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C2008" w14:textId="21C566E6" w:rsidR="001D47EC" w:rsidRDefault="001D47EC" w:rsidP="001D47EC">
      <w:pPr>
        <w:jc w:val="center"/>
        <w:rPr>
          <w:b/>
          <w:sz w:val="28"/>
          <w:szCs w:val="28"/>
        </w:rPr>
      </w:pPr>
      <w:bookmarkStart w:id="0" w:name="_Hlk527819344"/>
      <w:bookmarkStart w:id="1" w:name="_GoBack"/>
      <w:bookmarkEnd w:id="1"/>
      <w:r>
        <w:rPr>
          <w:b/>
          <w:sz w:val="28"/>
          <w:szCs w:val="28"/>
        </w:rPr>
        <w:t>Supplementary Information</w:t>
      </w:r>
    </w:p>
    <w:p w14:paraId="17D5C7B9" w14:textId="77777777" w:rsidR="001D47EC" w:rsidRPr="001D47EC" w:rsidRDefault="001D47EC" w:rsidP="001D47EC">
      <w:pPr>
        <w:jc w:val="center"/>
        <w:rPr>
          <w:sz w:val="28"/>
          <w:szCs w:val="28"/>
        </w:rPr>
      </w:pPr>
    </w:p>
    <w:p w14:paraId="256D2F04" w14:textId="0D163559" w:rsidR="001D47EC" w:rsidRPr="001D47EC" w:rsidRDefault="001D47EC" w:rsidP="001D47EC">
      <w:pPr>
        <w:jc w:val="center"/>
        <w:rPr>
          <w:sz w:val="26"/>
          <w:szCs w:val="26"/>
        </w:rPr>
      </w:pPr>
      <w:r w:rsidRPr="001D47EC">
        <w:rPr>
          <w:sz w:val="26"/>
          <w:szCs w:val="26"/>
        </w:rPr>
        <w:t>Syntheses,</w:t>
      </w:r>
      <w:r w:rsidRPr="001D47EC">
        <w:rPr>
          <w:rFonts w:eastAsia="Times New Roman"/>
          <w:bCs/>
          <w:sz w:val="26"/>
          <w:szCs w:val="26"/>
        </w:rPr>
        <w:t xml:space="preserve"> </w:t>
      </w:r>
      <w:r w:rsidRPr="001D47EC">
        <w:rPr>
          <w:sz w:val="26"/>
          <w:szCs w:val="26"/>
        </w:rPr>
        <w:t>X-ray structure, emission and vibrational spectroscopies, DFT and thermogravimetric studies</w:t>
      </w:r>
      <w:r w:rsidRPr="001D47EC">
        <w:rPr>
          <w:rFonts w:eastAsia="Times New Roman"/>
          <w:bCs/>
          <w:sz w:val="26"/>
          <w:szCs w:val="26"/>
        </w:rPr>
        <w:t xml:space="preserve"> of </w:t>
      </w:r>
      <w:r w:rsidR="00320798">
        <w:rPr>
          <w:rFonts w:eastAsia="Times New Roman"/>
          <w:sz w:val="26"/>
          <w:szCs w:val="26"/>
        </w:rPr>
        <w:t xml:space="preserve">two complexes </w:t>
      </w:r>
      <w:r w:rsidRPr="001D47EC">
        <w:rPr>
          <w:rFonts w:eastAsia="Times New Roman"/>
          <w:bCs/>
          <w:sz w:val="26"/>
          <w:szCs w:val="26"/>
        </w:rPr>
        <w:t>containing the bidentate ligand 5-phenyl-1H-pyrazol-3-yl)methyl) phosphine oxide</w:t>
      </w:r>
    </w:p>
    <w:p w14:paraId="68B181CB" w14:textId="77777777" w:rsidR="001D47EC" w:rsidRDefault="001D47EC" w:rsidP="001D47EC">
      <w:pPr>
        <w:jc w:val="center"/>
        <w:rPr>
          <w:rFonts w:eastAsia="Times New Roman"/>
        </w:rPr>
      </w:pPr>
    </w:p>
    <w:p w14:paraId="7CCD44AD" w14:textId="4F9F8ED2" w:rsidR="001D47EC" w:rsidRDefault="001D47EC" w:rsidP="001D47EC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RUDY L. LUCK*, JOHN S. MAASS, NICK K. NEWBERRY and MATTHIAS ZELLER</w:t>
      </w:r>
    </w:p>
    <w:bookmarkEnd w:id="0"/>
    <w:p w14:paraId="69D08B52" w14:textId="77777777" w:rsidR="001D47EC" w:rsidRDefault="001D47EC" w:rsidP="001D47EC">
      <w:pPr>
        <w:jc w:val="center"/>
        <w:rPr>
          <w:rFonts w:eastAsia="Times New Roman"/>
          <w:bCs/>
          <w:sz w:val="20"/>
          <w:szCs w:val="20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</w:rPr>
        <w:id w:val="-109987164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B8FE1C2" w14:textId="6AA88D12" w:rsidR="00415ECD" w:rsidRPr="001D47EC" w:rsidRDefault="00415ECD">
          <w:pPr>
            <w:pStyle w:val="TOCHeading"/>
            <w:rPr>
              <w:color w:val="auto"/>
            </w:rPr>
          </w:pPr>
          <w:r w:rsidRPr="001D47EC">
            <w:rPr>
              <w:color w:val="auto"/>
            </w:rPr>
            <w:t>Contents</w:t>
          </w:r>
        </w:p>
        <w:p w14:paraId="37D89F96" w14:textId="3402F245" w:rsidR="007828E7" w:rsidRDefault="00415EC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4168586" w:history="1">
            <w:r w:rsidR="007828E7" w:rsidRPr="00C5371C">
              <w:rPr>
                <w:rStyle w:val="Hyperlink"/>
                <w:b/>
                <w:noProof/>
              </w:rPr>
              <w:t>Figure S1</w:t>
            </w:r>
            <w:r w:rsidR="007828E7" w:rsidRPr="00C5371C">
              <w:rPr>
                <w:rStyle w:val="Hyperlink"/>
                <w:noProof/>
              </w:rPr>
              <w:t xml:space="preserve">. 1H NMR spectrum of complex </w:t>
            </w:r>
            <w:r w:rsidR="007828E7" w:rsidRPr="00C5371C">
              <w:rPr>
                <w:rStyle w:val="Hyperlink"/>
                <w:b/>
                <w:noProof/>
              </w:rPr>
              <w:t>3</w:t>
            </w:r>
            <w:r w:rsidR="007828E7" w:rsidRPr="00C5371C">
              <w:rPr>
                <w:rStyle w:val="Hyperlink"/>
                <w:noProof/>
              </w:rPr>
              <w:t xml:space="preserve"> in (CD</w:t>
            </w:r>
            <w:r w:rsidR="007828E7" w:rsidRPr="00C5371C">
              <w:rPr>
                <w:rStyle w:val="Hyperlink"/>
                <w:noProof/>
                <w:vertAlign w:val="subscript"/>
              </w:rPr>
              <w:t>3</w:t>
            </w:r>
            <w:r w:rsidR="007828E7" w:rsidRPr="00C5371C">
              <w:rPr>
                <w:rStyle w:val="Hyperlink"/>
                <w:noProof/>
              </w:rPr>
              <w:t>)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SO.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_Toc4168586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2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0C6F1E61" w14:textId="328E6DF9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87" w:history="1">
            <w:r w:rsidR="007828E7" w:rsidRPr="00C5371C">
              <w:rPr>
                <w:rStyle w:val="Hyperlink"/>
                <w:b/>
                <w:noProof/>
              </w:rPr>
              <w:t>Figure S2</w:t>
            </w:r>
            <w:r w:rsidR="007828E7" w:rsidRPr="00C5371C">
              <w:rPr>
                <w:rStyle w:val="Hyperlink"/>
                <w:noProof/>
              </w:rPr>
              <w:t xml:space="preserve">. TGA for Complex </w:t>
            </w:r>
            <w:r w:rsidR="007828E7" w:rsidRPr="00C5371C">
              <w:rPr>
                <w:rStyle w:val="Hyperlink"/>
                <w:b/>
                <w:noProof/>
              </w:rPr>
              <w:t>2</w:t>
            </w:r>
            <w:r w:rsidR="007828E7" w:rsidRPr="00C5371C">
              <w:rPr>
                <w:rStyle w:val="Hyperlink"/>
                <w:noProof/>
              </w:rPr>
              <w:t xml:space="preserve"> under nitrogen.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_Toc4168587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3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1DED1D66" w14:textId="20160A77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88" w:history="1">
            <w:r w:rsidR="007828E7" w:rsidRPr="00C5371C">
              <w:rPr>
                <w:rStyle w:val="Hyperlink"/>
                <w:b/>
                <w:bCs/>
                <w:noProof/>
                <w:kern w:val="44"/>
                <w:lang w:eastAsia="zh-CN"/>
              </w:rPr>
              <w:t>Figure S3</w:t>
            </w:r>
            <w:r w:rsidR="007828E7" w:rsidRPr="00C5371C">
              <w:rPr>
                <w:rStyle w:val="Hyperlink"/>
                <w:bCs/>
                <w:noProof/>
                <w:kern w:val="44"/>
                <w:lang w:eastAsia="zh-CN"/>
              </w:rPr>
              <w:t xml:space="preserve">. TGA for Complex </w:t>
            </w:r>
            <w:r w:rsidR="007828E7" w:rsidRPr="00C5371C">
              <w:rPr>
                <w:rStyle w:val="Hyperlink"/>
                <w:b/>
                <w:bCs/>
                <w:noProof/>
                <w:kern w:val="44"/>
                <w:lang w:eastAsia="zh-CN"/>
              </w:rPr>
              <w:t>2</w:t>
            </w:r>
            <w:r w:rsidR="007828E7" w:rsidRPr="00C5371C">
              <w:rPr>
                <w:rStyle w:val="Hyperlink"/>
                <w:bCs/>
                <w:noProof/>
                <w:kern w:val="44"/>
                <w:lang w:eastAsia="zh-CN"/>
              </w:rPr>
              <w:t xml:space="preserve"> under oxygen.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_Toc4168588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3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2C8D8156" w14:textId="4FF70FAB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89" w:history="1">
            <w:r w:rsidR="007828E7" w:rsidRPr="00C5371C">
              <w:rPr>
                <w:rStyle w:val="Hyperlink"/>
                <w:b/>
                <w:bCs/>
                <w:noProof/>
                <w:kern w:val="44"/>
                <w:lang w:eastAsia="zh-CN"/>
              </w:rPr>
              <w:t>Figure S4</w:t>
            </w:r>
            <w:r w:rsidR="007828E7" w:rsidRPr="00C5371C">
              <w:rPr>
                <w:rStyle w:val="Hyperlink"/>
                <w:bCs/>
                <w:noProof/>
                <w:kern w:val="44"/>
                <w:lang w:eastAsia="zh-CN"/>
              </w:rPr>
              <w:t>. TGA for Co(ClO</w:t>
            </w:r>
            <w:r w:rsidR="007828E7" w:rsidRPr="00C5371C">
              <w:rPr>
                <w:rStyle w:val="Hyperlink"/>
                <w:bCs/>
                <w:noProof/>
                <w:kern w:val="44"/>
                <w:vertAlign w:val="subscript"/>
                <w:lang w:eastAsia="zh-CN"/>
              </w:rPr>
              <w:t>4</w:t>
            </w:r>
            <w:r w:rsidR="007828E7" w:rsidRPr="00C5371C">
              <w:rPr>
                <w:rStyle w:val="Hyperlink"/>
                <w:bCs/>
                <w:noProof/>
                <w:kern w:val="44"/>
                <w:lang w:eastAsia="zh-CN"/>
              </w:rPr>
              <w:t>)</w:t>
            </w:r>
            <w:r w:rsidR="007828E7" w:rsidRPr="00C5371C">
              <w:rPr>
                <w:rStyle w:val="Hyperlink"/>
                <w:bCs/>
                <w:noProof/>
                <w:kern w:val="44"/>
                <w:vertAlign w:val="subscript"/>
                <w:lang w:eastAsia="zh-CN"/>
              </w:rPr>
              <w:t>2</w:t>
            </w:r>
            <w:r w:rsidR="007828E7" w:rsidRPr="00C5371C">
              <w:rPr>
                <w:rStyle w:val="Hyperlink"/>
                <w:b/>
                <w:noProof/>
              </w:rPr>
              <w:sym w:font="Symbol" w:char="F0B7"/>
            </w:r>
            <w:r w:rsidR="007828E7" w:rsidRPr="00C5371C">
              <w:rPr>
                <w:rStyle w:val="Hyperlink"/>
                <w:bCs/>
                <w:noProof/>
                <w:kern w:val="44"/>
                <w:lang w:eastAsia="zh-CN"/>
              </w:rPr>
              <w:t>6H</w:t>
            </w:r>
            <w:r w:rsidR="007828E7" w:rsidRPr="00C5371C">
              <w:rPr>
                <w:rStyle w:val="Hyperlink"/>
                <w:bCs/>
                <w:noProof/>
                <w:kern w:val="44"/>
                <w:vertAlign w:val="subscript"/>
                <w:lang w:eastAsia="zh-CN"/>
              </w:rPr>
              <w:t>2</w:t>
            </w:r>
            <w:r w:rsidR="007828E7" w:rsidRPr="00C5371C">
              <w:rPr>
                <w:rStyle w:val="Hyperlink"/>
                <w:bCs/>
                <w:noProof/>
                <w:kern w:val="44"/>
                <w:lang w:eastAsia="zh-CN"/>
              </w:rPr>
              <w:t>O under nitrogen.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_Toc4168589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4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4BA78B52" w14:textId="741844DF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0" w:history="1">
            <w:r w:rsidR="007828E7" w:rsidRPr="00C5371C">
              <w:rPr>
                <w:rStyle w:val="Hyperlink"/>
                <w:b/>
                <w:noProof/>
              </w:rPr>
              <w:t>Figure S5</w:t>
            </w:r>
            <w:r w:rsidR="007828E7" w:rsidRPr="00C5371C">
              <w:rPr>
                <w:rStyle w:val="Hyperlink"/>
                <w:noProof/>
              </w:rPr>
              <w:t xml:space="preserve">. TGA for Complex </w:t>
            </w:r>
            <w:r w:rsidR="007828E7" w:rsidRPr="00C5371C">
              <w:rPr>
                <w:rStyle w:val="Hyperlink"/>
                <w:b/>
                <w:noProof/>
              </w:rPr>
              <w:t>3</w:t>
            </w:r>
            <w:r w:rsidR="007828E7" w:rsidRPr="00C5371C">
              <w:rPr>
                <w:rStyle w:val="Hyperlink"/>
                <w:noProof/>
              </w:rPr>
              <w:t xml:space="preserve"> under nitrogen.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_Toc4168590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4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7598A2C6" w14:textId="06FE17FA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1" w:history="1">
            <w:r w:rsidR="007828E7" w:rsidRPr="00C5371C">
              <w:rPr>
                <w:rStyle w:val="Hyperlink"/>
                <w:b/>
                <w:noProof/>
              </w:rPr>
              <w:t>Figure S6</w:t>
            </w:r>
            <w:r w:rsidR="007828E7" w:rsidRPr="00C5371C">
              <w:rPr>
                <w:rStyle w:val="Hyperlink"/>
                <w:noProof/>
              </w:rPr>
              <w:t xml:space="preserve">. Drawing of compound </w:t>
            </w:r>
            <w:r w:rsidR="007828E7" w:rsidRPr="00C5371C">
              <w:rPr>
                <w:rStyle w:val="Hyperlink"/>
                <w:b/>
                <w:noProof/>
              </w:rPr>
              <w:t>2</w:t>
            </w:r>
            <w:r w:rsidR="007828E7" w:rsidRPr="00C5371C">
              <w:rPr>
                <w:rStyle w:val="Hyperlink"/>
                <w:noProof/>
              </w:rPr>
              <w:t xml:space="preserve"> with atoms represented as spheres of arbitrary size (H-white, C-grey, N-blue and O-red) using the GaussView [1] program.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_Toc4168591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5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7BA98BE6" w14:textId="2D4AEF13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2" w:history="1">
            <w:r w:rsidR="007828E7" w:rsidRPr="00C5371C">
              <w:rPr>
                <w:rStyle w:val="Hyperlink"/>
                <w:b/>
                <w:noProof/>
              </w:rPr>
              <w:t>Table S1</w:t>
            </w:r>
            <w:r w:rsidR="007828E7" w:rsidRPr="00C5371C">
              <w:rPr>
                <w:rStyle w:val="Hyperlink"/>
                <w:noProof/>
              </w:rPr>
              <w:t xml:space="preserve">. Atomic coordinates for </w:t>
            </w:r>
            <w:r w:rsidR="007828E7" w:rsidRPr="00C5371C">
              <w:rPr>
                <w:rStyle w:val="Hyperlink"/>
                <w:b/>
                <w:noProof/>
              </w:rPr>
              <w:t>2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_Toc4168592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5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3268EE11" w14:textId="1B340009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3" w:history="1">
            <w:r w:rsidR="007828E7" w:rsidRPr="00C5371C">
              <w:rPr>
                <w:rStyle w:val="Hyperlink"/>
                <w:b/>
                <w:noProof/>
              </w:rPr>
              <w:t>Figure S7</w:t>
            </w:r>
            <w:r w:rsidR="007828E7" w:rsidRPr="00C5371C">
              <w:rPr>
                <w:rStyle w:val="Hyperlink"/>
                <w:noProof/>
              </w:rPr>
              <w:t xml:space="preserve">.  Uncorrected calculated FTIR (top) and experimental (neat) spectrum of compound </w:t>
            </w:r>
            <w:r w:rsidR="007828E7" w:rsidRPr="00C5371C">
              <w:rPr>
                <w:rStyle w:val="Hyperlink"/>
                <w:b/>
                <w:noProof/>
              </w:rPr>
              <w:t>2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_Toc4168593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7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7E81D139" w14:textId="3C67574B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4" w:history="1">
            <w:r w:rsidR="007828E7" w:rsidRPr="00C5371C">
              <w:rPr>
                <w:rStyle w:val="Hyperlink"/>
                <w:b/>
                <w:noProof/>
              </w:rPr>
              <w:t>Figure S8</w:t>
            </w:r>
            <w:r w:rsidR="007828E7" w:rsidRPr="00C5371C">
              <w:rPr>
                <w:rStyle w:val="Hyperlink"/>
                <w:noProof/>
              </w:rPr>
              <w:t>.  Calculated UV-Vis spectrum for 2.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_Toc4168594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7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554469BF" w14:textId="7E88C87E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5" w:history="1">
            <w:r w:rsidR="007828E7" w:rsidRPr="00C5371C">
              <w:rPr>
                <w:rStyle w:val="Hyperlink"/>
                <w:b/>
                <w:noProof/>
              </w:rPr>
              <w:t>Figure S9</w:t>
            </w:r>
            <w:r w:rsidR="007828E7" w:rsidRPr="00C5371C">
              <w:rPr>
                <w:rStyle w:val="Hyperlink"/>
                <w:noProof/>
              </w:rPr>
              <w:t xml:space="preserve">. UV-vis absorption spectrum of </w:t>
            </w:r>
            <w:r w:rsidR="007828E7" w:rsidRPr="00C5371C">
              <w:rPr>
                <w:rStyle w:val="Hyperlink"/>
                <w:b/>
                <w:noProof/>
              </w:rPr>
              <w:t>2</w:t>
            </w:r>
            <w:r w:rsidR="007828E7" w:rsidRPr="00C5371C">
              <w:rPr>
                <w:rStyle w:val="Hyperlink"/>
                <w:noProof/>
              </w:rPr>
              <w:t xml:space="preserve"> in CH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Cl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_Toc4168595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8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3C99AFE9" w14:textId="089A0635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6" w:history="1">
            <w:r w:rsidR="007828E7" w:rsidRPr="00C5371C">
              <w:rPr>
                <w:rStyle w:val="Hyperlink"/>
                <w:b/>
                <w:noProof/>
              </w:rPr>
              <w:t>Figure S10</w:t>
            </w:r>
            <w:r w:rsidR="007828E7" w:rsidRPr="00C5371C">
              <w:rPr>
                <w:rStyle w:val="Hyperlink"/>
                <w:noProof/>
              </w:rPr>
              <w:t xml:space="preserve">. Emission spectrum of </w:t>
            </w:r>
            <w:r w:rsidR="007828E7" w:rsidRPr="00C5371C">
              <w:rPr>
                <w:rStyle w:val="Hyperlink"/>
                <w:b/>
                <w:noProof/>
              </w:rPr>
              <w:t>2</w:t>
            </w:r>
            <w:r w:rsidR="007828E7" w:rsidRPr="00C5371C">
              <w:rPr>
                <w:rStyle w:val="Hyperlink"/>
                <w:noProof/>
              </w:rPr>
              <w:t xml:space="preserve"> in CH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Cl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_Toc4168596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8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6EFE4A38" w14:textId="1F74AF0B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7" w:history="1">
            <w:r w:rsidR="007828E7" w:rsidRPr="00C5371C">
              <w:rPr>
                <w:rStyle w:val="Hyperlink"/>
                <w:b/>
                <w:noProof/>
              </w:rPr>
              <w:t>Figure S11</w:t>
            </w:r>
            <w:r w:rsidR="007828E7" w:rsidRPr="00C5371C">
              <w:rPr>
                <w:rStyle w:val="Hyperlink"/>
                <w:noProof/>
              </w:rPr>
              <w:t xml:space="preserve">. Difference density illustrations as iso-surfaces of complex </w:t>
            </w:r>
            <w:r w:rsidR="007828E7" w:rsidRPr="00C5371C">
              <w:rPr>
                <w:rStyle w:val="Hyperlink"/>
                <w:b/>
                <w:noProof/>
              </w:rPr>
              <w:t>2</w:t>
            </w:r>
            <w:r w:rsidR="007828E7" w:rsidRPr="00C5371C">
              <w:rPr>
                <w:rStyle w:val="Hyperlink"/>
                <w:noProof/>
              </w:rPr>
              <w:t xml:space="preserve"> featuring excited state 9. Red areas indicate values for the different density of -4.575e</w:t>
            </w:r>
            <w:r w:rsidR="007828E7" w:rsidRPr="00C5371C">
              <w:rPr>
                <w:rStyle w:val="Hyperlink"/>
                <w:noProof/>
                <w:vertAlign w:val="superscript"/>
              </w:rPr>
              <w:t>-5</w:t>
            </w:r>
            <w:r w:rsidR="007828E7" w:rsidRPr="00C5371C">
              <w:rPr>
                <w:rStyle w:val="Hyperlink"/>
                <w:noProof/>
              </w:rPr>
              <w:t xml:space="preserve"> and blue are for 4.575e</w:t>
            </w:r>
            <w:r w:rsidR="007828E7" w:rsidRPr="00C5371C">
              <w:rPr>
                <w:rStyle w:val="Hyperlink"/>
                <w:noProof/>
                <w:vertAlign w:val="superscript"/>
              </w:rPr>
              <w:t>+5</w:t>
            </w:r>
            <w:r w:rsidR="007828E7" w:rsidRPr="00C5371C">
              <w:rPr>
                <w:rStyle w:val="Hyperlink"/>
                <w:noProof/>
              </w:rPr>
              <w:t>, see scale on top of illustration.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_Toc4168597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9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2C72389C" w14:textId="38910983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8" w:history="1">
            <w:r w:rsidR="007828E7" w:rsidRPr="00C5371C">
              <w:rPr>
                <w:rStyle w:val="Hyperlink"/>
                <w:b/>
                <w:noProof/>
              </w:rPr>
              <w:t>Table S2</w:t>
            </w:r>
            <w:r w:rsidR="007828E7" w:rsidRPr="00C5371C">
              <w:rPr>
                <w:rStyle w:val="Hyperlink"/>
                <w:noProof/>
              </w:rPr>
              <w:t xml:space="preserve">. Excitation energies and oscillator strength for complex </w:t>
            </w:r>
            <w:r w:rsidR="007828E7" w:rsidRPr="00C5371C">
              <w:rPr>
                <w:rStyle w:val="Hyperlink"/>
                <w:b/>
                <w:noProof/>
              </w:rPr>
              <w:t>2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_Toc4168598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9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34F292A9" w14:textId="5786A24E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599" w:history="1">
            <w:r w:rsidR="007828E7" w:rsidRPr="00C5371C">
              <w:rPr>
                <w:rStyle w:val="Hyperlink"/>
                <w:b/>
                <w:noProof/>
              </w:rPr>
              <w:t>Figure S12</w:t>
            </w:r>
            <w:r w:rsidR="007828E7" w:rsidRPr="00C5371C">
              <w:rPr>
                <w:rStyle w:val="Hyperlink"/>
                <w:noProof/>
              </w:rPr>
              <w:t xml:space="preserve">. Drawing of complex </w:t>
            </w:r>
            <w:r w:rsidR="007828E7" w:rsidRPr="00C5371C">
              <w:rPr>
                <w:rStyle w:val="Hyperlink"/>
                <w:b/>
                <w:noProof/>
              </w:rPr>
              <w:t>3-THF</w:t>
            </w:r>
            <w:r w:rsidR="007828E7" w:rsidRPr="00C5371C">
              <w:rPr>
                <w:rStyle w:val="Hyperlink"/>
                <w:noProof/>
              </w:rPr>
              <w:t xml:space="preserve"> with atoms represented as spheres of arbitrary size (H-white, C-grey, N-blue and O-red) using the GaussView [1] program.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_Toc4168599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11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58F13D00" w14:textId="4EB94C58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0" w:history="1">
            <w:r w:rsidR="007828E7" w:rsidRPr="00C5371C">
              <w:rPr>
                <w:rStyle w:val="Hyperlink"/>
                <w:b/>
                <w:noProof/>
              </w:rPr>
              <w:t>Table S3</w:t>
            </w:r>
            <w:r w:rsidR="007828E7" w:rsidRPr="00C5371C">
              <w:rPr>
                <w:rStyle w:val="Hyperlink"/>
                <w:noProof/>
              </w:rPr>
              <w:t>. Atomic coordinates for 3-THF.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_Toc4168600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11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39BE2083" w14:textId="1B4C4F6E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1" w:history="1">
            <w:r w:rsidR="007828E7" w:rsidRPr="00C5371C">
              <w:rPr>
                <w:rStyle w:val="Hyperlink"/>
                <w:b/>
                <w:noProof/>
              </w:rPr>
              <w:t>Figure S13</w:t>
            </w:r>
            <w:r w:rsidR="007828E7" w:rsidRPr="00C5371C">
              <w:rPr>
                <w:rStyle w:val="Hyperlink"/>
                <w:noProof/>
              </w:rPr>
              <w:t xml:space="preserve">.  Uncorrected calculated FTIR (top) and experimental (neat) spectrum of compound </w:t>
            </w:r>
            <w:r w:rsidR="007828E7" w:rsidRPr="00C5371C">
              <w:rPr>
                <w:rStyle w:val="Hyperlink"/>
                <w:b/>
                <w:noProof/>
              </w:rPr>
              <w:t>3-THF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_Toc4168601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12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4DF21090" w14:textId="1D68D202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2" w:history="1">
            <w:r w:rsidR="007828E7" w:rsidRPr="00C5371C">
              <w:rPr>
                <w:rStyle w:val="Hyperlink"/>
                <w:b/>
                <w:noProof/>
              </w:rPr>
              <w:t>Figure S14</w:t>
            </w:r>
            <w:r w:rsidR="007828E7" w:rsidRPr="00C5371C">
              <w:rPr>
                <w:rStyle w:val="Hyperlink"/>
                <w:noProof/>
              </w:rPr>
              <w:t xml:space="preserve">.  Calculated UV-Vis spectrum for </w:t>
            </w:r>
            <w:r w:rsidR="007828E7" w:rsidRPr="00C5371C">
              <w:rPr>
                <w:rStyle w:val="Hyperlink"/>
                <w:b/>
                <w:noProof/>
              </w:rPr>
              <w:t>3-THF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_Toc4168602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13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5A724F62" w14:textId="60BE56FC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3" w:history="1">
            <w:r w:rsidR="007828E7" w:rsidRPr="00C5371C">
              <w:rPr>
                <w:rStyle w:val="Hyperlink"/>
                <w:b/>
                <w:noProof/>
              </w:rPr>
              <w:t>Table S4</w:t>
            </w:r>
            <w:r w:rsidR="007828E7" w:rsidRPr="00C5371C">
              <w:rPr>
                <w:rStyle w:val="Hyperlink"/>
                <w:noProof/>
              </w:rPr>
              <w:t xml:space="preserve">.  Excitation Energies and Oscillator Strengths for </w:t>
            </w:r>
            <w:r w:rsidR="007828E7" w:rsidRPr="00C5371C">
              <w:rPr>
                <w:rStyle w:val="Hyperlink"/>
                <w:b/>
                <w:noProof/>
              </w:rPr>
              <w:t>3-THF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_Toc4168603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13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6E5C5218" w14:textId="4B164F4C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4" w:history="1">
            <w:r w:rsidR="007828E7" w:rsidRPr="00C5371C">
              <w:rPr>
                <w:rStyle w:val="Hyperlink"/>
                <w:b/>
                <w:noProof/>
              </w:rPr>
              <w:t>Figure S15</w:t>
            </w:r>
            <w:r w:rsidR="007828E7" w:rsidRPr="00C5371C">
              <w:rPr>
                <w:rStyle w:val="Hyperlink"/>
                <w:noProof/>
              </w:rPr>
              <w:t xml:space="preserve">. Drawing of complex </w:t>
            </w:r>
            <w:r w:rsidR="007828E7" w:rsidRPr="00C5371C">
              <w:rPr>
                <w:rStyle w:val="Hyperlink"/>
                <w:b/>
                <w:noProof/>
              </w:rPr>
              <w:t xml:space="preserve">3 </w:t>
            </w:r>
            <w:r w:rsidR="007828E7" w:rsidRPr="00C5371C">
              <w:rPr>
                <w:rStyle w:val="Hyperlink"/>
                <w:noProof/>
              </w:rPr>
              <w:t>with atoms represented as spheres of arbitrary size (H-white, C-grey, N-blue and O-red) using the GaussView [1] program.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_Toc4168604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17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66C64758" w14:textId="7456E748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5" w:history="1">
            <w:r w:rsidR="007828E7" w:rsidRPr="00C5371C">
              <w:rPr>
                <w:rStyle w:val="Hyperlink"/>
                <w:b/>
                <w:noProof/>
              </w:rPr>
              <w:t>Table S5</w:t>
            </w:r>
            <w:r w:rsidR="007828E7" w:rsidRPr="00C5371C">
              <w:rPr>
                <w:rStyle w:val="Hyperlink"/>
                <w:noProof/>
              </w:rPr>
              <w:t xml:space="preserve">. Atomic coordinates for </w:t>
            </w:r>
            <w:r w:rsidR="007828E7" w:rsidRPr="00C5371C">
              <w:rPr>
                <w:rStyle w:val="Hyperlink"/>
                <w:b/>
                <w:noProof/>
              </w:rPr>
              <w:t>3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_Toc4168605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17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5FABF912" w14:textId="48EE529B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6" w:history="1">
            <w:r w:rsidR="007828E7" w:rsidRPr="00C5371C">
              <w:rPr>
                <w:rStyle w:val="Hyperlink"/>
                <w:b/>
                <w:noProof/>
              </w:rPr>
              <w:t>Figure S16</w:t>
            </w:r>
            <w:r w:rsidR="007828E7" w:rsidRPr="00C5371C">
              <w:rPr>
                <w:rStyle w:val="Hyperlink"/>
                <w:noProof/>
              </w:rPr>
              <w:t xml:space="preserve">.  Uncorrected calculated FTIR (top) and experimental (neat) spectrum of compound </w:t>
            </w:r>
            <w:r w:rsidR="007828E7" w:rsidRPr="00C5371C">
              <w:rPr>
                <w:rStyle w:val="Hyperlink"/>
                <w:b/>
                <w:noProof/>
              </w:rPr>
              <w:t>3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_Toc4168606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18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637F1C47" w14:textId="0776B8B7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7" w:history="1">
            <w:r w:rsidR="007828E7" w:rsidRPr="00C5371C">
              <w:rPr>
                <w:rStyle w:val="Hyperlink"/>
                <w:b/>
                <w:noProof/>
              </w:rPr>
              <w:t>Figure S17</w:t>
            </w:r>
            <w:r w:rsidR="007828E7" w:rsidRPr="00C5371C">
              <w:rPr>
                <w:rStyle w:val="Hyperlink"/>
                <w:noProof/>
              </w:rPr>
              <w:t xml:space="preserve">.  Calculated UV-Vis spectrum for </w:t>
            </w:r>
            <w:r w:rsidR="007828E7" w:rsidRPr="00C5371C">
              <w:rPr>
                <w:rStyle w:val="Hyperlink"/>
                <w:b/>
                <w:noProof/>
              </w:rPr>
              <w:t>3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_Toc4168607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19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1E6CA97C" w14:textId="0A80131D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8" w:history="1">
            <w:r w:rsidR="007828E7" w:rsidRPr="00C5371C">
              <w:rPr>
                <w:rStyle w:val="Hyperlink"/>
                <w:b/>
                <w:noProof/>
              </w:rPr>
              <w:t>Figure S18</w:t>
            </w:r>
            <w:r w:rsidR="007828E7" w:rsidRPr="00C5371C">
              <w:rPr>
                <w:rStyle w:val="Hyperlink"/>
                <w:noProof/>
              </w:rPr>
              <w:t xml:space="preserve">. UV-vis absorption spectrum of </w:t>
            </w:r>
            <w:r w:rsidR="007828E7" w:rsidRPr="00C5371C">
              <w:rPr>
                <w:rStyle w:val="Hyperlink"/>
                <w:b/>
                <w:noProof/>
              </w:rPr>
              <w:t>3</w:t>
            </w:r>
            <w:r w:rsidR="007828E7" w:rsidRPr="00C5371C">
              <w:rPr>
                <w:rStyle w:val="Hyperlink"/>
                <w:noProof/>
              </w:rPr>
              <w:t xml:space="preserve"> in CH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Cl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_Toc4168608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19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49AEBDC8" w14:textId="42F22E61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09" w:history="1">
            <w:r w:rsidR="007828E7" w:rsidRPr="00C5371C">
              <w:rPr>
                <w:rStyle w:val="Hyperlink"/>
                <w:b/>
                <w:noProof/>
              </w:rPr>
              <w:t>Figure S19</w:t>
            </w:r>
            <w:r w:rsidR="007828E7" w:rsidRPr="00C5371C">
              <w:rPr>
                <w:rStyle w:val="Hyperlink"/>
                <w:noProof/>
              </w:rPr>
              <w:t xml:space="preserve">. Emission spectrum of </w:t>
            </w:r>
            <w:r w:rsidR="007828E7" w:rsidRPr="00C5371C">
              <w:rPr>
                <w:rStyle w:val="Hyperlink"/>
                <w:b/>
                <w:noProof/>
              </w:rPr>
              <w:t>3</w:t>
            </w:r>
            <w:r w:rsidR="007828E7" w:rsidRPr="00C5371C">
              <w:rPr>
                <w:rStyle w:val="Hyperlink"/>
                <w:noProof/>
              </w:rPr>
              <w:t xml:space="preserve"> in CH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Cl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_Toc4168609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20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4FB3834A" w14:textId="392D1991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10" w:history="1">
            <w:r w:rsidR="007828E7" w:rsidRPr="00C5371C">
              <w:rPr>
                <w:rStyle w:val="Hyperlink"/>
                <w:b/>
                <w:noProof/>
              </w:rPr>
              <w:t>Figure S20</w:t>
            </w:r>
            <w:r w:rsidR="007828E7" w:rsidRPr="00C5371C">
              <w:rPr>
                <w:rStyle w:val="Hyperlink"/>
                <w:noProof/>
              </w:rPr>
              <w:t>. Emission spectrum of solvent CH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Cl</w:t>
            </w:r>
            <w:r w:rsidR="007828E7" w:rsidRPr="00C5371C">
              <w:rPr>
                <w:rStyle w:val="Hyperlink"/>
                <w:noProof/>
                <w:vertAlign w:val="subscript"/>
              </w:rPr>
              <w:t>2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_Toc4168610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20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34C07B5C" w14:textId="60827348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11" w:history="1">
            <w:r w:rsidR="007828E7" w:rsidRPr="00C5371C">
              <w:rPr>
                <w:rStyle w:val="Hyperlink"/>
                <w:b/>
                <w:noProof/>
              </w:rPr>
              <w:t>Figure S21</w:t>
            </w:r>
            <w:r w:rsidR="007828E7" w:rsidRPr="00C5371C">
              <w:rPr>
                <w:rStyle w:val="Hyperlink"/>
                <w:noProof/>
              </w:rPr>
              <w:t xml:space="preserve">. Difference density illustrations as iso-surfaces of complex </w:t>
            </w:r>
            <w:r w:rsidR="007828E7" w:rsidRPr="00C5371C">
              <w:rPr>
                <w:rStyle w:val="Hyperlink"/>
                <w:b/>
                <w:noProof/>
              </w:rPr>
              <w:t>3</w:t>
            </w:r>
            <w:r w:rsidR="007828E7" w:rsidRPr="00C5371C">
              <w:rPr>
                <w:rStyle w:val="Hyperlink"/>
                <w:noProof/>
              </w:rPr>
              <w:t xml:space="preserve"> featuring excited state 1. Red areas indicate values for the different density of -1.630e</w:t>
            </w:r>
            <w:r w:rsidR="007828E7" w:rsidRPr="00C5371C">
              <w:rPr>
                <w:rStyle w:val="Hyperlink"/>
                <w:noProof/>
                <w:vertAlign w:val="superscript"/>
              </w:rPr>
              <w:t>-4</w:t>
            </w:r>
            <w:r w:rsidR="007828E7" w:rsidRPr="00C5371C">
              <w:rPr>
                <w:rStyle w:val="Hyperlink"/>
                <w:noProof/>
              </w:rPr>
              <w:t xml:space="preserve"> and blue are for 1.630e</w:t>
            </w:r>
            <w:r w:rsidR="007828E7" w:rsidRPr="00C5371C">
              <w:rPr>
                <w:rStyle w:val="Hyperlink"/>
                <w:noProof/>
                <w:vertAlign w:val="superscript"/>
              </w:rPr>
              <w:t>+4</w:t>
            </w:r>
            <w:r w:rsidR="007828E7" w:rsidRPr="00C5371C">
              <w:rPr>
                <w:rStyle w:val="Hyperlink"/>
                <w:noProof/>
              </w:rPr>
              <w:t>, see scale on top of illustration.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_Toc4168611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21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57494B37" w14:textId="507035AB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12" w:history="1">
            <w:r w:rsidR="007828E7" w:rsidRPr="00C5371C">
              <w:rPr>
                <w:rStyle w:val="Hyperlink"/>
                <w:b/>
                <w:noProof/>
              </w:rPr>
              <w:t>Table S6</w:t>
            </w:r>
            <w:r w:rsidR="007828E7" w:rsidRPr="00C5371C">
              <w:rPr>
                <w:rStyle w:val="Hyperlink"/>
                <w:noProof/>
              </w:rPr>
              <w:t xml:space="preserve">.  Excitation Energies and Oscillator Strengths for </w:t>
            </w:r>
            <w:r w:rsidR="007828E7" w:rsidRPr="00C5371C">
              <w:rPr>
                <w:rStyle w:val="Hyperlink"/>
                <w:b/>
                <w:noProof/>
              </w:rPr>
              <w:t>3</w:t>
            </w:r>
            <w:r w:rsidR="007828E7" w:rsidRPr="00C5371C">
              <w:rPr>
                <w:rStyle w:val="Hyperlink"/>
                <w:noProof/>
              </w:rPr>
              <w:t>.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_Toc4168612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21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31D7722B" w14:textId="0C079A3B" w:rsidR="007828E7" w:rsidRDefault="00E943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68613" w:history="1">
            <w:r w:rsidR="007828E7" w:rsidRPr="00C5371C">
              <w:rPr>
                <w:rStyle w:val="Hyperlink"/>
                <w:b/>
                <w:noProof/>
              </w:rPr>
              <w:t>References</w:t>
            </w:r>
            <w:r w:rsidR="007828E7">
              <w:rPr>
                <w:noProof/>
                <w:webHidden/>
              </w:rPr>
              <w:tab/>
            </w:r>
            <w:r w:rsidR="007828E7">
              <w:rPr>
                <w:noProof/>
                <w:webHidden/>
              </w:rPr>
              <w:fldChar w:fldCharType="begin"/>
            </w:r>
            <w:r w:rsidR="007828E7">
              <w:rPr>
                <w:noProof/>
                <w:webHidden/>
              </w:rPr>
              <w:instrText xml:space="preserve"> PAGEREF _Toc4168613 \h </w:instrText>
            </w:r>
            <w:r w:rsidR="007828E7">
              <w:rPr>
                <w:noProof/>
                <w:webHidden/>
              </w:rPr>
            </w:r>
            <w:r w:rsidR="007828E7">
              <w:rPr>
                <w:noProof/>
                <w:webHidden/>
              </w:rPr>
              <w:fldChar w:fldCharType="separate"/>
            </w:r>
            <w:r w:rsidR="007828E7">
              <w:rPr>
                <w:noProof/>
                <w:webHidden/>
              </w:rPr>
              <w:t>25</w:t>
            </w:r>
            <w:r w:rsidR="007828E7">
              <w:rPr>
                <w:noProof/>
                <w:webHidden/>
              </w:rPr>
              <w:fldChar w:fldCharType="end"/>
            </w:r>
          </w:hyperlink>
        </w:p>
        <w:p w14:paraId="09D4CC63" w14:textId="71B13F5C" w:rsidR="00415ECD" w:rsidRDefault="00415ECD">
          <w:r>
            <w:rPr>
              <w:b/>
              <w:bCs/>
              <w:noProof/>
            </w:rPr>
            <w:fldChar w:fldCharType="end"/>
          </w:r>
        </w:p>
      </w:sdtContent>
    </w:sdt>
    <w:p w14:paraId="17BF65DC" w14:textId="34F653F9" w:rsidR="00CD51F3" w:rsidRDefault="00415ECD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B3376D" wp14:editId="6B4594C1">
            <wp:simplePos x="914400" y="3286125"/>
            <wp:positionH relativeFrom="column">
              <wp:align>left</wp:align>
            </wp:positionH>
            <wp:positionV relativeFrom="paragraph">
              <wp:align>top</wp:align>
            </wp:positionV>
            <wp:extent cx="5438775" cy="3786806"/>
            <wp:effectExtent l="0" t="0" r="0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mr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786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7D4C4" w14:textId="77777777" w:rsidR="00CD51F3" w:rsidRPr="00CD51F3" w:rsidRDefault="00CD51F3" w:rsidP="00CD51F3"/>
    <w:p w14:paraId="15B6F9C3" w14:textId="77777777" w:rsidR="00CD51F3" w:rsidRPr="00CD51F3" w:rsidRDefault="00CD51F3" w:rsidP="00CD51F3"/>
    <w:p w14:paraId="1ADD3D7B" w14:textId="77777777" w:rsidR="00CD51F3" w:rsidRPr="00CD51F3" w:rsidRDefault="00CD51F3" w:rsidP="00CD51F3"/>
    <w:p w14:paraId="07B5D858" w14:textId="77777777" w:rsidR="00CD51F3" w:rsidRPr="00CD51F3" w:rsidRDefault="00CD51F3" w:rsidP="00CD51F3"/>
    <w:p w14:paraId="7394B6D0" w14:textId="77777777" w:rsidR="00CD51F3" w:rsidRPr="00CD51F3" w:rsidRDefault="00CD51F3" w:rsidP="00CD51F3"/>
    <w:p w14:paraId="5DFAA777" w14:textId="77777777" w:rsidR="00CD51F3" w:rsidRPr="00CD51F3" w:rsidRDefault="00CD51F3" w:rsidP="00CD51F3"/>
    <w:p w14:paraId="74134D07" w14:textId="77777777" w:rsidR="00CD51F3" w:rsidRPr="00CD51F3" w:rsidRDefault="00CD51F3" w:rsidP="00CD51F3"/>
    <w:p w14:paraId="57632C4B" w14:textId="77777777" w:rsidR="00CD51F3" w:rsidRPr="00CD51F3" w:rsidRDefault="00CD51F3" w:rsidP="00CD51F3"/>
    <w:p w14:paraId="2FAAD81F" w14:textId="77777777" w:rsidR="00CD51F3" w:rsidRPr="00CD51F3" w:rsidRDefault="00CD51F3" w:rsidP="00CD51F3"/>
    <w:p w14:paraId="3D662EB3" w14:textId="77777777" w:rsidR="00CD51F3" w:rsidRPr="00CD51F3" w:rsidRDefault="00CD51F3" w:rsidP="00CD51F3"/>
    <w:p w14:paraId="51C0224C" w14:textId="77777777" w:rsidR="00CD51F3" w:rsidRPr="00CD51F3" w:rsidRDefault="00CD51F3" w:rsidP="00CD51F3"/>
    <w:p w14:paraId="72790DC0" w14:textId="77777777" w:rsidR="00CD51F3" w:rsidRPr="00CD51F3" w:rsidRDefault="00CD51F3" w:rsidP="00CD51F3"/>
    <w:p w14:paraId="1BC23089" w14:textId="77777777" w:rsidR="00CD51F3" w:rsidRPr="00CD51F3" w:rsidRDefault="00CD51F3" w:rsidP="00CD51F3"/>
    <w:p w14:paraId="6019E74E" w14:textId="77777777" w:rsidR="00CD51F3" w:rsidRPr="00CD51F3" w:rsidRDefault="00CD51F3" w:rsidP="00CD51F3"/>
    <w:p w14:paraId="056664FF" w14:textId="77777777" w:rsidR="00CD51F3" w:rsidRPr="00CD51F3" w:rsidRDefault="00CD51F3" w:rsidP="00CD51F3"/>
    <w:p w14:paraId="7C81D055" w14:textId="77777777" w:rsidR="00CD51F3" w:rsidRPr="00CD51F3" w:rsidRDefault="00CD51F3" w:rsidP="00CD51F3"/>
    <w:p w14:paraId="6900380B" w14:textId="1B2250C1" w:rsidR="00CD51F3" w:rsidRDefault="00CD51F3">
      <w:pPr>
        <w:spacing w:after="160" w:line="259" w:lineRule="auto"/>
      </w:pPr>
    </w:p>
    <w:p w14:paraId="0E80C9F8" w14:textId="77777777" w:rsidR="0064604E" w:rsidRDefault="00CD51F3">
      <w:pPr>
        <w:spacing w:after="160" w:line="259" w:lineRule="auto"/>
      </w:pPr>
      <w:r>
        <w:br w:type="textWrapping" w:clear="all"/>
      </w:r>
    </w:p>
    <w:p w14:paraId="3656EBA1" w14:textId="77777777" w:rsidR="00415ECD" w:rsidRPr="00EA7065" w:rsidRDefault="00415ECD" w:rsidP="00CD51F3">
      <w:pPr>
        <w:pStyle w:val="Heading2"/>
      </w:pPr>
      <w:bookmarkStart w:id="2" w:name="_Toc4168586"/>
      <w:r w:rsidRPr="00AE4131">
        <w:rPr>
          <w:b/>
        </w:rPr>
        <w:t>Figure S1</w:t>
      </w:r>
      <w:r w:rsidRPr="00EA7065">
        <w:t xml:space="preserve">. 1H NMR spectrum of complex </w:t>
      </w:r>
      <w:r w:rsidRPr="009D7177">
        <w:rPr>
          <w:b/>
        </w:rPr>
        <w:t>3</w:t>
      </w:r>
      <w:r w:rsidRPr="00EA7065">
        <w:t xml:space="preserve"> in (CD</w:t>
      </w:r>
      <w:r w:rsidRPr="00890004">
        <w:rPr>
          <w:vertAlign w:val="subscript"/>
        </w:rPr>
        <w:t>3</w:t>
      </w:r>
      <w:r w:rsidRPr="00EA7065">
        <w:t>)</w:t>
      </w:r>
      <w:r w:rsidRPr="00890004">
        <w:rPr>
          <w:vertAlign w:val="subscript"/>
        </w:rPr>
        <w:t>2</w:t>
      </w:r>
      <w:r w:rsidRPr="00EA7065">
        <w:t>SO.</w:t>
      </w:r>
      <w:bookmarkEnd w:id="2"/>
    </w:p>
    <w:p w14:paraId="686012FF" w14:textId="1D9A46CB" w:rsidR="00415ECD" w:rsidRDefault="00415ECD">
      <w:pPr>
        <w:spacing w:after="160" w:line="259" w:lineRule="auto"/>
      </w:pPr>
    </w:p>
    <w:p w14:paraId="429AA799" w14:textId="7C6FCD15" w:rsidR="00415ECD" w:rsidRDefault="00415ECD">
      <w:pPr>
        <w:spacing w:after="160" w:line="259" w:lineRule="auto"/>
      </w:pPr>
    </w:p>
    <w:p w14:paraId="681BAB1E" w14:textId="638688E7" w:rsidR="00415ECD" w:rsidRDefault="00415ECD">
      <w:pPr>
        <w:spacing w:after="160" w:line="259" w:lineRule="auto"/>
      </w:pPr>
    </w:p>
    <w:p w14:paraId="3B3EF650" w14:textId="02D77793" w:rsidR="00415ECD" w:rsidRDefault="00415ECD">
      <w:pPr>
        <w:spacing w:after="160" w:line="259" w:lineRule="auto"/>
      </w:pPr>
    </w:p>
    <w:p w14:paraId="1F1303E4" w14:textId="6247DF35" w:rsidR="00415ECD" w:rsidRDefault="00415ECD">
      <w:pPr>
        <w:spacing w:after="160" w:line="259" w:lineRule="auto"/>
      </w:pPr>
    </w:p>
    <w:p w14:paraId="7CE7B166" w14:textId="0FE62E81" w:rsidR="00415ECD" w:rsidRDefault="00B747AD" w:rsidP="00032C0F">
      <w:pPr>
        <w:spacing w:after="160" w:line="259" w:lineRule="auto"/>
        <w:rPr>
          <w:rStyle w:val="Heading2Cha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8A869" wp14:editId="3D7BD3C2">
                <wp:simplePos x="0" y="0"/>
                <wp:positionH relativeFrom="column">
                  <wp:posOffset>1771650</wp:posOffset>
                </wp:positionH>
                <wp:positionV relativeFrom="paragraph">
                  <wp:posOffset>1118870</wp:posOffset>
                </wp:positionV>
                <wp:extent cx="3049937" cy="264560"/>
                <wp:effectExtent l="0" t="0" r="0" b="0"/>
                <wp:wrapNone/>
                <wp:docPr id="24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37" cy="264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F20B625" w14:textId="77777777" w:rsidR="00890004" w:rsidRPr="00E6674C" w:rsidRDefault="00890004" w:rsidP="00B747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[Co((C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H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POCH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(C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H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)(C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H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))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(C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H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8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O)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][ClO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]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6674C">
                              <w:rPr>
                                <w:rFonts w:asciiTheme="minorHAnsi"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38A869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39.5pt;margin-top:88.1pt;width:240.15pt;height:20.8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" filled="f" stroked="f">
                <v:textbox style="mso-fit-shape-to-text:t">
                  <w:txbxContent>
                    <w:p w14:paraId="5F20B625" w14:textId="77777777" w:rsidR="00890004" w:rsidRPr="00E6674C" w:rsidRDefault="00890004" w:rsidP="00B747A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[Co((C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H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5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POCH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(C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3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H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)(C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H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5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))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(C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4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H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8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O)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][ClO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4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>]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6674C">
                        <w:rPr>
                          <w:rFonts w:asciiTheme="minorHAnsi" w:cstheme="minorBid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674C" w:rsidRPr="00E6674C">
        <w:rPr>
          <w:noProof/>
        </w:rPr>
        <w:t xml:space="preserve"> </w:t>
      </w:r>
      <w:r w:rsidR="00E6674C">
        <w:rPr>
          <w:noProof/>
        </w:rPr>
        <w:drawing>
          <wp:inline distT="0" distB="0" distL="0" distR="0" wp14:anchorId="223F862B" wp14:editId="2AEDD53F">
            <wp:extent cx="5943600" cy="3584575"/>
            <wp:effectExtent l="0" t="0" r="0" b="15875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E879FC-CE73-4153-BD07-0277796F77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B9DD134" w14:textId="1F0D62B5" w:rsidR="00173D6F" w:rsidRDefault="00173D6F" w:rsidP="00CD51F3">
      <w:pPr>
        <w:pStyle w:val="Heading2"/>
      </w:pPr>
      <w:bookmarkStart w:id="3" w:name="_Toc4168587"/>
      <w:r w:rsidRPr="00AE4131">
        <w:rPr>
          <w:b/>
        </w:rPr>
        <w:t>Figure S2</w:t>
      </w:r>
      <w:r w:rsidRPr="00EA7065">
        <w:t xml:space="preserve">. TGA for Complex </w:t>
      </w:r>
      <w:r w:rsidRPr="009D7177">
        <w:rPr>
          <w:b/>
        </w:rPr>
        <w:t>2</w:t>
      </w:r>
      <w:r w:rsidRPr="00EA7065">
        <w:t xml:space="preserve"> under nitrogen.</w:t>
      </w:r>
      <w:bookmarkEnd w:id="3"/>
    </w:p>
    <w:p w14:paraId="3059BA02" w14:textId="011A9B65" w:rsidR="004A0660" w:rsidRDefault="00536E06" w:rsidP="004A0660">
      <w:pPr>
        <w:rPr>
          <w:rStyle w:val="Heading1Char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6EA91E" wp14:editId="00761E6A">
                <wp:simplePos x="0" y="0"/>
                <wp:positionH relativeFrom="column">
                  <wp:posOffset>1933575</wp:posOffset>
                </wp:positionH>
                <wp:positionV relativeFrom="paragraph">
                  <wp:posOffset>456565</wp:posOffset>
                </wp:positionV>
                <wp:extent cx="3049937" cy="264560"/>
                <wp:effectExtent l="0" t="0" r="0" b="0"/>
                <wp:wrapNone/>
                <wp:docPr id="13" name="TextBox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37" cy="264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9100BAC" w14:textId="77777777" w:rsidR="00536E06" w:rsidRDefault="00536E06" w:rsidP="00536E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[Co((C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6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POCH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(C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)(C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6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))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(C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8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O)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][ClO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]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EA91E" id="TextBox 3" o:spid="_x0000_s1027" type="#_x0000_t202" style="position:absolute;margin-left:152.25pt;margin-top:35.95pt;width:240.15pt;height:20.8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" filled="f" stroked="f">
                <v:textbox style="mso-fit-shape-to-text:t">
                  <w:txbxContent>
                    <w:p w14:paraId="29100BAC" w14:textId="77777777" w:rsidR="00536E06" w:rsidRDefault="00536E06" w:rsidP="00536E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[Co((C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6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5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POCH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(C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3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)(C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6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5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))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(C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4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8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O)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][ClO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4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>]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position w:val="-6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01F44B" wp14:editId="56DFFD39">
            <wp:extent cx="5943600" cy="3649345"/>
            <wp:effectExtent l="0" t="0" r="0" b="825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74AB69-4276-4F00-B763-1C11B33CE0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F8BCEB0" w14:textId="3E5D87C0" w:rsidR="00E6674C" w:rsidRDefault="004A0660" w:rsidP="00E6674C">
      <w:pPr>
        <w:pStyle w:val="Heading2"/>
        <w:rPr>
          <w:rStyle w:val="Heading1Char"/>
          <w:b w:val="0"/>
        </w:rPr>
      </w:pPr>
      <w:bookmarkStart w:id="4" w:name="_Toc4168588"/>
      <w:r w:rsidRPr="00AE4131">
        <w:rPr>
          <w:rStyle w:val="Heading1Char"/>
        </w:rPr>
        <w:t>Figure S3</w:t>
      </w:r>
      <w:r w:rsidRPr="00CD51F3">
        <w:rPr>
          <w:rStyle w:val="Heading1Char"/>
          <w:b w:val="0"/>
        </w:rPr>
        <w:t xml:space="preserve">. TGA for Complex </w:t>
      </w:r>
      <w:r w:rsidRPr="009D7177">
        <w:rPr>
          <w:rStyle w:val="Heading1Char"/>
        </w:rPr>
        <w:t>2</w:t>
      </w:r>
      <w:r w:rsidRPr="00CD51F3">
        <w:rPr>
          <w:rStyle w:val="Heading1Char"/>
          <w:b w:val="0"/>
        </w:rPr>
        <w:t xml:space="preserve"> under oxygen.</w:t>
      </w:r>
      <w:bookmarkEnd w:id="4"/>
    </w:p>
    <w:p w14:paraId="252DA5A5" w14:textId="77777777" w:rsidR="00E6674C" w:rsidRPr="00E6674C" w:rsidRDefault="00E6674C" w:rsidP="00E6674C">
      <w:pPr>
        <w:rPr>
          <w:lang w:eastAsia="zh-CN"/>
        </w:rPr>
      </w:pPr>
    </w:p>
    <w:p w14:paraId="794529F0" w14:textId="6D499DED" w:rsidR="00CD51F3" w:rsidRPr="00E6674C" w:rsidRDefault="00E6674C" w:rsidP="007828E7">
      <w:pPr>
        <w:rPr>
          <w:rFonts w:asciiTheme="minorHAnsi" w:eastAsiaTheme="minorEastAsia" w:hAnsiTheme="minorHAnsi" w:cstheme="minorBidi"/>
          <w:b/>
          <w:bCs/>
          <w:kern w:val="44"/>
          <w:szCs w:val="44"/>
          <w:lang w:eastAsia="zh-CN"/>
        </w:rPr>
      </w:pPr>
      <w:r>
        <w:rPr>
          <w:noProof/>
        </w:rPr>
        <w:lastRenderedPageBreak/>
        <w:drawing>
          <wp:inline distT="0" distB="0" distL="0" distR="0" wp14:anchorId="69881146" wp14:editId="07BF95C0">
            <wp:extent cx="5943600" cy="3284220"/>
            <wp:effectExtent l="0" t="0" r="0" b="1143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78E6DB-25D7-4EB8-A47F-B08B6C44DB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13B7939" w14:textId="51EAD686" w:rsidR="009463F6" w:rsidRDefault="009463F6" w:rsidP="00CD51F3">
      <w:pPr>
        <w:pStyle w:val="Heading2"/>
        <w:rPr>
          <w:rStyle w:val="Heading1Char"/>
          <w:b w:val="0"/>
        </w:rPr>
      </w:pPr>
      <w:bookmarkStart w:id="5" w:name="_Toc4168589"/>
      <w:r w:rsidRPr="00AE4131">
        <w:rPr>
          <w:rStyle w:val="Heading1Char"/>
        </w:rPr>
        <w:t>Figure S4</w:t>
      </w:r>
      <w:r w:rsidRPr="00CD51F3">
        <w:rPr>
          <w:rStyle w:val="Heading1Char"/>
          <w:b w:val="0"/>
        </w:rPr>
        <w:t>. TGA for Co(ClO</w:t>
      </w:r>
      <w:r w:rsidRPr="00890004">
        <w:rPr>
          <w:rStyle w:val="Heading1Char"/>
          <w:b w:val="0"/>
          <w:vertAlign w:val="subscript"/>
        </w:rPr>
        <w:t>4</w:t>
      </w:r>
      <w:r w:rsidRPr="00CD51F3">
        <w:rPr>
          <w:rStyle w:val="Heading1Char"/>
          <w:b w:val="0"/>
        </w:rPr>
        <w:t>)</w:t>
      </w:r>
      <w:r w:rsidRPr="00890004">
        <w:rPr>
          <w:rStyle w:val="Heading1Char"/>
          <w:b w:val="0"/>
          <w:vertAlign w:val="subscript"/>
        </w:rPr>
        <w:t>2</w:t>
      </w:r>
      <w:r w:rsidRPr="00CD51F3">
        <w:rPr>
          <w:rStyle w:val="Heading1Char"/>
          <w:b w:val="0"/>
        </w:rPr>
        <w:sym w:font="Symbol" w:char="F0B7"/>
      </w:r>
      <w:r w:rsidRPr="00CD51F3">
        <w:rPr>
          <w:rStyle w:val="Heading1Char"/>
          <w:b w:val="0"/>
        </w:rPr>
        <w:t>6H</w:t>
      </w:r>
      <w:r w:rsidRPr="00890004">
        <w:rPr>
          <w:rStyle w:val="Heading1Char"/>
          <w:b w:val="0"/>
          <w:vertAlign w:val="subscript"/>
        </w:rPr>
        <w:t>2</w:t>
      </w:r>
      <w:r w:rsidRPr="00CD51F3">
        <w:rPr>
          <w:rStyle w:val="Heading1Char"/>
          <w:b w:val="0"/>
        </w:rPr>
        <w:t>O under nitrogen.</w:t>
      </w:r>
      <w:bookmarkEnd w:id="5"/>
    </w:p>
    <w:p w14:paraId="3934C09A" w14:textId="37CD9954" w:rsidR="00E6674C" w:rsidRDefault="00E6674C" w:rsidP="00E6674C">
      <w:pPr>
        <w:rPr>
          <w:lang w:eastAsia="zh-CN"/>
        </w:rPr>
      </w:pPr>
    </w:p>
    <w:p w14:paraId="1965D8A3" w14:textId="7B04CDC4" w:rsidR="004A0660" w:rsidRPr="004A0660" w:rsidRDefault="00E6674C" w:rsidP="004A0660">
      <w:pPr>
        <w:rPr>
          <w:lang w:eastAsia="zh-CN"/>
        </w:rPr>
      </w:pPr>
      <w:r>
        <w:rPr>
          <w:noProof/>
        </w:rPr>
        <w:drawing>
          <wp:inline distT="0" distB="0" distL="0" distR="0" wp14:anchorId="0256C53A" wp14:editId="4128B66A">
            <wp:extent cx="5943600" cy="3902075"/>
            <wp:effectExtent l="0" t="0" r="0" b="317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353F5-2429-42E7-9802-6C6D198E21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22F4DB6" w14:textId="77777777" w:rsidR="00CD51F3" w:rsidRDefault="00CD51F3" w:rsidP="00CD51F3">
      <w:pPr>
        <w:pStyle w:val="Heading2"/>
      </w:pPr>
      <w:bookmarkStart w:id="6" w:name="_Toc4168590"/>
      <w:r w:rsidRPr="00AE4131">
        <w:rPr>
          <w:b/>
        </w:rPr>
        <w:t>Figure S5</w:t>
      </w:r>
      <w:r>
        <w:t xml:space="preserve">. TGA for Complex </w:t>
      </w:r>
      <w:r w:rsidRPr="004A0660">
        <w:rPr>
          <w:b/>
        </w:rPr>
        <w:t>3</w:t>
      </w:r>
      <w:r>
        <w:t xml:space="preserve"> under nitrogen.</w:t>
      </w:r>
      <w:bookmarkEnd w:id="6"/>
    </w:p>
    <w:p w14:paraId="562C1E23" w14:textId="77777777" w:rsidR="00CD51F3" w:rsidRDefault="00CD51F3" w:rsidP="00CD51F3"/>
    <w:p w14:paraId="3FC1DB40" w14:textId="2AB2A752" w:rsidR="00E51377" w:rsidRPr="00032C0F" w:rsidRDefault="0064604E" w:rsidP="00032C0F">
      <w:pPr>
        <w:rPr>
          <w:sz w:val="44"/>
          <w:szCs w:val="44"/>
        </w:rPr>
      </w:pPr>
      <w:r w:rsidRPr="00032C0F">
        <w:rPr>
          <w:sz w:val="44"/>
          <w:szCs w:val="44"/>
        </w:rPr>
        <w:lastRenderedPageBreak/>
        <w:t>Theoretical Calculations.</w:t>
      </w:r>
    </w:p>
    <w:p w14:paraId="012637AE" w14:textId="77777777" w:rsidR="004E5FF4" w:rsidRDefault="0064604E">
      <w:pPr>
        <w:spacing w:after="160" w:line="259" w:lineRule="auto"/>
      </w:pPr>
      <w:r>
        <w:rPr>
          <w:noProof/>
        </w:rPr>
        <w:drawing>
          <wp:inline distT="0" distB="0" distL="0" distR="0" wp14:anchorId="7857EDA7" wp14:editId="604516E1">
            <wp:extent cx="4648200" cy="4181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DF66" w14:textId="63ABBD0E" w:rsidR="00360DAC" w:rsidRDefault="004E5FF4" w:rsidP="00360DAC">
      <w:pPr>
        <w:pStyle w:val="Heading2"/>
      </w:pPr>
      <w:bookmarkStart w:id="7" w:name="_Toc4168591"/>
      <w:r w:rsidRPr="00AE4131">
        <w:rPr>
          <w:b/>
        </w:rPr>
        <w:t>Figure S</w:t>
      </w:r>
      <w:r w:rsidR="00FA0420" w:rsidRPr="00AE4131">
        <w:rPr>
          <w:b/>
        </w:rPr>
        <w:t>6</w:t>
      </w:r>
      <w:r w:rsidRPr="00360DAC">
        <w:t xml:space="preserve">. Drawing of compound </w:t>
      </w:r>
      <w:r w:rsidRPr="004A0660">
        <w:rPr>
          <w:b/>
        </w:rPr>
        <w:t>2</w:t>
      </w:r>
      <w:r w:rsidRPr="00360DAC">
        <w:t xml:space="preserve"> with atoms represented as spheres of arbitrary size (H-white, C-grey, N-blue and O-red) using the GaussView </w:t>
      </w:r>
      <w:r w:rsidRPr="00360DAC">
        <w:fldChar w:fldCharType="begin"/>
      </w:r>
      <w:r w:rsidRPr="00360DAC">
        <w:instrText xml:space="preserve"> ADDIN EN.CITE &lt;EndNote&gt;&lt;Cite&gt;&lt;Author&gt;GaussView&lt;/Author&gt;&lt;Year&gt;Semichem Inc. Shawnee Mission, KS, 2016&lt;/Year&gt;&lt;RecNum&gt;6542&lt;/RecNum&gt;&lt;DisplayText&gt;[1]&lt;/DisplayText&gt;&lt;record&gt;&lt;rec-number&gt;6542&lt;/rec-number&gt;&lt;foreign-keys&gt;&lt;key app="EN" db-id="fdd5pfazbafdssetxr052x27rf9f2psv5ads" timestamp="1524758574" guid="59f92d3a-68e6-42e7-81e9-b7951158cca6"&gt;6542&lt;/key&gt;&lt;/foreign-keys&gt;&lt;ref-type name="Report"&gt;27&lt;/ref-type&gt;&lt;contributors&gt;&lt;authors&gt;&lt;author&gt;GaussView&lt;/author&gt;&lt;author&gt;Version 6 &lt;/author&gt;&lt;author&gt;Roy Dennington&lt;/author&gt;&lt;author&gt;Todd A. Keith&lt;/author&gt;&lt;author&gt;John M. Millam&lt;/author&gt;&lt;/authors&gt;&lt;tertiary-authors&gt;&lt;author&gt; &lt;/author&gt;&lt;/tertiary-authors&gt;&lt;/contributors&gt;&lt;titles&gt;&lt;/titles&gt;&lt;dates&gt;&lt;year&gt;Semichem Inc. Shawnee Mission, KS, 2016&lt;/year&gt;&lt;/dates&gt;&lt;urls&gt;&lt;/urls&gt;&lt;/record&gt;&lt;/Cite&gt;&lt;/EndNote&gt;</w:instrText>
      </w:r>
      <w:r w:rsidRPr="00360DAC">
        <w:fldChar w:fldCharType="separate"/>
      </w:r>
      <w:r w:rsidRPr="00360DAC">
        <w:t>[1]</w:t>
      </w:r>
      <w:r w:rsidRPr="00360DAC">
        <w:fldChar w:fldCharType="end"/>
      </w:r>
      <w:r w:rsidRPr="00360DAC">
        <w:t xml:space="preserve"> program.</w:t>
      </w:r>
      <w:bookmarkEnd w:id="7"/>
    </w:p>
    <w:p w14:paraId="4E809B2D" w14:textId="36CDE610" w:rsidR="00CD51F3" w:rsidRDefault="00CD51F3" w:rsidP="00CD51F3"/>
    <w:p w14:paraId="13FFD00D" w14:textId="77777777" w:rsidR="00CD51F3" w:rsidRPr="00CD51F3" w:rsidRDefault="00CD51F3" w:rsidP="00CD51F3"/>
    <w:p w14:paraId="212DD0F8" w14:textId="600B1267" w:rsidR="004E5FF4" w:rsidRPr="00360DAC" w:rsidRDefault="004E5FF4" w:rsidP="00360DAC">
      <w:pPr>
        <w:pStyle w:val="Heading2"/>
      </w:pPr>
      <w:bookmarkStart w:id="8" w:name="_Toc4168592"/>
      <w:r w:rsidRPr="00AE4131">
        <w:rPr>
          <w:b/>
        </w:rPr>
        <w:t>Table S1</w:t>
      </w:r>
      <w:r w:rsidRPr="00360DAC">
        <w:t xml:space="preserve">. Atomic coordinates for </w:t>
      </w:r>
      <w:r w:rsidRPr="004A0660">
        <w:rPr>
          <w:b/>
        </w:rPr>
        <w:t>2</w:t>
      </w:r>
      <w:r w:rsidRPr="00360DAC">
        <w:t>.</w:t>
      </w:r>
      <w:bookmarkEnd w:id="8"/>
    </w:p>
    <w:p w14:paraId="5A7084A9" w14:textId="77777777" w:rsidR="0064604E" w:rsidRPr="00360DAC" w:rsidRDefault="0064604E" w:rsidP="00360DAC">
      <w:pPr>
        <w:pStyle w:val="Heading2"/>
        <w:sectPr w:rsidR="0064604E" w:rsidRPr="00360DAC" w:rsidSect="00E51377"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Ind w:w="-450" w:type="dxa"/>
        <w:tblLook w:val="04A0" w:firstRow="1" w:lastRow="0" w:firstColumn="1" w:lastColumn="0" w:noHBand="0" w:noVBand="1"/>
      </w:tblPr>
      <w:tblGrid>
        <w:gridCol w:w="623"/>
        <w:gridCol w:w="894"/>
        <w:gridCol w:w="1053"/>
        <w:gridCol w:w="1053"/>
        <w:gridCol w:w="1053"/>
      </w:tblGrid>
      <w:tr w:rsidR="0064604E" w:rsidRPr="0064604E" w14:paraId="079B412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997B" w14:textId="09714BAB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Row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F2E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Symbol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6A7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4C0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68E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Z</w:t>
            </w:r>
          </w:p>
        </w:tc>
      </w:tr>
      <w:tr w:rsidR="0064604E" w:rsidRPr="0064604E" w14:paraId="28A4984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3EA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2D9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E34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-0.01866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0A7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-0.00152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36E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-0.01933</w:t>
            </w:r>
          </w:p>
        </w:tc>
      </w:tr>
      <w:tr w:rsidR="0064604E" w:rsidRPr="0064604E" w14:paraId="5AA48579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BDC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055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74C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2.381864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F90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2.171229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CD5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0.512861</w:t>
            </w:r>
          </w:p>
        </w:tc>
      </w:tr>
      <w:tr w:rsidR="0064604E" w:rsidRPr="0064604E" w14:paraId="4F089E2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661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941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8441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1.986164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003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0.717375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4FD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0.2047</w:t>
            </w:r>
          </w:p>
        </w:tc>
      </w:tr>
      <w:tr w:rsidR="0064604E" w:rsidRPr="0064604E" w14:paraId="217013D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4C9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958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DB4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0.011928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6AD2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-0.66317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9F8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2.057006</w:t>
            </w:r>
          </w:p>
        </w:tc>
      </w:tr>
      <w:tr w:rsidR="0064604E" w:rsidRPr="0064604E" w14:paraId="2710A18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71D1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D55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709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-2.1621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AEE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2.054374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2CF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0.533009</w:t>
            </w:r>
          </w:p>
        </w:tc>
      </w:tr>
      <w:tr w:rsidR="0064604E" w:rsidRPr="0064604E" w14:paraId="755743B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8E8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28B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B8A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-2.74216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10B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1.309899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267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0.163748</w:t>
            </w:r>
          </w:p>
        </w:tc>
      </w:tr>
      <w:tr w:rsidR="0064604E" w:rsidRPr="0064604E" w14:paraId="53C20606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F04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5B7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C57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-0.84452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1D6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1.806112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063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0.659961</w:t>
            </w:r>
          </w:p>
        </w:tc>
      </w:tr>
      <w:tr w:rsidR="0064604E" w:rsidRPr="0064604E" w14:paraId="22C8C66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02E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036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874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3.935363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324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2.218087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5BC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1.450366</w:t>
            </w:r>
          </w:p>
        </w:tc>
      </w:tr>
      <w:tr w:rsidR="0064604E" w:rsidRPr="0064604E" w14:paraId="202B558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2BB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049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F68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4.621876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A0A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3.425973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6AC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1.636572</w:t>
            </w:r>
          </w:p>
        </w:tc>
      </w:tr>
      <w:tr w:rsidR="0064604E" w:rsidRPr="0064604E" w14:paraId="403994E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75E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0DA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F81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4.260932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7EC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4.342892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EFD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1.184861</w:t>
            </w:r>
          </w:p>
        </w:tc>
      </w:tr>
      <w:tr w:rsidR="0064604E" w:rsidRPr="0064604E" w14:paraId="07ECAC46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F3C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F158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95D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5.787088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283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3.450705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0BF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2.396672</w:t>
            </w:r>
          </w:p>
        </w:tc>
      </w:tr>
      <w:tr w:rsidR="0064604E" w:rsidRPr="0064604E" w14:paraId="419CDEA9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B83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1E6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0C8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6.316373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2AC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4.38533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D8D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2.537954</w:t>
            </w:r>
          </w:p>
        </w:tc>
      </w:tr>
      <w:tr w:rsidR="0064604E" w:rsidRPr="0064604E" w14:paraId="03B83FC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C23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F3D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CDC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6.276182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1DB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2.275248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EDE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2.966651</w:t>
            </w:r>
          </w:p>
        </w:tc>
      </w:tr>
      <w:tr w:rsidR="0064604E" w:rsidRPr="0064604E" w14:paraId="6A9022B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060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BB4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873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7.186542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C69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2.297669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494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3.554063</w:t>
            </w:r>
          </w:p>
        </w:tc>
      </w:tr>
      <w:tr w:rsidR="0064604E" w:rsidRPr="0064604E" w14:paraId="4619FC7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D4F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46C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BAE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5.599555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E06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1.071947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709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2.777926</w:t>
            </w:r>
          </w:p>
        </w:tc>
      </w:tr>
      <w:tr w:rsidR="0064604E" w:rsidRPr="0064604E" w14:paraId="21FE1E1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563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AA7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58E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5.981672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412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0.157333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47A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3.215399</w:t>
            </w:r>
          </w:p>
        </w:tc>
      </w:tr>
      <w:tr w:rsidR="0064604E" w:rsidRPr="0064604E" w14:paraId="58B27DF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862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A2C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2B2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4.428693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F51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1.040827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B02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2.023916</w:t>
            </w:r>
          </w:p>
        </w:tc>
      </w:tr>
      <w:tr w:rsidR="0064604E" w:rsidRPr="0064604E" w14:paraId="01D3401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7CB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A96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C8F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3.905391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63B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0.105355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BE2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1.873887</w:t>
            </w:r>
          </w:p>
        </w:tc>
      </w:tr>
      <w:tr w:rsidR="0064604E" w:rsidRPr="0064604E" w14:paraId="3DF0511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0B8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A9E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6AD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2.628094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94C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3.190312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414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-0.97049</w:t>
            </w:r>
          </w:p>
        </w:tc>
      </w:tr>
      <w:tr w:rsidR="0064604E" w:rsidRPr="0064604E" w14:paraId="3C21229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3266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622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8F5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1.775218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2C5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4.250399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8AA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-1.30051</w:t>
            </w:r>
          </w:p>
        </w:tc>
      </w:tr>
      <w:tr w:rsidR="0064604E" w:rsidRPr="0064604E" w14:paraId="095408E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4F8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882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EEE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0.930355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BAC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4.50056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9B6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-0.67163</w:t>
            </w:r>
          </w:p>
        </w:tc>
      </w:tr>
      <w:tr w:rsidR="0064604E" w:rsidRPr="0064604E" w14:paraId="334C091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050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89D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710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2.009165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C9C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5.000372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49F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-2.45164</w:t>
            </w:r>
          </w:p>
        </w:tc>
      </w:tr>
      <w:tr w:rsidR="0064604E" w:rsidRPr="0064604E" w14:paraId="3D71101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272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DA0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265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1.349096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075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5.823128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5FE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-2.69873</w:t>
            </w:r>
          </w:p>
        </w:tc>
      </w:tr>
      <w:tr w:rsidR="0064604E" w:rsidRPr="0064604E" w14:paraId="549D4CF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2CB3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27A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765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3.08853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2D6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4.695417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03A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-3.27759</w:t>
            </w:r>
          </w:p>
        </w:tc>
      </w:tr>
      <w:tr w:rsidR="0064604E" w:rsidRPr="0064604E" w14:paraId="32677466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AE3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6CC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D93A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3.270578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E9F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5.283023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B94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-4.16965</w:t>
            </w:r>
          </w:p>
        </w:tc>
      </w:tr>
      <w:tr w:rsidR="0064604E" w:rsidRPr="0064604E" w14:paraId="3EC5297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341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115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751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3.93879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E32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3.636766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290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-2.95593</w:t>
            </w:r>
          </w:p>
        </w:tc>
      </w:tr>
      <w:tr w:rsidR="0064604E" w:rsidRPr="0064604E" w14:paraId="520346D0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59DD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1D7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433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4.780779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6F2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3.400946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793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-3.59552</w:t>
            </w:r>
          </w:p>
        </w:tc>
      </w:tr>
      <w:tr w:rsidR="0064604E" w:rsidRPr="0064604E" w14:paraId="4A60E04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81D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CF2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08A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3.71326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6BC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2.886848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550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-1.80672</w:t>
            </w:r>
          </w:p>
        </w:tc>
      </w:tr>
      <w:tr w:rsidR="0064604E" w:rsidRPr="0064604E" w14:paraId="38EB95A9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DB3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ABE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E91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4.387823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596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2.075585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92B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-1.55707</w:t>
            </w:r>
          </w:p>
        </w:tc>
      </w:tr>
      <w:tr w:rsidR="0064604E" w:rsidRPr="0064604E" w14:paraId="40877EC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39E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288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F2D9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1.134653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BBD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2.982646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54C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1.599922</w:t>
            </w:r>
          </w:p>
        </w:tc>
      </w:tr>
      <w:tr w:rsidR="0064604E" w:rsidRPr="0064604E" w14:paraId="2E9BDDC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6C2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69D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F88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1.259548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3F5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2.477734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E2F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2.564059</w:t>
            </w:r>
          </w:p>
        </w:tc>
      </w:tr>
      <w:tr w:rsidR="0064604E" w:rsidRPr="0064604E" w14:paraId="052CA086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9A3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6E1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5BB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1.43478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C3F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4.020441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775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1.756076</w:t>
            </w:r>
          </w:p>
        </w:tc>
      </w:tr>
      <w:tr w:rsidR="0064604E" w:rsidRPr="0064604E" w14:paraId="53CFAD8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EC9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B09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C3D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-0.30621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805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2.915235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922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1.182171</w:t>
            </w:r>
          </w:p>
        </w:tc>
      </w:tr>
      <w:tr w:rsidR="0064604E" w:rsidRPr="0064604E" w14:paraId="19D5CF26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7D4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6B2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7BA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-1.30187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904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3.886736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159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1.372098</w:t>
            </w:r>
          </w:p>
        </w:tc>
      </w:tr>
      <w:tr w:rsidR="0064604E" w:rsidRPr="0064604E" w14:paraId="0EBF0EA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B79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5DC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2BB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-1.17929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69C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4.867952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41B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1.799388</w:t>
            </w:r>
          </w:p>
        </w:tc>
      </w:tr>
      <w:tr w:rsidR="0064604E" w:rsidRPr="0064604E" w14:paraId="0B9DB48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07B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A71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2D16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-2.49444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25E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3.299084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AFD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0.951205</w:t>
            </w:r>
          </w:p>
        </w:tc>
      </w:tr>
      <w:tr w:rsidR="0064604E" w:rsidRPr="0064604E" w14:paraId="373926EA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8EC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A20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186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-3.86892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A33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3.811051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294F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0.934979</w:t>
            </w:r>
          </w:p>
        </w:tc>
      </w:tr>
      <w:tr w:rsidR="0064604E" w:rsidRPr="0064604E" w14:paraId="0F2A1C8D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A36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137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978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-4.09979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C5E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5.187253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CB3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0.794401</w:t>
            </w:r>
          </w:p>
        </w:tc>
      </w:tr>
      <w:tr w:rsidR="0064604E" w:rsidRPr="0064604E" w14:paraId="2D2782A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097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F59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A59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-3.26232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BED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5.864772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541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0.678505</w:t>
            </w:r>
          </w:p>
        </w:tc>
      </w:tr>
      <w:tr w:rsidR="0064604E" w:rsidRPr="0064604E" w14:paraId="52F41D4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C5B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D14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1AB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-5.39853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AA9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5.684903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EB2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0.782175</w:t>
            </w:r>
          </w:p>
        </w:tc>
      </w:tr>
      <w:tr w:rsidR="0064604E" w:rsidRPr="0064604E" w14:paraId="52EF9AF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901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D31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FD0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-5.56337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4BF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6.749999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FD3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0.670057</w:t>
            </w:r>
          </w:p>
        </w:tc>
      </w:tr>
      <w:tr w:rsidR="0064604E" w:rsidRPr="0064604E" w14:paraId="1628F49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9D9B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1A5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8C2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-6.48395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29C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4.818225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A18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0.906261</w:t>
            </w:r>
          </w:p>
        </w:tc>
      </w:tr>
      <w:tr w:rsidR="0064604E" w:rsidRPr="0064604E" w14:paraId="53B0632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CC3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B8D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0B6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-7.49496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7AA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5.207955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669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0.895522</w:t>
            </w:r>
          </w:p>
        </w:tc>
      </w:tr>
      <w:tr w:rsidR="0064604E" w:rsidRPr="0064604E" w14:paraId="4BDEC406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ED3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73C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865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-6.26382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B60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3.448942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54F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1.048234</w:t>
            </w:r>
          </w:p>
        </w:tc>
      </w:tr>
      <w:tr w:rsidR="0064604E" w:rsidRPr="0064604E" w14:paraId="0D2D7A7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05C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76D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DDE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-7.10259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27C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2.771342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EC3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1.155668</w:t>
            </w:r>
          </w:p>
        </w:tc>
      </w:tr>
      <w:tr w:rsidR="0064604E" w:rsidRPr="0064604E" w14:paraId="09ADAF4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D15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D39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31A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-4.96637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BFC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2.946853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865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1.066578</w:t>
            </w:r>
          </w:p>
        </w:tc>
      </w:tr>
      <w:tr w:rsidR="0064604E" w:rsidRPr="0064604E" w14:paraId="667279B9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A09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89D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D38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-4.81063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BFA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1.883914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586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1.21187</w:t>
            </w:r>
          </w:p>
        </w:tc>
      </w:tr>
      <w:tr w:rsidR="0064604E" w:rsidRPr="0064604E" w14:paraId="7C892C5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8B0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00D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C5E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-0.97879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CBF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-0.28059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DB4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3.057246</w:t>
            </w:r>
          </w:p>
        </w:tc>
      </w:tr>
      <w:tr w:rsidR="0064604E" w:rsidRPr="0064604E" w14:paraId="30C22D2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179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0F6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3BC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-1.96228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3F7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-0.36587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B43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2.599071</w:t>
            </w:r>
          </w:p>
        </w:tc>
      </w:tr>
      <w:tr w:rsidR="0064604E" w:rsidRPr="0064604E" w14:paraId="4C699D9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C0C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7D8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C1C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-0.79935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89B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0.760532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62A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3.339207</w:t>
            </w:r>
          </w:p>
        </w:tc>
      </w:tr>
      <w:tr w:rsidR="0064604E" w:rsidRPr="0064604E" w14:paraId="1522E73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E26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4BC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ACF0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598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-1.22888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279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4.226916</w:t>
            </w:r>
          </w:p>
        </w:tc>
      </w:tr>
      <w:tr w:rsidR="0064604E" w:rsidRPr="0064604E" w14:paraId="7BA91E3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781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999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24B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-1.29235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86E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-2.16361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208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4.072885</w:t>
            </w:r>
          </w:p>
        </w:tc>
      </w:tr>
      <w:tr w:rsidR="0064604E" w:rsidRPr="0064604E" w14:paraId="5E66B31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77D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9A4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2C2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-1.07107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800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-0.79389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1D9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5.173798</w:t>
            </w:r>
          </w:p>
        </w:tc>
      </w:tr>
      <w:tr w:rsidR="0064604E" w:rsidRPr="0064604E" w14:paraId="07255E70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A07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CB4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43E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0.766053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B7F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-1.46902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E17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4.15899</w:t>
            </w:r>
          </w:p>
        </w:tc>
      </w:tr>
      <w:tr w:rsidR="0064604E" w:rsidRPr="0064604E" w14:paraId="42E299E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97C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68E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630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1.306859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3AA3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-0.63206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A8B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4.608596</w:t>
            </w:r>
          </w:p>
        </w:tc>
      </w:tr>
      <w:tr w:rsidR="0064604E" w:rsidRPr="0064604E" w14:paraId="3112DA79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A8E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98C8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6AF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1.078089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6D1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583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4.660063</w:t>
            </w:r>
          </w:p>
        </w:tc>
      </w:tr>
      <w:tr w:rsidR="0064604E" w:rsidRPr="0064604E" w14:paraId="31EDC5C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190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809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8A5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1.022505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B86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-1.52586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BD0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2.656175</w:t>
            </w:r>
          </w:p>
        </w:tc>
      </w:tr>
      <w:tr w:rsidR="0064604E" w:rsidRPr="0064604E" w14:paraId="44DFD34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64C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3BA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8D2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2.000308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FF4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-1.14526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308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2.365876</w:t>
            </w:r>
          </w:p>
        </w:tc>
      </w:tr>
      <w:tr w:rsidR="0064604E" w:rsidRPr="0064604E" w14:paraId="3C2BE87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A65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367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4B6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0.88877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400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-2.53342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406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2.255457</w:t>
            </w:r>
          </w:p>
        </w:tc>
      </w:tr>
      <w:tr w:rsidR="0064604E" w:rsidRPr="0064604E" w14:paraId="66E9140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F64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C6B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AB9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-2.39702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319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-2.20216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AD3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-0.49823</w:t>
            </w:r>
          </w:p>
        </w:tc>
      </w:tr>
      <w:tr w:rsidR="0064604E" w:rsidRPr="0064604E" w14:paraId="6190259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571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AFF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BA2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-2.01673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23B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-0.73334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EA2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-0.24694</w:t>
            </w:r>
          </w:p>
        </w:tc>
      </w:tr>
      <w:tr w:rsidR="0064604E" w:rsidRPr="0064604E" w14:paraId="61CADDAA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183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18A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A55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-0.03362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34E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0.681489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64A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-2.08609</w:t>
            </w:r>
          </w:p>
        </w:tc>
      </w:tr>
      <w:tr w:rsidR="0064604E" w:rsidRPr="0064604E" w14:paraId="77ECD5E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A6C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959A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B72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2.139024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6E2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-2.02907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20C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-0.59196</w:t>
            </w:r>
          </w:p>
        </w:tc>
      </w:tr>
      <w:tr w:rsidR="0064604E" w:rsidRPr="0064604E" w14:paraId="361D4B2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7B83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21A9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4D0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2.70917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ADE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-1.26722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59A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-0.24051</w:t>
            </w:r>
          </w:p>
        </w:tc>
      </w:tr>
      <w:tr w:rsidR="0064604E" w:rsidRPr="0064604E" w14:paraId="7F3DFEC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226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AFF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DCE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0.814193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C19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-1.80802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730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-0.69511</w:t>
            </w:r>
          </w:p>
        </w:tc>
      </w:tr>
      <w:tr w:rsidR="0064604E" w:rsidRPr="0064604E" w14:paraId="76DEAEE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C79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439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361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-3.96584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17F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-2.30522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7CB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-1.40587</w:t>
            </w:r>
          </w:p>
        </w:tc>
      </w:tr>
      <w:tr w:rsidR="0064604E" w:rsidRPr="0064604E" w14:paraId="163C8B7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C5B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DA1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6B9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-4.63511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0FD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-3.52966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92D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-1.54019</w:t>
            </w:r>
          </w:p>
        </w:tc>
      </w:tr>
      <w:tr w:rsidR="0064604E" w:rsidRPr="0064604E" w14:paraId="73BD48B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242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A53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050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-4.25128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525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-4.42558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70D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-1.06582</w:t>
            </w:r>
          </w:p>
        </w:tc>
      </w:tr>
      <w:tr w:rsidR="0064604E" w:rsidRPr="0064604E" w14:paraId="58831EF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43D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3AC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2D4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-5.81258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6D03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-3.5983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F5B6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-2.27836</w:t>
            </w:r>
          </w:p>
        </w:tc>
      </w:tr>
      <w:tr w:rsidR="0064604E" w:rsidRPr="0064604E" w14:paraId="3583E050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D6A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88B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5EA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-6.32833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012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-4.54561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3DF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-2.37956</w:t>
            </w:r>
          </w:p>
        </w:tc>
      </w:tr>
      <w:tr w:rsidR="0064604E" w:rsidRPr="0064604E" w14:paraId="465F6D3A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28E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85C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AD9B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-6.33093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303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-2.45048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C05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-2.87807</w:t>
            </w:r>
          </w:p>
        </w:tc>
      </w:tr>
      <w:tr w:rsidR="0064604E" w:rsidRPr="0064604E" w14:paraId="664344C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21D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0DF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A72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-7.25078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2DE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-2.5072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FED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-3.44815</w:t>
            </w:r>
          </w:p>
        </w:tc>
      </w:tr>
      <w:tr w:rsidR="0064604E" w:rsidRPr="0064604E" w14:paraId="53D7F73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D1B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5FD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CF6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-5.67094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1AC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-1.23104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301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-2.7417</w:t>
            </w:r>
          </w:p>
        </w:tc>
      </w:tr>
      <w:tr w:rsidR="0064604E" w:rsidRPr="0064604E" w14:paraId="16C6B310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8FD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C79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538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-6.07518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546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-0.33787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CE4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-3.20299</w:t>
            </w:r>
          </w:p>
        </w:tc>
      </w:tr>
      <w:tr w:rsidR="0064604E" w:rsidRPr="0064604E" w14:paraId="11B3481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34A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656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0B3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-4.48807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E43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457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-2.00967</w:t>
            </w:r>
          </w:p>
        </w:tc>
      </w:tr>
      <w:tr w:rsidR="0064604E" w:rsidRPr="0064604E" w14:paraId="63CEC25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797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649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ABF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-3.97662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4A1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-0.20894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58D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-1.90095</w:t>
            </w:r>
          </w:p>
        </w:tc>
      </w:tr>
      <w:tr w:rsidR="0064604E" w:rsidRPr="0064604E" w14:paraId="0C3BEAA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27C5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FAC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805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-2.60381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1325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-3.17531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12C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1.022278</w:t>
            </w:r>
          </w:p>
        </w:tc>
      </w:tr>
      <w:tr w:rsidR="0064604E" w:rsidRPr="0064604E" w14:paraId="6E1DC60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307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9A2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92E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-1.73651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961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-4.21922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77E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1.366302</w:t>
            </w:r>
          </w:p>
        </w:tc>
      </w:tr>
      <w:tr w:rsidR="0064604E" w:rsidRPr="0064604E" w14:paraId="0E6BCCA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06B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74A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78B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-0.90043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185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-4.48088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9D5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0.730406</w:t>
            </w:r>
          </w:p>
        </w:tc>
      </w:tr>
      <w:tr w:rsidR="0064604E" w:rsidRPr="0064604E" w14:paraId="26236D6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202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F54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488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-1.94574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55C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-4.9412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68AB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2.539913</w:t>
            </w:r>
          </w:p>
        </w:tc>
      </w:tr>
      <w:tr w:rsidR="0064604E" w:rsidRPr="0064604E" w14:paraId="4C8E7CD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349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BB6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1E2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-1.27473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00F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-5.75196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5B2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2.796988</w:t>
            </w:r>
          </w:p>
        </w:tc>
      </w:tr>
      <w:tr w:rsidR="0064604E" w:rsidRPr="0064604E" w14:paraId="66321CB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2AD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39E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0FB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-3.01441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6925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-4.62431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6D9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3.375096</w:t>
            </w:r>
          </w:p>
        </w:tc>
      </w:tr>
      <w:tr w:rsidR="0064604E" w:rsidRPr="0064604E" w14:paraId="23CB76F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7BE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74E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CB4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-3.17743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A12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-5.1906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50D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4.284469</w:t>
            </w:r>
          </w:p>
        </w:tc>
      </w:tr>
      <w:tr w:rsidR="0064604E" w:rsidRPr="0064604E" w14:paraId="6EC2F7C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E60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524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C01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-3.87867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139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-3.58138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854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3.039879</w:t>
            </w:r>
          </w:p>
        </w:tc>
      </w:tr>
      <w:tr w:rsidR="0064604E" w:rsidRPr="0064604E" w14:paraId="243F927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C14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7F9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7F4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-4.71284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A1E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-3.33623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3C7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3.686203</w:t>
            </w:r>
          </w:p>
        </w:tc>
      </w:tr>
      <w:tr w:rsidR="0064604E" w:rsidRPr="0064604E" w14:paraId="1B88ACF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30F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EA4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F71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-3.67824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2D6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-2.85987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B2C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1.867982</w:t>
            </w:r>
          </w:p>
        </w:tc>
      </w:tr>
      <w:tr w:rsidR="0064604E" w:rsidRPr="0064604E" w14:paraId="075D40DD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C92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272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91B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-4.36639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895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-2.06341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D95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1.608374</w:t>
            </w:r>
          </w:p>
        </w:tc>
      </w:tr>
      <w:tr w:rsidR="0064604E" w:rsidRPr="0064604E" w14:paraId="5FB2C06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0D7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85EE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E23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-1.16064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10D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-3.03636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4FD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-1.58037</w:t>
            </w:r>
          </w:p>
        </w:tc>
      </w:tr>
      <w:tr w:rsidR="0064604E" w:rsidRPr="0064604E" w14:paraId="6A5B2D3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17A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E1D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F6B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-1.31387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20D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-2.57161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F26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-2.56043</w:t>
            </w:r>
          </w:p>
        </w:tc>
      </w:tr>
      <w:tr w:rsidR="0064604E" w:rsidRPr="0064604E" w14:paraId="2EA659C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8D4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48D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5A3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-1.44865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8CD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-4.08384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783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-1.68992</w:t>
            </w:r>
          </w:p>
        </w:tc>
      </w:tr>
      <w:tr w:rsidR="0064604E" w:rsidRPr="0064604E" w14:paraId="74CC320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37A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C2C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469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0.287647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600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-2.9323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B23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-1.19675</w:t>
            </w:r>
          </w:p>
        </w:tc>
      </w:tr>
      <w:tr w:rsidR="0064604E" w:rsidRPr="0064604E" w14:paraId="31C1176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654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44E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AE3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1.298495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801F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-3.88532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45D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-1.39838</w:t>
            </w:r>
          </w:p>
        </w:tc>
      </w:tr>
      <w:tr w:rsidR="0064604E" w:rsidRPr="0064604E" w14:paraId="45DF4E06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C38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F3B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DBB1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1.186895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A59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-4.87287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873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-1.81395</w:t>
            </w:r>
          </w:p>
        </w:tc>
      </w:tr>
      <w:tr w:rsidR="0064604E" w:rsidRPr="0064604E" w14:paraId="1BE75819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134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344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39D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2.487134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FA3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-3.2709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2B2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-1.00553</w:t>
            </w:r>
          </w:p>
        </w:tc>
      </w:tr>
      <w:tr w:rsidR="0064604E" w:rsidRPr="0064604E" w14:paraId="727F533D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791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688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08F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3.870371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CFB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-3.75901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0C0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-1.00941</w:t>
            </w:r>
          </w:p>
        </w:tc>
      </w:tr>
      <w:tr w:rsidR="0064604E" w:rsidRPr="0064604E" w14:paraId="08F7DDF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3E2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174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1750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4.126232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A29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-5.13085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57FE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-0.86878</w:t>
            </w:r>
          </w:p>
        </w:tc>
      </w:tr>
      <w:tr w:rsidR="0064604E" w:rsidRPr="0064604E" w14:paraId="3CC482D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1C2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CC9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BC4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3.302014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FB6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-5.82193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EDC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-0.73861</w:t>
            </w:r>
          </w:p>
        </w:tc>
      </w:tr>
      <w:tr w:rsidR="0064604E" w:rsidRPr="0064604E" w14:paraId="7258903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474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62D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2D2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5.43304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8F6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-5.60702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58E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-0.87445</w:t>
            </w:r>
          </w:p>
        </w:tc>
      </w:tr>
      <w:tr w:rsidR="0064604E" w:rsidRPr="0064604E" w14:paraId="00FC5CD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298E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A66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4D6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5.617035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764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-6.66893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95E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-0.76199</w:t>
            </w:r>
          </w:p>
        </w:tc>
      </w:tr>
      <w:tr w:rsidR="0064604E" w:rsidRPr="0064604E" w14:paraId="53C1A70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839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CEA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30C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6.502057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97D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-4.72292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E08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-1.01678</w:t>
            </w:r>
          </w:p>
        </w:tc>
      </w:tr>
      <w:tr w:rsidR="0064604E" w:rsidRPr="0064604E" w14:paraId="60D173C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970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EAA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770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7.519446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A6A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-5.09585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123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-1.01987</w:t>
            </w:r>
          </w:p>
        </w:tc>
      </w:tr>
      <w:tr w:rsidR="0064604E" w:rsidRPr="0064604E" w14:paraId="223BC72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B04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477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935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6.257114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B0B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-3.3579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788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-1.15901</w:t>
            </w:r>
          </w:p>
        </w:tc>
      </w:tr>
      <w:tr w:rsidR="0064604E" w:rsidRPr="0064604E" w14:paraId="4893960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64C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0E3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2B9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7.082841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209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-2.66677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2D8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-1.28047</w:t>
            </w:r>
          </w:p>
        </w:tc>
      </w:tr>
      <w:tr w:rsidR="0064604E" w:rsidRPr="0064604E" w14:paraId="240C42DA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038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429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479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4.95139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304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-2.87735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746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-1.15944</w:t>
            </w:r>
          </w:p>
        </w:tc>
      </w:tr>
      <w:tr w:rsidR="0064604E" w:rsidRPr="0064604E" w14:paraId="47866A8A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57D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FD1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D74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4.776167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62E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-1.81762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4D4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-1.30486</w:t>
            </w:r>
          </w:p>
        </w:tc>
      </w:tr>
      <w:tr w:rsidR="0064604E" w:rsidRPr="0064604E" w14:paraId="3295956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054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4F4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274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0.999495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38B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0.341431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A1B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-3.05852</w:t>
            </w:r>
          </w:p>
        </w:tc>
      </w:tr>
      <w:tr w:rsidR="0064604E" w:rsidRPr="0064604E" w14:paraId="3455AF4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07E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278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FEA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1.96453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098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0.457088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ACF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-2.56918</w:t>
            </w:r>
          </w:p>
        </w:tc>
      </w:tr>
      <w:tr w:rsidR="0064604E" w:rsidRPr="0064604E" w14:paraId="7EA4486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4DA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790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EE9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0.864684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EF2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-0.70255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0AD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-3.35339</w:t>
            </w:r>
          </w:p>
        </w:tc>
      </w:tr>
      <w:tr w:rsidR="0064604E" w:rsidRPr="0064604E" w14:paraId="4D7344C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362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EED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1C4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0.771569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A08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1.291491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F36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-4.22685</w:t>
            </w:r>
          </w:p>
        </w:tc>
      </w:tr>
      <w:tr w:rsidR="0064604E" w:rsidRPr="0064604E" w14:paraId="04FBE32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67E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02C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20B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1.27414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760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2.244561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CB5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-4.04697</w:t>
            </w:r>
          </w:p>
        </w:tc>
      </w:tr>
      <w:tr w:rsidR="0064604E" w:rsidRPr="0064604E" w14:paraId="36D841D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2B6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FF4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75F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1.140611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9F3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0.878474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630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-5.16646</w:t>
            </w:r>
          </w:p>
        </w:tc>
      </w:tr>
      <w:tr w:rsidR="0064604E" w:rsidRPr="0064604E" w14:paraId="3A840650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56C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03C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B99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-0.75291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F7A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1.472411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4EF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-4.20624</w:t>
            </w:r>
          </w:p>
        </w:tc>
      </w:tr>
      <w:tr w:rsidR="0064604E" w:rsidRPr="0064604E" w14:paraId="0DD3A46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07D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FE8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130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-1.24534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E3E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0.618712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799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-4.67945</w:t>
            </w:r>
          </w:p>
        </w:tc>
      </w:tr>
      <w:tr w:rsidR="0064604E" w:rsidRPr="0064604E" w14:paraId="20E42D9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503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784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83F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-1.08457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B4E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2.380728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07A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-4.71046</w:t>
            </w:r>
          </w:p>
        </w:tc>
      </w:tr>
      <w:tr w:rsidR="0064604E" w:rsidRPr="0064604E" w14:paraId="49C9F8F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B0A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E1D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98F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-1.06003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8EE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1.506144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DC1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-2.71191</w:t>
            </w:r>
          </w:p>
        </w:tc>
      </w:tr>
      <w:tr w:rsidR="0064604E" w:rsidRPr="0064604E" w14:paraId="77AB728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BB1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DED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7E4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-2.03081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EDF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1.08394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299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-2.45645</w:t>
            </w:r>
          </w:p>
        </w:tc>
      </w:tr>
      <w:tr w:rsidR="0064604E" w:rsidRPr="0064604E" w14:paraId="3C399E0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3AA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08B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109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-0.98204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5E9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2.515643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442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-2.30107</w:t>
            </w:r>
          </w:p>
        </w:tc>
      </w:tr>
    </w:tbl>
    <w:p w14:paraId="3270AC57" w14:textId="77777777" w:rsidR="0064604E" w:rsidRDefault="0064604E">
      <w:pPr>
        <w:sectPr w:rsidR="0064604E" w:rsidSect="0064604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6C47069" w14:textId="77777777" w:rsidR="004648F0" w:rsidRDefault="004648F0" w:rsidP="004648F0">
      <w:r>
        <w:rPr>
          <w:noProof/>
        </w:rPr>
        <w:lastRenderedPageBreak/>
        <w:drawing>
          <wp:inline distT="0" distB="0" distL="0" distR="0" wp14:anchorId="69196274" wp14:editId="0DE2F527">
            <wp:extent cx="5934075" cy="2276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450D8" w14:textId="777E599D" w:rsidR="00CD51F3" w:rsidRDefault="004648F0" w:rsidP="00360DAC">
      <w:pPr>
        <w:rPr>
          <w:rStyle w:val="Heading2Char"/>
        </w:rPr>
      </w:pPr>
      <w:r>
        <w:rPr>
          <w:noProof/>
        </w:rPr>
        <w:drawing>
          <wp:inline distT="0" distB="0" distL="0" distR="0" wp14:anchorId="0E8AD5EA" wp14:editId="2A4783C5">
            <wp:extent cx="5138928" cy="2374350"/>
            <wp:effectExtent l="0" t="0" r="508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77" cy="23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F927" w14:textId="77777777" w:rsidR="00CD51F3" w:rsidRPr="00360DAC" w:rsidRDefault="00CD51F3" w:rsidP="00CD51F3">
      <w:pPr>
        <w:pStyle w:val="Heading2"/>
        <w:rPr>
          <w:rStyle w:val="Heading2Char"/>
        </w:rPr>
      </w:pPr>
      <w:bookmarkStart w:id="9" w:name="_Toc4168593"/>
      <w:r w:rsidRPr="00AE4131">
        <w:rPr>
          <w:rStyle w:val="Heading2Char"/>
          <w:b/>
        </w:rPr>
        <w:t>Figure S7</w:t>
      </w:r>
      <w:r w:rsidRPr="00CD51F3">
        <w:rPr>
          <w:rStyle w:val="Heading2Char"/>
        </w:rPr>
        <w:t xml:space="preserve">.  Uncorrected calculated FTIR (top) and experimental (neat) spectrum of compound </w:t>
      </w:r>
      <w:r w:rsidRPr="004A0660">
        <w:rPr>
          <w:rStyle w:val="Heading2Char"/>
          <w:b/>
        </w:rPr>
        <w:t>2</w:t>
      </w:r>
      <w:r w:rsidRPr="00CD51F3">
        <w:rPr>
          <w:rStyle w:val="Heading2Char"/>
        </w:rPr>
        <w:t>.</w:t>
      </w:r>
      <w:bookmarkEnd w:id="9"/>
      <w:r w:rsidRPr="00360DAC">
        <w:rPr>
          <w:rStyle w:val="Heading2Char"/>
        </w:rPr>
        <w:t xml:space="preserve">  </w:t>
      </w:r>
    </w:p>
    <w:p w14:paraId="4540D27F" w14:textId="77777777" w:rsidR="00CD51F3" w:rsidRDefault="00CD51F3" w:rsidP="00360DAC">
      <w:pPr>
        <w:rPr>
          <w:rStyle w:val="Heading2Char"/>
        </w:rPr>
      </w:pPr>
    </w:p>
    <w:p w14:paraId="49D12FB9" w14:textId="6E541B0D" w:rsidR="00CD51F3" w:rsidRDefault="0064604E" w:rsidP="00EA6835">
      <w:pPr>
        <w:rPr>
          <w:rStyle w:val="Heading2Char"/>
        </w:rPr>
      </w:pPr>
      <w:r>
        <w:rPr>
          <w:noProof/>
        </w:rPr>
        <w:drawing>
          <wp:inline distT="0" distB="0" distL="0" distR="0" wp14:anchorId="2E4F9B52" wp14:editId="63CA98C8">
            <wp:extent cx="5695950" cy="178911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22" cy="17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6961" w14:textId="6548452E" w:rsidR="0008508E" w:rsidRDefault="00CD51F3" w:rsidP="0008508E">
      <w:pPr>
        <w:pStyle w:val="Heading2"/>
        <w:rPr>
          <w:rStyle w:val="Heading2Char"/>
        </w:rPr>
      </w:pPr>
      <w:bookmarkStart w:id="10" w:name="_Toc519781966"/>
      <w:bookmarkStart w:id="11" w:name="_Toc526593105"/>
      <w:bookmarkStart w:id="12" w:name="_Toc4168594"/>
      <w:r w:rsidRPr="00AE4131">
        <w:rPr>
          <w:rStyle w:val="Heading2Char"/>
          <w:b/>
        </w:rPr>
        <w:t>Figure S8</w:t>
      </w:r>
      <w:r w:rsidRPr="00360DAC">
        <w:rPr>
          <w:rStyle w:val="Heading2Char"/>
        </w:rPr>
        <w:t xml:space="preserve">.  Calculated UV-Vis spectrum for </w:t>
      </w:r>
      <w:bookmarkEnd w:id="10"/>
      <w:bookmarkEnd w:id="11"/>
      <w:r w:rsidRPr="00360DAC">
        <w:rPr>
          <w:rStyle w:val="Heading2Char"/>
        </w:rPr>
        <w:t>2.</w:t>
      </w:r>
      <w:bookmarkEnd w:id="12"/>
      <w:r w:rsidRPr="00360DAC">
        <w:rPr>
          <w:rStyle w:val="Heading2Char"/>
        </w:rPr>
        <w:t xml:space="preserve">  </w:t>
      </w:r>
    </w:p>
    <w:p w14:paraId="2092D639" w14:textId="77777777" w:rsidR="00CD51F3" w:rsidRPr="00CD51F3" w:rsidRDefault="00CD51F3" w:rsidP="00CD51F3"/>
    <w:p w14:paraId="49DA4B0F" w14:textId="43091843" w:rsidR="00E83A78" w:rsidRDefault="00E83A78">
      <w:pPr>
        <w:spacing w:after="160" w:line="259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24902C56" wp14:editId="4A019FC1">
            <wp:extent cx="4572000" cy="2743200"/>
            <wp:effectExtent l="0" t="0" r="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06945-7C31-4165-8203-6FAEDF8F66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EF4A5EB" w14:textId="649CA0E5" w:rsidR="00363B5E" w:rsidRPr="00CD51F3" w:rsidRDefault="00363B5E" w:rsidP="00360DAC">
      <w:pPr>
        <w:pStyle w:val="Heading2"/>
      </w:pPr>
      <w:bookmarkStart w:id="13" w:name="_Toc4168595"/>
      <w:r w:rsidRPr="00AE4131">
        <w:rPr>
          <w:b/>
        </w:rPr>
        <w:t xml:space="preserve">Figure </w:t>
      </w:r>
      <w:r w:rsidR="00C17841" w:rsidRPr="00AE4131">
        <w:rPr>
          <w:b/>
        </w:rPr>
        <w:t>S9</w:t>
      </w:r>
      <w:r w:rsidR="00C17841" w:rsidRPr="00CD51F3">
        <w:t xml:space="preserve">. UV-vis absorption spectrum of </w:t>
      </w:r>
      <w:r w:rsidR="00C17841" w:rsidRPr="004A0660">
        <w:rPr>
          <w:b/>
        </w:rPr>
        <w:t>2</w:t>
      </w:r>
      <w:r w:rsidR="00C17841" w:rsidRPr="00CD51F3">
        <w:t xml:space="preserve"> in CH</w:t>
      </w:r>
      <w:r w:rsidR="00C17841" w:rsidRPr="00CD51F3">
        <w:rPr>
          <w:vertAlign w:val="subscript"/>
        </w:rPr>
        <w:t>2</w:t>
      </w:r>
      <w:r w:rsidR="00C17841" w:rsidRPr="00CD51F3">
        <w:t>Cl</w:t>
      </w:r>
      <w:r w:rsidR="00C17841" w:rsidRPr="00CD51F3">
        <w:rPr>
          <w:vertAlign w:val="subscript"/>
        </w:rPr>
        <w:t>2</w:t>
      </w:r>
      <w:r w:rsidR="00C17841" w:rsidRPr="00CD51F3">
        <w:t>.</w:t>
      </w:r>
      <w:bookmarkEnd w:id="13"/>
    </w:p>
    <w:p w14:paraId="4A77E4C0" w14:textId="77777777" w:rsidR="00E83A78" w:rsidRDefault="00E83A78">
      <w:pPr>
        <w:spacing w:after="160" w:line="259" w:lineRule="auto"/>
        <w:rPr>
          <w:b/>
        </w:rPr>
      </w:pPr>
    </w:p>
    <w:p w14:paraId="30085714" w14:textId="77777777" w:rsidR="00C17841" w:rsidRDefault="00E83A78">
      <w:pPr>
        <w:spacing w:after="160" w:line="259" w:lineRule="auto"/>
        <w:rPr>
          <w:b/>
        </w:rPr>
      </w:pPr>
      <w:r>
        <w:rPr>
          <w:noProof/>
        </w:rPr>
        <w:drawing>
          <wp:inline distT="0" distB="0" distL="0" distR="0" wp14:anchorId="3806DE8F" wp14:editId="7A94D2A9">
            <wp:extent cx="4572000" cy="2743200"/>
            <wp:effectExtent l="0" t="0" r="0" b="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3A0D2C-BE3F-4F64-82F1-8549538E59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B0162A6" w14:textId="5CF29FAB" w:rsidR="00C17841" w:rsidRPr="00CD51F3" w:rsidRDefault="00C17841" w:rsidP="00360DAC">
      <w:pPr>
        <w:pStyle w:val="Heading2"/>
      </w:pPr>
      <w:bookmarkStart w:id="14" w:name="_Toc4168596"/>
      <w:r w:rsidRPr="00AE4131">
        <w:rPr>
          <w:b/>
        </w:rPr>
        <w:t>Figure S10</w:t>
      </w:r>
      <w:r w:rsidRPr="00CD51F3">
        <w:t xml:space="preserve">. Emission spectrum of </w:t>
      </w:r>
      <w:r w:rsidRPr="004A0660">
        <w:rPr>
          <w:b/>
        </w:rPr>
        <w:t>2</w:t>
      </w:r>
      <w:r w:rsidRPr="00CD51F3">
        <w:t xml:space="preserve"> in CH</w:t>
      </w:r>
      <w:r w:rsidRPr="00CD51F3">
        <w:rPr>
          <w:vertAlign w:val="subscript"/>
        </w:rPr>
        <w:t>2</w:t>
      </w:r>
      <w:r w:rsidRPr="00CD51F3">
        <w:t>Cl</w:t>
      </w:r>
      <w:r w:rsidRPr="00CD51F3">
        <w:rPr>
          <w:vertAlign w:val="subscript"/>
        </w:rPr>
        <w:t>2</w:t>
      </w:r>
      <w:r w:rsidRPr="00CD51F3">
        <w:t>.</w:t>
      </w:r>
      <w:bookmarkEnd w:id="14"/>
    </w:p>
    <w:p w14:paraId="2AFFEB6E" w14:textId="77777777" w:rsidR="00360DAC" w:rsidRDefault="00360DAC">
      <w:pPr>
        <w:spacing w:after="160" w:line="259" w:lineRule="auto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  <w:br w:type="page"/>
      </w:r>
    </w:p>
    <w:p w14:paraId="75B359EE" w14:textId="712EC9C8" w:rsidR="00F07B84" w:rsidRDefault="00C17841">
      <w:pPr>
        <w:spacing w:after="160" w:line="259" w:lineRule="auto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26"/>
          <w:szCs w:val="26"/>
        </w:rPr>
        <w:lastRenderedPageBreak/>
        <w:drawing>
          <wp:inline distT="0" distB="0" distL="0" distR="0" wp14:anchorId="01352308" wp14:editId="3ECCC004">
            <wp:extent cx="5943600" cy="2000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841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26"/>
          <w:szCs w:val="26"/>
        </w:rPr>
        <w:drawing>
          <wp:inline distT="0" distB="0" distL="0" distR="0" wp14:anchorId="1BA8B4B2" wp14:editId="3228CD22">
            <wp:extent cx="5563376" cy="396295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1805" w14:textId="16DA5927" w:rsidR="00F07B84" w:rsidRDefault="00F07B84">
      <w:pPr>
        <w:spacing w:after="160" w:line="259" w:lineRule="auto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14:paraId="519ADED8" w14:textId="6DD4FBE7" w:rsidR="00F07B84" w:rsidRPr="00874255" w:rsidRDefault="00C17841" w:rsidP="00874255">
      <w:pPr>
        <w:pStyle w:val="Heading2"/>
      </w:pPr>
      <w:bookmarkStart w:id="15" w:name="_Toc4168597"/>
      <w:r w:rsidRPr="00AE4131">
        <w:rPr>
          <w:b/>
        </w:rPr>
        <w:t>Figure S11</w:t>
      </w:r>
      <w:r w:rsidRPr="00874255">
        <w:t xml:space="preserve">. Difference density illustrations as iso-surfaces of complex </w:t>
      </w:r>
      <w:r w:rsidRPr="004A0660">
        <w:rPr>
          <w:b/>
        </w:rPr>
        <w:t>2</w:t>
      </w:r>
      <w:r w:rsidRPr="00874255">
        <w:t xml:space="preserve"> featuring excited state 9. Red areas indicate values for the different density of -4.575e</w:t>
      </w:r>
      <w:r w:rsidRPr="00890004">
        <w:rPr>
          <w:vertAlign w:val="superscript"/>
        </w:rPr>
        <w:t>-5</w:t>
      </w:r>
      <w:r w:rsidRPr="00874255">
        <w:t xml:space="preserve"> and blue are for 4.575e</w:t>
      </w:r>
      <w:r w:rsidRPr="00890004">
        <w:rPr>
          <w:vertAlign w:val="superscript"/>
        </w:rPr>
        <w:t>+5</w:t>
      </w:r>
      <w:r w:rsidRPr="00874255">
        <w:t>, see scale on top of illustration.</w:t>
      </w:r>
      <w:bookmarkEnd w:id="15"/>
    </w:p>
    <w:p w14:paraId="3DC9D20D" w14:textId="028C01F6" w:rsidR="00F07B84" w:rsidRDefault="00F07B84">
      <w:pPr>
        <w:spacing w:after="160" w:line="259" w:lineRule="auto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14:paraId="5033E78C" w14:textId="77777777" w:rsidR="00F07B84" w:rsidRDefault="00F07B84">
      <w:pPr>
        <w:spacing w:after="160" w:line="259" w:lineRule="auto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14:paraId="60836365" w14:textId="261CF40A" w:rsidR="004E5FF4" w:rsidRDefault="004E5FF4" w:rsidP="00360DAC">
      <w:pPr>
        <w:pStyle w:val="Heading2"/>
        <w:rPr>
          <w:b/>
        </w:rPr>
      </w:pPr>
      <w:bookmarkStart w:id="16" w:name="_Toc4168598"/>
      <w:r w:rsidRPr="00AE4131">
        <w:rPr>
          <w:b/>
        </w:rPr>
        <w:t>Table S</w:t>
      </w:r>
      <w:r w:rsidR="0008508E" w:rsidRPr="00AE4131">
        <w:rPr>
          <w:b/>
        </w:rPr>
        <w:t>2</w:t>
      </w:r>
      <w:r w:rsidRPr="00360DAC">
        <w:t xml:space="preserve">. Excitation energies and oscillator strength for </w:t>
      </w:r>
      <w:r w:rsidR="004648F0" w:rsidRPr="00360DAC">
        <w:t xml:space="preserve">complex </w:t>
      </w:r>
      <w:r w:rsidR="004648F0" w:rsidRPr="004A0660">
        <w:rPr>
          <w:b/>
        </w:rPr>
        <w:t>2</w:t>
      </w:r>
      <w:bookmarkEnd w:id="16"/>
    </w:p>
    <w:p w14:paraId="3FCAE5DF" w14:textId="65E1655D" w:rsidR="005D6F9A" w:rsidRDefault="005D6F9A" w:rsidP="005D6F9A"/>
    <w:p w14:paraId="12FA9A52" w14:textId="56644A71" w:rsidR="005D6F9A" w:rsidRDefault="005D6F9A" w:rsidP="005D6F9A">
      <w:r>
        <w:t xml:space="preserve">Of the 10 Excited States calculated, numbers 1-6 all had f=0 and are not listed.  </w:t>
      </w:r>
    </w:p>
    <w:p w14:paraId="29AE2D2C" w14:textId="77777777" w:rsidR="005D6F9A" w:rsidRPr="005D6F9A" w:rsidRDefault="005D6F9A" w:rsidP="005D6F9A"/>
    <w:p w14:paraId="49078F74" w14:textId="1C0CD660" w:rsidR="0064604E" w:rsidRDefault="0064604E" w:rsidP="0064604E">
      <w:pPr>
        <w:pStyle w:val="Standard"/>
      </w:pPr>
      <w:r>
        <w:t>Excited State   7:  3.2699 eV  379.17 nm  f=0.0120  &lt;S**2&gt;=5.360</w:t>
      </w:r>
    </w:p>
    <w:p w14:paraId="42172730" w14:textId="77777777" w:rsidR="0064604E" w:rsidRDefault="0064604E" w:rsidP="0064604E">
      <w:pPr>
        <w:pStyle w:val="Standard"/>
      </w:pPr>
      <w:r>
        <w:t xml:space="preserve">    235A -&gt; 249A       0.12356</w:t>
      </w:r>
    </w:p>
    <w:p w14:paraId="0D47324F" w14:textId="77777777" w:rsidR="0064604E" w:rsidRDefault="0064604E" w:rsidP="0064604E">
      <w:pPr>
        <w:pStyle w:val="Standard"/>
      </w:pPr>
      <w:r>
        <w:t xml:space="preserve">    236A -&gt; 239A       0.32756</w:t>
      </w:r>
    </w:p>
    <w:p w14:paraId="7F61BA51" w14:textId="77777777" w:rsidR="0064604E" w:rsidRDefault="0064604E" w:rsidP="0064604E">
      <w:pPr>
        <w:pStyle w:val="Standard"/>
      </w:pPr>
      <w:r>
        <w:t xml:space="preserve">    236A -&gt; 241A       0.16219</w:t>
      </w:r>
    </w:p>
    <w:p w14:paraId="6335A96A" w14:textId="77777777" w:rsidR="0064604E" w:rsidRDefault="0064604E" w:rsidP="0064604E">
      <w:pPr>
        <w:pStyle w:val="Standard"/>
      </w:pPr>
      <w:r>
        <w:t xml:space="preserve">    237A -&gt; 238A       0.38446</w:t>
      </w:r>
    </w:p>
    <w:p w14:paraId="1CB1283E" w14:textId="77777777" w:rsidR="0064604E" w:rsidRDefault="0064604E" w:rsidP="0064604E">
      <w:pPr>
        <w:pStyle w:val="Standard"/>
      </w:pPr>
      <w:r>
        <w:t xml:space="preserve">    232B -&gt; 249B      -0.12313</w:t>
      </w:r>
    </w:p>
    <w:p w14:paraId="5361991B" w14:textId="77777777" w:rsidR="0064604E" w:rsidRDefault="0064604E" w:rsidP="0064604E">
      <w:pPr>
        <w:pStyle w:val="Standard"/>
      </w:pPr>
      <w:r>
        <w:t xml:space="preserve">    233B -&gt; 235B       0.51914</w:t>
      </w:r>
    </w:p>
    <w:p w14:paraId="623B7EB1" w14:textId="77777777" w:rsidR="0064604E" w:rsidRDefault="0064604E" w:rsidP="0064604E">
      <w:pPr>
        <w:pStyle w:val="Standard"/>
      </w:pPr>
      <w:r>
        <w:t xml:space="preserve">    233B -&gt; 240B      -0.32932</w:t>
      </w:r>
    </w:p>
    <w:p w14:paraId="1F783CFF" w14:textId="77777777" w:rsidR="0064604E" w:rsidRDefault="0064604E" w:rsidP="0064604E">
      <w:pPr>
        <w:pStyle w:val="Standard"/>
      </w:pPr>
      <w:r>
        <w:t xml:space="preserve">    234B -&gt; 237B       0.39114</w:t>
      </w:r>
    </w:p>
    <w:p w14:paraId="62C8BD4E" w14:textId="77777777" w:rsidR="0064604E" w:rsidRDefault="0064604E" w:rsidP="0064604E">
      <w:pPr>
        <w:pStyle w:val="Standard"/>
      </w:pPr>
      <w:r>
        <w:lastRenderedPageBreak/>
        <w:t xml:space="preserve"> </w:t>
      </w:r>
    </w:p>
    <w:p w14:paraId="4A133BCB" w14:textId="77777777" w:rsidR="0064604E" w:rsidRDefault="0064604E" w:rsidP="0064604E">
      <w:pPr>
        <w:pStyle w:val="Standard"/>
      </w:pPr>
      <w:r>
        <w:t xml:space="preserve"> Excited state symmetry could not be determined.</w:t>
      </w:r>
    </w:p>
    <w:p w14:paraId="5EE9A825" w14:textId="3388DE3E" w:rsidR="0064604E" w:rsidRDefault="0064604E" w:rsidP="0064604E">
      <w:pPr>
        <w:pStyle w:val="Standard"/>
      </w:pPr>
      <w:r>
        <w:t xml:space="preserve"> Excited State   8:  3.2827 eV  377.69 nm  f=0.0002  &lt;S**2&gt;=5.472</w:t>
      </w:r>
    </w:p>
    <w:p w14:paraId="44E485A2" w14:textId="77777777" w:rsidR="0064604E" w:rsidRDefault="0064604E" w:rsidP="0064604E">
      <w:pPr>
        <w:pStyle w:val="Standard"/>
      </w:pPr>
      <w:r>
        <w:t xml:space="preserve">    234A -&gt; 248A      -0.12997</w:t>
      </w:r>
    </w:p>
    <w:p w14:paraId="0DE76ACD" w14:textId="77777777" w:rsidR="0064604E" w:rsidRDefault="0064604E" w:rsidP="0064604E">
      <w:pPr>
        <w:pStyle w:val="Standard"/>
      </w:pPr>
      <w:r>
        <w:t xml:space="preserve">    235A -&gt; 249A      -0.10160</w:t>
      </w:r>
    </w:p>
    <w:p w14:paraId="01F8F0E0" w14:textId="77777777" w:rsidR="0064604E" w:rsidRDefault="0064604E" w:rsidP="0064604E">
      <w:pPr>
        <w:pStyle w:val="Standard"/>
      </w:pPr>
      <w:r>
        <w:t xml:space="preserve">    236A -&gt; 238A      -0.40323</w:t>
      </w:r>
    </w:p>
    <w:p w14:paraId="463D6FE8" w14:textId="77777777" w:rsidR="0064604E" w:rsidRDefault="0064604E" w:rsidP="0064604E">
      <w:pPr>
        <w:pStyle w:val="Standard"/>
      </w:pPr>
      <w:r>
        <w:t xml:space="preserve">    237A -&gt; 239A      -0.35297</w:t>
      </w:r>
    </w:p>
    <w:p w14:paraId="3DFAE968" w14:textId="77777777" w:rsidR="0064604E" w:rsidRDefault="0064604E" w:rsidP="0064604E">
      <w:pPr>
        <w:pStyle w:val="Standard"/>
      </w:pPr>
      <w:r>
        <w:t xml:space="preserve">    237A -&gt; 241A      -0.17487</w:t>
      </w:r>
    </w:p>
    <w:p w14:paraId="5DD90841" w14:textId="77777777" w:rsidR="0064604E" w:rsidRDefault="0064604E" w:rsidP="0064604E">
      <w:pPr>
        <w:pStyle w:val="Standard"/>
      </w:pPr>
      <w:r>
        <w:t xml:space="preserve">    231B -&gt; 248B       0.12869</w:t>
      </w:r>
    </w:p>
    <w:p w14:paraId="6A1E9EC5" w14:textId="77777777" w:rsidR="0064604E" w:rsidRDefault="0064604E" w:rsidP="0064604E">
      <w:pPr>
        <w:pStyle w:val="Standard"/>
      </w:pPr>
      <w:r>
        <w:t xml:space="preserve">    231B -&gt; 249B      -0.10172</w:t>
      </w:r>
    </w:p>
    <w:p w14:paraId="33BDE0C1" w14:textId="77777777" w:rsidR="0064604E" w:rsidRDefault="0064604E" w:rsidP="0064604E">
      <w:pPr>
        <w:pStyle w:val="Standard"/>
      </w:pPr>
      <w:r>
        <w:t xml:space="preserve">    232B -&gt; 249B       0.10051</w:t>
      </w:r>
    </w:p>
    <w:p w14:paraId="16642941" w14:textId="77777777" w:rsidR="0064604E" w:rsidRDefault="0064604E" w:rsidP="0064604E">
      <w:pPr>
        <w:pStyle w:val="Standard"/>
      </w:pPr>
      <w:r>
        <w:t xml:space="preserve">    233B -&gt; 237B       0.40190</w:t>
      </w:r>
    </w:p>
    <w:p w14:paraId="1B8F4DA0" w14:textId="77777777" w:rsidR="0064604E" w:rsidRDefault="0064604E" w:rsidP="0064604E">
      <w:pPr>
        <w:pStyle w:val="Standard"/>
      </w:pPr>
      <w:r>
        <w:t xml:space="preserve">    234B -&gt; 235B       0.42470</w:t>
      </w:r>
    </w:p>
    <w:p w14:paraId="63A1B0A4" w14:textId="77777777" w:rsidR="0064604E" w:rsidRDefault="0064604E" w:rsidP="0064604E">
      <w:pPr>
        <w:pStyle w:val="Standard"/>
      </w:pPr>
      <w:r>
        <w:t xml:space="preserve">    234B -&gt; 240B      -0.35126</w:t>
      </w:r>
    </w:p>
    <w:p w14:paraId="4D026249" w14:textId="77777777" w:rsidR="0064604E" w:rsidRDefault="0064604E" w:rsidP="0064604E">
      <w:pPr>
        <w:pStyle w:val="Standard"/>
      </w:pPr>
      <w:r>
        <w:t xml:space="preserve"> </w:t>
      </w:r>
    </w:p>
    <w:p w14:paraId="6F817B22" w14:textId="77777777" w:rsidR="0064604E" w:rsidRDefault="0064604E" w:rsidP="0064604E">
      <w:pPr>
        <w:pStyle w:val="Standard"/>
      </w:pPr>
      <w:r>
        <w:t xml:space="preserve"> Excited state symmetry could not be determined.</w:t>
      </w:r>
    </w:p>
    <w:p w14:paraId="555DC7C7" w14:textId="24C2C14C" w:rsidR="0064604E" w:rsidRDefault="0064604E" w:rsidP="0064604E">
      <w:pPr>
        <w:pStyle w:val="Standard"/>
      </w:pPr>
      <w:r>
        <w:t xml:space="preserve"> Excited State   9:  3.5607 eV  348.21 nm  f=0.0658  &lt;S**2&gt;=4.224</w:t>
      </w:r>
    </w:p>
    <w:p w14:paraId="09C60406" w14:textId="77777777" w:rsidR="0064604E" w:rsidRDefault="0064604E" w:rsidP="0064604E">
      <w:pPr>
        <w:pStyle w:val="Standard"/>
      </w:pPr>
      <w:r>
        <w:t xml:space="preserve">    236A -&gt; 239A      -0.20267</w:t>
      </w:r>
    </w:p>
    <w:p w14:paraId="0C950EC8" w14:textId="77777777" w:rsidR="0064604E" w:rsidRDefault="0064604E" w:rsidP="0064604E">
      <w:pPr>
        <w:pStyle w:val="Standard"/>
      </w:pPr>
      <w:r>
        <w:t xml:space="preserve">    236A -&gt; 241A      -0.10347</w:t>
      </w:r>
    </w:p>
    <w:p w14:paraId="4D64D5C3" w14:textId="77777777" w:rsidR="0064604E" w:rsidRDefault="0064604E" w:rsidP="0064604E">
      <w:pPr>
        <w:pStyle w:val="Standard"/>
      </w:pPr>
      <w:r>
        <w:t xml:space="preserve">    237A -&gt; 238A      -0.23598</w:t>
      </w:r>
    </w:p>
    <w:p w14:paraId="30698224" w14:textId="77777777" w:rsidR="0064604E" w:rsidRDefault="0064604E" w:rsidP="0064604E">
      <w:pPr>
        <w:pStyle w:val="Standard"/>
      </w:pPr>
      <w:r>
        <w:t xml:space="preserve">    216B -&gt; 235B       0.13146</w:t>
      </w:r>
    </w:p>
    <w:p w14:paraId="5AB272EC" w14:textId="77777777" w:rsidR="0064604E" w:rsidRDefault="0064604E" w:rsidP="0064604E">
      <w:pPr>
        <w:pStyle w:val="Standard"/>
      </w:pPr>
      <w:r>
        <w:t xml:space="preserve">    233B -&gt; 235B       0.82444</w:t>
      </w:r>
    </w:p>
    <w:p w14:paraId="0AEFAB64" w14:textId="77777777" w:rsidR="0064604E" w:rsidRDefault="0064604E" w:rsidP="0064604E">
      <w:pPr>
        <w:pStyle w:val="Standard"/>
      </w:pPr>
      <w:r>
        <w:t xml:space="preserve">    233B -&gt; 240B       0.24223</w:t>
      </w:r>
    </w:p>
    <w:p w14:paraId="278EE522" w14:textId="77777777" w:rsidR="0064604E" w:rsidRDefault="0064604E" w:rsidP="0064604E">
      <w:pPr>
        <w:pStyle w:val="Standard"/>
      </w:pPr>
      <w:r>
        <w:t xml:space="preserve">    234B -&gt; 237B      -0.20855</w:t>
      </w:r>
    </w:p>
    <w:p w14:paraId="2FF91FF8" w14:textId="77777777" w:rsidR="0064604E" w:rsidRDefault="0064604E" w:rsidP="0064604E">
      <w:pPr>
        <w:pStyle w:val="Standard"/>
      </w:pPr>
      <w:r>
        <w:t xml:space="preserve"> </w:t>
      </w:r>
    </w:p>
    <w:p w14:paraId="034C460A" w14:textId="77777777" w:rsidR="0064604E" w:rsidRDefault="0064604E" w:rsidP="0064604E">
      <w:pPr>
        <w:pStyle w:val="Standard"/>
      </w:pPr>
      <w:r>
        <w:t xml:space="preserve"> Excited state symmetry could not be determined.</w:t>
      </w:r>
    </w:p>
    <w:p w14:paraId="2027920D" w14:textId="5E7E531B" w:rsidR="0064604E" w:rsidRDefault="0064604E" w:rsidP="0064604E">
      <w:pPr>
        <w:pStyle w:val="Standard"/>
      </w:pPr>
      <w:r>
        <w:t xml:space="preserve"> Excited State  10:  3.6123 eV  343.22 nm  f=0.0002  &lt;S**2&gt;=4.116</w:t>
      </w:r>
    </w:p>
    <w:p w14:paraId="291ABAD8" w14:textId="77777777" w:rsidR="0064604E" w:rsidRDefault="0064604E" w:rsidP="0064604E">
      <w:pPr>
        <w:pStyle w:val="Standard"/>
      </w:pPr>
      <w:r>
        <w:t xml:space="preserve">    236A -&gt; 238A       0.19182</w:t>
      </w:r>
    </w:p>
    <w:p w14:paraId="017EAAD8" w14:textId="77777777" w:rsidR="0064604E" w:rsidRDefault="0064604E" w:rsidP="0064604E">
      <w:pPr>
        <w:pStyle w:val="Standard"/>
      </w:pPr>
      <w:r>
        <w:t xml:space="preserve">    237A -&gt; 239A       0.16812</w:t>
      </w:r>
    </w:p>
    <w:p w14:paraId="736CC0AF" w14:textId="77777777" w:rsidR="0064604E" w:rsidRDefault="0064604E" w:rsidP="0064604E">
      <w:pPr>
        <w:pStyle w:val="Standard"/>
      </w:pPr>
      <w:r>
        <w:t xml:space="preserve">    215B -&gt; 235B      -0.17587</w:t>
      </w:r>
    </w:p>
    <w:p w14:paraId="2E28FDD3" w14:textId="77777777" w:rsidR="0064604E" w:rsidRDefault="0064604E" w:rsidP="0064604E">
      <w:pPr>
        <w:pStyle w:val="Standard"/>
      </w:pPr>
      <w:r>
        <w:t xml:space="preserve">    218B -&gt; 235B      -0.18954</w:t>
      </w:r>
    </w:p>
    <w:p w14:paraId="759E5D98" w14:textId="77777777" w:rsidR="0064604E" w:rsidRDefault="0064604E" w:rsidP="0064604E">
      <w:pPr>
        <w:pStyle w:val="Standard"/>
      </w:pPr>
      <w:r>
        <w:t xml:space="preserve">    222B -&gt; 235B       0.11160</w:t>
      </w:r>
    </w:p>
    <w:p w14:paraId="5779772B" w14:textId="77777777" w:rsidR="0064604E" w:rsidRDefault="0064604E" w:rsidP="0064604E">
      <w:pPr>
        <w:pStyle w:val="Standard"/>
      </w:pPr>
      <w:r>
        <w:t xml:space="preserve">    224B -&gt; 235B      -0.13338</w:t>
      </w:r>
    </w:p>
    <w:p w14:paraId="69DD9CA3" w14:textId="77777777" w:rsidR="0064604E" w:rsidRDefault="0064604E" w:rsidP="0064604E">
      <w:pPr>
        <w:pStyle w:val="Standard"/>
      </w:pPr>
      <w:r>
        <w:t xml:space="preserve">    233B -&gt; 237B      -0.18662</w:t>
      </w:r>
    </w:p>
    <w:p w14:paraId="75CF0841" w14:textId="77777777" w:rsidR="0064604E" w:rsidRDefault="0064604E" w:rsidP="0064604E">
      <w:pPr>
        <w:pStyle w:val="Standard"/>
      </w:pPr>
      <w:r>
        <w:t xml:space="preserve">    234B -&gt; 235B       0.79749</w:t>
      </w:r>
    </w:p>
    <w:p w14:paraId="227CAD29" w14:textId="77777777" w:rsidR="0064604E" w:rsidRDefault="0064604E" w:rsidP="0064604E">
      <w:pPr>
        <w:pStyle w:val="Standard"/>
      </w:pPr>
      <w:r>
        <w:t xml:space="preserve">    234B -&gt; 240B       0.20793</w:t>
      </w:r>
    </w:p>
    <w:p w14:paraId="01D6E495" w14:textId="4299DB8F" w:rsidR="0064604E" w:rsidRDefault="0064604E">
      <w:r>
        <w:rPr>
          <w:noProof/>
        </w:rPr>
        <w:lastRenderedPageBreak/>
        <w:drawing>
          <wp:inline distT="0" distB="0" distL="0" distR="0" wp14:anchorId="42EF2F32" wp14:editId="6CF261B6">
            <wp:extent cx="5343525" cy="3381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C8DB" w14:textId="6BDC47F0" w:rsidR="004E5FF4" w:rsidRPr="00360DAC" w:rsidRDefault="004E5FF4" w:rsidP="00360DAC">
      <w:pPr>
        <w:pStyle w:val="Heading2"/>
      </w:pPr>
      <w:bookmarkStart w:id="17" w:name="_Toc526593107"/>
      <w:bookmarkStart w:id="18" w:name="_Toc4168599"/>
      <w:r w:rsidRPr="00AE4131">
        <w:rPr>
          <w:b/>
        </w:rPr>
        <w:t>Figure S</w:t>
      </w:r>
      <w:r w:rsidR="00032C0F" w:rsidRPr="00AE4131">
        <w:rPr>
          <w:b/>
        </w:rPr>
        <w:t>12</w:t>
      </w:r>
      <w:r w:rsidRPr="00360DAC">
        <w:t>. Drawing of</w:t>
      </w:r>
      <w:r w:rsidR="0008508E" w:rsidRPr="00360DAC">
        <w:t xml:space="preserve"> complex</w:t>
      </w:r>
      <w:r w:rsidRPr="00360DAC">
        <w:t xml:space="preserve"> </w:t>
      </w:r>
      <w:r w:rsidR="0008508E" w:rsidRPr="004A0660">
        <w:rPr>
          <w:b/>
        </w:rPr>
        <w:t>3</w:t>
      </w:r>
      <w:r w:rsidR="0053769C" w:rsidRPr="004A0660">
        <w:rPr>
          <w:b/>
        </w:rPr>
        <w:t>-THF</w:t>
      </w:r>
      <w:r w:rsidRPr="00360DAC">
        <w:t xml:space="preserve"> with atoms represented as spheres of arbitrary size (H-white, C-grey, N-blue and O-red) using the GaussView </w:t>
      </w:r>
      <w:r w:rsidRPr="00360DAC">
        <w:fldChar w:fldCharType="begin"/>
      </w:r>
      <w:r w:rsidRPr="00360DAC">
        <w:instrText xml:space="preserve"> ADDIN EN.CITE &lt;EndNote&gt;&lt;Cite&gt;&lt;Author&gt;GaussView&lt;/Author&gt;&lt;Year&gt;Semichem Inc. Shawnee Mission, KS, 2016&lt;/Year&gt;&lt;RecNum&gt;6542&lt;/RecNum&gt;&lt;DisplayText&gt;[1]&lt;/DisplayText&gt;&lt;record&gt;&lt;rec-number&gt;6542&lt;/rec-number&gt;&lt;foreign-keys&gt;&lt;key app="EN" db-id="fdd5pfazbafdssetxr052x27rf9f2psv5ads" timestamp="1524758574" guid="59f92d3a-68e6-42e7-81e9-b7951158cca6"&gt;6542&lt;/key&gt;&lt;/foreign-keys&gt;&lt;ref-type name="Report"&gt;27&lt;/ref-type&gt;&lt;contributors&gt;&lt;authors&gt;&lt;author&gt;GaussView&lt;/author&gt;&lt;author&gt;Version 6 &lt;/author&gt;&lt;author&gt;Roy Dennington&lt;/author&gt;&lt;author&gt;Todd A. Keith&lt;/author&gt;&lt;author&gt;John M. Millam&lt;/author&gt;&lt;/authors&gt;&lt;tertiary-authors&gt;&lt;author&gt; &lt;/author&gt;&lt;/tertiary-authors&gt;&lt;/contributors&gt;&lt;titles&gt;&lt;/titles&gt;&lt;dates&gt;&lt;year&gt;Semichem Inc. Shawnee Mission, KS, 2016&lt;/year&gt;&lt;/dates&gt;&lt;urls&gt;&lt;/urls&gt;&lt;/record&gt;&lt;/Cite&gt;&lt;/EndNote&gt;</w:instrText>
      </w:r>
      <w:r w:rsidRPr="00360DAC">
        <w:fldChar w:fldCharType="separate"/>
      </w:r>
      <w:r w:rsidRPr="00360DAC">
        <w:t>[1]</w:t>
      </w:r>
      <w:r w:rsidRPr="00360DAC">
        <w:fldChar w:fldCharType="end"/>
      </w:r>
      <w:r w:rsidRPr="00360DAC">
        <w:t xml:space="preserve"> program.</w:t>
      </w:r>
      <w:bookmarkEnd w:id="17"/>
      <w:bookmarkEnd w:id="18"/>
    </w:p>
    <w:p w14:paraId="49CE035E" w14:textId="192CC6CD" w:rsidR="0064604E" w:rsidRDefault="0064604E"/>
    <w:p w14:paraId="0EDA74FB" w14:textId="26E02882" w:rsidR="004E5FF4" w:rsidRPr="00360DAC" w:rsidRDefault="004E5FF4" w:rsidP="00360DAC">
      <w:pPr>
        <w:pStyle w:val="Heading2"/>
      </w:pPr>
      <w:bookmarkStart w:id="19" w:name="_Toc4168600"/>
      <w:r w:rsidRPr="00AE4131">
        <w:rPr>
          <w:b/>
        </w:rPr>
        <w:t>Table S</w:t>
      </w:r>
      <w:r w:rsidR="0008508E" w:rsidRPr="00AE4131">
        <w:rPr>
          <w:b/>
        </w:rPr>
        <w:t>3</w:t>
      </w:r>
      <w:r w:rsidRPr="00360DAC">
        <w:t xml:space="preserve">. Atomic coordinates for </w:t>
      </w:r>
      <w:r w:rsidR="0008508E" w:rsidRPr="00360DAC">
        <w:t>3</w:t>
      </w:r>
      <w:r w:rsidR="0053769C" w:rsidRPr="00360DAC">
        <w:t>-THF</w:t>
      </w:r>
      <w:r w:rsidR="0008508E" w:rsidRPr="00360DAC">
        <w:t>.</w:t>
      </w:r>
      <w:bookmarkEnd w:id="19"/>
    </w:p>
    <w:p w14:paraId="6C316BB6" w14:textId="77777777" w:rsidR="0064604E" w:rsidRPr="00360DAC" w:rsidRDefault="0064604E" w:rsidP="00360DAC">
      <w:pPr>
        <w:pStyle w:val="Heading2"/>
        <w:sectPr w:rsidR="0064604E" w:rsidRPr="00360DAC" w:rsidSect="0064604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Ind w:w="-360" w:type="dxa"/>
        <w:tblLook w:val="04A0" w:firstRow="1" w:lastRow="0" w:firstColumn="1" w:lastColumn="0" w:noHBand="0" w:noVBand="1"/>
      </w:tblPr>
      <w:tblGrid>
        <w:gridCol w:w="623"/>
        <w:gridCol w:w="894"/>
        <w:gridCol w:w="1053"/>
        <w:gridCol w:w="1053"/>
        <w:gridCol w:w="1053"/>
      </w:tblGrid>
      <w:tr w:rsidR="0064604E" w:rsidRPr="0064604E" w14:paraId="45FCB83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9C6A" w14:textId="11119FF0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Row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691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Symbol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AEB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52A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EF5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Z</w:t>
            </w:r>
          </w:p>
        </w:tc>
      </w:tr>
      <w:tr w:rsidR="0064604E" w:rsidRPr="0064604E" w14:paraId="561ACF9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484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BE2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FF3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0.086855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755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-2.30858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7A1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0.749534</w:t>
            </w:r>
          </w:p>
        </w:tc>
      </w:tr>
      <w:tr w:rsidR="0064604E" w:rsidRPr="0064604E" w14:paraId="068EB14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BA6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479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A38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-0.77129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273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-1.06986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943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2.660818</w:t>
            </w:r>
          </w:p>
        </w:tc>
      </w:tr>
      <w:tr w:rsidR="0064604E" w:rsidRPr="0064604E" w14:paraId="605097CD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488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A14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286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0.971937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156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-2.65984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46D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-1.48426</w:t>
            </w:r>
          </w:p>
        </w:tc>
      </w:tr>
      <w:tr w:rsidR="0064604E" w:rsidRPr="0064604E" w14:paraId="3804A7C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758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998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F0A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1.476902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547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-0.57469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479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0.69014</w:t>
            </w:r>
          </w:p>
        </w:tc>
      </w:tr>
      <w:tr w:rsidR="0064604E" w:rsidRPr="0064604E" w14:paraId="037300D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460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228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C17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-1.36859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110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-3.19089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4F5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0.536603</w:t>
            </w:r>
          </w:p>
        </w:tc>
      </w:tr>
      <w:tr w:rsidR="0064604E" w:rsidRPr="0064604E" w14:paraId="4CB4650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075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CEB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96E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1.781997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F3E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0.63781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086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-0.1834</w:t>
            </w:r>
          </w:p>
        </w:tc>
      </w:tr>
      <w:tr w:rsidR="0064604E" w:rsidRPr="0064604E" w14:paraId="71E1328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A33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61C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B92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1.130298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BBB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-3.37055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943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1.578721</w:t>
            </w:r>
          </w:p>
        </w:tc>
      </w:tr>
      <w:tr w:rsidR="0064604E" w:rsidRPr="0064604E" w14:paraId="54E669D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A35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C25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F12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-1.15585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0AF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-0.55977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615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-0.4446</w:t>
            </w:r>
          </w:p>
        </w:tc>
      </w:tr>
      <w:tr w:rsidR="0064604E" w:rsidRPr="0064604E" w14:paraId="5C1D7A5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CE9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87B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293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-2.4906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F3D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-0.54362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9F4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-0.31526</w:t>
            </w:r>
          </w:p>
        </w:tc>
      </w:tr>
      <w:tr w:rsidR="0064604E" w:rsidRPr="0064604E" w14:paraId="0B66E206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6EC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4B3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802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3.426765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86C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0.493876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100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-0.93756</w:t>
            </w:r>
          </w:p>
        </w:tc>
      </w:tr>
      <w:tr w:rsidR="0064604E" w:rsidRPr="0064604E" w14:paraId="5D4A6B40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BA1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3A9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366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4.338673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EF6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-0.37616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CC8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-0.32931</w:t>
            </w:r>
          </w:p>
        </w:tc>
      </w:tr>
      <w:tr w:rsidR="0064604E" w:rsidRPr="0064604E" w14:paraId="155826A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5B0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012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CDF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4.033419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81A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-0.95171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AC65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0.536218</w:t>
            </w:r>
          </w:p>
        </w:tc>
      </w:tr>
      <w:tr w:rsidR="0064604E" w:rsidRPr="0064604E" w14:paraId="7194EC2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210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771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998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5.620017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750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-0.51439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901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-0.85613</w:t>
            </w:r>
          </w:p>
        </w:tc>
      </w:tr>
      <w:tr w:rsidR="0064604E" w:rsidRPr="0064604E" w14:paraId="09A2F58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11D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738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80D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6.321668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E20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-1.19413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DE8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-0.38702</w:t>
            </w:r>
          </w:p>
        </w:tc>
      </w:tr>
      <w:tr w:rsidR="0064604E" w:rsidRPr="0064604E" w14:paraId="053BB0E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42B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FD3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F56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5.993871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5D9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0.206246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5C5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-1.98897</w:t>
            </w:r>
          </w:p>
        </w:tc>
      </w:tr>
      <w:tr w:rsidR="0064604E" w:rsidRPr="0064604E" w14:paraId="0AA402F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980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35A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A54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6.990652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6605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0.091935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073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-2.39944</w:t>
            </w:r>
          </w:p>
        </w:tc>
      </w:tr>
      <w:tr w:rsidR="0064604E" w:rsidRPr="0064604E" w14:paraId="02FE1ABD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1E2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DF3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41A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5.083847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B8F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1.065308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E91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-2.60355</w:t>
            </w:r>
          </w:p>
        </w:tc>
      </w:tr>
      <w:tr w:rsidR="0064604E" w:rsidRPr="0064604E" w14:paraId="48DE09BA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7B4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62F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2DC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5.368842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8D1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1.615338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A3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-3.49295</w:t>
            </w:r>
          </w:p>
        </w:tc>
      </w:tr>
      <w:tr w:rsidR="0064604E" w:rsidRPr="0064604E" w14:paraId="6D5EA6A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007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705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FD5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3.800717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B12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1.209403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F86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-2.08193</w:t>
            </w:r>
          </w:p>
        </w:tc>
      </w:tr>
      <w:tr w:rsidR="0064604E" w:rsidRPr="0064604E" w14:paraId="509E271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D74A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AFF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990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3.099119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76C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1.868075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B21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-2.58196</w:t>
            </w:r>
          </w:p>
        </w:tc>
      </w:tr>
      <w:tr w:rsidR="0064604E" w:rsidRPr="0064604E" w14:paraId="0F510836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934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7A5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2A2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1.711533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1B9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2.153055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37E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0.818682</w:t>
            </w:r>
          </w:p>
        </w:tc>
      </w:tr>
      <w:tr w:rsidR="0064604E" w:rsidRPr="0064604E" w14:paraId="618B818D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C60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EB0A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890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2.291672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BE5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3.353573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05A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0.387931</w:t>
            </w:r>
          </w:p>
        </w:tc>
      </w:tr>
      <w:tr w:rsidR="0064604E" w:rsidRPr="0064604E" w14:paraId="17C0DDF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ECB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0BC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2B4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2.842074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6BE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3.399855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559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-0.54497</w:t>
            </w:r>
          </w:p>
        </w:tc>
      </w:tr>
      <w:tr w:rsidR="0064604E" w:rsidRPr="0064604E" w14:paraId="589ED8E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4C9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053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BA7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2.185316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682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4.49725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9DB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1.17351</w:t>
            </w:r>
          </w:p>
        </w:tc>
      </w:tr>
      <w:tr w:rsidR="0064604E" w:rsidRPr="0064604E" w14:paraId="75C2B63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1AD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B2E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41B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2.640074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23D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5.423406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831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0.841189</w:t>
            </w:r>
          </w:p>
        </w:tc>
      </w:tr>
      <w:tr w:rsidR="0064604E" w:rsidRPr="0064604E" w14:paraId="6367ED7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5AA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A56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B64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1.506905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CB8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4.446295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5B0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2.391865</w:t>
            </w:r>
          </w:p>
        </w:tc>
      </w:tr>
      <w:tr w:rsidR="0064604E" w:rsidRPr="0064604E" w14:paraId="7D8BDE4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F61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1CC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E5E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1.430113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907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5.337354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6FF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3.004791</w:t>
            </w:r>
          </w:p>
        </w:tc>
      </w:tr>
      <w:tr w:rsidR="0064604E" w:rsidRPr="0064604E" w14:paraId="06208D1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F0B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4D9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3FE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0.937251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D89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3.25125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96C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2.824644</w:t>
            </w:r>
          </w:p>
        </w:tc>
      </w:tr>
      <w:tr w:rsidR="0064604E" w:rsidRPr="0064604E" w14:paraId="00F0519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613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252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7A1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0.41661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B8E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3.207104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2DE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3.774244</w:t>
            </w:r>
          </w:p>
        </w:tc>
      </w:tr>
      <w:tr w:rsidR="0064604E" w:rsidRPr="0064604E" w14:paraId="06969127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6F9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1BEB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42C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1.036863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5E1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2.100867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1A8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2.043656</w:t>
            </w:r>
          </w:p>
        </w:tc>
      </w:tr>
      <w:tr w:rsidR="0064604E" w:rsidRPr="0064604E" w14:paraId="27A2A97A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2C0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F95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59C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0.601837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9CC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1.167419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9A6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2.380784</w:t>
            </w:r>
          </w:p>
        </w:tc>
      </w:tr>
      <w:tr w:rsidR="0064604E" w:rsidRPr="0064604E" w14:paraId="785694E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866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42D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CE2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0.568747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C56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0.803422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BC7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-1.56353</w:t>
            </w:r>
          </w:p>
        </w:tc>
      </w:tr>
      <w:tr w:rsidR="0064604E" w:rsidRPr="0064604E" w14:paraId="249B017A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09B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299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431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0.652718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18D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1.802773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57BC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-1.99488</w:t>
            </w:r>
          </w:p>
        </w:tc>
      </w:tr>
      <w:tr w:rsidR="0064604E" w:rsidRPr="0064604E" w14:paraId="7190C554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59E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A79D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156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0.871544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0AA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0.067799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7FD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-2.31414</w:t>
            </w:r>
          </w:p>
        </w:tc>
      </w:tr>
      <w:tr w:rsidR="0064604E" w:rsidRPr="0064604E" w14:paraId="477A1509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206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DC4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EAE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-0.84245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783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0.540717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A1F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-1.13383</w:t>
            </w:r>
          </w:p>
        </w:tc>
      </w:tr>
      <w:tr w:rsidR="0064604E" w:rsidRPr="0064604E" w14:paraId="4AFDF15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DCB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98F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544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-2.00426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477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1.278845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7CF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-1.42361</w:t>
            </w:r>
          </w:p>
        </w:tc>
      </w:tr>
      <w:tr w:rsidR="0064604E" w:rsidRPr="0064604E" w14:paraId="0A78973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907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B9A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A53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-2.07454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0FC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2.192261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5FD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-1.99057</w:t>
            </w:r>
          </w:p>
        </w:tc>
      </w:tr>
      <w:tr w:rsidR="0064604E" w:rsidRPr="0064604E" w14:paraId="50C6B88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15B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919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9A6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-3.05887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835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0.54873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683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-0.88138</w:t>
            </w:r>
          </w:p>
        </w:tc>
      </w:tr>
      <w:tr w:rsidR="0064604E" w:rsidRPr="0064604E" w14:paraId="66D192A5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56F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8E8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B52E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-4.50553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662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0.786606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A1B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-0.87866</w:t>
            </w:r>
          </w:p>
        </w:tc>
      </w:tr>
      <w:tr w:rsidR="0064604E" w:rsidRPr="0064604E" w14:paraId="6A14F078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AC9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F9B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FD4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-5.41462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98B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-0.28136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09F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-0.85299</w:t>
            </w:r>
          </w:p>
        </w:tc>
      </w:tr>
      <w:tr w:rsidR="0064604E" w:rsidRPr="0064604E" w14:paraId="2CDFF3D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296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06E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4F8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-5.05418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701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-1.30405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387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-0.86649</w:t>
            </w:r>
          </w:p>
        </w:tc>
      </w:tr>
      <w:tr w:rsidR="0064604E" w:rsidRPr="0064604E" w14:paraId="7B2C61A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B0A3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41B9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B63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-6.78535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481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-0.04144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C55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-0.84558</w:t>
            </w:r>
          </w:p>
        </w:tc>
      </w:tr>
      <w:tr w:rsidR="0064604E" w:rsidRPr="0064604E" w14:paraId="78CAB8A1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4552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576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19A3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-7.47513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896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-0.87728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D2B8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-0.82832</w:t>
            </w:r>
          </w:p>
        </w:tc>
      </w:tr>
      <w:tr w:rsidR="0064604E" w:rsidRPr="0064604E" w14:paraId="0913935B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E5E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F06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AA4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-7.26955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BC2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1.265251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649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-0.87302</w:t>
            </w:r>
          </w:p>
        </w:tc>
      </w:tr>
      <w:tr w:rsidR="0064604E" w:rsidRPr="0064604E" w14:paraId="18FD3D2C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BAC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A73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347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-8.33746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5FC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1.450271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09F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-0.86976</w:t>
            </w:r>
          </w:p>
        </w:tc>
      </w:tr>
      <w:tr w:rsidR="0064604E" w:rsidRPr="0064604E" w14:paraId="3724DC9F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7EC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69B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CA8B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-6.37328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EA53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2.333077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72435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-0.90622</w:t>
            </w:r>
          </w:p>
        </w:tc>
      </w:tr>
      <w:tr w:rsidR="0064604E" w:rsidRPr="0064604E" w14:paraId="2D7B8C7E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91A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C854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006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-6.74268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561D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3.35207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7E4F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-0.92253</w:t>
            </w:r>
          </w:p>
        </w:tc>
      </w:tr>
      <w:tr w:rsidR="0064604E" w:rsidRPr="0064604E" w14:paraId="603C4962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97E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B33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27D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-5.00246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DA3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2.097529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7221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-0.90515</w:t>
            </w:r>
          </w:p>
        </w:tc>
      </w:tr>
      <w:tr w:rsidR="0064604E" w:rsidRPr="0064604E" w14:paraId="60BC724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15F0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49CB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ADA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-4.31124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201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2.932288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B0D9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-0.9047</w:t>
            </w:r>
          </w:p>
        </w:tc>
      </w:tr>
      <w:tr w:rsidR="0064604E" w:rsidRPr="0064604E" w14:paraId="5B456A73" w14:textId="77777777" w:rsidTr="0064604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50BA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C7F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F546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-2.92089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5977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-1.27791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1EAC" w14:textId="77777777" w:rsidR="0064604E" w:rsidRPr="0064604E" w:rsidRDefault="0064604E" w:rsidP="0064604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460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0.23152</w:t>
            </w:r>
          </w:p>
        </w:tc>
      </w:tr>
    </w:tbl>
    <w:p w14:paraId="37496832" w14:textId="77777777" w:rsidR="0064604E" w:rsidRDefault="0064604E">
      <w:pPr>
        <w:sectPr w:rsidR="0064604E" w:rsidSect="0064604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FE3BF7D" w14:textId="1496D537" w:rsidR="0064604E" w:rsidRDefault="0064604E">
      <w:r>
        <w:rPr>
          <w:noProof/>
        </w:rPr>
        <w:lastRenderedPageBreak/>
        <w:drawing>
          <wp:inline distT="0" distB="0" distL="0" distR="0" wp14:anchorId="7D9802F7" wp14:editId="130BC638">
            <wp:extent cx="5934075" cy="2486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C210" w14:textId="1353DC11" w:rsidR="004648F0" w:rsidRDefault="004648F0"/>
    <w:p w14:paraId="132E2C1B" w14:textId="206E77C2" w:rsidR="004648F0" w:rsidRDefault="004648F0">
      <w:r>
        <w:rPr>
          <w:noProof/>
        </w:rPr>
        <w:drawing>
          <wp:inline distT="0" distB="0" distL="0" distR="0" wp14:anchorId="3658CCC2" wp14:editId="24B112A4">
            <wp:extent cx="5145024" cy="237716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98" cy="23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B9462" w14:textId="0747E699" w:rsidR="0064604E" w:rsidRPr="00360DAC" w:rsidRDefault="004E5FF4" w:rsidP="00360DAC">
      <w:pPr>
        <w:pStyle w:val="Heading2"/>
      </w:pPr>
      <w:bookmarkStart w:id="20" w:name="_Toc526593111"/>
      <w:bookmarkStart w:id="21" w:name="_Toc4168601"/>
      <w:r w:rsidRPr="00AE4131">
        <w:rPr>
          <w:b/>
        </w:rPr>
        <w:t>Figure S</w:t>
      </w:r>
      <w:r w:rsidR="00FA0420" w:rsidRPr="00AE4131">
        <w:rPr>
          <w:b/>
        </w:rPr>
        <w:t>1</w:t>
      </w:r>
      <w:r w:rsidR="00032C0F" w:rsidRPr="00AE4131">
        <w:rPr>
          <w:b/>
        </w:rPr>
        <w:t>3</w:t>
      </w:r>
      <w:r w:rsidRPr="00360DAC">
        <w:t xml:space="preserve">.  </w:t>
      </w:r>
      <w:bookmarkEnd w:id="20"/>
      <w:r w:rsidR="004648F0" w:rsidRPr="00360DAC">
        <w:t xml:space="preserve">Uncorrected calculated FTIR (top) and experimental (neat) spectrum of compound </w:t>
      </w:r>
      <w:r w:rsidR="0008508E" w:rsidRPr="004A0660">
        <w:rPr>
          <w:b/>
        </w:rPr>
        <w:t>3</w:t>
      </w:r>
      <w:r w:rsidR="0053769C" w:rsidRPr="004A0660">
        <w:rPr>
          <w:b/>
        </w:rPr>
        <w:t>-THF</w:t>
      </w:r>
      <w:r w:rsidR="0008508E" w:rsidRPr="00360DAC">
        <w:t>.</w:t>
      </w:r>
      <w:bookmarkEnd w:id="21"/>
    </w:p>
    <w:p w14:paraId="78687B80" w14:textId="77777777" w:rsidR="0008508E" w:rsidRDefault="0008508E"/>
    <w:p w14:paraId="71297773" w14:textId="6864A706" w:rsidR="0064604E" w:rsidRDefault="0064604E">
      <w:r>
        <w:rPr>
          <w:noProof/>
        </w:rPr>
        <w:lastRenderedPageBreak/>
        <w:drawing>
          <wp:inline distT="0" distB="0" distL="0" distR="0" wp14:anchorId="56C0B89B" wp14:editId="22057787">
            <wp:extent cx="5953125" cy="2600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3005" w14:textId="2A2A8177" w:rsidR="0064604E" w:rsidRPr="00360DAC" w:rsidRDefault="004E5FF4" w:rsidP="00360DAC">
      <w:pPr>
        <w:pStyle w:val="Heading2"/>
      </w:pPr>
      <w:bookmarkStart w:id="22" w:name="_Toc526593112"/>
      <w:bookmarkStart w:id="23" w:name="_Toc4168602"/>
      <w:r w:rsidRPr="00AE4131">
        <w:rPr>
          <w:b/>
        </w:rPr>
        <w:t>Figure S</w:t>
      </w:r>
      <w:r w:rsidR="00FA0420" w:rsidRPr="00AE4131">
        <w:rPr>
          <w:b/>
        </w:rPr>
        <w:t>1</w:t>
      </w:r>
      <w:r w:rsidR="00032C0F" w:rsidRPr="00AE4131">
        <w:rPr>
          <w:b/>
        </w:rPr>
        <w:t>4</w:t>
      </w:r>
      <w:r w:rsidRPr="00360DAC">
        <w:t xml:space="preserve">.  Calculated UV-Vis spectrum for </w:t>
      </w:r>
      <w:bookmarkEnd w:id="22"/>
      <w:r w:rsidR="0008508E" w:rsidRPr="004A0660">
        <w:rPr>
          <w:b/>
        </w:rPr>
        <w:t>3</w:t>
      </w:r>
      <w:r w:rsidR="0053769C" w:rsidRPr="004A0660">
        <w:rPr>
          <w:b/>
        </w:rPr>
        <w:t>-THF</w:t>
      </w:r>
      <w:r w:rsidR="0008508E" w:rsidRPr="00360DAC">
        <w:t>.</w:t>
      </w:r>
      <w:bookmarkEnd w:id="23"/>
      <w:r w:rsidRPr="00360DAC">
        <w:t xml:space="preserve">  </w:t>
      </w:r>
    </w:p>
    <w:p w14:paraId="28A442FF" w14:textId="0851FEB1" w:rsidR="00E83A78" w:rsidRDefault="00E83A78">
      <w:pPr>
        <w:spacing w:after="160" w:line="259" w:lineRule="auto"/>
      </w:pPr>
    </w:p>
    <w:p w14:paraId="7FB39F5F" w14:textId="77777777" w:rsidR="0064604E" w:rsidRDefault="0064604E"/>
    <w:p w14:paraId="7E4FCDA8" w14:textId="14ACE060" w:rsidR="004E5FF4" w:rsidRPr="00360DAC" w:rsidRDefault="004E5FF4" w:rsidP="00360DAC">
      <w:pPr>
        <w:pStyle w:val="Heading2"/>
      </w:pPr>
      <w:bookmarkStart w:id="24" w:name="_Toc4168603"/>
      <w:r w:rsidRPr="00AE4131">
        <w:rPr>
          <w:b/>
        </w:rPr>
        <w:t>Table S</w:t>
      </w:r>
      <w:r w:rsidR="0008508E" w:rsidRPr="00AE4131">
        <w:rPr>
          <w:b/>
        </w:rPr>
        <w:t>4</w:t>
      </w:r>
      <w:r w:rsidRPr="00360DAC">
        <w:t xml:space="preserve">.  Excitation Energies and Oscillator Strengths for </w:t>
      </w:r>
      <w:r w:rsidR="0008508E" w:rsidRPr="004A0660">
        <w:rPr>
          <w:b/>
        </w:rPr>
        <w:t>3</w:t>
      </w:r>
      <w:r w:rsidR="0053769C" w:rsidRPr="004A0660">
        <w:rPr>
          <w:b/>
        </w:rPr>
        <w:t>-THF</w:t>
      </w:r>
      <w:r w:rsidRPr="00360DAC">
        <w:t>.</w:t>
      </w:r>
      <w:bookmarkEnd w:id="24"/>
    </w:p>
    <w:p w14:paraId="554CA9B5" w14:textId="77777777" w:rsidR="0064604E" w:rsidRDefault="0064604E" w:rsidP="0064604E">
      <w:pPr>
        <w:pStyle w:val="Standard"/>
      </w:pPr>
      <w:r>
        <w:t xml:space="preserve"> Excited State   1:      Singlet-A      3.2471 eV  381.84 nm  f=0.0050  &lt;S**2&gt;=0.000</w:t>
      </w:r>
    </w:p>
    <w:p w14:paraId="79176D80" w14:textId="77777777" w:rsidR="0064604E" w:rsidRDefault="0064604E" w:rsidP="0064604E">
      <w:pPr>
        <w:pStyle w:val="Standard"/>
      </w:pPr>
      <w:r>
        <w:t xml:space="preserve">     123 -&gt;127         0.12167</w:t>
      </w:r>
    </w:p>
    <w:p w14:paraId="12D0C528" w14:textId="77777777" w:rsidR="0064604E" w:rsidRDefault="0064604E" w:rsidP="0064604E">
      <w:pPr>
        <w:pStyle w:val="Standard"/>
      </w:pPr>
      <w:r>
        <w:t xml:space="preserve">     124 -&gt;127        -0.16728</w:t>
      </w:r>
    </w:p>
    <w:p w14:paraId="6E285A88" w14:textId="77777777" w:rsidR="0064604E" w:rsidRDefault="0064604E" w:rsidP="0064604E">
      <w:pPr>
        <w:pStyle w:val="Standard"/>
      </w:pPr>
      <w:r>
        <w:t xml:space="preserve">     125 -&gt;127         0.16951</w:t>
      </w:r>
    </w:p>
    <w:p w14:paraId="1D260CCB" w14:textId="77777777" w:rsidR="0064604E" w:rsidRDefault="0064604E" w:rsidP="0064604E">
      <w:pPr>
        <w:pStyle w:val="Standard"/>
      </w:pPr>
      <w:r>
        <w:t xml:space="preserve">     126 -&gt;127         0.63847</w:t>
      </w:r>
    </w:p>
    <w:p w14:paraId="57C5851C" w14:textId="77777777" w:rsidR="0064604E" w:rsidRDefault="0064604E" w:rsidP="0064604E">
      <w:pPr>
        <w:pStyle w:val="Standard"/>
      </w:pPr>
      <w:r>
        <w:t xml:space="preserve"> This state for optimization and/or second-order correction.</w:t>
      </w:r>
    </w:p>
    <w:p w14:paraId="4F907A4F" w14:textId="77777777" w:rsidR="0064604E" w:rsidRDefault="0064604E" w:rsidP="0064604E">
      <w:pPr>
        <w:pStyle w:val="Standard"/>
      </w:pPr>
      <w:r>
        <w:t xml:space="preserve"> Total Energy, E(TD-HF/TD-DFT) =  -2513.41919938    </w:t>
      </w:r>
    </w:p>
    <w:p w14:paraId="74B0FB31" w14:textId="77777777" w:rsidR="0064604E" w:rsidRDefault="0064604E" w:rsidP="0064604E">
      <w:pPr>
        <w:pStyle w:val="Standard"/>
      </w:pPr>
      <w:r>
        <w:t xml:space="preserve"> Copying the excited state density for this state as the 1-particle RhoCI density.</w:t>
      </w:r>
    </w:p>
    <w:p w14:paraId="44A1867B" w14:textId="77777777" w:rsidR="0064604E" w:rsidRDefault="0064604E" w:rsidP="0064604E">
      <w:pPr>
        <w:pStyle w:val="Standard"/>
      </w:pPr>
      <w:r>
        <w:t xml:space="preserve"> </w:t>
      </w:r>
    </w:p>
    <w:p w14:paraId="03B0E3F2" w14:textId="77777777" w:rsidR="0064604E" w:rsidRDefault="0064604E" w:rsidP="0064604E">
      <w:pPr>
        <w:pStyle w:val="Standard"/>
      </w:pPr>
      <w:r>
        <w:t xml:space="preserve"> Excited State   2:      Singlet-A      3.4514 eV  359.23 nm  f=0.0004  &lt;S**2&gt;=0.000</w:t>
      </w:r>
    </w:p>
    <w:p w14:paraId="3425646D" w14:textId="77777777" w:rsidR="0064604E" w:rsidRDefault="0064604E" w:rsidP="0064604E">
      <w:pPr>
        <w:pStyle w:val="Standard"/>
      </w:pPr>
      <w:r>
        <w:t xml:space="preserve">     125 -&gt;127         0.64720</w:t>
      </w:r>
    </w:p>
    <w:p w14:paraId="198A7534" w14:textId="77777777" w:rsidR="0064604E" w:rsidRDefault="0064604E" w:rsidP="0064604E">
      <w:pPr>
        <w:pStyle w:val="Standard"/>
      </w:pPr>
      <w:r>
        <w:t xml:space="preserve">     125 -&gt;128        -0.12494</w:t>
      </w:r>
    </w:p>
    <w:p w14:paraId="6FBF09EE" w14:textId="77777777" w:rsidR="0064604E" w:rsidRDefault="0064604E" w:rsidP="0064604E">
      <w:pPr>
        <w:pStyle w:val="Standard"/>
      </w:pPr>
      <w:r>
        <w:t xml:space="preserve">     126 -&gt;127        -0.17906</w:t>
      </w:r>
    </w:p>
    <w:p w14:paraId="0EECD897" w14:textId="77777777" w:rsidR="0064604E" w:rsidRDefault="0064604E" w:rsidP="0064604E">
      <w:pPr>
        <w:pStyle w:val="Standard"/>
      </w:pPr>
      <w:r>
        <w:t xml:space="preserve"> </w:t>
      </w:r>
    </w:p>
    <w:p w14:paraId="2F3DC657" w14:textId="77777777" w:rsidR="0064604E" w:rsidRDefault="0064604E" w:rsidP="0064604E">
      <w:pPr>
        <w:pStyle w:val="Standard"/>
      </w:pPr>
      <w:r>
        <w:t xml:space="preserve"> Excited State   3:      Singlet-A      3.5023 eV  354.01 nm  f=0.0002  &lt;S**2&gt;=0.000</w:t>
      </w:r>
    </w:p>
    <w:p w14:paraId="6FEEB4E5" w14:textId="77777777" w:rsidR="0064604E" w:rsidRDefault="0064604E" w:rsidP="0064604E">
      <w:pPr>
        <w:pStyle w:val="Standard"/>
      </w:pPr>
      <w:r>
        <w:t xml:space="preserve">     115 -&gt;127        -0.32597</w:t>
      </w:r>
    </w:p>
    <w:p w14:paraId="339EA55C" w14:textId="77777777" w:rsidR="0064604E" w:rsidRDefault="0064604E" w:rsidP="0064604E">
      <w:pPr>
        <w:pStyle w:val="Standard"/>
      </w:pPr>
      <w:r>
        <w:t xml:space="preserve">     117 -&gt;127         0.28114</w:t>
      </w:r>
    </w:p>
    <w:p w14:paraId="683A911D" w14:textId="77777777" w:rsidR="0064604E" w:rsidRDefault="0064604E" w:rsidP="0064604E">
      <w:pPr>
        <w:pStyle w:val="Standard"/>
      </w:pPr>
      <w:r>
        <w:t xml:space="preserve">     118 -&gt;127        -0.12711</w:t>
      </w:r>
    </w:p>
    <w:p w14:paraId="29DDE572" w14:textId="77777777" w:rsidR="0064604E" w:rsidRDefault="0064604E" w:rsidP="0064604E">
      <w:pPr>
        <w:pStyle w:val="Standard"/>
      </w:pPr>
      <w:r>
        <w:t xml:space="preserve">     120 -&gt;127         0.12828</w:t>
      </w:r>
    </w:p>
    <w:p w14:paraId="40B80D12" w14:textId="77777777" w:rsidR="0064604E" w:rsidRDefault="0064604E" w:rsidP="0064604E">
      <w:pPr>
        <w:pStyle w:val="Standard"/>
      </w:pPr>
      <w:r>
        <w:t xml:space="preserve">     122 -&gt;127         0.24040</w:t>
      </w:r>
    </w:p>
    <w:p w14:paraId="6FDA5064" w14:textId="77777777" w:rsidR="0064604E" w:rsidRDefault="0064604E" w:rsidP="0064604E">
      <w:pPr>
        <w:pStyle w:val="Standard"/>
      </w:pPr>
      <w:r>
        <w:t xml:space="preserve">     123 -&gt;127         0.32876</w:t>
      </w:r>
    </w:p>
    <w:p w14:paraId="254AF8E7" w14:textId="77777777" w:rsidR="0064604E" w:rsidRDefault="0064604E" w:rsidP="0064604E">
      <w:pPr>
        <w:pStyle w:val="Standard"/>
      </w:pPr>
      <w:r>
        <w:t xml:space="preserve">     124 -&gt;127         0.30449</w:t>
      </w:r>
    </w:p>
    <w:p w14:paraId="483B7109" w14:textId="77777777" w:rsidR="0064604E" w:rsidRDefault="0064604E" w:rsidP="0064604E">
      <w:pPr>
        <w:pStyle w:val="Standard"/>
      </w:pPr>
      <w:r>
        <w:t xml:space="preserve"> </w:t>
      </w:r>
    </w:p>
    <w:p w14:paraId="2B6C4C2C" w14:textId="77777777" w:rsidR="0064604E" w:rsidRDefault="0064604E" w:rsidP="0064604E">
      <w:pPr>
        <w:pStyle w:val="Standard"/>
      </w:pPr>
      <w:r>
        <w:t xml:space="preserve"> Excited State   4:      Singlet-A      3.6306 eV  341.50 nm  f=0.0046  &lt;S**2&gt;=0.000</w:t>
      </w:r>
    </w:p>
    <w:p w14:paraId="74B30F05" w14:textId="77777777" w:rsidR="0064604E" w:rsidRDefault="0064604E" w:rsidP="0064604E">
      <w:pPr>
        <w:pStyle w:val="Standard"/>
      </w:pPr>
      <w:r>
        <w:t xml:space="preserve">     115 -&gt;127         0.13256</w:t>
      </w:r>
    </w:p>
    <w:p w14:paraId="14542742" w14:textId="77777777" w:rsidR="0064604E" w:rsidRDefault="0064604E" w:rsidP="0064604E">
      <w:pPr>
        <w:pStyle w:val="Standard"/>
      </w:pPr>
      <w:r>
        <w:t xml:space="preserve">     121 -&gt;127        -0.17799</w:t>
      </w:r>
    </w:p>
    <w:p w14:paraId="7B72CCF0" w14:textId="77777777" w:rsidR="0064604E" w:rsidRDefault="0064604E" w:rsidP="0064604E">
      <w:pPr>
        <w:pStyle w:val="Standard"/>
      </w:pPr>
      <w:r>
        <w:lastRenderedPageBreak/>
        <w:t xml:space="preserve">     123 -&gt;127        -0.33523</w:t>
      </w:r>
    </w:p>
    <w:p w14:paraId="7E2D1BB4" w14:textId="77777777" w:rsidR="0064604E" w:rsidRDefault="0064604E" w:rsidP="0064604E">
      <w:pPr>
        <w:pStyle w:val="Standard"/>
      </w:pPr>
      <w:r>
        <w:t xml:space="preserve">     124 -&gt;127         0.49530</w:t>
      </w:r>
    </w:p>
    <w:p w14:paraId="238CC6CC" w14:textId="77777777" w:rsidR="0064604E" w:rsidRDefault="0064604E" w:rsidP="0064604E">
      <w:pPr>
        <w:pStyle w:val="Standard"/>
      </w:pPr>
      <w:r>
        <w:t xml:space="preserve">     126 -&gt;127         0.19683</w:t>
      </w:r>
    </w:p>
    <w:p w14:paraId="6AB34411" w14:textId="77777777" w:rsidR="0064604E" w:rsidRDefault="0064604E" w:rsidP="0064604E">
      <w:pPr>
        <w:pStyle w:val="Standard"/>
      </w:pPr>
      <w:r>
        <w:t xml:space="preserve"> </w:t>
      </w:r>
    </w:p>
    <w:p w14:paraId="7A4736B6" w14:textId="77777777" w:rsidR="0064604E" w:rsidRDefault="0064604E" w:rsidP="0064604E">
      <w:pPr>
        <w:pStyle w:val="Standard"/>
      </w:pPr>
      <w:r>
        <w:t xml:space="preserve"> Excited State   5:      Singlet-A      3.7328 eV  332.15 nm  f=0.0186  &lt;S**2&gt;=0.000</w:t>
      </w:r>
    </w:p>
    <w:p w14:paraId="190ACB99" w14:textId="77777777" w:rsidR="0064604E" w:rsidRDefault="0064604E" w:rsidP="0064604E">
      <w:pPr>
        <w:pStyle w:val="Standard"/>
      </w:pPr>
      <w:r>
        <w:t xml:space="preserve">     115 -&gt;128         0.10084</w:t>
      </w:r>
    </w:p>
    <w:p w14:paraId="4E315A36" w14:textId="77777777" w:rsidR="0064604E" w:rsidRDefault="0064604E" w:rsidP="0064604E">
      <w:pPr>
        <w:pStyle w:val="Standard"/>
      </w:pPr>
      <w:r>
        <w:t xml:space="preserve">     120 -&gt;127         0.12487</w:t>
      </w:r>
    </w:p>
    <w:p w14:paraId="565EBB35" w14:textId="77777777" w:rsidR="0064604E" w:rsidRDefault="0064604E" w:rsidP="0064604E">
      <w:pPr>
        <w:pStyle w:val="Standard"/>
      </w:pPr>
      <w:r>
        <w:t xml:space="preserve">     124 -&gt;127         0.10330</w:t>
      </w:r>
    </w:p>
    <w:p w14:paraId="0B40C82F" w14:textId="77777777" w:rsidR="0064604E" w:rsidRDefault="0064604E" w:rsidP="0064604E">
      <w:pPr>
        <w:pStyle w:val="Standard"/>
      </w:pPr>
      <w:r>
        <w:t xml:space="preserve">     126 -&gt;128         0.63474</w:t>
      </w:r>
    </w:p>
    <w:p w14:paraId="4F4C6414" w14:textId="77777777" w:rsidR="0064604E" w:rsidRDefault="0064604E" w:rsidP="0064604E">
      <w:pPr>
        <w:pStyle w:val="Standard"/>
      </w:pPr>
      <w:r>
        <w:t xml:space="preserve"> </w:t>
      </w:r>
    </w:p>
    <w:p w14:paraId="40A8252A" w14:textId="77777777" w:rsidR="0064604E" w:rsidRDefault="0064604E" w:rsidP="0064604E">
      <w:pPr>
        <w:pStyle w:val="Standard"/>
      </w:pPr>
      <w:r>
        <w:t xml:space="preserve"> Excited State   6:      Singlet-A      3.7609 eV  329.67 nm  f=0.0110  &lt;S**2&gt;=0.000</w:t>
      </w:r>
    </w:p>
    <w:p w14:paraId="0DA68431" w14:textId="77777777" w:rsidR="0064604E" w:rsidRDefault="0064604E" w:rsidP="0064604E">
      <w:pPr>
        <w:pStyle w:val="Standard"/>
      </w:pPr>
      <w:r>
        <w:t xml:space="preserve">     115 -&gt;127         0.24921</w:t>
      </w:r>
    </w:p>
    <w:p w14:paraId="482A0DAA" w14:textId="77777777" w:rsidR="0064604E" w:rsidRDefault="0064604E" w:rsidP="0064604E">
      <w:pPr>
        <w:pStyle w:val="Standard"/>
      </w:pPr>
      <w:r>
        <w:t xml:space="preserve">     120 -&gt;127         0.41889</w:t>
      </w:r>
    </w:p>
    <w:p w14:paraId="105AFFA3" w14:textId="77777777" w:rsidR="0064604E" w:rsidRDefault="0064604E" w:rsidP="0064604E">
      <w:pPr>
        <w:pStyle w:val="Standard"/>
      </w:pPr>
      <w:r>
        <w:t xml:space="preserve">     121 -&gt;127         0.37316</w:t>
      </w:r>
    </w:p>
    <w:p w14:paraId="0E0DD1A1" w14:textId="77777777" w:rsidR="0064604E" w:rsidRDefault="0064604E" w:rsidP="0064604E">
      <w:pPr>
        <w:pStyle w:val="Standard"/>
      </w:pPr>
      <w:r>
        <w:t xml:space="preserve">     125 -&gt;128         0.11490</w:t>
      </w:r>
    </w:p>
    <w:p w14:paraId="432FD6EB" w14:textId="77777777" w:rsidR="0064604E" w:rsidRDefault="0064604E" w:rsidP="0064604E">
      <w:pPr>
        <w:pStyle w:val="Standard"/>
      </w:pPr>
      <w:r>
        <w:t xml:space="preserve">     126 -&gt;128        -0.14380</w:t>
      </w:r>
    </w:p>
    <w:p w14:paraId="1D54CF83" w14:textId="77777777" w:rsidR="0064604E" w:rsidRDefault="0064604E" w:rsidP="0064604E">
      <w:pPr>
        <w:pStyle w:val="Standard"/>
      </w:pPr>
      <w:r>
        <w:t xml:space="preserve"> </w:t>
      </w:r>
    </w:p>
    <w:p w14:paraId="59A99BC5" w14:textId="77777777" w:rsidR="0064604E" w:rsidRDefault="0064604E" w:rsidP="0064604E">
      <w:pPr>
        <w:pStyle w:val="Standard"/>
      </w:pPr>
      <w:r>
        <w:t xml:space="preserve"> Excited State   7:      Singlet-A      3.8384 eV  323.01 nm  f=0.0006  &lt;S**2&gt;=0.000</w:t>
      </w:r>
    </w:p>
    <w:p w14:paraId="5AC9C3D5" w14:textId="77777777" w:rsidR="0064604E" w:rsidRDefault="0064604E" w:rsidP="0064604E">
      <w:pPr>
        <w:pStyle w:val="Standard"/>
      </w:pPr>
      <w:r>
        <w:t xml:space="preserve">     115 -&gt;127         0.43593</w:t>
      </w:r>
    </w:p>
    <w:p w14:paraId="096AB878" w14:textId="77777777" w:rsidR="0064604E" w:rsidRDefault="0064604E" w:rsidP="0064604E">
      <w:pPr>
        <w:pStyle w:val="Standard"/>
      </w:pPr>
      <w:r>
        <w:t xml:space="preserve">     115 -&gt;128         0.25707</w:t>
      </w:r>
    </w:p>
    <w:p w14:paraId="5E339142" w14:textId="77777777" w:rsidR="0064604E" w:rsidRDefault="0064604E" w:rsidP="0064604E">
      <w:pPr>
        <w:pStyle w:val="Standard"/>
      </w:pPr>
      <w:r>
        <w:t xml:space="preserve">     117 -&gt;128        -0.15314</w:t>
      </w:r>
    </w:p>
    <w:p w14:paraId="7B587D9F" w14:textId="77777777" w:rsidR="0064604E" w:rsidRDefault="0064604E" w:rsidP="0064604E">
      <w:pPr>
        <w:pStyle w:val="Standard"/>
      </w:pPr>
      <w:r>
        <w:t xml:space="preserve">     122 -&gt;127         0.13802</w:t>
      </w:r>
    </w:p>
    <w:p w14:paraId="0CD82524" w14:textId="77777777" w:rsidR="0064604E" w:rsidRDefault="0064604E" w:rsidP="0064604E">
      <w:pPr>
        <w:pStyle w:val="Standard"/>
      </w:pPr>
      <w:r>
        <w:t xml:space="preserve">     122 -&gt;128        -0.11521</w:t>
      </w:r>
    </w:p>
    <w:p w14:paraId="5B158A9A" w14:textId="77777777" w:rsidR="0064604E" w:rsidRDefault="0064604E" w:rsidP="0064604E">
      <w:pPr>
        <w:pStyle w:val="Standard"/>
      </w:pPr>
      <w:r>
        <w:t xml:space="preserve">     123 -&gt;127         0.27149</w:t>
      </w:r>
    </w:p>
    <w:p w14:paraId="64731C72" w14:textId="77777777" w:rsidR="0064604E" w:rsidRDefault="0064604E" w:rsidP="0064604E">
      <w:pPr>
        <w:pStyle w:val="Standard"/>
      </w:pPr>
      <w:r>
        <w:t xml:space="preserve">     123 -&gt;128        -0.17953</w:t>
      </w:r>
    </w:p>
    <w:p w14:paraId="2F172DD6" w14:textId="77777777" w:rsidR="0064604E" w:rsidRDefault="0064604E" w:rsidP="0064604E">
      <w:pPr>
        <w:pStyle w:val="Standard"/>
      </w:pPr>
      <w:r>
        <w:t xml:space="preserve">     124 -&gt;128        -0.11762</w:t>
      </w:r>
    </w:p>
    <w:p w14:paraId="27463E37" w14:textId="77777777" w:rsidR="0064604E" w:rsidRDefault="0064604E" w:rsidP="0064604E">
      <w:pPr>
        <w:pStyle w:val="Standard"/>
      </w:pPr>
      <w:r>
        <w:t xml:space="preserve"> </w:t>
      </w:r>
    </w:p>
    <w:p w14:paraId="4CCD84CB" w14:textId="77777777" w:rsidR="0064604E" w:rsidRDefault="0064604E" w:rsidP="0064604E">
      <w:pPr>
        <w:pStyle w:val="Standard"/>
      </w:pPr>
      <w:r>
        <w:t xml:space="preserve"> Excited State   8:      Singlet-A      3.8950 eV  318.32 nm  f=0.0011  &lt;S**2&gt;=0.000</w:t>
      </w:r>
    </w:p>
    <w:p w14:paraId="036C3E29" w14:textId="77777777" w:rsidR="0064604E" w:rsidRDefault="0064604E" w:rsidP="0064604E">
      <w:pPr>
        <w:pStyle w:val="Standard"/>
      </w:pPr>
      <w:r>
        <w:t xml:space="preserve">     115 -&gt;127        -0.17057</w:t>
      </w:r>
    </w:p>
    <w:p w14:paraId="6A995946" w14:textId="77777777" w:rsidR="0064604E" w:rsidRDefault="0064604E" w:rsidP="0064604E">
      <w:pPr>
        <w:pStyle w:val="Standard"/>
      </w:pPr>
      <w:r>
        <w:t xml:space="preserve">     115 -&gt;128         0.18463</w:t>
      </w:r>
    </w:p>
    <w:p w14:paraId="1802BCFB" w14:textId="77777777" w:rsidR="0064604E" w:rsidRDefault="0064604E" w:rsidP="0064604E">
      <w:pPr>
        <w:pStyle w:val="Standard"/>
      </w:pPr>
      <w:r>
        <w:t xml:space="preserve">     123 -&gt;127        -0.10403</w:t>
      </w:r>
    </w:p>
    <w:p w14:paraId="3C18A7E6" w14:textId="77777777" w:rsidR="0064604E" w:rsidRDefault="0064604E" w:rsidP="0064604E">
      <w:pPr>
        <w:pStyle w:val="Standard"/>
      </w:pPr>
      <w:r>
        <w:t xml:space="preserve">     123 -&gt;128        -0.20541</w:t>
      </w:r>
    </w:p>
    <w:p w14:paraId="18EDFDAC" w14:textId="77777777" w:rsidR="0064604E" w:rsidRDefault="0064604E" w:rsidP="0064604E">
      <w:pPr>
        <w:pStyle w:val="Standard"/>
      </w:pPr>
      <w:r>
        <w:t xml:space="preserve">     125 -&gt;128         0.57423</w:t>
      </w:r>
    </w:p>
    <w:p w14:paraId="7D295E29" w14:textId="77777777" w:rsidR="0064604E" w:rsidRDefault="0064604E" w:rsidP="0064604E">
      <w:pPr>
        <w:pStyle w:val="Standard"/>
      </w:pPr>
      <w:r>
        <w:t xml:space="preserve"> </w:t>
      </w:r>
    </w:p>
    <w:p w14:paraId="370E5151" w14:textId="77777777" w:rsidR="0064604E" w:rsidRDefault="0064604E" w:rsidP="0064604E">
      <w:pPr>
        <w:pStyle w:val="Standard"/>
      </w:pPr>
      <w:r>
        <w:t xml:space="preserve"> Excited State   9:      Singlet-A      3.9266 eV  315.75 nm  f=0.0157  &lt;S**2&gt;=0.000</w:t>
      </w:r>
    </w:p>
    <w:p w14:paraId="3B52652C" w14:textId="77777777" w:rsidR="0064604E" w:rsidRDefault="0064604E" w:rsidP="0064604E">
      <w:pPr>
        <w:pStyle w:val="Standard"/>
      </w:pPr>
      <w:r>
        <w:t xml:space="preserve">     115 -&gt;127        -0.19034</w:t>
      </w:r>
    </w:p>
    <w:p w14:paraId="63000D2B" w14:textId="77777777" w:rsidR="0064604E" w:rsidRDefault="0064604E" w:rsidP="0064604E">
      <w:pPr>
        <w:pStyle w:val="Standard"/>
      </w:pPr>
      <w:r>
        <w:t xml:space="preserve">     115 -&gt;128         0.36534</w:t>
      </w:r>
    </w:p>
    <w:p w14:paraId="14060FB4" w14:textId="77777777" w:rsidR="0064604E" w:rsidRDefault="0064604E" w:rsidP="0064604E">
      <w:pPr>
        <w:pStyle w:val="Standard"/>
      </w:pPr>
      <w:r>
        <w:t xml:space="preserve">     117 -&gt;128        -0.17443</w:t>
      </w:r>
    </w:p>
    <w:p w14:paraId="47952124" w14:textId="77777777" w:rsidR="0064604E" w:rsidRDefault="0064604E" w:rsidP="0064604E">
      <w:pPr>
        <w:pStyle w:val="Standard"/>
      </w:pPr>
      <w:r>
        <w:t xml:space="preserve">     120 -&gt;127         0.18451</w:t>
      </w:r>
    </w:p>
    <w:p w14:paraId="3F25371F" w14:textId="77777777" w:rsidR="0064604E" w:rsidRDefault="0064604E" w:rsidP="0064604E">
      <w:pPr>
        <w:pStyle w:val="Standard"/>
      </w:pPr>
      <w:r>
        <w:t xml:space="preserve">     121 -&gt;127         0.16534</w:t>
      </w:r>
    </w:p>
    <w:p w14:paraId="11C08053" w14:textId="77777777" w:rsidR="0064604E" w:rsidRDefault="0064604E" w:rsidP="0064604E">
      <w:pPr>
        <w:pStyle w:val="Standard"/>
      </w:pPr>
      <w:r>
        <w:t xml:space="preserve">     123 -&gt;127        -0.15981</w:t>
      </w:r>
    </w:p>
    <w:p w14:paraId="21079E63" w14:textId="77777777" w:rsidR="0064604E" w:rsidRDefault="0064604E" w:rsidP="0064604E">
      <w:pPr>
        <w:pStyle w:val="Standard"/>
      </w:pPr>
      <w:r>
        <w:t xml:space="preserve">     123 -&gt;128        -0.13077</w:t>
      </w:r>
    </w:p>
    <w:p w14:paraId="3C53F237" w14:textId="77777777" w:rsidR="0064604E" w:rsidRDefault="0064604E" w:rsidP="0064604E">
      <w:pPr>
        <w:pStyle w:val="Standard"/>
      </w:pPr>
      <w:r>
        <w:t xml:space="preserve">     124 -&gt;128        -0.11009</w:t>
      </w:r>
    </w:p>
    <w:p w14:paraId="7B7FEEEF" w14:textId="77777777" w:rsidR="0064604E" w:rsidRDefault="0064604E" w:rsidP="0064604E">
      <w:pPr>
        <w:pStyle w:val="Standard"/>
      </w:pPr>
      <w:r>
        <w:t xml:space="preserve">     125 -&gt;128        -0.29745</w:t>
      </w:r>
    </w:p>
    <w:p w14:paraId="75FE478C" w14:textId="77777777" w:rsidR="0064604E" w:rsidRDefault="0064604E" w:rsidP="0064604E">
      <w:pPr>
        <w:pStyle w:val="Standard"/>
      </w:pPr>
      <w:r>
        <w:t xml:space="preserve">     126 -&gt;128        -0.11307</w:t>
      </w:r>
    </w:p>
    <w:p w14:paraId="370BC876" w14:textId="77777777" w:rsidR="0064604E" w:rsidRDefault="0064604E" w:rsidP="0064604E">
      <w:pPr>
        <w:pStyle w:val="Standard"/>
      </w:pPr>
      <w:r>
        <w:t xml:space="preserve"> </w:t>
      </w:r>
    </w:p>
    <w:p w14:paraId="5A16216B" w14:textId="77777777" w:rsidR="0064604E" w:rsidRDefault="0064604E" w:rsidP="0064604E">
      <w:pPr>
        <w:pStyle w:val="Standard"/>
      </w:pPr>
      <w:r>
        <w:lastRenderedPageBreak/>
        <w:t xml:space="preserve"> Excited State  10:      Singlet-A      4.1260 eV  300.49 nm  f=0.0012  &lt;S**2&gt;=0.000</w:t>
      </w:r>
    </w:p>
    <w:p w14:paraId="1E0CFBD0" w14:textId="77777777" w:rsidR="0064604E" w:rsidRDefault="0064604E" w:rsidP="0064604E">
      <w:pPr>
        <w:pStyle w:val="Standard"/>
      </w:pPr>
      <w:r>
        <w:t xml:space="preserve">     116 -&gt;127        -0.19279</w:t>
      </w:r>
    </w:p>
    <w:p w14:paraId="73250A4A" w14:textId="77777777" w:rsidR="0064604E" w:rsidRDefault="0064604E" w:rsidP="0064604E">
      <w:pPr>
        <w:pStyle w:val="Standard"/>
      </w:pPr>
      <w:r>
        <w:t xml:space="preserve">     117 -&gt;127         0.41534</w:t>
      </w:r>
    </w:p>
    <w:p w14:paraId="6F08ADC5" w14:textId="77777777" w:rsidR="0064604E" w:rsidRDefault="0064604E" w:rsidP="0064604E">
      <w:pPr>
        <w:pStyle w:val="Standard"/>
      </w:pPr>
      <w:r>
        <w:t xml:space="preserve">     119 -&gt;127         0.20407</w:t>
      </w:r>
    </w:p>
    <w:p w14:paraId="3AFF4631" w14:textId="77777777" w:rsidR="0064604E" w:rsidRDefault="0064604E" w:rsidP="0064604E">
      <w:pPr>
        <w:pStyle w:val="Standard"/>
      </w:pPr>
      <w:r>
        <w:t xml:space="preserve">     120 -&gt;127         0.27589</w:t>
      </w:r>
    </w:p>
    <w:p w14:paraId="6E34A7BB" w14:textId="77777777" w:rsidR="0064604E" w:rsidRDefault="0064604E" w:rsidP="0064604E">
      <w:pPr>
        <w:pStyle w:val="Standard"/>
      </w:pPr>
      <w:r>
        <w:t xml:space="preserve">     121 -&gt;127        -0.18972</w:t>
      </w:r>
    </w:p>
    <w:p w14:paraId="75139A48" w14:textId="77777777" w:rsidR="0064604E" w:rsidRDefault="0064604E" w:rsidP="0064604E">
      <w:pPr>
        <w:pStyle w:val="Standard"/>
      </w:pPr>
      <w:r>
        <w:t xml:space="preserve">     123 -&gt;127        -0.17126</w:t>
      </w:r>
    </w:p>
    <w:p w14:paraId="0C12A4FC" w14:textId="77777777" w:rsidR="0064604E" w:rsidRDefault="0064604E" w:rsidP="0064604E">
      <w:pPr>
        <w:pStyle w:val="Standard"/>
      </w:pPr>
      <w:r>
        <w:t xml:space="preserve">     124 -&gt;127        -0.25896</w:t>
      </w:r>
    </w:p>
    <w:p w14:paraId="42500F85" w14:textId="77777777" w:rsidR="0064604E" w:rsidRDefault="0064604E" w:rsidP="0064604E">
      <w:pPr>
        <w:pStyle w:val="Standard"/>
      </w:pPr>
      <w:r>
        <w:t xml:space="preserve"> </w:t>
      </w:r>
    </w:p>
    <w:p w14:paraId="14702F18" w14:textId="77777777" w:rsidR="0064604E" w:rsidRDefault="0064604E" w:rsidP="0064604E">
      <w:pPr>
        <w:pStyle w:val="Standard"/>
      </w:pPr>
      <w:r>
        <w:t xml:space="preserve"> Excited State  11:      Singlet-A      4.1473 eV  298.95 nm  f=0.0082  &lt;S**2&gt;=0.000</w:t>
      </w:r>
    </w:p>
    <w:p w14:paraId="2ECB7407" w14:textId="77777777" w:rsidR="0064604E" w:rsidRDefault="0064604E" w:rsidP="0064604E">
      <w:pPr>
        <w:pStyle w:val="Standard"/>
      </w:pPr>
      <w:r>
        <w:t xml:space="preserve">     114 -&gt;127        -0.10820</w:t>
      </w:r>
    </w:p>
    <w:p w14:paraId="4E2EEEE2" w14:textId="77777777" w:rsidR="0064604E" w:rsidRDefault="0064604E" w:rsidP="0064604E">
      <w:pPr>
        <w:pStyle w:val="Standard"/>
      </w:pPr>
      <w:r>
        <w:t xml:space="preserve">     119 -&gt;128        -0.12282</w:t>
      </w:r>
    </w:p>
    <w:p w14:paraId="798F32BC" w14:textId="77777777" w:rsidR="0064604E" w:rsidRDefault="0064604E" w:rsidP="0064604E">
      <w:pPr>
        <w:pStyle w:val="Standard"/>
      </w:pPr>
      <w:r>
        <w:t xml:space="preserve">     120 -&gt;128         0.43022</w:t>
      </w:r>
    </w:p>
    <w:p w14:paraId="059A3FF3" w14:textId="77777777" w:rsidR="0064604E" w:rsidRDefault="0064604E" w:rsidP="0064604E">
      <w:pPr>
        <w:pStyle w:val="Standard"/>
      </w:pPr>
      <w:r>
        <w:t xml:space="preserve">     121 -&gt;128         0.27652</w:t>
      </w:r>
    </w:p>
    <w:p w14:paraId="09940541" w14:textId="77777777" w:rsidR="0064604E" w:rsidRDefault="0064604E" w:rsidP="0064604E">
      <w:pPr>
        <w:pStyle w:val="Standard"/>
      </w:pPr>
      <w:r>
        <w:t xml:space="preserve">     123 -&gt;128        -0.23999</w:t>
      </w:r>
    </w:p>
    <w:p w14:paraId="0E9A3607" w14:textId="77777777" w:rsidR="0064604E" w:rsidRDefault="0064604E" w:rsidP="0064604E">
      <w:pPr>
        <w:pStyle w:val="Standard"/>
      </w:pPr>
      <w:r>
        <w:t xml:space="preserve">     124 -&gt;128         0.27854</w:t>
      </w:r>
    </w:p>
    <w:p w14:paraId="4D1772D9" w14:textId="77777777" w:rsidR="0064604E" w:rsidRDefault="0064604E" w:rsidP="0064604E">
      <w:pPr>
        <w:pStyle w:val="Standard"/>
      </w:pPr>
      <w:r>
        <w:t xml:space="preserve"> </w:t>
      </w:r>
    </w:p>
    <w:p w14:paraId="179DD38A" w14:textId="77777777" w:rsidR="0064604E" w:rsidRDefault="0064604E" w:rsidP="0064604E">
      <w:pPr>
        <w:pStyle w:val="Standard"/>
      </w:pPr>
      <w:r>
        <w:t xml:space="preserve"> Excited State  12:      Singlet-A      4.1569 eV  298.26 nm  f=0.0054  &lt;S**2&gt;=0.000</w:t>
      </w:r>
    </w:p>
    <w:p w14:paraId="1CC90D68" w14:textId="77777777" w:rsidR="0064604E" w:rsidRDefault="0064604E" w:rsidP="0064604E">
      <w:pPr>
        <w:pStyle w:val="Standard"/>
      </w:pPr>
      <w:r>
        <w:t xml:space="preserve">     114 -&gt;127        -0.21378</w:t>
      </w:r>
    </w:p>
    <w:p w14:paraId="68141211" w14:textId="77777777" w:rsidR="0064604E" w:rsidRDefault="0064604E" w:rsidP="0064604E">
      <w:pPr>
        <w:pStyle w:val="Standard"/>
      </w:pPr>
      <w:r>
        <w:t xml:space="preserve">     116 -&gt;127         0.11526</w:t>
      </w:r>
    </w:p>
    <w:p w14:paraId="6505F45C" w14:textId="77777777" w:rsidR="0064604E" w:rsidRDefault="0064604E" w:rsidP="0064604E">
      <w:pPr>
        <w:pStyle w:val="Standard"/>
      </w:pPr>
      <w:r>
        <w:t xml:space="preserve">     120 -&gt;128        -0.18988</w:t>
      </w:r>
    </w:p>
    <w:p w14:paraId="307C53A0" w14:textId="77777777" w:rsidR="0064604E" w:rsidRDefault="0064604E" w:rsidP="0064604E">
      <w:pPr>
        <w:pStyle w:val="Standard"/>
      </w:pPr>
      <w:r>
        <w:t xml:space="preserve">     121 -&gt;128        -0.35946</w:t>
      </w:r>
    </w:p>
    <w:p w14:paraId="2CA0F1AD" w14:textId="77777777" w:rsidR="0064604E" w:rsidRDefault="0064604E" w:rsidP="0064604E">
      <w:pPr>
        <w:pStyle w:val="Standard"/>
      </w:pPr>
      <w:r>
        <w:t xml:space="preserve">     123 -&gt;128        -0.16387</w:t>
      </w:r>
    </w:p>
    <w:p w14:paraId="35643771" w14:textId="77777777" w:rsidR="0064604E" w:rsidRDefault="0064604E" w:rsidP="0064604E">
      <w:pPr>
        <w:pStyle w:val="Standard"/>
      </w:pPr>
      <w:r>
        <w:t xml:space="preserve">     124 -&gt;128         0.40779</w:t>
      </w:r>
    </w:p>
    <w:p w14:paraId="60AFA95D" w14:textId="77777777" w:rsidR="0064604E" w:rsidRDefault="0064604E" w:rsidP="0064604E">
      <w:pPr>
        <w:pStyle w:val="Standard"/>
      </w:pPr>
      <w:r>
        <w:t xml:space="preserve">     126 -&gt;128         0.11369</w:t>
      </w:r>
    </w:p>
    <w:p w14:paraId="4E014148" w14:textId="77777777" w:rsidR="0064604E" w:rsidRDefault="0064604E" w:rsidP="0064604E">
      <w:pPr>
        <w:pStyle w:val="Standard"/>
      </w:pPr>
      <w:r>
        <w:t xml:space="preserve"> </w:t>
      </w:r>
    </w:p>
    <w:p w14:paraId="21324199" w14:textId="77777777" w:rsidR="0064604E" w:rsidRDefault="0064604E" w:rsidP="0064604E">
      <w:pPr>
        <w:pStyle w:val="Standard"/>
      </w:pPr>
      <w:r>
        <w:t xml:space="preserve"> Excited State  13:      Singlet-A      4.2136 eV  294.24 nm  f=0.0079  &lt;S**2&gt;=0.000</w:t>
      </w:r>
    </w:p>
    <w:p w14:paraId="200B4747" w14:textId="77777777" w:rsidR="0064604E" w:rsidRDefault="0064604E" w:rsidP="0064604E">
      <w:pPr>
        <w:pStyle w:val="Standard"/>
      </w:pPr>
      <w:r>
        <w:t xml:space="preserve">     123 -&gt;129         0.13524</w:t>
      </w:r>
    </w:p>
    <w:p w14:paraId="6BBA2736" w14:textId="77777777" w:rsidR="0064604E" w:rsidRDefault="0064604E" w:rsidP="0064604E">
      <w:pPr>
        <w:pStyle w:val="Standard"/>
      </w:pPr>
      <w:r>
        <w:t xml:space="preserve">     124 -&gt;129        -0.14728</w:t>
      </w:r>
    </w:p>
    <w:p w14:paraId="5F7F3A33" w14:textId="77777777" w:rsidR="0064604E" w:rsidRDefault="0064604E" w:rsidP="0064604E">
      <w:pPr>
        <w:pStyle w:val="Standard"/>
      </w:pPr>
      <w:r>
        <w:t xml:space="preserve">     125 -&gt;129         0.10231</w:t>
      </w:r>
    </w:p>
    <w:p w14:paraId="2EE8B2D6" w14:textId="77777777" w:rsidR="0064604E" w:rsidRDefault="0064604E" w:rsidP="0064604E">
      <w:pPr>
        <w:pStyle w:val="Standard"/>
      </w:pPr>
      <w:r>
        <w:t xml:space="preserve">     126 -&gt;129         0.64243</w:t>
      </w:r>
    </w:p>
    <w:p w14:paraId="30217C55" w14:textId="77777777" w:rsidR="0064604E" w:rsidRDefault="0064604E" w:rsidP="0064604E">
      <w:pPr>
        <w:pStyle w:val="Standard"/>
      </w:pPr>
      <w:r>
        <w:t xml:space="preserve"> </w:t>
      </w:r>
    </w:p>
    <w:p w14:paraId="0FAB9263" w14:textId="77777777" w:rsidR="0064604E" w:rsidRDefault="0064604E" w:rsidP="0064604E">
      <w:pPr>
        <w:pStyle w:val="Standard"/>
      </w:pPr>
      <w:r>
        <w:t xml:space="preserve"> Excited State  14:      Singlet-A      4.3175 eV  287.17 nm  f=0.0087  &lt;S**2&gt;=0.000</w:t>
      </w:r>
    </w:p>
    <w:p w14:paraId="441B9AB5" w14:textId="77777777" w:rsidR="0064604E" w:rsidRDefault="0064604E" w:rsidP="0064604E">
      <w:pPr>
        <w:pStyle w:val="Standard"/>
      </w:pPr>
      <w:r>
        <w:t xml:space="preserve">     114 -&gt;127         0.11022</w:t>
      </w:r>
    </w:p>
    <w:p w14:paraId="720AFB2D" w14:textId="77777777" w:rsidR="0064604E" w:rsidRDefault="0064604E" w:rsidP="0064604E">
      <w:pPr>
        <w:pStyle w:val="Standard"/>
      </w:pPr>
      <w:r>
        <w:t xml:space="preserve">     115 -&gt;128         0.38021</w:t>
      </w:r>
    </w:p>
    <w:p w14:paraId="2A52DCFE" w14:textId="77777777" w:rsidR="0064604E" w:rsidRDefault="0064604E" w:rsidP="0064604E">
      <w:pPr>
        <w:pStyle w:val="Standard"/>
      </w:pPr>
      <w:r>
        <w:t xml:space="preserve">     116 -&gt;127        -0.10648</w:t>
      </w:r>
    </w:p>
    <w:p w14:paraId="47F4C8A0" w14:textId="77777777" w:rsidR="0064604E" w:rsidRDefault="0064604E" w:rsidP="0064604E">
      <w:pPr>
        <w:pStyle w:val="Standard"/>
      </w:pPr>
      <w:r>
        <w:t xml:space="preserve">     121 -&gt;127        -0.17473</w:t>
      </w:r>
    </w:p>
    <w:p w14:paraId="14C17F7D" w14:textId="77777777" w:rsidR="0064604E" w:rsidRDefault="0064604E" w:rsidP="0064604E">
      <w:pPr>
        <w:pStyle w:val="Standard"/>
      </w:pPr>
      <w:r>
        <w:t xml:space="preserve">     122 -&gt;128         0.19209</w:t>
      </w:r>
    </w:p>
    <w:p w14:paraId="5E449E53" w14:textId="77777777" w:rsidR="0064604E" w:rsidRDefault="0064604E" w:rsidP="0064604E">
      <w:pPr>
        <w:pStyle w:val="Standard"/>
      </w:pPr>
      <w:r>
        <w:t xml:space="preserve">     123 -&gt;128         0.29609</w:t>
      </w:r>
    </w:p>
    <w:p w14:paraId="097AADAC" w14:textId="77777777" w:rsidR="0064604E" w:rsidRDefault="0064604E" w:rsidP="0064604E">
      <w:pPr>
        <w:pStyle w:val="Standard"/>
      </w:pPr>
      <w:r>
        <w:t xml:space="preserve">     124 -&gt;128         0.23612</w:t>
      </w:r>
    </w:p>
    <w:p w14:paraId="426558F4" w14:textId="77777777" w:rsidR="0064604E" w:rsidRDefault="0064604E" w:rsidP="0064604E">
      <w:pPr>
        <w:pStyle w:val="Standard"/>
      </w:pPr>
      <w:r>
        <w:t xml:space="preserve">     125 -&gt;129        -0.23803</w:t>
      </w:r>
    </w:p>
    <w:p w14:paraId="45126EB1" w14:textId="77777777" w:rsidR="0064604E" w:rsidRDefault="0064604E" w:rsidP="0064604E">
      <w:pPr>
        <w:pStyle w:val="Standard"/>
      </w:pPr>
      <w:r>
        <w:t xml:space="preserve"> </w:t>
      </w:r>
    </w:p>
    <w:p w14:paraId="6F2D6546" w14:textId="77777777" w:rsidR="0064604E" w:rsidRDefault="0064604E" w:rsidP="0064604E">
      <w:pPr>
        <w:pStyle w:val="Standard"/>
      </w:pPr>
      <w:r>
        <w:t xml:space="preserve"> Excited State  15:      Singlet-A      4.3318 eV  286.22 nm  f=0.0024  &lt;S**2&gt;=0.000</w:t>
      </w:r>
    </w:p>
    <w:p w14:paraId="3B931AA0" w14:textId="77777777" w:rsidR="0064604E" w:rsidRDefault="0064604E" w:rsidP="0064604E">
      <w:pPr>
        <w:pStyle w:val="Standard"/>
      </w:pPr>
      <w:r>
        <w:t xml:space="preserve">     114 -&gt;127        -0.12438</w:t>
      </w:r>
    </w:p>
    <w:p w14:paraId="1571510E" w14:textId="77777777" w:rsidR="0064604E" w:rsidRDefault="0064604E" w:rsidP="0064604E">
      <w:pPr>
        <w:pStyle w:val="Standard"/>
      </w:pPr>
      <w:r>
        <w:t xml:space="preserve">     116 -&gt;127         0.11857</w:t>
      </w:r>
    </w:p>
    <w:p w14:paraId="373F5343" w14:textId="77777777" w:rsidR="0064604E" w:rsidRDefault="0064604E" w:rsidP="0064604E">
      <w:pPr>
        <w:pStyle w:val="Standard"/>
      </w:pPr>
      <w:r>
        <w:t xml:space="preserve">     119 -&gt;127         0.58812</w:t>
      </w:r>
    </w:p>
    <w:p w14:paraId="136A0EA1" w14:textId="77777777" w:rsidR="0064604E" w:rsidRDefault="0064604E" w:rsidP="0064604E">
      <w:pPr>
        <w:pStyle w:val="Standard"/>
      </w:pPr>
      <w:r>
        <w:lastRenderedPageBreak/>
        <w:t xml:space="preserve">     121 -&gt;127         0.18587</w:t>
      </w:r>
    </w:p>
    <w:p w14:paraId="66BFEF6F" w14:textId="77777777" w:rsidR="0064604E" w:rsidRDefault="0064604E" w:rsidP="0064604E">
      <w:pPr>
        <w:pStyle w:val="Standard"/>
      </w:pPr>
      <w:r>
        <w:t xml:space="preserve">     123 -&gt;128         0.10847</w:t>
      </w:r>
    </w:p>
    <w:p w14:paraId="6C5150F6" w14:textId="77777777" w:rsidR="0064604E" w:rsidRDefault="0064604E" w:rsidP="0064604E">
      <w:pPr>
        <w:pStyle w:val="Standard"/>
      </w:pPr>
      <w:r>
        <w:t xml:space="preserve"> </w:t>
      </w:r>
    </w:p>
    <w:p w14:paraId="069BCCD4" w14:textId="77777777" w:rsidR="0064604E" w:rsidRDefault="0064604E" w:rsidP="0064604E">
      <w:pPr>
        <w:pStyle w:val="Standard"/>
      </w:pPr>
      <w:r>
        <w:t xml:space="preserve"> Excited State  16:      Singlet-A      4.3527 eV  284.84 nm  f=0.0028  &lt;S**2&gt;=0.000</w:t>
      </w:r>
    </w:p>
    <w:p w14:paraId="220DA461" w14:textId="77777777" w:rsidR="0064604E" w:rsidRDefault="0064604E" w:rsidP="0064604E">
      <w:pPr>
        <w:pStyle w:val="Standard"/>
      </w:pPr>
      <w:r>
        <w:t xml:space="preserve">     117 -&gt;127        -0.26979</w:t>
      </w:r>
    </w:p>
    <w:p w14:paraId="0067DC08" w14:textId="77777777" w:rsidR="0064604E" w:rsidRDefault="0064604E" w:rsidP="0064604E">
      <w:pPr>
        <w:pStyle w:val="Standard"/>
      </w:pPr>
      <w:r>
        <w:t xml:space="preserve">     118 -&gt;127         0.14080</w:t>
      </w:r>
    </w:p>
    <w:p w14:paraId="2B70DAA0" w14:textId="77777777" w:rsidR="0064604E" w:rsidRDefault="0064604E" w:rsidP="0064604E">
      <w:pPr>
        <w:pStyle w:val="Standard"/>
      </w:pPr>
      <w:r>
        <w:t xml:space="preserve">     119 -&gt;127         0.16146</w:t>
      </w:r>
    </w:p>
    <w:p w14:paraId="237FFD0D" w14:textId="77777777" w:rsidR="0064604E" w:rsidRDefault="0064604E" w:rsidP="0064604E">
      <w:pPr>
        <w:pStyle w:val="Standard"/>
      </w:pPr>
      <w:r>
        <w:t xml:space="preserve">     120 -&gt;127         0.27534</w:t>
      </w:r>
    </w:p>
    <w:p w14:paraId="001BA42F" w14:textId="77777777" w:rsidR="0064604E" w:rsidRDefault="0064604E" w:rsidP="0064604E">
      <w:pPr>
        <w:pStyle w:val="Standard"/>
      </w:pPr>
      <w:r>
        <w:t xml:space="preserve">     121 -&gt;127        -0.34060</w:t>
      </w:r>
    </w:p>
    <w:p w14:paraId="3F7644FD" w14:textId="77777777" w:rsidR="0064604E" w:rsidRDefault="0064604E" w:rsidP="0064604E">
      <w:pPr>
        <w:pStyle w:val="Standard"/>
      </w:pPr>
      <w:r>
        <w:t xml:space="preserve">     123 -&gt;127         0.19035</w:t>
      </w:r>
    </w:p>
    <w:p w14:paraId="3741744E" w14:textId="77777777" w:rsidR="0064604E" w:rsidRDefault="0064604E" w:rsidP="0064604E">
      <w:pPr>
        <w:pStyle w:val="Standard"/>
      </w:pPr>
      <w:r>
        <w:t xml:space="preserve">     125 -&gt;129         0.34391</w:t>
      </w:r>
    </w:p>
    <w:p w14:paraId="6517A6C1" w14:textId="77777777" w:rsidR="0064604E" w:rsidRDefault="0064604E" w:rsidP="0064604E">
      <w:pPr>
        <w:pStyle w:val="Standard"/>
      </w:pPr>
      <w:r>
        <w:t xml:space="preserve"> </w:t>
      </w:r>
    </w:p>
    <w:p w14:paraId="576532D2" w14:textId="77777777" w:rsidR="0064604E" w:rsidRDefault="0064604E" w:rsidP="0064604E">
      <w:pPr>
        <w:pStyle w:val="Standard"/>
      </w:pPr>
      <w:r>
        <w:t xml:space="preserve"> Excited State  17:      Singlet-A      4.3664 eV  283.95 nm  f=0.0033  &lt;S**2&gt;=0.000</w:t>
      </w:r>
    </w:p>
    <w:p w14:paraId="605B9407" w14:textId="77777777" w:rsidR="0064604E" w:rsidRDefault="0064604E" w:rsidP="0064604E">
      <w:pPr>
        <w:pStyle w:val="Standard"/>
      </w:pPr>
      <w:r>
        <w:t xml:space="preserve">     119 -&gt;127        -0.10206</w:t>
      </w:r>
    </w:p>
    <w:p w14:paraId="344AC668" w14:textId="77777777" w:rsidR="0064604E" w:rsidRDefault="0064604E" w:rsidP="0064604E">
      <w:pPr>
        <w:pStyle w:val="Standard"/>
      </w:pPr>
      <w:r>
        <w:t xml:space="preserve">     120 -&gt;127        -0.22383</w:t>
      </w:r>
    </w:p>
    <w:p w14:paraId="33AA52E8" w14:textId="77777777" w:rsidR="0064604E" w:rsidRDefault="0064604E" w:rsidP="0064604E">
      <w:pPr>
        <w:pStyle w:val="Standard"/>
      </w:pPr>
      <w:r>
        <w:t xml:space="preserve">     122 -&gt;127         0.46846</w:t>
      </w:r>
    </w:p>
    <w:p w14:paraId="283B60EE" w14:textId="77777777" w:rsidR="0064604E" w:rsidRDefault="0064604E" w:rsidP="0064604E">
      <w:pPr>
        <w:pStyle w:val="Standard"/>
      </w:pPr>
      <w:r>
        <w:t xml:space="preserve">     123 -&gt;127        -0.22261</w:t>
      </w:r>
    </w:p>
    <w:p w14:paraId="09024B5A" w14:textId="77777777" w:rsidR="0064604E" w:rsidRDefault="0064604E" w:rsidP="0064604E">
      <w:pPr>
        <w:pStyle w:val="Standard"/>
      </w:pPr>
      <w:r>
        <w:t xml:space="preserve">     125 -&gt;129         0.34356</w:t>
      </w:r>
    </w:p>
    <w:p w14:paraId="38117AB6" w14:textId="77777777" w:rsidR="0064604E" w:rsidRDefault="0064604E" w:rsidP="0064604E">
      <w:pPr>
        <w:pStyle w:val="Standard"/>
      </w:pPr>
      <w:r>
        <w:t xml:space="preserve"> </w:t>
      </w:r>
    </w:p>
    <w:p w14:paraId="119D68BE" w14:textId="77777777" w:rsidR="0064604E" w:rsidRDefault="0064604E" w:rsidP="0064604E">
      <w:pPr>
        <w:pStyle w:val="Standard"/>
      </w:pPr>
      <w:r>
        <w:t xml:space="preserve"> Excited State  18:      Singlet-A      4.3727 eV  283.54 nm  f=0.0105  &lt;S**2&gt;=0.000</w:t>
      </w:r>
    </w:p>
    <w:p w14:paraId="5EC80595" w14:textId="77777777" w:rsidR="0064604E" w:rsidRDefault="0064604E" w:rsidP="0064604E">
      <w:pPr>
        <w:pStyle w:val="Standard"/>
      </w:pPr>
      <w:r>
        <w:t xml:space="preserve">     115 -&gt;128        -0.13048</w:t>
      </w:r>
    </w:p>
    <w:p w14:paraId="3A8B06B0" w14:textId="77777777" w:rsidR="0064604E" w:rsidRDefault="0064604E" w:rsidP="0064604E">
      <w:pPr>
        <w:pStyle w:val="Standard"/>
      </w:pPr>
      <w:r>
        <w:t xml:space="preserve">     117 -&gt;127        -0.24402</w:t>
      </w:r>
    </w:p>
    <w:p w14:paraId="028C5473" w14:textId="77777777" w:rsidR="0064604E" w:rsidRDefault="0064604E" w:rsidP="0064604E">
      <w:pPr>
        <w:pStyle w:val="Standard"/>
      </w:pPr>
      <w:r>
        <w:t xml:space="preserve">     118 -&gt;127         0.17097</w:t>
      </w:r>
    </w:p>
    <w:p w14:paraId="5C907054" w14:textId="77777777" w:rsidR="0064604E" w:rsidRDefault="0064604E" w:rsidP="0064604E">
      <w:pPr>
        <w:pStyle w:val="Standard"/>
      </w:pPr>
      <w:r>
        <w:t xml:space="preserve">     122 -&gt;127         0.39881</w:t>
      </w:r>
    </w:p>
    <w:p w14:paraId="2C323B55" w14:textId="77777777" w:rsidR="0064604E" w:rsidRDefault="0064604E" w:rsidP="0064604E">
      <w:pPr>
        <w:pStyle w:val="Standard"/>
      </w:pPr>
      <w:r>
        <w:t xml:space="preserve">     123 -&gt;128        -0.17797</w:t>
      </w:r>
    </w:p>
    <w:p w14:paraId="1E1AFD2E" w14:textId="77777777" w:rsidR="0064604E" w:rsidRDefault="0064604E" w:rsidP="0064604E">
      <w:pPr>
        <w:pStyle w:val="Standard"/>
      </w:pPr>
      <w:r>
        <w:t xml:space="preserve">     125 -&gt;129        -0.36097</w:t>
      </w:r>
    </w:p>
    <w:p w14:paraId="0C6F8443" w14:textId="77777777" w:rsidR="0064604E" w:rsidRDefault="0064604E" w:rsidP="0064604E">
      <w:pPr>
        <w:pStyle w:val="Standard"/>
      </w:pPr>
      <w:r>
        <w:t xml:space="preserve"> </w:t>
      </w:r>
    </w:p>
    <w:p w14:paraId="2D31BACF" w14:textId="77777777" w:rsidR="0064604E" w:rsidRDefault="0064604E" w:rsidP="0064604E">
      <w:pPr>
        <w:pStyle w:val="Standard"/>
      </w:pPr>
      <w:r>
        <w:t xml:space="preserve"> Excited State  19:      Singlet-A      4.3880 eV  282.55 nm  f=0.0061  &lt;S**2&gt;=0.000</w:t>
      </w:r>
    </w:p>
    <w:p w14:paraId="67D86114" w14:textId="77777777" w:rsidR="0064604E" w:rsidRDefault="0064604E" w:rsidP="0064604E">
      <w:pPr>
        <w:pStyle w:val="Standard"/>
      </w:pPr>
      <w:r>
        <w:t xml:space="preserve">     113 -&gt;127        -0.11385</w:t>
      </w:r>
    </w:p>
    <w:p w14:paraId="731119D9" w14:textId="77777777" w:rsidR="0064604E" w:rsidRDefault="0064604E" w:rsidP="0064604E">
      <w:pPr>
        <w:pStyle w:val="Standard"/>
      </w:pPr>
      <w:r>
        <w:t xml:space="preserve">     114 -&gt;127         0.27748</w:t>
      </w:r>
    </w:p>
    <w:p w14:paraId="72199503" w14:textId="77777777" w:rsidR="0064604E" w:rsidRDefault="0064604E" w:rsidP="0064604E">
      <w:pPr>
        <w:pStyle w:val="Standard"/>
      </w:pPr>
      <w:r>
        <w:t xml:space="preserve">     116 -&gt;127        -0.31403</w:t>
      </w:r>
    </w:p>
    <w:p w14:paraId="5A76859B" w14:textId="77777777" w:rsidR="0064604E" w:rsidRDefault="0064604E" w:rsidP="0064604E">
      <w:pPr>
        <w:pStyle w:val="Standard"/>
      </w:pPr>
      <w:r>
        <w:t xml:space="preserve">     118 -&gt;127         0.32745</w:t>
      </w:r>
    </w:p>
    <w:p w14:paraId="0FF06C58" w14:textId="77777777" w:rsidR="0064604E" w:rsidRDefault="0064604E" w:rsidP="0064604E">
      <w:pPr>
        <w:pStyle w:val="Standard"/>
      </w:pPr>
      <w:r>
        <w:t xml:space="preserve">     119 -&gt;127         0.21072</w:t>
      </w:r>
    </w:p>
    <w:p w14:paraId="15792810" w14:textId="77777777" w:rsidR="0064604E" w:rsidRDefault="0064604E" w:rsidP="0064604E">
      <w:pPr>
        <w:pStyle w:val="Standard"/>
      </w:pPr>
      <w:r>
        <w:t xml:space="preserve">     120 -&gt;127        -0.13321</w:t>
      </w:r>
    </w:p>
    <w:p w14:paraId="6402BB36" w14:textId="77777777" w:rsidR="0064604E" w:rsidRDefault="0064604E" w:rsidP="0064604E">
      <w:pPr>
        <w:pStyle w:val="Standard"/>
      </w:pPr>
      <w:r>
        <w:t xml:space="preserve">     121 -&gt;127         0.19691</w:t>
      </w:r>
    </w:p>
    <w:p w14:paraId="57D4F8CF" w14:textId="77777777" w:rsidR="0064604E" w:rsidRDefault="0064604E" w:rsidP="0064604E">
      <w:pPr>
        <w:pStyle w:val="Standard"/>
      </w:pPr>
      <w:r>
        <w:t xml:space="preserve">     123 -&gt;127         0.10987</w:t>
      </w:r>
    </w:p>
    <w:p w14:paraId="2059F026" w14:textId="77777777" w:rsidR="0064604E" w:rsidRDefault="0064604E" w:rsidP="0064604E">
      <w:pPr>
        <w:pStyle w:val="Standard"/>
      </w:pPr>
      <w:r>
        <w:t xml:space="preserve">     123 -&gt;128        -0.10029</w:t>
      </w:r>
    </w:p>
    <w:p w14:paraId="355E9834" w14:textId="77777777" w:rsidR="0064604E" w:rsidRDefault="0064604E" w:rsidP="0064604E">
      <w:pPr>
        <w:pStyle w:val="Standard"/>
      </w:pPr>
      <w:r>
        <w:t xml:space="preserve">     124 -&gt;128         0.12495</w:t>
      </w:r>
    </w:p>
    <w:p w14:paraId="0901D7CA" w14:textId="77777777" w:rsidR="0064604E" w:rsidRDefault="0064604E" w:rsidP="0064604E">
      <w:pPr>
        <w:pStyle w:val="Standard"/>
      </w:pPr>
      <w:r>
        <w:t xml:space="preserve"> </w:t>
      </w:r>
    </w:p>
    <w:p w14:paraId="26C00C25" w14:textId="77777777" w:rsidR="0064604E" w:rsidRDefault="0064604E" w:rsidP="0064604E">
      <w:pPr>
        <w:pStyle w:val="Standard"/>
      </w:pPr>
      <w:r>
        <w:t xml:space="preserve"> Excited State  20:      Singlet-A      4.4726 eV  277.21 nm  f=0.0028  &lt;S**2&gt;=0.000</w:t>
      </w:r>
    </w:p>
    <w:p w14:paraId="309E9DEA" w14:textId="77777777" w:rsidR="0064604E" w:rsidRDefault="0064604E" w:rsidP="0064604E">
      <w:pPr>
        <w:pStyle w:val="Standard"/>
      </w:pPr>
      <w:r>
        <w:t xml:space="preserve">     114 -&gt;127        -0.21094</w:t>
      </w:r>
    </w:p>
    <w:p w14:paraId="501CF5DF" w14:textId="77777777" w:rsidR="0064604E" w:rsidRDefault="0064604E" w:rsidP="0064604E">
      <w:pPr>
        <w:pStyle w:val="Standard"/>
      </w:pPr>
      <w:r>
        <w:t xml:space="preserve">     116 -&gt;127         0.24946</w:t>
      </w:r>
    </w:p>
    <w:p w14:paraId="02113A04" w14:textId="77777777" w:rsidR="0064604E" w:rsidRDefault="0064604E" w:rsidP="0064604E">
      <w:pPr>
        <w:pStyle w:val="Standard"/>
      </w:pPr>
      <w:r>
        <w:t xml:space="preserve">     117 -&gt;127         0.24978</w:t>
      </w:r>
    </w:p>
    <w:p w14:paraId="69EB624C" w14:textId="77777777" w:rsidR="0064604E" w:rsidRDefault="0064604E" w:rsidP="0064604E">
      <w:pPr>
        <w:pStyle w:val="Standard"/>
      </w:pPr>
      <w:r>
        <w:t xml:space="preserve">     118 -&gt;127         0.53318</w:t>
      </w:r>
    </w:p>
    <w:p w14:paraId="19CBA98E" w14:textId="77777777" w:rsidR="004E5FF4" w:rsidRDefault="004E5FF4"/>
    <w:p w14:paraId="39EDC297" w14:textId="27494301" w:rsidR="004E5FF4" w:rsidRDefault="004E5FF4"/>
    <w:p w14:paraId="0690A38C" w14:textId="77777777" w:rsidR="00630D06" w:rsidRDefault="00630D06" w:rsidP="00630D06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sectPr w:rsidR="00630D06" w:rsidSect="0064604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758164" w14:textId="77777777" w:rsidR="00630D06" w:rsidRDefault="00630D06">
      <w:pPr>
        <w:spacing w:after="160" w:line="259" w:lineRule="auto"/>
        <w:rPr>
          <w:b/>
        </w:rPr>
        <w:sectPr w:rsidR="00630D06" w:rsidSect="00630D0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B4A7333" w14:textId="60EA38BE" w:rsidR="00630D06" w:rsidRDefault="00630D06">
      <w:pPr>
        <w:spacing w:after="160" w:line="259" w:lineRule="auto"/>
        <w:rPr>
          <w:b/>
        </w:rPr>
      </w:pPr>
      <w:r w:rsidRPr="00630D06">
        <w:rPr>
          <w:b/>
          <w:noProof/>
        </w:rPr>
        <w:lastRenderedPageBreak/>
        <w:drawing>
          <wp:inline distT="0" distB="0" distL="0" distR="0" wp14:anchorId="03D4D597" wp14:editId="1712BE66">
            <wp:extent cx="4734586" cy="3115110"/>
            <wp:effectExtent l="0" t="0" r="889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F780" w14:textId="15CFA8D9" w:rsidR="0053769C" w:rsidRPr="00360DAC" w:rsidRDefault="0053769C" w:rsidP="00360DAC">
      <w:pPr>
        <w:pStyle w:val="Heading2"/>
      </w:pPr>
      <w:bookmarkStart w:id="25" w:name="_Toc4168604"/>
      <w:r w:rsidRPr="00AE4131">
        <w:rPr>
          <w:b/>
        </w:rPr>
        <w:t>Figure S</w:t>
      </w:r>
      <w:r w:rsidR="00032C0F" w:rsidRPr="00AE4131">
        <w:rPr>
          <w:b/>
        </w:rPr>
        <w:t>15</w:t>
      </w:r>
      <w:r w:rsidRPr="00360DAC">
        <w:t xml:space="preserve">. Drawing of complex </w:t>
      </w:r>
      <w:r w:rsidRPr="004A0660">
        <w:rPr>
          <w:b/>
        </w:rPr>
        <w:t xml:space="preserve">3 </w:t>
      </w:r>
      <w:r w:rsidRPr="00360DAC">
        <w:t xml:space="preserve">with atoms represented as spheres of arbitrary size (H-white, C-grey, N-blue and O-red) using the GaussView </w:t>
      </w:r>
      <w:r w:rsidRPr="00360DAC">
        <w:fldChar w:fldCharType="begin"/>
      </w:r>
      <w:r w:rsidRPr="00360DAC">
        <w:instrText xml:space="preserve"> ADDIN EN.CITE &lt;EndNote&gt;&lt;Cite&gt;&lt;Author&gt;GaussView&lt;/Author&gt;&lt;Year&gt;Semichem Inc. Shawnee Mission, KS, 2016&lt;/Year&gt;&lt;RecNum&gt;6542&lt;/RecNum&gt;&lt;DisplayText&gt;[1]&lt;/DisplayText&gt;&lt;record&gt;&lt;rec-number&gt;6542&lt;/rec-number&gt;&lt;foreign-keys&gt;&lt;key app="EN" db-id="fdd5pfazbafdssetxr052x27rf9f2psv5ads" timestamp="1524758574" guid="59f92d3a-68e6-42e7-81e9-b7951158cca6"&gt;6542&lt;/key&gt;&lt;/foreign-keys&gt;&lt;ref-type name="Report"&gt;27&lt;/ref-type&gt;&lt;contributors&gt;&lt;authors&gt;&lt;author&gt;GaussView&lt;/author&gt;&lt;author&gt;Version 6 &lt;/author&gt;&lt;author&gt;Roy Dennington&lt;/author&gt;&lt;author&gt;Todd A. Keith&lt;/author&gt;&lt;author&gt;John M. Millam&lt;/author&gt;&lt;/authors&gt;&lt;tertiary-authors&gt;&lt;author&gt; &lt;/author&gt;&lt;/tertiary-authors&gt;&lt;/contributors&gt;&lt;titles&gt;&lt;/titles&gt;&lt;dates&gt;&lt;year&gt;Semichem Inc. Shawnee Mission, KS, 2016&lt;/year&gt;&lt;/dates&gt;&lt;urls&gt;&lt;/urls&gt;&lt;/record&gt;&lt;/Cite&gt;&lt;/EndNote&gt;</w:instrText>
      </w:r>
      <w:r w:rsidRPr="00360DAC">
        <w:fldChar w:fldCharType="separate"/>
      </w:r>
      <w:r w:rsidRPr="00360DAC">
        <w:t>[1]</w:t>
      </w:r>
      <w:r w:rsidRPr="00360DAC">
        <w:fldChar w:fldCharType="end"/>
      </w:r>
      <w:r w:rsidRPr="00360DAC">
        <w:t xml:space="preserve"> program.</w:t>
      </w:r>
      <w:bookmarkEnd w:id="25"/>
    </w:p>
    <w:p w14:paraId="148FCCBC" w14:textId="77777777" w:rsidR="0053769C" w:rsidRDefault="0053769C">
      <w:pPr>
        <w:spacing w:after="160" w:line="259" w:lineRule="auto"/>
        <w:rPr>
          <w:b/>
        </w:rPr>
      </w:pPr>
    </w:p>
    <w:p w14:paraId="359ACE3B" w14:textId="199598EB" w:rsidR="00032C0F" w:rsidRPr="00360DAC" w:rsidRDefault="00032C0F" w:rsidP="00360DAC">
      <w:pPr>
        <w:pStyle w:val="Heading2"/>
      </w:pPr>
      <w:bookmarkStart w:id="26" w:name="_Toc4168605"/>
      <w:r w:rsidRPr="00AE4131">
        <w:rPr>
          <w:b/>
        </w:rPr>
        <w:t>Table S5</w:t>
      </w:r>
      <w:r w:rsidRPr="00360DAC">
        <w:t xml:space="preserve">. Atomic coordinates for </w:t>
      </w:r>
      <w:r w:rsidRPr="004A0660">
        <w:rPr>
          <w:b/>
        </w:rPr>
        <w:t>3</w:t>
      </w:r>
      <w:r w:rsidRPr="00360DAC">
        <w:t>.</w:t>
      </w:r>
      <w:bookmarkEnd w:id="26"/>
    </w:p>
    <w:p w14:paraId="0EE68780" w14:textId="77777777" w:rsidR="00032C0F" w:rsidRPr="00360DAC" w:rsidRDefault="00032C0F" w:rsidP="00360DAC">
      <w:pPr>
        <w:pStyle w:val="Heading2"/>
        <w:sectPr w:rsidR="00032C0F" w:rsidRPr="00360DAC" w:rsidSect="0064604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0511EB" w14:textId="77777777" w:rsidR="00630D06" w:rsidRDefault="00630D06" w:rsidP="00630D06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sectPr w:rsidR="00630D06" w:rsidSect="0064604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4770" w:type="dxa"/>
        <w:tblInd w:w="-360" w:type="dxa"/>
        <w:tblLook w:val="04A0" w:firstRow="1" w:lastRow="0" w:firstColumn="1" w:lastColumn="0" w:noHBand="0" w:noVBand="1"/>
      </w:tblPr>
      <w:tblGrid>
        <w:gridCol w:w="665"/>
        <w:gridCol w:w="921"/>
        <w:gridCol w:w="1082"/>
        <w:gridCol w:w="1053"/>
        <w:gridCol w:w="1096"/>
      </w:tblGrid>
      <w:tr w:rsidR="00630D06" w:rsidRPr="00630D06" w14:paraId="015F53FA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9252" w14:textId="78875642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Row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1E9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Symbol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852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194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EEF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Z</w:t>
            </w:r>
          </w:p>
        </w:tc>
      </w:tr>
      <w:tr w:rsidR="00630D06" w:rsidRPr="00630D06" w14:paraId="6CC65114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5F2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6A5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0EC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0.103201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F3C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-2.11335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2E4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0.260193</w:t>
            </w:r>
          </w:p>
        </w:tc>
      </w:tr>
      <w:tr w:rsidR="00630D06" w:rsidRPr="00630D06" w14:paraId="39C78723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4CB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402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2CD5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-0.43066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ADD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-1.00032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C06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2.349646</w:t>
            </w:r>
          </w:p>
        </w:tc>
      </w:tr>
      <w:tr w:rsidR="00630D06" w:rsidRPr="00630D06" w14:paraId="1D604AA3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216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7F7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1AC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0.902324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710C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-2.36761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00F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-2.03236</w:t>
            </w:r>
          </w:p>
        </w:tc>
      </w:tr>
      <w:tr w:rsidR="00630D06" w:rsidRPr="00630D06" w14:paraId="61355CB0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195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2AE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41D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1.944797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2E4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-0.88518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C9A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0.442124</w:t>
            </w:r>
          </w:p>
        </w:tc>
      </w:tr>
      <w:tr w:rsidR="00630D06" w:rsidRPr="00630D06" w14:paraId="5F1777E7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AA0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6D9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34E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-1.50865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CC0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-2.58572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AB3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-0.08158</w:t>
            </w:r>
          </w:p>
        </w:tc>
      </w:tr>
      <w:tr w:rsidR="00630D06" w:rsidRPr="00630D06" w14:paraId="6A4C7958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B17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B05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190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2.534305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F5F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0.412901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FFC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-0.10215</w:t>
            </w:r>
          </w:p>
        </w:tc>
      </w:tr>
      <w:tr w:rsidR="00630D06" w:rsidRPr="00630D06" w14:paraId="78BEC94D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1A4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0D6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3E4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0.821416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E80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-3.51643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55F1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0.906753</w:t>
            </w:r>
          </w:p>
        </w:tc>
      </w:tr>
      <w:tr w:rsidR="00630D06" w:rsidRPr="00630D06" w14:paraId="084067B6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932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DC2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1C6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-0.60145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CA3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0.088514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E3F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-0.63169</w:t>
            </w:r>
          </w:p>
        </w:tc>
      </w:tr>
      <w:tr w:rsidR="00630D06" w:rsidRPr="00630D06" w14:paraId="283721D2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5BD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9C0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5B0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-1.87649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4AD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0.510649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289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-0.5193</w:t>
            </w:r>
          </w:p>
        </w:tc>
      </w:tr>
      <w:tr w:rsidR="00630D06" w:rsidRPr="00630D06" w14:paraId="18603B83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48C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21A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E21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-2.59628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EE0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-0.12392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AD4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-0.14073</w:t>
            </w:r>
          </w:p>
        </w:tc>
      </w:tr>
      <w:tr w:rsidR="00630D06" w:rsidRPr="00630D06" w14:paraId="439CF645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C55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86A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8BA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4.221174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A7E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0.125515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930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-0.71609</w:t>
            </w:r>
          </w:p>
        </w:tc>
      </w:tr>
      <w:tr w:rsidR="00630D06" w:rsidRPr="00630D06" w14:paraId="44E0632A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96C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FE5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77A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5.271273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0B4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1.024325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11B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-0.49616</w:t>
            </w:r>
          </w:p>
        </w:tc>
      </w:tr>
      <w:tr w:rsidR="00630D06" w:rsidRPr="00630D06" w14:paraId="3A013A14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247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AE4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656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5.111051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2268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1.926499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5B3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0.081444</w:t>
            </w:r>
          </w:p>
        </w:tc>
      </w:tr>
      <w:tr w:rsidR="00630D06" w:rsidRPr="00630D06" w14:paraId="46AFC457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D6B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5FA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91D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6.539307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B40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0.74925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283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-1.00411</w:t>
            </w:r>
          </w:p>
        </w:tc>
      </w:tr>
      <w:tr w:rsidR="00630D06" w:rsidRPr="00630D06" w14:paraId="5147B5C2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141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E7E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824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7.351608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A7B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1.444835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752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-0.82721</w:t>
            </w:r>
          </w:p>
        </w:tc>
      </w:tr>
      <w:tr w:rsidR="00630D06" w:rsidRPr="00630D06" w14:paraId="73FADADB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A3B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DEA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7C7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6.764044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C4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-0.42156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957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-1.72557</w:t>
            </w:r>
          </w:p>
        </w:tc>
      </w:tr>
      <w:tr w:rsidR="00630D06" w:rsidRPr="00630D06" w14:paraId="05F40F31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019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C56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38F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7.752778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442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-0.63529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7A7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-2.11569</w:t>
            </w:r>
          </w:p>
        </w:tc>
      </w:tr>
      <w:tr w:rsidR="00630D06" w:rsidRPr="00630D06" w14:paraId="47DE9A10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6EF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D5D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BC1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5.721796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5017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-1.32381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0C1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-1.93662</w:t>
            </w:r>
          </w:p>
        </w:tc>
      </w:tr>
      <w:tr w:rsidR="00630D06" w:rsidRPr="00630D06" w14:paraId="7CC4E795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365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BD3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E31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5.897458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68A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-2.24082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095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-2.48698</w:t>
            </w:r>
          </w:p>
        </w:tc>
      </w:tr>
      <w:tr w:rsidR="00630D06" w:rsidRPr="00630D06" w14:paraId="19793CC5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452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20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A78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2AF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4.45169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B9F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-1.0575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251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-1.43353</w:t>
            </w:r>
          </w:p>
        </w:tc>
      </w:tr>
      <w:tr w:rsidR="00630D06" w:rsidRPr="00630D06" w14:paraId="247A9964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168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0A8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020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3.645726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EC0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-1.76694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DEA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-1.58396</w:t>
            </w:r>
          </w:p>
        </w:tc>
      </w:tr>
      <w:tr w:rsidR="00630D06" w:rsidRPr="00630D06" w14:paraId="6B0DD1CF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5A5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5F6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5F3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2.567005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6DD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1.709308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CFD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1.167332</w:t>
            </w:r>
          </w:p>
        </w:tc>
      </w:tr>
      <w:tr w:rsidR="00630D06" w:rsidRPr="00630D06" w14:paraId="7F8234FE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D67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FB7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614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2.740337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67C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3.0634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798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0.850313</w:t>
            </w:r>
          </w:p>
        </w:tc>
      </w:tr>
      <w:tr w:rsidR="00630D06" w:rsidRPr="00630D06" w14:paraId="0AB4B6A6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F08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650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663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2.84718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8B0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3.383698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062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-0.18034</w:t>
            </w:r>
          </w:p>
        </w:tc>
      </w:tr>
      <w:tr w:rsidR="00630D06" w:rsidRPr="00630D06" w14:paraId="41CD130D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C5C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94C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3BB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2.770062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9AA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4.017047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8A9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1.863842</w:t>
            </w:r>
          </w:p>
        </w:tc>
      </w:tr>
      <w:tr w:rsidR="00630D06" w:rsidRPr="00630D06" w14:paraId="34CB19E4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B7E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257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D69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2.900253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692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5.064101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A2A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1.615613</w:t>
            </w:r>
          </w:p>
        </w:tc>
      </w:tr>
      <w:tr w:rsidR="00630D06" w:rsidRPr="00630D06" w14:paraId="1CF05C25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1A4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85C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426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2.624316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954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3.624272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B61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3.19442</w:t>
            </w:r>
          </w:p>
        </w:tc>
      </w:tr>
      <w:tr w:rsidR="00630D06" w:rsidRPr="00630D06" w14:paraId="50D4F626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A73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F16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F9B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2.643155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D04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4.369007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62C7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3.982094</w:t>
            </w:r>
          </w:p>
        </w:tc>
      </w:tr>
      <w:tr w:rsidR="00630D06" w:rsidRPr="00630D06" w14:paraId="09D52492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E1B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7E5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F80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2.443068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7E6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2.279777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242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3.510954</w:t>
            </w:r>
          </w:p>
        </w:tc>
      </w:tr>
      <w:tr w:rsidR="00630D06" w:rsidRPr="00630D06" w14:paraId="39D1415E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A93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807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098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2.313993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A780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1.975275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90C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4.54295</w:t>
            </w:r>
          </w:p>
        </w:tc>
      </w:tr>
      <w:tr w:rsidR="00630D06" w:rsidRPr="00630D06" w14:paraId="72A6D648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7E8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D08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33A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2.41317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2D6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1.319373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D60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2.50226</w:t>
            </w:r>
          </w:p>
        </w:tc>
      </w:tr>
      <w:tr w:rsidR="00630D06" w:rsidRPr="00630D06" w14:paraId="76917CA0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7F2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730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A88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2.243047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3C7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0.276727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2B7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2.73901</w:t>
            </w:r>
          </w:p>
        </w:tc>
      </w:tr>
      <w:tr w:rsidR="00630D06" w:rsidRPr="00630D06" w14:paraId="2C8F0B7C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0FF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658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E4B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1.529979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658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1.003049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8B9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-1.52123</w:t>
            </w:r>
          </w:p>
        </w:tc>
      </w:tr>
      <w:tr w:rsidR="00630D06" w:rsidRPr="00630D06" w14:paraId="3C39BF04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5AC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701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F0F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1.910685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D55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1.966097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D2E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-1.86646</w:t>
            </w:r>
          </w:p>
        </w:tc>
      </w:tr>
      <w:tr w:rsidR="00630D06" w:rsidRPr="00630D06" w14:paraId="7A8E9E67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CC0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FEA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81B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1.698218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174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0.268547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2D6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-2.31448</w:t>
            </w:r>
          </w:p>
        </w:tc>
      </w:tr>
      <w:tr w:rsidR="00630D06" w:rsidRPr="00630D06" w14:paraId="6C2017C5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D02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300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377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0.071574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94B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1.101046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E4F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-1.1942</w:t>
            </w:r>
          </w:p>
        </w:tc>
      </w:tr>
      <w:tr w:rsidR="00630D06" w:rsidRPr="00630D06" w14:paraId="6BE060DD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CF5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F58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D7C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-0.78696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5BF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2.18226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AE0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-1.43409</w:t>
            </w:r>
          </w:p>
        </w:tc>
      </w:tr>
      <w:tr w:rsidR="00630D06" w:rsidRPr="00630D06" w14:paraId="12C57AFE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F71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3FE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B2D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-0.52719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D7F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3.139664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143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-1.85385</w:t>
            </w:r>
          </w:p>
        </w:tc>
      </w:tr>
      <w:tr w:rsidR="00630D06" w:rsidRPr="00630D06" w14:paraId="31EC22EA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233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A12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D4F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-2.04189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0CD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1.771091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9BED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-0.99092</w:t>
            </w:r>
          </w:p>
        </w:tc>
      </w:tr>
      <w:tr w:rsidR="00630D06" w:rsidRPr="00630D06" w14:paraId="500EAEF8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43C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40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CC5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05C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-3.31817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B91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2.497826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EBA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-0.99322</w:t>
            </w:r>
          </w:p>
        </w:tc>
      </w:tr>
      <w:tr w:rsidR="00630D06" w:rsidRPr="00630D06" w14:paraId="765E5BE1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495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7CD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B20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-3.51317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9F1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3.546954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F1B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-1.90531</w:t>
            </w:r>
          </w:p>
        </w:tc>
      </w:tr>
      <w:tr w:rsidR="00630D06" w:rsidRPr="00630D06" w14:paraId="092DD50D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D09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AC8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08F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-2.738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D07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3.783661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370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-2.62469</w:t>
            </w:r>
          </w:p>
        </w:tc>
      </w:tr>
      <w:tr w:rsidR="00630D06" w:rsidRPr="00630D06" w14:paraId="3BD7A143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19B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014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05E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-4.69937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99A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4.272815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807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-1.91131</w:t>
            </w:r>
          </w:p>
        </w:tc>
      </w:tr>
      <w:tr w:rsidR="00630D06" w:rsidRPr="00630D06" w14:paraId="5DF72C65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521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2D6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ABF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-4.83288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418B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5.077263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0E1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-2.62578</w:t>
            </w:r>
          </w:p>
        </w:tc>
      </w:tr>
      <w:tr w:rsidR="00630D06" w:rsidRPr="00630D06" w14:paraId="03DD602D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06B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92A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451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-5.71661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6C7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3.960674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588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-1.01002</w:t>
            </w:r>
          </w:p>
        </w:tc>
      </w:tr>
      <w:tr w:rsidR="00630D06" w:rsidRPr="00630D06" w14:paraId="78D4302E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55D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165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E8A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-6.64221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97B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4.524934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4EC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-1.01508</w:t>
            </w:r>
          </w:p>
        </w:tc>
      </w:tr>
      <w:tr w:rsidR="00630D06" w:rsidRPr="00630D06" w14:paraId="1832FD0F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4E6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51E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FE3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-5.53559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526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2.916159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008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-0.10533</w:t>
            </w:r>
          </w:p>
        </w:tc>
      </w:tr>
      <w:tr w:rsidR="00630D06" w:rsidRPr="00630D06" w14:paraId="1ABD1138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DCE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431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939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-6.32076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A1B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2.665855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900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0.599162</w:t>
            </w:r>
          </w:p>
        </w:tc>
      </w:tr>
      <w:tr w:rsidR="00630D06" w:rsidRPr="00630D06" w14:paraId="6532AB5A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5F6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700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76F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-4.34794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DBA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2.190066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A42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-0.09229</w:t>
            </w:r>
          </w:p>
        </w:tc>
      </w:tr>
      <w:tr w:rsidR="00630D06" w:rsidRPr="00630D06" w14:paraId="56733FA4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975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401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872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-4.2271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DAB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1.378563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CDF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0.613091</w:t>
            </w:r>
          </w:p>
        </w:tc>
      </w:tr>
      <w:tr w:rsidR="00630D06" w:rsidRPr="00630D06" w14:paraId="6306412B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D584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BCF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1E6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-4.09726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4B2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-1.04951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188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0.382264</w:t>
            </w:r>
          </w:p>
        </w:tc>
      </w:tr>
      <w:tr w:rsidR="00630D06" w:rsidRPr="00630D06" w14:paraId="4BE9D95F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032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52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1A8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709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-4.65038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951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-1.85642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588B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-0.6859</w:t>
            </w:r>
          </w:p>
        </w:tc>
      </w:tr>
      <w:tr w:rsidR="00630D06" w:rsidRPr="00630D06" w14:paraId="479D7749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010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67F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52F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-3.82642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AEF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-2.21206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CCAD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-1.31165</w:t>
            </w:r>
          </w:p>
        </w:tc>
      </w:tr>
      <w:tr w:rsidR="00630D06" w:rsidRPr="00630D06" w14:paraId="4B344240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10A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A789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23A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-5.31145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64E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-1.22132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C256B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-1.28004</w:t>
            </w:r>
          </w:p>
        </w:tc>
      </w:tr>
      <w:tr w:rsidR="00630D06" w:rsidRPr="00630D06" w14:paraId="079E311C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7CE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444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0EE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-5.36827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DB4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-3.01779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374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0.000846</w:t>
            </w:r>
          </w:p>
        </w:tc>
      </w:tr>
      <w:tr w:rsidR="00630D06" w:rsidRPr="00630D06" w14:paraId="51F16C57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B21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3CE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79F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-5.41181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376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-3.90606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0EA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-0.63204</w:t>
            </w:r>
          </w:p>
        </w:tc>
      </w:tr>
      <w:tr w:rsidR="00630D06" w:rsidRPr="00630D06" w14:paraId="137C4AEC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197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346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5020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-6.39237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D8A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-2.73526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6B1E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0.264321</w:t>
            </w:r>
          </w:p>
        </w:tc>
      </w:tr>
      <w:tr w:rsidR="00630D06" w:rsidRPr="00630D06" w14:paraId="6E957426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FE4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9D2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981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-4.51869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89A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-3.21804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1A6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1.265388</w:t>
            </w:r>
          </w:p>
        </w:tc>
      </w:tr>
      <w:tr w:rsidR="00630D06" w:rsidRPr="00630D06" w14:paraId="58AF4C7F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BF8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8345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D73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-5.05774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469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-3.72262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2BB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2.069632</w:t>
            </w:r>
          </w:p>
        </w:tc>
      </w:tr>
      <w:tr w:rsidR="00630D06" w:rsidRPr="00630D06" w14:paraId="63B80BD4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7A6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1B7B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2D69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-3.61982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F7D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-3.79186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3BF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1.032319</w:t>
            </w:r>
          </w:p>
        </w:tc>
      </w:tr>
      <w:tr w:rsidR="00630D06" w:rsidRPr="00630D06" w14:paraId="60DA9D0D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ABE73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13F8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1B4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-4.14039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B11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-1.78407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4101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1.634348</w:t>
            </w:r>
          </w:p>
        </w:tc>
      </w:tr>
      <w:tr w:rsidR="00630D06" w:rsidRPr="00630D06" w14:paraId="66C12D7A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E5D2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8AEC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4D37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-4.89874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E36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-1.31727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D2856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2.274187</w:t>
            </w:r>
          </w:p>
        </w:tc>
      </w:tr>
      <w:tr w:rsidR="00630D06" w:rsidRPr="00630D06" w14:paraId="587AD088" w14:textId="77777777" w:rsidTr="00630D06">
        <w:trPr>
          <w:trHeight w:val="30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910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FFCD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4D24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-3.16484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26AF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-1.69923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E1CA" w14:textId="77777777" w:rsidR="00630D06" w:rsidRPr="00630D06" w:rsidRDefault="00630D06" w:rsidP="00630D0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30D0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2.113033</w:t>
            </w:r>
          </w:p>
        </w:tc>
      </w:tr>
    </w:tbl>
    <w:p w14:paraId="23C05689" w14:textId="77777777" w:rsidR="00630D06" w:rsidRDefault="00630D06">
      <w:pPr>
        <w:spacing w:after="160" w:line="259" w:lineRule="auto"/>
        <w:rPr>
          <w:b/>
        </w:rPr>
        <w:sectPr w:rsidR="00630D06" w:rsidSect="00630D0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97E2CFF" w14:textId="77777777" w:rsidR="00630D06" w:rsidRDefault="00630D06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36CF916" wp14:editId="79370E2E">
            <wp:extent cx="5943600" cy="23907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283B" w14:textId="2E4AAB72" w:rsidR="00630D06" w:rsidRDefault="00B963AA">
      <w:pPr>
        <w:spacing w:after="160" w:line="259" w:lineRule="auto"/>
        <w:rPr>
          <w:b/>
        </w:rPr>
      </w:pPr>
      <w:r>
        <w:rPr>
          <w:noProof/>
        </w:rPr>
        <w:drawing>
          <wp:inline distT="0" distB="0" distL="0" distR="0" wp14:anchorId="23BEAE41" wp14:editId="652FBC71">
            <wp:extent cx="5145024" cy="23771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98" cy="23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5ED1" w14:textId="0B0B8D55" w:rsidR="0053769C" w:rsidRPr="00360DAC" w:rsidRDefault="0053769C" w:rsidP="00360DAC">
      <w:pPr>
        <w:pStyle w:val="Heading2"/>
      </w:pPr>
      <w:bookmarkStart w:id="27" w:name="_Toc4168606"/>
      <w:r w:rsidRPr="00AE4131">
        <w:rPr>
          <w:b/>
        </w:rPr>
        <w:t>Figure S1</w:t>
      </w:r>
      <w:r w:rsidR="00032C0F" w:rsidRPr="00AE4131">
        <w:rPr>
          <w:b/>
        </w:rPr>
        <w:t>6</w:t>
      </w:r>
      <w:r w:rsidRPr="00360DAC">
        <w:t xml:space="preserve">.  Uncorrected calculated FTIR (top) and experimental (neat) spectrum of compound </w:t>
      </w:r>
      <w:r w:rsidRPr="004A0660">
        <w:rPr>
          <w:b/>
        </w:rPr>
        <w:t>3</w:t>
      </w:r>
      <w:r w:rsidRPr="00360DAC">
        <w:t>.</w:t>
      </w:r>
      <w:bookmarkEnd w:id="27"/>
    </w:p>
    <w:p w14:paraId="01A01201" w14:textId="77777777" w:rsidR="0053769C" w:rsidRDefault="0053769C">
      <w:pPr>
        <w:spacing w:after="160" w:line="259" w:lineRule="auto"/>
        <w:rPr>
          <w:b/>
        </w:rPr>
      </w:pPr>
    </w:p>
    <w:p w14:paraId="07A42549" w14:textId="775738B9" w:rsidR="00630D06" w:rsidRDefault="00630D06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56A2003" wp14:editId="7A072086">
            <wp:extent cx="5514975" cy="22479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BCD4" w14:textId="1ECFA8FE" w:rsidR="0053769C" w:rsidRPr="00360DAC" w:rsidRDefault="0053769C" w:rsidP="00360DAC">
      <w:pPr>
        <w:pStyle w:val="Heading2"/>
      </w:pPr>
      <w:bookmarkStart w:id="28" w:name="_Toc4168607"/>
      <w:r w:rsidRPr="00AE4131">
        <w:rPr>
          <w:b/>
        </w:rPr>
        <w:t>Figure S1</w:t>
      </w:r>
      <w:r w:rsidR="00032C0F" w:rsidRPr="00AE4131">
        <w:rPr>
          <w:b/>
        </w:rPr>
        <w:t>7</w:t>
      </w:r>
      <w:r w:rsidRPr="00360DAC">
        <w:t xml:space="preserve">.  Calculated UV-Vis spectrum for </w:t>
      </w:r>
      <w:r w:rsidRPr="004A0660">
        <w:rPr>
          <w:b/>
        </w:rPr>
        <w:t>3</w:t>
      </w:r>
      <w:r w:rsidRPr="00360DAC">
        <w:t>.</w:t>
      </w:r>
      <w:bookmarkEnd w:id="28"/>
      <w:r w:rsidRPr="00360DAC">
        <w:t xml:space="preserve">  </w:t>
      </w:r>
    </w:p>
    <w:p w14:paraId="6827FDB3" w14:textId="77777777" w:rsidR="0053769C" w:rsidRDefault="0053769C">
      <w:pPr>
        <w:spacing w:after="160" w:line="259" w:lineRule="auto"/>
        <w:rPr>
          <w:b/>
        </w:rPr>
      </w:pPr>
    </w:p>
    <w:p w14:paraId="413B54A4" w14:textId="6170AA73" w:rsidR="00630D06" w:rsidRDefault="00050311">
      <w:pPr>
        <w:spacing w:after="160" w:line="259" w:lineRule="auto"/>
        <w:rPr>
          <w:b/>
        </w:rPr>
      </w:pPr>
      <w:r>
        <w:rPr>
          <w:noProof/>
        </w:rPr>
        <w:drawing>
          <wp:inline distT="0" distB="0" distL="0" distR="0" wp14:anchorId="588CA3A9" wp14:editId="266F7FBC">
            <wp:extent cx="4572000" cy="2743200"/>
            <wp:effectExtent l="0" t="0" r="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8FA8BD-A123-4639-9320-128F779D2C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A347205" w14:textId="39D89595" w:rsidR="00032C0F" w:rsidRPr="00CD51F3" w:rsidRDefault="00032C0F" w:rsidP="00360DAC">
      <w:pPr>
        <w:pStyle w:val="Heading2"/>
      </w:pPr>
      <w:bookmarkStart w:id="29" w:name="_Toc4168608"/>
      <w:r w:rsidRPr="00AE4131">
        <w:rPr>
          <w:b/>
        </w:rPr>
        <w:t>Figure S18</w:t>
      </w:r>
      <w:r w:rsidRPr="00CD51F3">
        <w:t xml:space="preserve">. UV-vis absorption spectrum of </w:t>
      </w:r>
      <w:r w:rsidRPr="004A0660">
        <w:rPr>
          <w:b/>
        </w:rPr>
        <w:t>3</w:t>
      </w:r>
      <w:r w:rsidRPr="00CD51F3">
        <w:t xml:space="preserve"> in CH</w:t>
      </w:r>
      <w:r w:rsidRPr="00CD51F3">
        <w:rPr>
          <w:vertAlign w:val="subscript"/>
        </w:rPr>
        <w:t>2</w:t>
      </w:r>
      <w:r w:rsidRPr="00CD51F3">
        <w:t>Cl</w:t>
      </w:r>
      <w:r w:rsidRPr="00CD51F3">
        <w:rPr>
          <w:vertAlign w:val="subscript"/>
        </w:rPr>
        <w:t>2</w:t>
      </w:r>
      <w:r w:rsidRPr="00CD51F3">
        <w:t>.</w:t>
      </w:r>
      <w:bookmarkEnd w:id="29"/>
    </w:p>
    <w:p w14:paraId="3A47E973" w14:textId="73D3BB4A" w:rsidR="00032C0F" w:rsidRDefault="00032C0F">
      <w:pPr>
        <w:spacing w:after="160" w:line="259" w:lineRule="auto"/>
        <w:rPr>
          <w:b/>
        </w:rPr>
      </w:pPr>
    </w:p>
    <w:p w14:paraId="1CC4EFE9" w14:textId="77777777" w:rsidR="00032C0F" w:rsidRDefault="00032C0F">
      <w:pPr>
        <w:spacing w:after="160" w:line="259" w:lineRule="auto"/>
        <w:rPr>
          <w:b/>
        </w:rPr>
      </w:pPr>
    </w:p>
    <w:p w14:paraId="570D4242" w14:textId="2A622107" w:rsidR="00F07B84" w:rsidRDefault="00F07B84" w:rsidP="00F07B84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70C5727" wp14:editId="6F78559F">
            <wp:extent cx="4572000" cy="2743200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F40EFB-EDC4-4C56-AC11-A5D16A0BB4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199D67F" w14:textId="1B3E5B4A" w:rsidR="00032C0F" w:rsidRDefault="00032C0F" w:rsidP="00360DAC">
      <w:pPr>
        <w:pStyle w:val="Heading2"/>
      </w:pPr>
      <w:bookmarkStart w:id="30" w:name="_Toc4168609"/>
      <w:r w:rsidRPr="00AE4131">
        <w:rPr>
          <w:b/>
        </w:rPr>
        <w:t>Figure S1</w:t>
      </w:r>
      <w:r w:rsidR="00CD51F3" w:rsidRPr="00AE4131">
        <w:rPr>
          <w:b/>
        </w:rPr>
        <w:t>9</w:t>
      </w:r>
      <w:r w:rsidRPr="00CD51F3">
        <w:t xml:space="preserve">. Emission spectrum of </w:t>
      </w:r>
      <w:r w:rsidRPr="004A0660">
        <w:rPr>
          <w:b/>
        </w:rPr>
        <w:t>3</w:t>
      </w:r>
      <w:r w:rsidRPr="00CD51F3">
        <w:t xml:space="preserve"> in CH</w:t>
      </w:r>
      <w:r w:rsidRPr="00CD51F3">
        <w:rPr>
          <w:vertAlign w:val="subscript"/>
        </w:rPr>
        <w:t>2</w:t>
      </w:r>
      <w:r w:rsidRPr="00CD51F3">
        <w:t>Cl</w:t>
      </w:r>
      <w:r w:rsidRPr="00CD51F3">
        <w:rPr>
          <w:vertAlign w:val="subscript"/>
        </w:rPr>
        <w:t>2</w:t>
      </w:r>
      <w:r w:rsidRPr="00CD51F3">
        <w:t>.</w:t>
      </w:r>
      <w:bookmarkEnd w:id="30"/>
    </w:p>
    <w:p w14:paraId="4240ED11" w14:textId="77777777" w:rsidR="005104E1" w:rsidRPr="005104E1" w:rsidRDefault="005104E1" w:rsidP="005104E1"/>
    <w:p w14:paraId="24A3F302" w14:textId="134A821C" w:rsidR="005104E1" w:rsidRDefault="005104E1" w:rsidP="005104E1">
      <w:r>
        <w:rPr>
          <w:noProof/>
        </w:rPr>
        <w:drawing>
          <wp:inline distT="0" distB="0" distL="0" distR="0" wp14:anchorId="2C6E2412" wp14:editId="186A8D59">
            <wp:extent cx="4572000" cy="2743200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6F5558-3FC5-44EE-B2F1-AB21601188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B91E92B" w14:textId="257BBFBA" w:rsidR="005104E1" w:rsidRDefault="005104E1" w:rsidP="005104E1"/>
    <w:p w14:paraId="4C9E5B71" w14:textId="0C4B2FE9" w:rsidR="005104E1" w:rsidRPr="005104E1" w:rsidRDefault="005104E1" w:rsidP="005104E1">
      <w:pPr>
        <w:pStyle w:val="Heading2"/>
      </w:pPr>
      <w:bookmarkStart w:id="31" w:name="_Toc4168610"/>
      <w:r w:rsidRPr="00AE4131">
        <w:rPr>
          <w:b/>
        </w:rPr>
        <w:t>Figure S20</w:t>
      </w:r>
      <w:r w:rsidRPr="00AE4131">
        <w:t>.</w:t>
      </w:r>
      <w:r w:rsidRPr="005104E1">
        <w:t xml:space="preserve"> Emission spectrum of solvent CH</w:t>
      </w:r>
      <w:r w:rsidRPr="005104E1">
        <w:rPr>
          <w:vertAlign w:val="subscript"/>
        </w:rPr>
        <w:t>2</w:t>
      </w:r>
      <w:r w:rsidRPr="005104E1">
        <w:t>Cl</w:t>
      </w:r>
      <w:r w:rsidRPr="005104E1">
        <w:rPr>
          <w:vertAlign w:val="subscript"/>
        </w:rPr>
        <w:t>2</w:t>
      </w:r>
      <w:r w:rsidRPr="005104E1">
        <w:t>.</w:t>
      </w:r>
      <w:bookmarkEnd w:id="31"/>
    </w:p>
    <w:p w14:paraId="177708EE" w14:textId="77777777" w:rsidR="005104E1" w:rsidRPr="005104E1" w:rsidRDefault="005104E1" w:rsidP="005104E1"/>
    <w:p w14:paraId="494AEB39" w14:textId="23824C48" w:rsidR="00630D06" w:rsidRDefault="00032C0F" w:rsidP="00032C0F">
      <w:pPr>
        <w:pStyle w:val="Standard"/>
        <w:jc w:val="center"/>
        <w:rPr>
          <w:noProof/>
        </w:rPr>
      </w:pPr>
      <w:r>
        <w:rPr>
          <w:noProof/>
          <w:lang w:eastAsia="en-US" w:bidi="ar-SA"/>
        </w:rPr>
        <w:lastRenderedPageBreak/>
        <w:drawing>
          <wp:inline distT="0" distB="0" distL="0" distR="0" wp14:anchorId="3AB9C6EE" wp14:editId="1CE83C32">
            <wp:extent cx="5943600" cy="323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C0F">
        <w:rPr>
          <w:noProof/>
          <w:lang w:eastAsia="en-US" w:bidi="ar-SA"/>
        </w:rPr>
        <w:drawing>
          <wp:inline distT="0" distB="0" distL="0" distR="0" wp14:anchorId="14DF8C66" wp14:editId="734E6D7B">
            <wp:extent cx="4650920" cy="39528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8743" cy="39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5991" w14:textId="48E868C6" w:rsidR="00032C0F" w:rsidRPr="00360DAC" w:rsidRDefault="00032C0F" w:rsidP="00360DAC">
      <w:pPr>
        <w:pStyle w:val="Heading2"/>
      </w:pPr>
      <w:bookmarkStart w:id="32" w:name="_Toc4168611"/>
      <w:r w:rsidRPr="00AE4131">
        <w:rPr>
          <w:b/>
        </w:rPr>
        <w:t>Figure S</w:t>
      </w:r>
      <w:r w:rsidR="00CD51F3" w:rsidRPr="00AE4131">
        <w:rPr>
          <w:b/>
        </w:rPr>
        <w:t>2</w:t>
      </w:r>
      <w:r w:rsidR="005104E1" w:rsidRPr="00AE4131">
        <w:rPr>
          <w:b/>
        </w:rPr>
        <w:t>1</w:t>
      </w:r>
      <w:r w:rsidRPr="00CD51F3">
        <w:t xml:space="preserve">. Difference density illustrations as iso-surfaces of complex </w:t>
      </w:r>
      <w:r w:rsidRPr="004A0660">
        <w:rPr>
          <w:b/>
        </w:rPr>
        <w:t>3</w:t>
      </w:r>
      <w:r w:rsidRPr="00CD51F3">
        <w:t xml:space="preserve"> featuring excited state 1. Red areas indicate values for the different density of -1.630e</w:t>
      </w:r>
      <w:r w:rsidRPr="00734C67">
        <w:rPr>
          <w:vertAlign w:val="superscript"/>
        </w:rPr>
        <w:t>-4</w:t>
      </w:r>
      <w:r w:rsidRPr="00CD51F3">
        <w:t xml:space="preserve"> and blue are for</w:t>
      </w:r>
      <w:r w:rsidRPr="00360DAC">
        <w:t xml:space="preserve"> 1.630e</w:t>
      </w:r>
      <w:r w:rsidRPr="00734C67">
        <w:rPr>
          <w:vertAlign w:val="superscript"/>
        </w:rPr>
        <w:t>+4</w:t>
      </w:r>
      <w:r w:rsidRPr="00360DAC">
        <w:t>, see scale on top of illustration.</w:t>
      </w:r>
      <w:bookmarkEnd w:id="32"/>
    </w:p>
    <w:p w14:paraId="0E485C84" w14:textId="77777777" w:rsidR="00360DAC" w:rsidRPr="00360DAC" w:rsidRDefault="00360DAC" w:rsidP="00360DAC"/>
    <w:p w14:paraId="014904A3" w14:textId="6A4F57AE" w:rsidR="0053769C" w:rsidRPr="00360DAC" w:rsidRDefault="0053769C" w:rsidP="004A0660">
      <w:pPr>
        <w:pStyle w:val="Heading2"/>
      </w:pPr>
      <w:bookmarkStart w:id="33" w:name="_Toc4168612"/>
      <w:r w:rsidRPr="00AE4131">
        <w:rPr>
          <w:b/>
        </w:rPr>
        <w:t>Table S</w:t>
      </w:r>
      <w:r w:rsidR="00032C0F" w:rsidRPr="00AE4131">
        <w:rPr>
          <w:b/>
        </w:rPr>
        <w:t>6</w:t>
      </w:r>
      <w:r w:rsidRPr="00360DAC">
        <w:t xml:space="preserve">.  Excitation Energies and Oscillator Strengths for </w:t>
      </w:r>
      <w:r w:rsidRPr="004A0660">
        <w:rPr>
          <w:b/>
        </w:rPr>
        <w:t>3</w:t>
      </w:r>
      <w:r w:rsidRPr="00360DAC">
        <w:t>.</w:t>
      </w:r>
      <w:bookmarkEnd w:id="33"/>
    </w:p>
    <w:p w14:paraId="4EEE2515" w14:textId="77777777" w:rsidR="00630D06" w:rsidRDefault="00630D06" w:rsidP="00630D06">
      <w:pPr>
        <w:pStyle w:val="Standard"/>
      </w:pPr>
      <w:r>
        <w:t xml:space="preserve"> </w:t>
      </w:r>
    </w:p>
    <w:p w14:paraId="21117B1C" w14:textId="77777777" w:rsidR="00630D06" w:rsidRDefault="00630D06" w:rsidP="00630D06">
      <w:pPr>
        <w:pStyle w:val="Standard"/>
      </w:pPr>
      <w:r>
        <w:t xml:space="preserve"> Excited State   1:      Singlet-A      2.5491 eV  486.38 nm  f=0.0150  &lt;S**2&gt;=0.000</w:t>
      </w:r>
    </w:p>
    <w:p w14:paraId="36ACAAE7" w14:textId="77777777" w:rsidR="00630D06" w:rsidRDefault="00630D06" w:rsidP="00630D06">
      <w:pPr>
        <w:pStyle w:val="Standard"/>
      </w:pPr>
      <w:r>
        <w:t xml:space="preserve">     146 -&gt;147         0.69782</w:t>
      </w:r>
    </w:p>
    <w:p w14:paraId="19252F92" w14:textId="77777777" w:rsidR="00630D06" w:rsidRDefault="00630D06" w:rsidP="00630D06">
      <w:pPr>
        <w:pStyle w:val="Standard"/>
      </w:pPr>
      <w:r>
        <w:t xml:space="preserve"> This state for optimization and/or second-order correction.</w:t>
      </w:r>
    </w:p>
    <w:p w14:paraId="429EAABD" w14:textId="77777777" w:rsidR="00630D06" w:rsidRDefault="00630D06" w:rsidP="00630D06">
      <w:pPr>
        <w:pStyle w:val="Standard"/>
      </w:pPr>
      <w:r>
        <w:t xml:space="preserve"> Total Energy, E(TD-HF/TD-DFT) =  -2745.81946723    </w:t>
      </w:r>
    </w:p>
    <w:p w14:paraId="5C08DF10" w14:textId="77777777" w:rsidR="00630D06" w:rsidRDefault="00630D06" w:rsidP="00630D06">
      <w:pPr>
        <w:pStyle w:val="Standard"/>
      </w:pPr>
      <w:r>
        <w:t xml:space="preserve"> Copying the excited state density for this state as the 1-particle RhoCI density.</w:t>
      </w:r>
    </w:p>
    <w:p w14:paraId="5B6250D0" w14:textId="77777777" w:rsidR="00630D06" w:rsidRDefault="00630D06" w:rsidP="00630D06">
      <w:pPr>
        <w:pStyle w:val="Standard"/>
      </w:pPr>
      <w:r>
        <w:t xml:space="preserve"> </w:t>
      </w:r>
    </w:p>
    <w:p w14:paraId="65C319E5" w14:textId="77777777" w:rsidR="00630D06" w:rsidRDefault="00630D06" w:rsidP="00630D06">
      <w:pPr>
        <w:pStyle w:val="Standard"/>
      </w:pPr>
      <w:r>
        <w:t xml:space="preserve"> Excited State   2:      Singlet-A      2.9720 eV  417.18 nm  f=0.0273  &lt;S**2&gt;=0.000</w:t>
      </w:r>
    </w:p>
    <w:p w14:paraId="08C55A55" w14:textId="77777777" w:rsidR="00630D06" w:rsidRDefault="00630D06" w:rsidP="00630D06">
      <w:pPr>
        <w:pStyle w:val="Standard"/>
      </w:pPr>
      <w:r>
        <w:t xml:space="preserve">     146 -&gt;148         0.69826</w:t>
      </w:r>
    </w:p>
    <w:p w14:paraId="16273730" w14:textId="77777777" w:rsidR="00630D06" w:rsidRDefault="00630D06" w:rsidP="00630D06">
      <w:pPr>
        <w:pStyle w:val="Standard"/>
      </w:pPr>
      <w:r>
        <w:t xml:space="preserve"> </w:t>
      </w:r>
    </w:p>
    <w:p w14:paraId="797CEAC6" w14:textId="77777777" w:rsidR="00630D06" w:rsidRDefault="00630D06" w:rsidP="00630D06">
      <w:pPr>
        <w:pStyle w:val="Standard"/>
      </w:pPr>
      <w:r>
        <w:t xml:space="preserve"> Excited State   3:      Singlet-A      3.0269 eV  409.60 nm  f=0.0014  &lt;S**2&gt;=0.000</w:t>
      </w:r>
    </w:p>
    <w:p w14:paraId="4847B2ED" w14:textId="77777777" w:rsidR="00630D06" w:rsidRDefault="00630D06" w:rsidP="00630D06">
      <w:pPr>
        <w:pStyle w:val="Standard"/>
      </w:pPr>
      <w:r>
        <w:t xml:space="preserve">     144 -&gt;147         0.10857</w:t>
      </w:r>
    </w:p>
    <w:p w14:paraId="01A817D3" w14:textId="77777777" w:rsidR="00630D06" w:rsidRDefault="00630D06" w:rsidP="00630D06">
      <w:pPr>
        <w:pStyle w:val="Standard"/>
      </w:pPr>
      <w:r>
        <w:t xml:space="preserve">     145 -&gt;147         0.68291</w:t>
      </w:r>
    </w:p>
    <w:p w14:paraId="28A6B872" w14:textId="77777777" w:rsidR="00630D06" w:rsidRDefault="00630D06" w:rsidP="00630D06">
      <w:pPr>
        <w:pStyle w:val="Standard"/>
      </w:pPr>
      <w:r>
        <w:t xml:space="preserve"> </w:t>
      </w:r>
    </w:p>
    <w:p w14:paraId="1EFEA923" w14:textId="77777777" w:rsidR="00630D06" w:rsidRDefault="00630D06" w:rsidP="00630D06">
      <w:pPr>
        <w:pStyle w:val="Standard"/>
      </w:pPr>
      <w:r>
        <w:t xml:space="preserve"> Excited State   4:      Singlet-A      3.2438 eV  382.22 nm  f=0.0016  &lt;S**2&gt;=0.000</w:t>
      </w:r>
    </w:p>
    <w:p w14:paraId="2AAB59C7" w14:textId="77777777" w:rsidR="00630D06" w:rsidRDefault="00630D06" w:rsidP="00630D06">
      <w:pPr>
        <w:pStyle w:val="Standard"/>
      </w:pPr>
      <w:r>
        <w:t xml:space="preserve">     139 -&gt;147         0.10870</w:t>
      </w:r>
    </w:p>
    <w:p w14:paraId="0A9FF004" w14:textId="77777777" w:rsidR="00630D06" w:rsidRDefault="00630D06" w:rsidP="00630D06">
      <w:pPr>
        <w:pStyle w:val="Standard"/>
      </w:pPr>
      <w:r>
        <w:lastRenderedPageBreak/>
        <w:t xml:space="preserve">     143 -&gt;147         0.57198</w:t>
      </w:r>
    </w:p>
    <w:p w14:paraId="34C77493" w14:textId="77777777" w:rsidR="00630D06" w:rsidRDefault="00630D06" w:rsidP="00630D06">
      <w:pPr>
        <w:pStyle w:val="Standard"/>
      </w:pPr>
      <w:r>
        <w:t xml:space="preserve">     144 -&gt;147         0.36299</w:t>
      </w:r>
    </w:p>
    <w:p w14:paraId="62D0068D" w14:textId="77777777" w:rsidR="00630D06" w:rsidRDefault="00630D06" w:rsidP="00630D06">
      <w:pPr>
        <w:pStyle w:val="Standard"/>
      </w:pPr>
      <w:r>
        <w:t xml:space="preserve"> </w:t>
      </w:r>
    </w:p>
    <w:p w14:paraId="61983AEE" w14:textId="77777777" w:rsidR="00630D06" w:rsidRDefault="00630D06" w:rsidP="00630D06">
      <w:pPr>
        <w:pStyle w:val="Standard"/>
      </w:pPr>
      <w:r>
        <w:t xml:space="preserve"> Excited State   5:      Singlet-A      3.3987 eV  364.80 nm  f=0.0018  &lt;S**2&gt;=0.000</w:t>
      </w:r>
    </w:p>
    <w:p w14:paraId="2819AD9B" w14:textId="77777777" w:rsidR="00630D06" w:rsidRDefault="00630D06" w:rsidP="00630D06">
      <w:pPr>
        <w:pStyle w:val="Standard"/>
      </w:pPr>
      <w:r>
        <w:t xml:space="preserve">     138 -&gt;147         0.43782</w:t>
      </w:r>
    </w:p>
    <w:p w14:paraId="7C25D16C" w14:textId="77777777" w:rsidR="00630D06" w:rsidRDefault="00630D06" w:rsidP="00630D06">
      <w:pPr>
        <w:pStyle w:val="Standard"/>
      </w:pPr>
      <w:r>
        <w:t xml:space="preserve">     138 -&gt;148         0.10518</w:t>
      </w:r>
    </w:p>
    <w:p w14:paraId="51E00C54" w14:textId="77777777" w:rsidR="00630D06" w:rsidRDefault="00630D06" w:rsidP="00630D06">
      <w:pPr>
        <w:pStyle w:val="Standard"/>
      </w:pPr>
      <w:r>
        <w:t xml:space="preserve">     139 -&gt;147        -0.11074</w:t>
      </w:r>
    </w:p>
    <w:p w14:paraId="1B45C22B" w14:textId="77777777" w:rsidR="00630D06" w:rsidRDefault="00630D06" w:rsidP="00630D06">
      <w:pPr>
        <w:pStyle w:val="Standard"/>
      </w:pPr>
      <w:r>
        <w:t xml:space="preserve">     140 -&gt;147         0.10225</w:t>
      </w:r>
    </w:p>
    <w:p w14:paraId="5E36A251" w14:textId="77777777" w:rsidR="00630D06" w:rsidRDefault="00630D06" w:rsidP="00630D06">
      <w:pPr>
        <w:pStyle w:val="Standard"/>
      </w:pPr>
      <w:r>
        <w:t xml:space="preserve">     141 -&gt;147         0.24170</w:t>
      </w:r>
    </w:p>
    <w:p w14:paraId="70FDEE31" w14:textId="77777777" w:rsidR="00630D06" w:rsidRDefault="00630D06" w:rsidP="00630D06">
      <w:pPr>
        <w:pStyle w:val="Standard"/>
      </w:pPr>
      <w:r>
        <w:t xml:space="preserve">     142 -&gt;147         0.18035</w:t>
      </w:r>
    </w:p>
    <w:p w14:paraId="58A7B5CD" w14:textId="77777777" w:rsidR="00630D06" w:rsidRDefault="00630D06" w:rsidP="00630D06">
      <w:pPr>
        <w:pStyle w:val="Standard"/>
      </w:pPr>
      <w:r>
        <w:t xml:space="preserve">     145 -&gt;148        -0.39444</w:t>
      </w:r>
    </w:p>
    <w:p w14:paraId="34F657CF" w14:textId="77777777" w:rsidR="00630D06" w:rsidRDefault="00630D06" w:rsidP="00630D06">
      <w:pPr>
        <w:pStyle w:val="Standard"/>
      </w:pPr>
      <w:r>
        <w:t xml:space="preserve"> </w:t>
      </w:r>
    </w:p>
    <w:p w14:paraId="69936DF9" w14:textId="77777777" w:rsidR="00630D06" w:rsidRDefault="00630D06" w:rsidP="00630D06">
      <w:pPr>
        <w:pStyle w:val="Standard"/>
      </w:pPr>
      <w:r>
        <w:t xml:space="preserve"> Excited State   6:      Singlet-A      3.4649 eV  357.83 nm  f=0.0003  &lt;S**2&gt;=0.000</w:t>
      </w:r>
    </w:p>
    <w:p w14:paraId="57EED820" w14:textId="77777777" w:rsidR="00630D06" w:rsidRDefault="00630D06" w:rsidP="00630D06">
      <w:pPr>
        <w:pStyle w:val="Standard"/>
      </w:pPr>
      <w:r>
        <w:t xml:space="preserve">     138 -&gt;147         0.28953</w:t>
      </w:r>
    </w:p>
    <w:p w14:paraId="00E62855" w14:textId="77777777" w:rsidR="00630D06" w:rsidRDefault="00630D06" w:rsidP="00630D06">
      <w:pPr>
        <w:pStyle w:val="Standard"/>
      </w:pPr>
      <w:r>
        <w:t xml:space="preserve">     141 -&gt;147         0.17741</w:t>
      </w:r>
    </w:p>
    <w:p w14:paraId="18A5FD27" w14:textId="77777777" w:rsidR="00630D06" w:rsidRDefault="00630D06" w:rsidP="00630D06">
      <w:pPr>
        <w:pStyle w:val="Standard"/>
      </w:pPr>
      <w:r>
        <w:t xml:space="preserve">     142 -&gt;147         0.11876</w:t>
      </w:r>
    </w:p>
    <w:p w14:paraId="32ED8475" w14:textId="77777777" w:rsidR="00630D06" w:rsidRDefault="00630D06" w:rsidP="00630D06">
      <w:pPr>
        <w:pStyle w:val="Standard"/>
      </w:pPr>
      <w:r>
        <w:t xml:space="preserve">     145 -&gt;147         0.14031</w:t>
      </w:r>
    </w:p>
    <w:p w14:paraId="5CFF3FD3" w14:textId="77777777" w:rsidR="00630D06" w:rsidRDefault="00630D06" w:rsidP="00630D06">
      <w:pPr>
        <w:pStyle w:val="Standard"/>
      </w:pPr>
      <w:r>
        <w:t xml:space="preserve">     145 -&gt;148         0.54863</w:t>
      </w:r>
    </w:p>
    <w:p w14:paraId="47407681" w14:textId="77777777" w:rsidR="00630D06" w:rsidRDefault="00630D06" w:rsidP="00630D06">
      <w:pPr>
        <w:pStyle w:val="Standard"/>
      </w:pPr>
      <w:r>
        <w:t xml:space="preserve"> </w:t>
      </w:r>
    </w:p>
    <w:p w14:paraId="0F0F03CA" w14:textId="77777777" w:rsidR="00630D06" w:rsidRDefault="00630D06" w:rsidP="00630D06">
      <w:pPr>
        <w:pStyle w:val="Standard"/>
      </w:pPr>
      <w:r>
        <w:t xml:space="preserve"> Excited State   7:      Singlet-A      3.5307 eV  351.16 nm  f=0.0177  &lt;S**2&gt;=0.000</w:t>
      </w:r>
    </w:p>
    <w:p w14:paraId="4E111674" w14:textId="77777777" w:rsidR="00630D06" w:rsidRDefault="00630D06" w:rsidP="00630D06">
      <w:pPr>
        <w:pStyle w:val="Standard"/>
      </w:pPr>
      <w:r>
        <w:t xml:space="preserve">     143 -&gt;147        -0.12292</w:t>
      </w:r>
    </w:p>
    <w:p w14:paraId="00973138" w14:textId="77777777" w:rsidR="00630D06" w:rsidRDefault="00630D06" w:rsidP="00630D06">
      <w:pPr>
        <w:pStyle w:val="Standard"/>
      </w:pPr>
      <w:r>
        <w:t xml:space="preserve">     144 -&gt;147         0.20200</w:t>
      </w:r>
    </w:p>
    <w:p w14:paraId="4347D2FD" w14:textId="77777777" w:rsidR="00630D06" w:rsidRDefault="00630D06" w:rsidP="00630D06">
      <w:pPr>
        <w:pStyle w:val="Standard"/>
      </w:pPr>
      <w:r>
        <w:t xml:space="preserve">     146 -&gt;149         0.65613</w:t>
      </w:r>
    </w:p>
    <w:p w14:paraId="3575FCBE" w14:textId="77777777" w:rsidR="00630D06" w:rsidRDefault="00630D06" w:rsidP="00630D06">
      <w:pPr>
        <w:pStyle w:val="Standard"/>
      </w:pPr>
      <w:r>
        <w:t xml:space="preserve"> </w:t>
      </w:r>
    </w:p>
    <w:p w14:paraId="0A6DD93F" w14:textId="77777777" w:rsidR="00630D06" w:rsidRDefault="00630D06" w:rsidP="00630D06">
      <w:pPr>
        <w:pStyle w:val="Standard"/>
      </w:pPr>
      <w:r>
        <w:t xml:space="preserve"> Excited State   8:      Singlet-A      3.5347 eV  350.76 nm  f=0.0025  &lt;S**2&gt;=0.000</w:t>
      </w:r>
    </w:p>
    <w:p w14:paraId="3333FFA8" w14:textId="77777777" w:rsidR="00630D06" w:rsidRDefault="00630D06" w:rsidP="00630D06">
      <w:pPr>
        <w:pStyle w:val="Standard"/>
      </w:pPr>
      <w:r>
        <w:t xml:space="preserve">     143 -&gt;147        -0.31811</w:t>
      </w:r>
    </w:p>
    <w:p w14:paraId="6CE3AB97" w14:textId="77777777" w:rsidR="00630D06" w:rsidRDefault="00630D06" w:rsidP="00630D06">
      <w:pPr>
        <w:pStyle w:val="Standard"/>
      </w:pPr>
      <w:r>
        <w:t xml:space="preserve">     144 -&gt;147         0.54582</w:t>
      </w:r>
    </w:p>
    <w:p w14:paraId="753ABEB5" w14:textId="77777777" w:rsidR="00630D06" w:rsidRDefault="00630D06" w:rsidP="00630D06">
      <w:pPr>
        <w:pStyle w:val="Standard"/>
      </w:pPr>
      <w:r>
        <w:t xml:space="preserve">     146 -&gt;149        -0.23116</w:t>
      </w:r>
    </w:p>
    <w:p w14:paraId="69B31386" w14:textId="77777777" w:rsidR="00630D06" w:rsidRDefault="00630D06" w:rsidP="00630D06">
      <w:pPr>
        <w:pStyle w:val="Standard"/>
      </w:pPr>
      <w:r>
        <w:t xml:space="preserve"> </w:t>
      </w:r>
    </w:p>
    <w:p w14:paraId="1600D991" w14:textId="77777777" w:rsidR="00630D06" w:rsidRDefault="00630D06" w:rsidP="00630D06">
      <w:pPr>
        <w:pStyle w:val="Standard"/>
      </w:pPr>
      <w:r>
        <w:t xml:space="preserve"> Excited State   9:      Singlet-A      3.5599 eV  348.28 nm  f=0.0062  &lt;S**2&gt;=0.000</w:t>
      </w:r>
    </w:p>
    <w:p w14:paraId="39A75A01" w14:textId="77777777" w:rsidR="00630D06" w:rsidRDefault="00630D06" w:rsidP="00630D06">
      <w:pPr>
        <w:pStyle w:val="Standard"/>
      </w:pPr>
      <w:r>
        <w:t xml:space="preserve">     134 -&gt;147        -0.25364</w:t>
      </w:r>
    </w:p>
    <w:p w14:paraId="6434B965" w14:textId="77777777" w:rsidR="00630D06" w:rsidRDefault="00630D06" w:rsidP="00630D06">
      <w:pPr>
        <w:pStyle w:val="Standard"/>
      </w:pPr>
      <w:r>
        <w:t xml:space="preserve">     137 -&gt;147         0.35126</w:t>
      </w:r>
    </w:p>
    <w:p w14:paraId="55B93A25" w14:textId="77777777" w:rsidR="00630D06" w:rsidRDefault="00630D06" w:rsidP="00630D06">
      <w:pPr>
        <w:pStyle w:val="Standard"/>
      </w:pPr>
      <w:r>
        <w:t xml:space="preserve">     138 -&gt;147        -0.18130</w:t>
      </w:r>
    </w:p>
    <w:p w14:paraId="3DF89135" w14:textId="77777777" w:rsidR="00630D06" w:rsidRDefault="00630D06" w:rsidP="00630D06">
      <w:pPr>
        <w:pStyle w:val="Standard"/>
      </w:pPr>
      <w:r>
        <w:t xml:space="preserve">     139 -&gt;147         0.16234</w:t>
      </w:r>
    </w:p>
    <w:p w14:paraId="03E76A16" w14:textId="77777777" w:rsidR="00630D06" w:rsidRDefault="00630D06" w:rsidP="00630D06">
      <w:pPr>
        <w:pStyle w:val="Standard"/>
      </w:pPr>
      <w:r>
        <w:t xml:space="preserve">     142 -&gt;147         0.47008</w:t>
      </w:r>
    </w:p>
    <w:p w14:paraId="5FDD7A93" w14:textId="77777777" w:rsidR="00630D06" w:rsidRDefault="00630D06" w:rsidP="00630D06">
      <w:pPr>
        <w:pStyle w:val="Standard"/>
      </w:pPr>
      <w:r>
        <w:t xml:space="preserve"> </w:t>
      </w:r>
    </w:p>
    <w:p w14:paraId="4EB4362A" w14:textId="77777777" w:rsidR="00630D06" w:rsidRDefault="00630D06" w:rsidP="00630D06">
      <w:pPr>
        <w:pStyle w:val="Standard"/>
      </w:pPr>
      <w:r>
        <w:t xml:space="preserve"> Excited State  10:      Singlet-A      3.5883 eV  345.52 nm  f=0.0012  &lt;S**2&gt;=0.000</w:t>
      </w:r>
    </w:p>
    <w:p w14:paraId="728EBE26" w14:textId="77777777" w:rsidR="00630D06" w:rsidRDefault="00630D06" w:rsidP="00630D06">
      <w:pPr>
        <w:pStyle w:val="Standard"/>
      </w:pPr>
      <w:r>
        <w:t xml:space="preserve">     130 -&gt;147        -0.11303</w:t>
      </w:r>
    </w:p>
    <w:p w14:paraId="6921B04A" w14:textId="77777777" w:rsidR="00630D06" w:rsidRDefault="00630D06" w:rsidP="00630D06">
      <w:pPr>
        <w:pStyle w:val="Standard"/>
      </w:pPr>
      <w:r>
        <w:t xml:space="preserve">     131 -&gt;147         0.25360</w:t>
      </w:r>
    </w:p>
    <w:p w14:paraId="4C74E3B8" w14:textId="77777777" w:rsidR="00630D06" w:rsidRDefault="00630D06" w:rsidP="00630D06">
      <w:pPr>
        <w:pStyle w:val="Standard"/>
      </w:pPr>
      <w:r>
        <w:t xml:space="preserve">     132 -&gt;147        -0.25513</w:t>
      </w:r>
    </w:p>
    <w:p w14:paraId="3B50E5B5" w14:textId="77777777" w:rsidR="00630D06" w:rsidRDefault="00630D06" w:rsidP="00630D06">
      <w:pPr>
        <w:pStyle w:val="Standard"/>
      </w:pPr>
      <w:r>
        <w:t xml:space="preserve">     133 -&gt;147        -0.18508</w:t>
      </w:r>
    </w:p>
    <w:p w14:paraId="29891EC2" w14:textId="77777777" w:rsidR="00630D06" w:rsidRDefault="00630D06" w:rsidP="00630D06">
      <w:pPr>
        <w:pStyle w:val="Standard"/>
      </w:pPr>
      <w:r>
        <w:t xml:space="preserve">     134 -&gt;147         0.18465</w:t>
      </w:r>
    </w:p>
    <w:p w14:paraId="0C6DAF54" w14:textId="77777777" w:rsidR="00630D06" w:rsidRDefault="00630D06" w:rsidP="00630D06">
      <w:pPr>
        <w:pStyle w:val="Standard"/>
      </w:pPr>
      <w:r>
        <w:t xml:space="preserve">     135 -&gt;147         0.35829</w:t>
      </w:r>
    </w:p>
    <w:p w14:paraId="66EBDB7E" w14:textId="77777777" w:rsidR="00630D06" w:rsidRDefault="00630D06" w:rsidP="00630D06">
      <w:pPr>
        <w:pStyle w:val="Standard"/>
      </w:pPr>
      <w:r>
        <w:t xml:space="preserve">     136 -&gt;147         0.27870</w:t>
      </w:r>
    </w:p>
    <w:p w14:paraId="01505089" w14:textId="77777777" w:rsidR="00630D06" w:rsidRDefault="00630D06" w:rsidP="00630D06">
      <w:pPr>
        <w:pStyle w:val="Standard"/>
      </w:pPr>
      <w:r>
        <w:t xml:space="preserve">     139 -&gt;147         0.12867</w:t>
      </w:r>
    </w:p>
    <w:p w14:paraId="012E507F" w14:textId="77777777" w:rsidR="00630D06" w:rsidRDefault="00630D06" w:rsidP="00630D06">
      <w:pPr>
        <w:pStyle w:val="Standard"/>
      </w:pPr>
      <w:r>
        <w:t xml:space="preserve">     143 -&gt;147        -0.13991</w:t>
      </w:r>
    </w:p>
    <w:p w14:paraId="68D2B881" w14:textId="77777777" w:rsidR="00630D06" w:rsidRDefault="00630D06" w:rsidP="00630D06">
      <w:pPr>
        <w:pStyle w:val="Standard"/>
      </w:pPr>
      <w:r>
        <w:lastRenderedPageBreak/>
        <w:t xml:space="preserve"> </w:t>
      </w:r>
    </w:p>
    <w:p w14:paraId="76FD242E" w14:textId="77777777" w:rsidR="00630D06" w:rsidRDefault="00630D06" w:rsidP="00630D06">
      <w:pPr>
        <w:pStyle w:val="Standard"/>
      </w:pPr>
      <w:r>
        <w:t xml:space="preserve"> Excited State  11:      Singlet-A      3.6339 eV  341.19 nm  f=0.0008  &lt;S**2&gt;=0.000</w:t>
      </w:r>
    </w:p>
    <w:p w14:paraId="6861FF35" w14:textId="77777777" w:rsidR="00630D06" w:rsidRDefault="00630D06" w:rsidP="00630D06">
      <w:pPr>
        <w:pStyle w:val="Standard"/>
      </w:pPr>
      <w:r>
        <w:t xml:space="preserve">     134 -&gt;147        -0.15779</w:t>
      </w:r>
    </w:p>
    <w:p w14:paraId="12886FE5" w14:textId="77777777" w:rsidR="00630D06" w:rsidRDefault="00630D06" w:rsidP="00630D06">
      <w:pPr>
        <w:pStyle w:val="Standard"/>
      </w:pPr>
      <w:r>
        <w:t xml:space="preserve">     137 -&gt;147         0.27830</w:t>
      </w:r>
    </w:p>
    <w:p w14:paraId="17395D4A" w14:textId="77777777" w:rsidR="00630D06" w:rsidRDefault="00630D06" w:rsidP="00630D06">
      <w:pPr>
        <w:pStyle w:val="Standard"/>
      </w:pPr>
      <w:r>
        <w:t xml:space="preserve">     141 -&gt;147         0.43667</w:t>
      </w:r>
    </w:p>
    <w:p w14:paraId="0EBCA319" w14:textId="77777777" w:rsidR="00630D06" w:rsidRDefault="00630D06" w:rsidP="00630D06">
      <w:pPr>
        <w:pStyle w:val="Standard"/>
      </w:pPr>
      <w:r>
        <w:t xml:space="preserve">     142 -&gt;147        -0.41895</w:t>
      </w:r>
    </w:p>
    <w:p w14:paraId="75C9A6EF" w14:textId="77777777" w:rsidR="00630D06" w:rsidRDefault="00630D06" w:rsidP="00630D06">
      <w:pPr>
        <w:pStyle w:val="Standard"/>
      </w:pPr>
      <w:r>
        <w:t xml:space="preserve"> </w:t>
      </w:r>
    </w:p>
    <w:p w14:paraId="54160926" w14:textId="77777777" w:rsidR="00630D06" w:rsidRDefault="00630D06" w:rsidP="00630D06">
      <w:pPr>
        <w:pStyle w:val="Standard"/>
      </w:pPr>
      <w:r>
        <w:t xml:space="preserve"> Excited State  12:      Singlet-A      3.6619 eV  338.58 nm  f=0.0031  &lt;S**2&gt;=0.000</w:t>
      </w:r>
    </w:p>
    <w:p w14:paraId="6C69C70D" w14:textId="77777777" w:rsidR="00630D06" w:rsidRDefault="00630D06" w:rsidP="00630D06">
      <w:pPr>
        <w:pStyle w:val="Standard"/>
      </w:pPr>
      <w:r>
        <w:t xml:space="preserve">     135 -&gt;148         0.10235</w:t>
      </w:r>
    </w:p>
    <w:p w14:paraId="31062C2B" w14:textId="77777777" w:rsidR="00630D06" w:rsidRDefault="00630D06" w:rsidP="00630D06">
      <w:pPr>
        <w:pStyle w:val="Standard"/>
      </w:pPr>
      <w:r>
        <w:t xml:space="preserve">     136 -&gt;147        -0.12966</w:t>
      </w:r>
    </w:p>
    <w:p w14:paraId="54D93D92" w14:textId="77777777" w:rsidR="00630D06" w:rsidRDefault="00630D06" w:rsidP="00630D06">
      <w:pPr>
        <w:pStyle w:val="Standard"/>
      </w:pPr>
      <w:r>
        <w:t xml:space="preserve">     137 -&gt;147         0.11875</w:t>
      </w:r>
    </w:p>
    <w:p w14:paraId="2D1BDC9D" w14:textId="77777777" w:rsidR="00630D06" w:rsidRDefault="00630D06" w:rsidP="00630D06">
      <w:pPr>
        <w:pStyle w:val="Standard"/>
      </w:pPr>
      <w:r>
        <w:t xml:space="preserve">     138 -&gt;148         0.11659</w:t>
      </w:r>
    </w:p>
    <w:p w14:paraId="20EB2CF5" w14:textId="77777777" w:rsidR="00630D06" w:rsidRDefault="00630D06" w:rsidP="00630D06">
      <w:pPr>
        <w:pStyle w:val="Standard"/>
      </w:pPr>
      <w:r>
        <w:t xml:space="preserve">     140 -&gt;147        -0.11182</w:t>
      </w:r>
    </w:p>
    <w:p w14:paraId="79287623" w14:textId="77777777" w:rsidR="00630D06" w:rsidRDefault="00630D06" w:rsidP="00630D06">
      <w:pPr>
        <w:pStyle w:val="Standard"/>
      </w:pPr>
      <w:r>
        <w:t xml:space="preserve">     143 -&gt;148         0.52579</w:t>
      </w:r>
    </w:p>
    <w:p w14:paraId="20491354" w14:textId="77777777" w:rsidR="00630D06" w:rsidRDefault="00630D06" w:rsidP="00630D06">
      <w:pPr>
        <w:pStyle w:val="Standard"/>
      </w:pPr>
      <w:r>
        <w:t xml:space="preserve">     144 -&gt;148         0.33012</w:t>
      </w:r>
    </w:p>
    <w:p w14:paraId="2E7745AC" w14:textId="77777777" w:rsidR="00630D06" w:rsidRDefault="00630D06" w:rsidP="00630D06">
      <w:pPr>
        <w:pStyle w:val="Standard"/>
      </w:pPr>
      <w:r>
        <w:t xml:space="preserve"> </w:t>
      </w:r>
    </w:p>
    <w:p w14:paraId="30B8AE41" w14:textId="77777777" w:rsidR="00630D06" w:rsidRDefault="00630D06" w:rsidP="00630D06">
      <w:pPr>
        <w:pStyle w:val="Standard"/>
      </w:pPr>
      <w:r>
        <w:t xml:space="preserve"> Excited State  13:      Singlet-A      3.6944 eV  335.60 nm  f=0.0135  &lt;S**2&gt;=0.000</w:t>
      </w:r>
    </w:p>
    <w:p w14:paraId="3801B421" w14:textId="77777777" w:rsidR="00630D06" w:rsidRDefault="00630D06" w:rsidP="00630D06">
      <w:pPr>
        <w:pStyle w:val="Standard"/>
      </w:pPr>
      <w:r>
        <w:t xml:space="preserve">     135 -&gt;147        -0.17235</w:t>
      </w:r>
    </w:p>
    <w:p w14:paraId="34681887" w14:textId="77777777" w:rsidR="00630D06" w:rsidRDefault="00630D06" w:rsidP="00630D06">
      <w:pPr>
        <w:pStyle w:val="Standard"/>
      </w:pPr>
      <w:r>
        <w:t xml:space="preserve">     136 -&gt;147         0.26236</w:t>
      </w:r>
    </w:p>
    <w:p w14:paraId="1881B1E9" w14:textId="77777777" w:rsidR="00630D06" w:rsidRDefault="00630D06" w:rsidP="00630D06">
      <w:pPr>
        <w:pStyle w:val="Standard"/>
      </w:pPr>
      <w:r>
        <w:t xml:space="preserve">     137 -&gt;147        -0.21965</w:t>
      </w:r>
    </w:p>
    <w:p w14:paraId="4292FA55" w14:textId="77777777" w:rsidR="00630D06" w:rsidRDefault="00630D06" w:rsidP="00630D06">
      <w:pPr>
        <w:pStyle w:val="Standard"/>
      </w:pPr>
      <w:r>
        <w:t xml:space="preserve">     138 -&gt;147        -0.30606</w:t>
      </w:r>
    </w:p>
    <w:p w14:paraId="1B9A5BAF" w14:textId="77777777" w:rsidR="00630D06" w:rsidRDefault="00630D06" w:rsidP="00630D06">
      <w:pPr>
        <w:pStyle w:val="Standard"/>
      </w:pPr>
      <w:r>
        <w:t xml:space="preserve">     139 -&gt;147        -0.10450</w:t>
      </w:r>
    </w:p>
    <w:p w14:paraId="0BBC0306" w14:textId="77777777" w:rsidR="00630D06" w:rsidRDefault="00630D06" w:rsidP="00630D06">
      <w:pPr>
        <w:pStyle w:val="Standard"/>
      </w:pPr>
      <w:r>
        <w:t xml:space="preserve">     140 -&gt;147         0.30958</w:t>
      </w:r>
    </w:p>
    <w:p w14:paraId="46CCA45E" w14:textId="77777777" w:rsidR="00630D06" w:rsidRDefault="00630D06" w:rsidP="00630D06">
      <w:pPr>
        <w:pStyle w:val="Standard"/>
      </w:pPr>
      <w:r>
        <w:t xml:space="preserve">     141 -&gt;147         0.25667</w:t>
      </w:r>
    </w:p>
    <w:p w14:paraId="33CA83EA" w14:textId="77777777" w:rsidR="00630D06" w:rsidRDefault="00630D06" w:rsidP="00630D06">
      <w:pPr>
        <w:pStyle w:val="Standard"/>
      </w:pPr>
      <w:r>
        <w:t xml:space="preserve">     143 -&gt;147         0.11266</w:t>
      </w:r>
    </w:p>
    <w:p w14:paraId="7B3372B5" w14:textId="77777777" w:rsidR="00630D06" w:rsidRDefault="00630D06" w:rsidP="00630D06">
      <w:pPr>
        <w:pStyle w:val="Standard"/>
      </w:pPr>
      <w:r>
        <w:t xml:space="preserve">     143 -&gt;148         0.14856</w:t>
      </w:r>
    </w:p>
    <w:p w14:paraId="7FC48DA0" w14:textId="77777777" w:rsidR="00630D06" w:rsidRDefault="00630D06" w:rsidP="00630D06">
      <w:pPr>
        <w:pStyle w:val="Standard"/>
      </w:pPr>
      <w:r>
        <w:t xml:space="preserve">     144 -&gt;148         0.10547</w:t>
      </w:r>
    </w:p>
    <w:p w14:paraId="327A2757" w14:textId="77777777" w:rsidR="00630D06" w:rsidRDefault="00630D06" w:rsidP="00630D06">
      <w:pPr>
        <w:pStyle w:val="Standard"/>
      </w:pPr>
      <w:r>
        <w:t xml:space="preserve"> </w:t>
      </w:r>
    </w:p>
    <w:p w14:paraId="134403F5" w14:textId="77777777" w:rsidR="00630D06" w:rsidRDefault="00630D06" w:rsidP="00630D06">
      <w:pPr>
        <w:pStyle w:val="Standard"/>
      </w:pPr>
      <w:r>
        <w:t xml:space="preserve"> Excited State  14:      Singlet-A      3.7167 eV  333.59 nm  f=0.0010  &lt;S**2&gt;=0.000</w:t>
      </w:r>
    </w:p>
    <w:p w14:paraId="33588F31" w14:textId="77777777" w:rsidR="00630D06" w:rsidRDefault="00630D06" w:rsidP="00630D06">
      <w:pPr>
        <w:pStyle w:val="Standard"/>
      </w:pPr>
      <w:r>
        <w:t xml:space="preserve">     137 -&gt;147         0.19953</w:t>
      </w:r>
    </w:p>
    <w:p w14:paraId="677A25B0" w14:textId="77777777" w:rsidR="00630D06" w:rsidRDefault="00630D06" w:rsidP="00630D06">
      <w:pPr>
        <w:pStyle w:val="Standard"/>
      </w:pPr>
      <w:r>
        <w:t xml:space="preserve">     138 -&gt;147         0.12748</w:t>
      </w:r>
    </w:p>
    <w:p w14:paraId="5404B770" w14:textId="77777777" w:rsidR="00630D06" w:rsidRDefault="00630D06" w:rsidP="00630D06">
      <w:pPr>
        <w:pStyle w:val="Standard"/>
      </w:pPr>
      <w:r>
        <w:t xml:space="preserve">     140 -&gt;147         0.52823</w:t>
      </w:r>
    </w:p>
    <w:p w14:paraId="53FE301C" w14:textId="77777777" w:rsidR="00630D06" w:rsidRDefault="00630D06" w:rsidP="00630D06">
      <w:pPr>
        <w:pStyle w:val="Standard"/>
      </w:pPr>
      <w:r>
        <w:t xml:space="preserve">     141 -&gt;147        -0.33481</w:t>
      </w:r>
    </w:p>
    <w:p w14:paraId="598875A4" w14:textId="77777777" w:rsidR="00630D06" w:rsidRDefault="00630D06" w:rsidP="00630D06">
      <w:pPr>
        <w:pStyle w:val="Standard"/>
      </w:pPr>
      <w:r>
        <w:t xml:space="preserve">     142 -&gt;147        -0.14809</w:t>
      </w:r>
    </w:p>
    <w:p w14:paraId="6315FBC1" w14:textId="77777777" w:rsidR="00630D06" w:rsidRDefault="00630D06" w:rsidP="00630D06">
      <w:pPr>
        <w:pStyle w:val="Standard"/>
      </w:pPr>
      <w:r>
        <w:t xml:space="preserve"> </w:t>
      </w:r>
    </w:p>
    <w:p w14:paraId="5D67F985" w14:textId="77777777" w:rsidR="00630D06" w:rsidRDefault="00630D06" w:rsidP="00630D06">
      <w:pPr>
        <w:pStyle w:val="Standard"/>
      </w:pPr>
      <w:r>
        <w:t xml:space="preserve"> Excited State  15:      Singlet-A      3.7512 eV  330.52 nm  f=0.0113  &lt;S**2&gt;=0.000</w:t>
      </w:r>
    </w:p>
    <w:p w14:paraId="78DC5E6C" w14:textId="77777777" w:rsidR="00630D06" w:rsidRDefault="00630D06" w:rsidP="00630D06">
      <w:pPr>
        <w:pStyle w:val="Standard"/>
      </w:pPr>
      <w:r>
        <w:t xml:space="preserve">     131 -&gt;147        -0.20081</w:t>
      </w:r>
    </w:p>
    <w:p w14:paraId="391F3FC8" w14:textId="77777777" w:rsidR="00630D06" w:rsidRDefault="00630D06" w:rsidP="00630D06">
      <w:pPr>
        <w:pStyle w:val="Standard"/>
      </w:pPr>
      <w:r>
        <w:t xml:space="preserve">     132 -&gt;147         0.23213</w:t>
      </w:r>
    </w:p>
    <w:p w14:paraId="7EDEC0E2" w14:textId="77777777" w:rsidR="00630D06" w:rsidRDefault="00630D06" w:rsidP="00630D06">
      <w:pPr>
        <w:pStyle w:val="Standard"/>
      </w:pPr>
      <w:r>
        <w:t xml:space="preserve">     133 -&gt;147         0.11226</w:t>
      </w:r>
    </w:p>
    <w:p w14:paraId="429A8727" w14:textId="77777777" w:rsidR="00630D06" w:rsidRDefault="00630D06" w:rsidP="00630D06">
      <w:pPr>
        <w:pStyle w:val="Standard"/>
      </w:pPr>
      <w:r>
        <w:t xml:space="preserve">     134 -&gt;147        -0.12937</w:t>
      </w:r>
    </w:p>
    <w:p w14:paraId="3D3FB01F" w14:textId="77777777" w:rsidR="00630D06" w:rsidRDefault="00630D06" w:rsidP="00630D06">
      <w:pPr>
        <w:pStyle w:val="Standard"/>
      </w:pPr>
      <w:r>
        <w:t xml:space="preserve">     136 -&gt;147         0.52577</w:t>
      </w:r>
    </w:p>
    <w:p w14:paraId="4F545DA4" w14:textId="77777777" w:rsidR="00630D06" w:rsidRDefault="00630D06" w:rsidP="00630D06">
      <w:pPr>
        <w:pStyle w:val="Standard"/>
      </w:pPr>
      <w:r>
        <w:t xml:space="preserve">     138 -&gt;147         0.12342</w:t>
      </w:r>
    </w:p>
    <w:p w14:paraId="7299483F" w14:textId="77777777" w:rsidR="00630D06" w:rsidRDefault="00630D06" w:rsidP="00630D06">
      <w:pPr>
        <w:pStyle w:val="Standard"/>
      </w:pPr>
      <w:r>
        <w:t xml:space="preserve">     140 -&gt;147        -0.14386</w:t>
      </w:r>
    </w:p>
    <w:p w14:paraId="7D7599C3" w14:textId="77777777" w:rsidR="00630D06" w:rsidRDefault="00630D06" w:rsidP="00630D06">
      <w:pPr>
        <w:pStyle w:val="Standard"/>
      </w:pPr>
      <w:r>
        <w:t xml:space="preserve"> </w:t>
      </w:r>
    </w:p>
    <w:p w14:paraId="2398B7DE" w14:textId="77777777" w:rsidR="00630D06" w:rsidRDefault="00630D06" w:rsidP="00630D06">
      <w:pPr>
        <w:pStyle w:val="Standard"/>
      </w:pPr>
      <w:r>
        <w:t xml:space="preserve"> Excited State  16:      Singlet-A      3.8175 eV  324.78 nm  f=0.0025  &lt;S**2&gt;=0.000</w:t>
      </w:r>
    </w:p>
    <w:p w14:paraId="34D27406" w14:textId="77777777" w:rsidR="00630D06" w:rsidRDefault="00630D06" w:rsidP="00630D06">
      <w:pPr>
        <w:pStyle w:val="Standard"/>
      </w:pPr>
      <w:r>
        <w:t xml:space="preserve">     132 -&gt;147         0.10794</w:t>
      </w:r>
    </w:p>
    <w:p w14:paraId="08B9E2C0" w14:textId="77777777" w:rsidR="00630D06" w:rsidRDefault="00630D06" w:rsidP="00630D06">
      <w:pPr>
        <w:pStyle w:val="Standard"/>
      </w:pPr>
      <w:r>
        <w:lastRenderedPageBreak/>
        <w:t xml:space="preserve">     137 -&gt;147        -0.21114</w:t>
      </w:r>
    </w:p>
    <w:p w14:paraId="5E3C87AF" w14:textId="77777777" w:rsidR="00630D06" w:rsidRDefault="00630D06" w:rsidP="00630D06">
      <w:pPr>
        <w:pStyle w:val="Standard"/>
      </w:pPr>
      <w:r>
        <w:t xml:space="preserve">     139 -&gt;147         0.60557</w:t>
      </w:r>
    </w:p>
    <w:p w14:paraId="532E3DA8" w14:textId="77777777" w:rsidR="00630D06" w:rsidRDefault="00630D06" w:rsidP="00630D06">
      <w:pPr>
        <w:pStyle w:val="Standard"/>
      </w:pPr>
      <w:r>
        <w:t xml:space="preserve">     140 -&gt;147         0.12864</w:t>
      </w:r>
    </w:p>
    <w:p w14:paraId="30004441" w14:textId="77777777" w:rsidR="00630D06" w:rsidRDefault="00630D06" w:rsidP="00630D06">
      <w:pPr>
        <w:pStyle w:val="Standard"/>
      </w:pPr>
      <w:r>
        <w:t xml:space="preserve"> </w:t>
      </w:r>
    </w:p>
    <w:p w14:paraId="15472C83" w14:textId="77777777" w:rsidR="00630D06" w:rsidRDefault="00630D06" w:rsidP="00630D06">
      <w:pPr>
        <w:pStyle w:val="Standard"/>
      </w:pPr>
      <w:r>
        <w:t xml:space="preserve"> Excited State  17:      Singlet-A      3.8500 eV  322.03 nm  f=0.0009  &lt;S**2&gt;=0.000</w:t>
      </w:r>
    </w:p>
    <w:p w14:paraId="66834839" w14:textId="77777777" w:rsidR="00630D06" w:rsidRDefault="00630D06" w:rsidP="00630D06">
      <w:pPr>
        <w:pStyle w:val="Standard"/>
      </w:pPr>
      <w:r>
        <w:t xml:space="preserve">     134 -&gt;148        -0.12562</w:t>
      </w:r>
    </w:p>
    <w:p w14:paraId="55769A1B" w14:textId="77777777" w:rsidR="00630D06" w:rsidRDefault="00630D06" w:rsidP="00630D06">
      <w:pPr>
        <w:pStyle w:val="Standard"/>
      </w:pPr>
      <w:r>
        <w:t xml:space="preserve">     137 -&gt;148         0.18299</w:t>
      </w:r>
    </w:p>
    <w:p w14:paraId="4202F120" w14:textId="77777777" w:rsidR="00630D06" w:rsidRDefault="00630D06" w:rsidP="00630D06">
      <w:pPr>
        <w:pStyle w:val="Standard"/>
      </w:pPr>
      <w:r>
        <w:t xml:space="preserve">     138 -&gt;148         0.41386</w:t>
      </w:r>
    </w:p>
    <w:p w14:paraId="05E92102" w14:textId="77777777" w:rsidR="00630D06" w:rsidRDefault="00630D06" w:rsidP="00630D06">
      <w:pPr>
        <w:pStyle w:val="Standard"/>
      </w:pPr>
      <w:r>
        <w:t xml:space="preserve">     140 -&gt;148         0.12445</w:t>
      </w:r>
    </w:p>
    <w:p w14:paraId="5BA40F09" w14:textId="77777777" w:rsidR="00630D06" w:rsidRDefault="00630D06" w:rsidP="00630D06">
      <w:pPr>
        <w:pStyle w:val="Standard"/>
      </w:pPr>
      <w:r>
        <w:t xml:space="preserve">     141 -&gt;148         0.30993</w:t>
      </w:r>
    </w:p>
    <w:p w14:paraId="3FE1A6C9" w14:textId="77777777" w:rsidR="00630D06" w:rsidRDefault="00630D06" w:rsidP="00630D06">
      <w:pPr>
        <w:pStyle w:val="Standard"/>
      </w:pPr>
      <w:r>
        <w:t xml:space="preserve">     142 -&gt;148         0.27591</w:t>
      </w:r>
    </w:p>
    <w:p w14:paraId="4EC830AE" w14:textId="77777777" w:rsidR="00630D06" w:rsidRDefault="00630D06" w:rsidP="00630D06">
      <w:pPr>
        <w:pStyle w:val="Standard"/>
      </w:pPr>
      <w:r>
        <w:t xml:space="preserve">     144 -&gt;148        -0.11529</w:t>
      </w:r>
    </w:p>
    <w:p w14:paraId="71005DDF" w14:textId="77777777" w:rsidR="00630D06" w:rsidRDefault="00630D06" w:rsidP="00630D06">
      <w:pPr>
        <w:pStyle w:val="Standard"/>
      </w:pPr>
      <w:r>
        <w:t xml:space="preserve">     145 -&gt;148         0.11033</w:t>
      </w:r>
    </w:p>
    <w:p w14:paraId="361E2BF9" w14:textId="77777777" w:rsidR="00630D06" w:rsidRDefault="00630D06" w:rsidP="00630D06">
      <w:pPr>
        <w:pStyle w:val="Standard"/>
      </w:pPr>
      <w:r>
        <w:t xml:space="preserve"> </w:t>
      </w:r>
    </w:p>
    <w:p w14:paraId="3E89C1F4" w14:textId="77777777" w:rsidR="00630D06" w:rsidRDefault="00630D06" w:rsidP="00630D06">
      <w:pPr>
        <w:pStyle w:val="Standard"/>
      </w:pPr>
      <w:r>
        <w:t xml:space="preserve"> Excited State  18:      Singlet-A      3.8980 eV  318.07 nm  f=0.0033  &lt;S**2&gt;=0.000</w:t>
      </w:r>
    </w:p>
    <w:p w14:paraId="45E286F5" w14:textId="77777777" w:rsidR="00630D06" w:rsidRDefault="00630D06" w:rsidP="00630D06">
      <w:pPr>
        <w:pStyle w:val="Standard"/>
      </w:pPr>
      <w:r>
        <w:t xml:space="preserve">     131 -&gt;148         0.20817</w:t>
      </w:r>
    </w:p>
    <w:p w14:paraId="1E602C43" w14:textId="77777777" w:rsidR="00630D06" w:rsidRDefault="00630D06" w:rsidP="00630D06">
      <w:pPr>
        <w:pStyle w:val="Standard"/>
      </w:pPr>
      <w:r>
        <w:t xml:space="preserve">     132 -&gt;147         0.12888</w:t>
      </w:r>
    </w:p>
    <w:p w14:paraId="6A8ED636" w14:textId="77777777" w:rsidR="00630D06" w:rsidRDefault="00630D06" w:rsidP="00630D06">
      <w:pPr>
        <w:pStyle w:val="Standard"/>
      </w:pPr>
      <w:r>
        <w:t xml:space="preserve">     132 -&gt;148        -0.20030</w:t>
      </w:r>
    </w:p>
    <w:p w14:paraId="04BCC796" w14:textId="77777777" w:rsidR="00630D06" w:rsidRDefault="00630D06" w:rsidP="00630D06">
      <w:pPr>
        <w:pStyle w:val="Standard"/>
      </w:pPr>
      <w:r>
        <w:t xml:space="preserve">     133 -&gt;148        -0.13580</w:t>
      </w:r>
    </w:p>
    <w:p w14:paraId="59418388" w14:textId="77777777" w:rsidR="00630D06" w:rsidRDefault="00630D06" w:rsidP="00630D06">
      <w:pPr>
        <w:pStyle w:val="Standard"/>
      </w:pPr>
      <w:r>
        <w:t xml:space="preserve">     134 -&gt;148         0.14031</w:t>
      </w:r>
    </w:p>
    <w:p w14:paraId="415FE188" w14:textId="77777777" w:rsidR="00630D06" w:rsidRDefault="00630D06" w:rsidP="00630D06">
      <w:pPr>
        <w:pStyle w:val="Standard"/>
      </w:pPr>
      <w:r>
        <w:t xml:space="preserve">     135 -&gt;147         0.36139</w:t>
      </w:r>
    </w:p>
    <w:p w14:paraId="165BF22E" w14:textId="77777777" w:rsidR="00630D06" w:rsidRDefault="00630D06" w:rsidP="00630D06">
      <w:pPr>
        <w:pStyle w:val="Standard"/>
      </w:pPr>
      <w:r>
        <w:t xml:space="preserve">     135 -&gt;148         0.19463</w:t>
      </w:r>
    </w:p>
    <w:p w14:paraId="60668508" w14:textId="77777777" w:rsidR="00630D06" w:rsidRDefault="00630D06" w:rsidP="00630D06">
      <w:pPr>
        <w:pStyle w:val="Standard"/>
      </w:pPr>
      <w:r>
        <w:t xml:space="preserve">     136 -&gt;148         0.13848</w:t>
      </w:r>
    </w:p>
    <w:p w14:paraId="580A7832" w14:textId="77777777" w:rsidR="00630D06" w:rsidRDefault="00630D06" w:rsidP="00630D06">
      <w:pPr>
        <w:pStyle w:val="Standard"/>
      </w:pPr>
      <w:r>
        <w:t xml:space="preserve">     139 -&gt;147        -0.13754</w:t>
      </w:r>
    </w:p>
    <w:p w14:paraId="24B1EC69" w14:textId="77777777" w:rsidR="00630D06" w:rsidRDefault="00630D06" w:rsidP="00630D06">
      <w:pPr>
        <w:pStyle w:val="Standard"/>
      </w:pPr>
      <w:r>
        <w:t xml:space="preserve">     140 -&gt;147         0.17768</w:t>
      </w:r>
    </w:p>
    <w:p w14:paraId="58C72E3E" w14:textId="77777777" w:rsidR="00630D06" w:rsidRDefault="00630D06" w:rsidP="00630D06">
      <w:pPr>
        <w:pStyle w:val="Standard"/>
      </w:pPr>
      <w:r>
        <w:t xml:space="preserve">     144 -&gt;148        -0.18004</w:t>
      </w:r>
    </w:p>
    <w:p w14:paraId="6C45DFE8" w14:textId="77777777" w:rsidR="00630D06" w:rsidRDefault="00630D06" w:rsidP="00630D06">
      <w:pPr>
        <w:pStyle w:val="Standard"/>
      </w:pPr>
      <w:r>
        <w:t xml:space="preserve"> </w:t>
      </w:r>
    </w:p>
    <w:p w14:paraId="4FABA9E3" w14:textId="77777777" w:rsidR="00630D06" w:rsidRDefault="00630D06" w:rsidP="00630D06">
      <w:pPr>
        <w:pStyle w:val="Standard"/>
      </w:pPr>
      <w:r>
        <w:t xml:space="preserve"> Excited State  19:      Singlet-A      3.9421 eV  314.51 nm  f=0.0155  &lt;S**2&gt;=0.000</w:t>
      </w:r>
    </w:p>
    <w:p w14:paraId="07A144CE" w14:textId="77777777" w:rsidR="00630D06" w:rsidRDefault="00630D06" w:rsidP="00630D06">
      <w:pPr>
        <w:pStyle w:val="Standard"/>
      </w:pPr>
      <w:r>
        <w:t xml:space="preserve">     131 -&gt;147        -0.17530</w:t>
      </w:r>
    </w:p>
    <w:p w14:paraId="50D9566C" w14:textId="77777777" w:rsidR="00630D06" w:rsidRDefault="00630D06" w:rsidP="00630D06">
      <w:pPr>
        <w:pStyle w:val="Standard"/>
      </w:pPr>
      <w:r>
        <w:t xml:space="preserve">     131 -&gt;148        -0.20522</w:t>
      </w:r>
    </w:p>
    <w:p w14:paraId="3CD540EE" w14:textId="77777777" w:rsidR="00630D06" w:rsidRDefault="00630D06" w:rsidP="00630D06">
      <w:pPr>
        <w:pStyle w:val="Standard"/>
      </w:pPr>
      <w:r>
        <w:t xml:space="preserve">     132 -&gt;147         0.11042</w:t>
      </w:r>
    </w:p>
    <w:p w14:paraId="5C28C02D" w14:textId="77777777" w:rsidR="00630D06" w:rsidRDefault="00630D06" w:rsidP="00630D06">
      <w:pPr>
        <w:pStyle w:val="Standard"/>
      </w:pPr>
      <w:r>
        <w:t xml:space="preserve">     132 -&gt;148         0.14978</w:t>
      </w:r>
    </w:p>
    <w:p w14:paraId="226176C2" w14:textId="77777777" w:rsidR="00630D06" w:rsidRDefault="00630D06" w:rsidP="00630D06">
      <w:pPr>
        <w:pStyle w:val="Standard"/>
      </w:pPr>
      <w:r>
        <w:t xml:space="preserve">     133 -&gt;148         0.11496</w:t>
      </w:r>
    </w:p>
    <w:p w14:paraId="1015C659" w14:textId="77777777" w:rsidR="00630D06" w:rsidRDefault="00630D06" w:rsidP="00630D06">
      <w:pPr>
        <w:pStyle w:val="Standard"/>
      </w:pPr>
      <w:r>
        <w:t xml:space="preserve">     134 -&gt;148        -0.10728</w:t>
      </w:r>
    </w:p>
    <w:p w14:paraId="2E66FDF4" w14:textId="77777777" w:rsidR="00630D06" w:rsidRDefault="00630D06" w:rsidP="00630D06">
      <w:pPr>
        <w:pStyle w:val="Standard"/>
      </w:pPr>
      <w:r>
        <w:t xml:space="preserve">     135 -&gt;147         0.33580</w:t>
      </w:r>
    </w:p>
    <w:p w14:paraId="40294744" w14:textId="77777777" w:rsidR="00630D06" w:rsidRDefault="00630D06" w:rsidP="00630D06">
      <w:pPr>
        <w:pStyle w:val="Standard"/>
      </w:pPr>
      <w:r>
        <w:t xml:space="preserve">     135 -&gt;148        -0.15446</w:t>
      </w:r>
    </w:p>
    <w:p w14:paraId="0A9FDC70" w14:textId="77777777" w:rsidR="00630D06" w:rsidRDefault="00630D06" w:rsidP="00630D06">
      <w:pPr>
        <w:pStyle w:val="Standard"/>
      </w:pPr>
      <w:r>
        <w:t xml:space="preserve">     136 -&gt;147        -0.13084</w:t>
      </w:r>
    </w:p>
    <w:p w14:paraId="31D87B45" w14:textId="77777777" w:rsidR="00630D06" w:rsidRDefault="00630D06" w:rsidP="00630D06">
      <w:pPr>
        <w:pStyle w:val="Standard"/>
      </w:pPr>
      <w:r>
        <w:t xml:space="preserve">     143 -&gt;148        -0.13205</w:t>
      </w:r>
    </w:p>
    <w:p w14:paraId="58FDE3F3" w14:textId="77777777" w:rsidR="00630D06" w:rsidRDefault="00630D06" w:rsidP="00630D06">
      <w:pPr>
        <w:pStyle w:val="Standard"/>
      </w:pPr>
      <w:r>
        <w:t xml:space="preserve">     144 -&gt;148         0.33881</w:t>
      </w:r>
    </w:p>
    <w:p w14:paraId="1F1ED1F9" w14:textId="77777777" w:rsidR="00630D06" w:rsidRDefault="00630D06" w:rsidP="00630D06">
      <w:pPr>
        <w:pStyle w:val="Standard"/>
      </w:pPr>
      <w:r>
        <w:t xml:space="preserve"> </w:t>
      </w:r>
    </w:p>
    <w:p w14:paraId="7C69F81F" w14:textId="77777777" w:rsidR="00630D06" w:rsidRDefault="00630D06" w:rsidP="00630D06">
      <w:pPr>
        <w:pStyle w:val="Standard"/>
      </w:pPr>
      <w:r>
        <w:t xml:space="preserve"> Excited State  20:      Singlet-A      3.9547 eV  313.51 nm  f=0.0063  &lt;S**2&gt;=0.000</w:t>
      </w:r>
    </w:p>
    <w:p w14:paraId="0860C616" w14:textId="77777777" w:rsidR="00630D06" w:rsidRDefault="00630D06" w:rsidP="00630D06">
      <w:pPr>
        <w:pStyle w:val="Standard"/>
      </w:pPr>
      <w:r>
        <w:t xml:space="preserve">     131 -&gt;147         0.10568</w:t>
      </w:r>
    </w:p>
    <w:p w14:paraId="039BE12F" w14:textId="77777777" w:rsidR="00630D06" w:rsidRDefault="00630D06" w:rsidP="00630D06">
      <w:pPr>
        <w:pStyle w:val="Standard"/>
      </w:pPr>
      <w:r>
        <w:t xml:space="preserve">     131 -&gt;148         0.15468</w:t>
      </w:r>
    </w:p>
    <w:p w14:paraId="0E1A7B7A" w14:textId="77777777" w:rsidR="00630D06" w:rsidRDefault="00630D06" w:rsidP="00630D06">
      <w:pPr>
        <w:pStyle w:val="Standard"/>
      </w:pPr>
      <w:r>
        <w:t xml:space="preserve">     132 -&gt;148        -0.13121</w:t>
      </w:r>
    </w:p>
    <w:p w14:paraId="28FFC207" w14:textId="77777777" w:rsidR="00630D06" w:rsidRDefault="00630D06" w:rsidP="00630D06">
      <w:pPr>
        <w:pStyle w:val="Standard"/>
      </w:pPr>
      <w:r>
        <w:t xml:space="preserve">     133 -&gt;148        -0.10736</w:t>
      </w:r>
    </w:p>
    <w:p w14:paraId="76C33DB0" w14:textId="77777777" w:rsidR="00630D06" w:rsidRDefault="00630D06" w:rsidP="00630D06">
      <w:pPr>
        <w:pStyle w:val="Standard"/>
      </w:pPr>
      <w:r>
        <w:t xml:space="preserve">     135 -&gt;147        -0.15277</w:t>
      </w:r>
    </w:p>
    <w:p w14:paraId="3B227D27" w14:textId="77777777" w:rsidR="00630D06" w:rsidRDefault="00630D06" w:rsidP="00630D06">
      <w:pPr>
        <w:pStyle w:val="Standard"/>
      </w:pPr>
      <w:r>
        <w:lastRenderedPageBreak/>
        <w:t xml:space="preserve">     142 -&gt;148         0.13066</w:t>
      </w:r>
    </w:p>
    <w:p w14:paraId="35281085" w14:textId="77777777" w:rsidR="00630D06" w:rsidRDefault="00630D06" w:rsidP="00630D06">
      <w:pPr>
        <w:pStyle w:val="Standard"/>
      </w:pPr>
      <w:r>
        <w:t xml:space="preserve">     143 -&gt;148        -0.35212</w:t>
      </w:r>
    </w:p>
    <w:p w14:paraId="5D0E7F81" w14:textId="77777777" w:rsidR="00630D06" w:rsidRDefault="00630D06" w:rsidP="00630D06">
      <w:pPr>
        <w:pStyle w:val="Standard"/>
      </w:pPr>
      <w:r>
        <w:t xml:space="preserve">     144 -&gt;148         0.44168</w:t>
      </w:r>
    </w:p>
    <w:p w14:paraId="103E52C1" w14:textId="77777777" w:rsidR="00630D06" w:rsidRDefault="00630D06" w:rsidP="00630D06">
      <w:pPr>
        <w:pStyle w:val="Standard"/>
      </w:pPr>
    </w:p>
    <w:p w14:paraId="41F97641" w14:textId="77777777" w:rsidR="00630D06" w:rsidRDefault="00630D06" w:rsidP="00630D06">
      <w:pPr>
        <w:pStyle w:val="Standard"/>
      </w:pPr>
    </w:p>
    <w:p w14:paraId="0B04CB3A" w14:textId="6ACC7B60" w:rsidR="00630D06" w:rsidRDefault="00630D06">
      <w:pPr>
        <w:spacing w:after="160" w:line="259" w:lineRule="auto"/>
        <w:rPr>
          <w:b/>
        </w:rPr>
      </w:pPr>
    </w:p>
    <w:p w14:paraId="409C382F" w14:textId="30C57EBE" w:rsidR="0008508E" w:rsidRPr="00AE4131" w:rsidRDefault="0008508E" w:rsidP="00360DAC">
      <w:pPr>
        <w:pStyle w:val="Heading2"/>
        <w:rPr>
          <w:b/>
        </w:rPr>
      </w:pPr>
      <w:bookmarkStart w:id="34" w:name="_Toc4168613"/>
      <w:r w:rsidRPr="00AE4131">
        <w:rPr>
          <w:b/>
        </w:rPr>
        <w:t>References</w:t>
      </w:r>
      <w:bookmarkEnd w:id="34"/>
    </w:p>
    <w:p w14:paraId="6D7CDAC7" w14:textId="77777777" w:rsidR="0053769C" w:rsidRPr="0053769C" w:rsidRDefault="004E5FF4" w:rsidP="0053769C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53769C" w:rsidRPr="0053769C">
        <w:t>[1] GaussView, V. 6, R. Dennington, T.A. Keith, J.M. Millam, in, Semichem Inc. Shawnee Mission, KS, 2016.</w:t>
      </w:r>
    </w:p>
    <w:p w14:paraId="338772F4" w14:textId="49E557D1" w:rsidR="0064604E" w:rsidRDefault="004E5FF4">
      <w:r>
        <w:fldChar w:fldCharType="end"/>
      </w:r>
    </w:p>
    <w:sectPr w:rsidR="0064604E" w:rsidSect="0064604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83725" w14:textId="77777777" w:rsidR="00E9433E" w:rsidRDefault="00E9433E" w:rsidP="00360DAC">
      <w:r>
        <w:separator/>
      </w:r>
    </w:p>
  </w:endnote>
  <w:endnote w:type="continuationSeparator" w:id="0">
    <w:p w14:paraId="17BAF6ED" w14:textId="77777777" w:rsidR="00E9433E" w:rsidRDefault="00E9433E" w:rsidP="00360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Zen Hei Sharp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225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0FB8AA" w14:textId="2E883C30" w:rsidR="00890004" w:rsidRDefault="008900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35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AB3F79" w14:textId="77777777" w:rsidR="00890004" w:rsidRDefault="008900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751CB" w14:textId="77777777" w:rsidR="00E9433E" w:rsidRDefault="00E9433E" w:rsidP="00360DAC">
      <w:r>
        <w:separator/>
      </w:r>
    </w:p>
  </w:footnote>
  <w:footnote w:type="continuationSeparator" w:id="0">
    <w:p w14:paraId="010702A4" w14:textId="77777777" w:rsidR="00E9433E" w:rsidRDefault="00E9433E" w:rsidP="00360D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oordination Chemistry Rev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dd5pfazbafdssetxr052x27rf9f2psv5ads&quot;&gt;Luck references&lt;record-ids&gt;&lt;item&gt;6542&lt;/item&gt;&lt;/record-ids&gt;&lt;/item&gt;&lt;/Libraries&gt;"/>
  </w:docVars>
  <w:rsids>
    <w:rsidRoot w:val="004C7547"/>
    <w:rsid w:val="00022116"/>
    <w:rsid w:val="00032C0F"/>
    <w:rsid w:val="00050311"/>
    <w:rsid w:val="000558A0"/>
    <w:rsid w:val="0006027C"/>
    <w:rsid w:val="0008508E"/>
    <w:rsid w:val="000A35E3"/>
    <w:rsid w:val="000C7EBC"/>
    <w:rsid w:val="000E01DF"/>
    <w:rsid w:val="0013104B"/>
    <w:rsid w:val="00152163"/>
    <w:rsid w:val="00161FAA"/>
    <w:rsid w:val="00165ED4"/>
    <w:rsid w:val="00170F00"/>
    <w:rsid w:val="00173D6F"/>
    <w:rsid w:val="00177E1E"/>
    <w:rsid w:val="00181814"/>
    <w:rsid w:val="0019459F"/>
    <w:rsid w:val="001A515F"/>
    <w:rsid w:val="001B2EDE"/>
    <w:rsid w:val="001B7409"/>
    <w:rsid w:val="001C3966"/>
    <w:rsid w:val="001D47EC"/>
    <w:rsid w:val="00292671"/>
    <w:rsid w:val="002E46EA"/>
    <w:rsid w:val="002E7BE2"/>
    <w:rsid w:val="00312F09"/>
    <w:rsid w:val="00320798"/>
    <w:rsid w:val="00320C50"/>
    <w:rsid w:val="0032719C"/>
    <w:rsid w:val="00360DAC"/>
    <w:rsid w:val="00362F09"/>
    <w:rsid w:val="00363B5E"/>
    <w:rsid w:val="003648BF"/>
    <w:rsid w:val="00366F38"/>
    <w:rsid w:val="003A4CEC"/>
    <w:rsid w:val="003A6527"/>
    <w:rsid w:val="003B545F"/>
    <w:rsid w:val="003D411D"/>
    <w:rsid w:val="003D5EA0"/>
    <w:rsid w:val="00402756"/>
    <w:rsid w:val="00406092"/>
    <w:rsid w:val="00415ECD"/>
    <w:rsid w:val="00420D85"/>
    <w:rsid w:val="00445DB6"/>
    <w:rsid w:val="00452A93"/>
    <w:rsid w:val="00461CB5"/>
    <w:rsid w:val="004648F0"/>
    <w:rsid w:val="00483CAB"/>
    <w:rsid w:val="00495755"/>
    <w:rsid w:val="004A0660"/>
    <w:rsid w:val="004A5011"/>
    <w:rsid w:val="004B2E85"/>
    <w:rsid w:val="004B77BD"/>
    <w:rsid w:val="004C3104"/>
    <w:rsid w:val="004C7547"/>
    <w:rsid w:val="004D4998"/>
    <w:rsid w:val="004E5FF4"/>
    <w:rsid w:val="004F3661"/>
    <w:rsid w:val="004F782C"/>
    <w:rsid w:val="005059F8"/>
    <w:rsid w:val="005104E1"/>
    <w:rsid w:val="00513B4F"/>
    <w:rsid w:val="0052158F"/>
    <w:rsid w:val="00521636"/>
    <w:rsid w:val="00522585"/>
    <w:rsid w:val="005248F0"/>
    <w:rsid w:val="00536E06"/>
    <w:rsid w:val="0053769C"/>
    <w:rsid w:val="00543C91"/>
    <w:rsid w:val="00557F4D"/>
    <w:rsid w:val="0059498A"/>
    <w:rsid w:val="005975F2"/>
    <w:rsid w:val="005A16DE"/>
    <w:rsid w:val="005A3858"/>
    <w:rsid w:val="005A61BF"/>
    <w:rsid w:val="005B57C7"/>
    <w:rsid w:val="005D6F9A"/>
    <w:rsid w:val="00603693"/>
    <w:rsid w:val="00605055"/>
    <w:rsid w:val="00627D3A"/>
    <w:rsid w:val="00630D06"/>
    <w:rsid w:val="0064604E"/>
    <w:rsid w:val="00651B04"/>
    <w:rsid w:val="00663245"/>
    <w:rsid w:val="0067139B"/>
    <w:rsid w:val="006A24DC"/>
    <w:rsid w:val="006D198A"/>
    <w:rsid w:val="006F5779"/>
    <w:rsid w:val="00703560"/>
    <w:rsid w:val="00734C67"/>
    <w:rsid w:val="0074484E"/>
    <w:rsid w:val="00747652"/>
    <w:rsid w:val="0077570F"/>
    <w:rsid w:val="007828E7"/>
    <w:rsid w:val="00784221"/>
    <w:rsid w:val="007C4300"/>
    <w:rsid w:val="007E5241"/>
    <w:rsid w:val="007E57A9"/>
    <w:rsid w:val="00851CF9"/>
    <w:rsid w:val="00873283"/>
    <w:rsid w:val="00874255"/>
    <w:rsid w:val="00890004"/>
    <w:rsid w:val="00892594"/>
    <w:rsid w:val="00895114"/>
    <w:rsid w:val="008A5402"/>
    <w:rsid w:val="00916FC4"/>
    <w:rsid w:val="0092358E"/>
    <w:rsid w:val="00946392"/>
    <w:rsid w:val="009463F6"/>
    <w:rsid w:val="009616B0"/>
    <w:rsid w:val="009762DA"/>
    <w:rsid w:val="009A5711"/>
    <w:rsid w:val="009D7177"/>
    <w:rsid w:val="009E6192"/>
    <w:rsid w:val="00A30834"/>
    <w:rsid w:val="00A41331"/>
    <w:rsid w:val="00A604D8"/>
    <w:rsid w:val="00A81290"/>
    <w:rsid w:val="00A931D3"/>
    <w:rsid w:val="00AA48DB"/>
    <w:rsid w:val="00AC3A47"/>
    <w:rsid w:val="00AE4131"/>
    <w:rsid w:val="00AF19E9"/>
    <w:rsid w:val="00B27FB8"/>
    <w:rsid w:val="00B33001"/>
    <w:rsid w:val="00B3652B"/>
    <w:rsid w:val="00B41958"/>
    <w:rsid w:val="00B42DF0"/>
    <w:rsid w:val="00B52FB1"/>
    <w:rsid w:val="00B54123"/>
    <w:rsid w:val="00B70308"/>
    <w:rsid w:val="00B744A8"/>
    <w:rsid w:val="00B747AD"/>
    <w:rsid w:val="00B82A5C"/>
    <w:rsid w:val="00B963AA"/>
    <w:rsid w:val="00BA3E66"/>
    <w:rsid w:val="00BB0E3D"/>
    <w:rsid w:val="00BE15AA"/>
    <w:rsid w:val="00BE45C2"/>
    <w:rsid w:val="00C01744"/>
    <w:rsid w:val="00C11069"/>
    <w:rsid w:val="00C130B8"/>
    <w:rsid w:val="00C135E5"/>
    <w:rsid w:val="00C17841"/>
    <w:rsid w:val="00C35764"/>
    <w:rsid w:val="00C4787E"/>
    <w:rsid w:val="00CC3D58"/>
    <w:rsid w:val="00CC431C"/>
    <w:rsid w:val="00CD51F3"/>
    <w:rsid w:val="00CE3E64"/>
    <w:rsid w:val="00D30EDA"/>
    <w:rsid w:val="00D31BDE"/>
    <w:rsid w:val="00D461CF"/>
    <w:rsid w:val="00D635BF"/>
    <w:rsid w:val="00D777E8"/>
    <w:rsid w:val="00D8104A"/>
    <w:rsid w:val="00D8167A"/>
    <w:rsid w:val="00D8503C"/>
    <w:rsid w:val="00DB30C6"/>
    <w:rsid w:val="00DB4647"/>
    <w:rsid w:val="00DC0323"/>
    <w:rsid w:val="00DC0B08"/>
    <w:rsid w:val="00DC3DB9"/>
    <w:rsid w:val="00DD797A"/>
    <w:rsid w:val="00E10160"/>
    <w:rsid w:val="00E17B86"/>
    <w:rsid w:val="00E51377"/>
    <w:rsid w:val="00E6567C"/>
    <w:rsid w:val="00E6674C"/>
    <w:rsid w:val="00E7435C"/>
    <w:rsid w:val="00E7769C"/>
    <w:rsid w:val="00E81129"/>
    <w:rsid w:val="00E83A78"/>
    <w:rsid w:val="00E92731"/>
    <w:rsid w:val="00E9433E"/>
    <w:rsid w:val="00EA6835"/>
    <w:rsid w:val="00EA7065"/>
    <w:rsid w:val="00ED1A0E"/>
    <w:rsid w:val="00EF33D6"/>
    <w:rsid w:val="00F07B84"/>
    <w:rsid w:val="00F12B22"/>
    <w:rsid w:val="00F1331E"/>
    <w:rsid w:val="00F27527"/>
    <w:rsid w:val="00F65A24"/>
    <w:rsid w:val="00FA0420"/>
    <w:rsid w:val="00FC4536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F6073"/>
  <w15:docId w15:val="{91DCBA5C-4AAE-42A1-A4BB-54A93685A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06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A7065"/>
    <w:pPr>
      <w:keepNext/>
      <w:keepLines/>
      <w:widowControl w:val="0"/>
      <w:jc w:val="both"/>
      <w:outlineLvl w:val="0"/>
    </w:pPr>
    <w:rPr>
      <w:rFonts w:asciiTheme="minorHAnsi" w:eastAsiaTheme="minorEastAsia" w:hAnsiTheme="minorHAnsi" w:cstheme="minorBidi"/>
      <w:b/>
      <w:bCs/>
      <w:kern w:val="44"/>
      <w:szCs w:val="4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06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0D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4604E"/>
    <w:pPr>
      <w:suppressAutoHyphens/>
      <w:autoSpaceDN w:val="0"/>
      <w:spacing w:after="0" w:line="240" w:lineRule="auto"/>
      <w:textAlignment w:val="baseline"/>
    </w:pPr>
    <w:rPr>
      <w:rFonts w:ascii="Liberation Serif" w:eastAsia="WenQuanYi Zen Hei Sharp" w:hAnsi="Liberation Serif" w:cs="Lohit Devanagari"/>
      <w:kern w:val="3"/>
      <w:lang w:eastAsia="zh-C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EA7065"/>
    <w:rPr>
      <w:rFonts w:asciiTheme="minorHAnsi" w:eastAsiaTheme="minorEastAsia" w:hAnsiTheme="minorHAnsi" w:cstheme="minorBidi"/>
      <w:b/>
      <w:bCs/>
      <w:kern w:val="44"/>
      <w:szCs w:val="44"/>
      <w:lang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4E5FF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E5FF4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4E5FF4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E5FF4"/>
    <w:rPr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4A0660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3A4CEC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C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C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0D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DAC"/>
  </w:style>
  <w:style w:type="paragraph" w:styleId="Footer">
    <w:name w:val="footer"/>
    <w:basedOn w:val="Normal"/>
    <w:link w:val="FooterChar"/>
    <w:uiPriority w:val="99"/>
    <w:unhideWhenUsed/>
    <w:rsid w:val="00360D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DAC"/>
  </w:style>
  <w:style w:type="character" w:customStyle="1" w:styleId="Heading3Char">
    <w:name w:val="Heading 3 Char"/>
    <w:basedOn w:val="DefaultParagraphFont"/>
    <w:link w:val="Heading3"/>
    <w:uiPriority w:val="9"/>
    <w:rsid w:val="00360DAC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415ECD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15ECD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415ECD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A7065"/>
    <w:pPr>
      <w:spacing w:after="1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D47EC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47EC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47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5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chart" Target="charts/chart5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tiff"/><Relationship Id="rId29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0.png"/><Relationship Id="rId32" Type="http://schemas.openxmlformats.org/officeDocument/2006/relationships/image" Target="media/image15.tif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chart" Target="charts/chart2.xml"/><Relationship Id="rId19" Type="http://schemas.openxmlformats.org/officeDocument/2006/relationships/chart" Target="charts/chart6.xml"/><Relationship Id="rId31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chart" Target="charts/chart8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luck\AppData\Local\Chemistry%20Add-in%20for%20Word\Chemistry%20Gallery\Chem4Word2010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Luck\Publications\CoMoPNN\TGA%20Analysis%20of%20Cobalt-1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Luck\Publications\CoMoPNN\TGA%20Analysis%20of%20Cobalt%20under%20oxygen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Luck\Publications\CoMoPNN\TGA%20Analysis%20of%20Cobalt-1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Luck\Publications\CoMoPNN\TGA%20Analysis%20of%20Cobalt-1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luck\AppData\Local\Temp\NEW%20ABSORPTION%20SPECTRA%20CONP%20MONP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luck\AppData\Local\Temp\NEW%20EMISSION%20SPRECTRA%20CONP%20MONP%20PN%20AND%20MOR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luck\AppData\Local\Temp\NEW%20ABSORPTION%20SPECTRA%20CONP%20MONP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Luck\Publications\CoMoPNN\NEW%20EMISSION%20SPRECTRA%20CONP%20MONP%20PN%20AND%20MORE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luck\AppData\Local\Temp\Emission%20of%20DCM%20and%20PN%20Ligand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Complex </a:t>
            </a:r>
            <a:r>
              <a:rPr lang="en-US" b="1"/>
              <a:t>2 </a:t>
            </a:r>
            <a:r>
              <a:rPr lang="en-US" b="0"/>
              <a:t>under nitrogen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'COBALT NP'!$Q$2:$Q$3</c:f>
              <c:strCache>
                <c:ptCount val="2"/>
                <c:pt idx="0">
                  <c:v>Temp</c:v>
                </c:pt>
                <c:pt idx="1">
                  <c:v>C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'COBALT NP'!$P$4:$P$4673</c:f>
              <c:numCache>
                <c:formatCode>General</c:formatCode>
                <c:ptCount val="467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</c:numCache>
            </c:numRef>
          </c:xVal>
          <c:yVal>
            <c:numRef>
              <c:f>'COBALT NP'!$Q$4:$Q$4673</c:f>
              <c:numCache>
                <c:formatCode>General</c:formatCode>
                <c:ptCount val="4670"/>
                <c:pt idx="0">
                  <c:v>33.020000000000003</c:v>
                </c:pt>
                <c:pt idx="1">
                  <c:v>33.020000000000003</c:v>
                </c:pt>
                <c:pt idx="2">
                  <c:v>33.020000000000003</c:v>
                </c:pt>
                <c:pt idx="3">
                  <c:v>33.020000000000003</c:v>
                </c:pt>
                <c:pt idx="4">
                  <c:v>33.020000000000003</c:v>
                </c:pt>
                <c:pt idx="5">
                  <c:v>33.03</c:v>
                </c:pt>
                <c:pt idx="6">
                  <c:v>33.04</c:v>
                </c:pt>
                <c:pt idx="7">
                  <c:v>33.06</c:v>
                </c:pt>
                <c:pt idx="8">
                  <c:v>33.08</c:v>
                </c:pt>
                <c:pt idx="9">
                  <c:v>33.1</c:v>
                </c:pt>
                <c:pt idx="10">
                  <c:v>33.11</c:v>
                </c:pt>
                <c:pt idx="11">
                  <c:v>33.130000000000003</c:v>
                </c:pt>
                <c:pt idx="12">
                  <c:v>33.159999999999997</c:v>
                </c:pt>
                <c:pt idx="13">
                  <c:v>33.17</c:v>
                </c:pt>
                <c:pt idx="14">
                  <c:v>33.19</c:v>
                </c:pt>
                <c:pt idx="15">
                  <c:v>33.21</c:v>
                </c:pt>
                <c:pt idx="16">
                  <c:v>33.229999999999997</c:v>
                </c:pt>
                <c:pt idx="17">
                  <c:v>33.26</c:v>
                </c:pt>
                <c:pt idx="18">
                  <c:v>33.28</c:v>
                </c:pt>
                <c:pt idx="19">
                  <c:v>33.31</c:v>
                </c:pt>
                <c:pt idx="20">
                  <c:v>33.33</c:v>
                </c:pt>
                <c:pt idx="21">
                  <c:v>33.369999999999997</c:v>
                </c:pt>
                <c:pt idx="22">
                  <c:v>33.4</c:v>
                </c:pt>
                <c:pt idx="23">
                  <c:v>33.44</c:v>
                </c:pt>
                <c:pt idx="24">
                  <c:v>33.46</c:v>
                </c:pt>
                <c:pt idx="25">
                  <c:v>33.49</c:v>
                </c:pt>
                <c:pt idx="26">
                  <c:v>33.53</c:v>
                </c:pt>
                <c:pt idx="27">
                  <c:v>33.57</c:v>
                </c:pt>
                <c:pt idx="28">
                  <c:v>33.6</c:v>
                </c:pt>
                <c:pt idx="29">
                  <c:v>33.630000000000003</c:v>
                </c:pt>
                <c:pt idx="30">
                  <c:v>33.67</c:v>
                </c:pt>
                <c:pt idx="31">
                  <c:v>33.72</c:v>
                </c:pt>
                <c:pt idx="32">
                  <c:v>33.76</c:v>
                </c:pt>
                <c:pt idx="33">
                  <c:v>33.799999999999997</c:v>
                </c:pt>
                <c:pt idx="34">
                  <c:v>33.840000000000003</c:v>
                </c:pt>
                <c:pt idx="35">
                  <c:v>33.880000000000003</c:v>
                </c:pt>
                <c:pt idx="36">
                  <c:v>33.92</c:v>
                </c:pt>
                <c:pt idx="37">
                  <c:v>33.96</c:v>
                </c:pt>
                <c:pt idx="38">
                  <c:v>34</c:v>
                </c:pt>
                <c:pt idx="39">
                  <c:v>34.04</c:v>
                </c:pt>
                <c:pt idx="40">
                  <c:v>34.090000000000003</c:v>
                </c:pt>
                <c:pt idx="41">
                  <c:v>34.15</c:v>
                </c:pt>
                <c:pt idx="42">
                  <c:v>34.19</c:v>
                </c:pt>
                <c:pt idx="43">
                  <c:v>34.24</c:v>
                </c:pt>
                <c:pt idx="44">
                  <c:v>34.28</c:v>
                </c:pt>
                <c:pt idx="45">
                  <c:v>34.33</c:v>
                </c:pt>
                <c:pt idx="46">
                  <c:v>34.4</c:v>
                </c:pt>
                <c:pt idx="47">
                  <c:v>34.450000000000003</c:v>
                </c:pt>
                <c:pt idx="48">
                  <c:v>34.49</c:v>
                </c:pt>
                <c:pt idx="49">
                  <c:v>34.54</c:v>
                </c:pt>
                <c:pt idx="50">
                  <c:v>34.58</c:v>
                </c:pt>
                <c:pt idx="51">
                  <c:v>34.630000000000003</c:v>
                </c:pt>
                <c:pt idx="52">
                  <c:v>34.69</c:v>
                </c:pt>
                <c:pt idx="53">
                  <c:v>34.74</c:v>
                </c:pt>
                <c:pt idx="54">
                  <c:v>34.78</c:v>
                </c:pt>
                <c:pt idx="55">
                  <c:v>34.82</c:v>
                </c:pt>
                <c:pt idx="56">
                  <c:v>34.880000000000003</c:v>
                </c:pt>
                <c:pt idx="57">
                  <c:v>34.94</c:v>
                </c:pt>
                <c:pt idx="58">
                  <c:v>35</c:v>
                </c:pt>
                <c:pt idx="59">
                  <c:v>35.04</c:v>
                </c:pt>
                <c:pt idx="60">
                  <c:v>35.1</c:v>
                </c:pt>
                <c:pt idx="61">
                  <c:v>35.159999999999997</c:v>
                </c:pt>
                <c:pt idx="62">
                  <c:v>35.22</c:v>
                </c:pt>
                <c:pt idx="63">
                  <c:v>35.28</c:v>
                </c:pt>
                <c:pt idx="64">
                  <c:v>35.35</c:v>
                </c:pt>
                <c:pt idx="65">
                  <c:v>35.409999999999997</c:v>
                </c:pt>
                <c:pt idx="66">
                  <c:v>35.479999999999997</c:v>
                </c:pt>
                <c:pt idx="67">
                  <c:v>35.549999999999997</c:v>
                </c:pt>
                <c:pt idx="68">
                  <c:v>35.61</c:v>
                </c:pt>
                <c:pt idx="69">
                  <c:v>35.68</c:v>
                </c:pt>
                <c:pt idx="70">
                  <c:v>35.76</c:v>
                </c:pt>
                <c:pt idx="71">
                  <c:v>35.840000000000003</c:v>
                </c:pt>
                <c:pt idx="72">
                  <c:v>35.909999999999997</c:v>
                </c:pt>
                <c:pt idx="73">
                  <c:v>35.99</c:v>
                </c:pt>
                <c:pt idx="74">
                  <c:v>36.07</c:v>
                </c:pt>
                <c:pt idx="75">
                  <c:v>36.159999999999997</c:v>
                </c:pt>
                <c:pt idx="76">
                  <c:v>36.24</c:v>
                </c:pt>
                <c:pt idx="77">
                  <c:v>36.33</c:v>
                </c:pt>
                <c:pt idx="78">
                  <c:v>36.409999999999997</c:v>
                </c:pt>
                <c:pt idx="79">
                  <c:v>36.5</c:v>
                </c:pt>
                <c:pt idx="80">
                  <c:v>36.58</c:v>
                </c:pt>
                <c:pt idx="81">
                  <c:v>36.69</c:v>
                </c:pt>
                <c:pt idx="82">
                  <c:v>36.79</c:v>
                </c:pt>
                <c:pt idx="83">
                  <c:v>36.880000000000003</c:v>
                </c:pt>
                <c:pt idx="84">
                  <c:v>36.99</c:v>
                </c:pt>
                <c:pt idx="85">
                  <c:v>37.1</c:v>
                </c:pt>
                <c:pt idx="86">
                  <c:v>37.21</c:v>
                </c:pt>
                <c:pt idx="87">
                  <c:v>37.33</c:v>
                </c:pt>
                <c:pt idx="88">
                  <c:v>37.450000000000003</c:v>
                </c:pt>
                <c:pt idx="89">
                  <c:v>37.56</c:v>
                </c:pt>
                <c:pt idx="90">
                  <c:v>37.68</c:v>
                </c:pt>
                <c:pt idx="91">
                  <c:v>37.81</c:v>
                </c:pt>
                <c:pt idx="92">
                  <c:v>37.94</c:v>
                </c:pt>
                <c:pt idx="93">
                  <c:v>38.08</c:v>
                </c:pt>
                <c:pt idx="94">
                  <c:v>38.22</c:v>
                </c:pt>
                <c:pt idx="95">
                  <c:v>38.35</c:v>
                </c:pt>
                <c:pt idx="96">
                  <c:v>38.5</c:v>
                </c:pt>
                <c:pt idx="97">
                  <c:v>38.659999999999997</c:v>
                </c:pt>
                <c:pt idx="98">
                  <c:v>38.799999999999997</c:v>
                </c:pt>
                <c:pt idx="99">
                  <c:v>38.950000000000003</c:v>
                </c:pt>
                <c:pt idx="100">
                  <c:v>39.11</c:v>
                </c:pt>
                <c:pt idx="101">
                  <c:v>39.26</c:v>
                </c:pt>
                <c:pt idx="102">
                  <c:v>39.43</c:v>
                </c:pt>
                <c:pt idx="103">
                  <c:v>39.590000000000003</c:v>
                </c:pt>
                <c:pt idx="104">
                  <c:v>39.76</c:v>
                </c:pt>
                <c:pt idx="105">
                  <c:v>39.92</c:v>
                </c:pt>
                <c:pt idx="106">
                  <c:v>40.1</c:v>
                </c:pt>
                <c:pt idx="107">
                  <c:v>40.28</c:v>
                </c:pt>
                <c:pt idx="108">
                  <c:v>40.450000000000003</c:v>
                </c:pt>
                <c:pt idx="109">
                  <c:v>40.65</c:v>
                </c:pt>
                <c:pt idx="110">
                  <c:v>40.83</c:v>
                </c:pt>
                <c:pt idx="111">
                  <c:v>41</c:v>
                </c:pt>
                <c:pt idx="112">
                  <c:v>41.19</c:v>
                </c:pt>
                <c:pt idx="113">
                  <c:v>41.39</c:v>
                </c:pt>
                <c:pt idx="114">
                  <c:v>41.59</c:v>
                </c:pt>
                <c:pt idx="115">
                  <c:v>41.77</c:v>
                </c:pt>
                <c:pt idx="116">
                  <c:v>41.99</c:v>
                </c:pt>
                <c:pt idx="117">
                  <c:v>42.19</c:v>
                </c:pt>
                <c:pt idx="118">
                  <c:v>42.39</c:v>
                </c:pt>
                <c:pt idx="119">
                  <c:v>42.58</c:v>
                </c:pt>
                <c:pt idx="120">
                  <c:v>42.79</c:v>
                </c:pt>
                <c:pt idx="121">
                  <c:v>43</c:v>
                </c:pt>
                <c:pt idx="122">
                  <c:v>43.21</c:v>
                </c:pt>
                <c:pt idx="123">
                  <c:v>43.41</c:v>
                </c:pt>
                <c:pt idx="124">
                  <c:v>43.62</c:v>
                </c:pt>
                <c:pt idx="125">
                  <c:v>43.82</c:v>
                </c:pt>
                <c:pt idx="126">
                  <c:v>44.03</c:v>
                </c:pt>
                <c:pt idx="127">
                  <c:v>44.25</c:v>
                </c:pt>
                <c:pt idx="128">
                  <c:v>44.46</c:v>
                </c:pt>
                <c:pt idx="129">
                  <c:v>44.66</c:v>
                </c:pt>
                <c:pt idx="130">
                  <c:v>44.88</c:v>
                </c:pt>
                <c:pt idx="131">
                  <c:v>45.09</c:v>
                </c:pt>
                <c:pt idx="132">
                  <c:v>45.31</c:v>
                </c:pt>
                <c:pt idx="133">
                  <c:v>45.52</c:v>
                </c:pt>
                <c:pt idx="134">
                  <c:v>45.72</c:v>
                </c:pt>
                <c:pt idx="135">
                  <c:v>45.93</c:v>
                </c:pt>
                <c:pt idx="136">
                  <c:v>46.14</c:v>
                </c:pt>
                <c:pt idx="137">
                  <c:v>46.35</c:v>
                </c:pt>
                <c:pt idx="138">
                  <c:v>46.56</c:v>
                </c:pt>
                <c:pt idx="139">
                  <c:v>46.77</c:v>
                </c:pt>
                <c:pt idx="140">
                  <c:v>46.98</c:v>
                </c:pt>
                <c:pt idx="141">
                  <c:v>47.19</c:v>
                </c:pt>
                <c:pt idx="142">
                  <c:v>47.4</c:v>
                </c:pt>
                <c:pt idx="143">
                  <c:v>47.61</c:v>
                </c:pt>
                <c:pt idx="144">
                  <c:v>47.8</c:v>
                </c:pt>
                <c:pt idx="145">
                  <c:v>48.02</c:v>
                </c:pt>
                <c:pt idx="146">
                  <c:v>48.23</c:v>
                </c:pt>
                <c:pt idx="147">
                  <c:v>48.45</c:v>
                </c:pt>
                <c:pt idx="148">
                  <c:v>48.65</c:v>
                </c:pt>
                <c:pt idx="149">
                  <c:v>48.84</c:v>
                </c:pt>
                <c:pt idx="150">
                  <c:v>49.04</c:v>
                </c:pt>
                <c:pt idx="151">
                  <c:v>49.25</c:v>
                </c:pt>
                <c:pt idx="152">
                  <c:v>49.44</c:v>
                </c:pt>
                <c:pt idx="153">
                  <c:v>49.64</c:v>
                </c:pt>
                <c:pt idx="154">
                  <c:v>49.84</c:v>
                </c:pt>
                <c:pt idx="155">
                  <c:v>50.02</c:v>
                </c:pt>
                <c:pt idx="156">
                  <c:v>50.21</c:v>
                </c:pt>
                <c:pt idx="157">
                  <c:v>50.39</c:v>
                </c:pt>
                <c:pt idx="158">
                  <c:v>50.57</c:v>
                </c:pt>
                <c:pt idx="159">
                  <c:v>50.76</c:v>
                </c:pt>
                <c:pt idx="160">
                  <c:v>50.96</c:v>
                </c:pt>
                <c:pt idx="161">
                  <c:v>51.16</c:v>
                </c:pt>
                <c:pt idx="162">
                  <c:v>51.36</c:v>
                </c:pt>
                <c:pt idx="163">
                  <c:v>51.53</c:v>
                </c:pt>
                <c:pt idx="164">
                  <c:v>51.7</c:v>
                </c:pt>
                <c:pt idx="165">
                  <c:v>51.86</c:v>
                </c:pt>
                <c:pt idx="166">
                  <c:v>52.04</c:v>
                </c:pt>
                <c:pt idx="167">
                  <c:v>52.19</c:v>
                </c:pt>
                <c:pt idx="168">
                  <c:v>52.37</c:v>
                </c:pt>
                <c:pt idx="169">
                  <c:v>52.54</c:v>
                </c:pt>
                <c:pt idx="170">
                  <c:v>52.71</c:v>
                </c:pt>
                <c:pt idx="171">
                  <c:v>52.88</c:v>
                </c:pt>
                <c:pt idx="172">
                  <c:v>53.03</c:v>
                </c:pt>
                <c:pt idx="173">
                  <c:v>53.19</c:v>
                </c:pt>
                <c:pt idx="174">
                  <c:v>53.36</c:v>
                </c:pt>
                <c:pt idx="175">
                  <c:v>53.53</c:v>
                </c:pt>
                <c:pt idx="176">
                  <c:v>53.68</c:v>
                </c:pt>
                <c:pt idx="177">
                  <c:v>53.83</c:v>
                </c:pt>
                <c:pt idx="178">
                  <c:v>53.99</c:v>
                </c:pt>
                <c:pt idx="179">
                  <c:v>54.14</c:v>
                </c:pt>
                <c:pt idx="180">
                  <c:v>54.29</c:v>
                </c:pt>
                <c:pt idx="181">
                  <c:v>54.44</c:v>
                </c:pt>
                <c:pt idx="182">
                  <c:v>54.59</c:v>
                </c:pt>
                <c:pt idx="183">
                  <c:v>54.75</c:v>
                </c:pt>
                <c:pt idx="184">
                  <c:v>54.9</c:v>
                </c:pt>
                <c:pt idx="185">
                  <c:v>55.04</c:v>
                </c:pt>
                <c:pt idx="186">
                  <c:v>55.19</c:v>
                </c:pt>
                <c:pt idx="187">
                  <c:v>55.33</c:v>
                </c:pt>
                <c:pt idx="188">
                  <c:v>55.48</c:v>
                </c:pt>
                <c:pt idx="189">
                  <c:v>55.62</c:v>
                </c:pt>
                <c:pt idx="190">
                  <c:v>55.77</c:v>
                </c:pt>
                <c:pt idx="191">
                  <c:v>55.91</c:v>
                </c:pt>
                <c:pt idx="192">
                  <c:v>56.04</c:v>
                </c:pt>
                <c:pt idx="193">
                  <c:v>56.18</c:v>
                </c:pt>
                <c:pt idx="194">
                  <c:v>56.33</c:v>
                </c:pt>
                <c:pt idx="195">
                  <c:v>56.47</c:v>
                </c:pt>
                <c:pt idx="196">
                  <c:v>56.61</c:v>
                </c:pt>
                <c:pt idx="197">
                  <c:v>56.75</c:v>
                </c:pt>
                <c:pt idx="198">
                  <c:v>56.88</c:v>
                </c:pt>
                <c:pt idx="199">
                  <c:v>57.02</c:v>
                </c:pt>
                <c:pt idx="200">
                  <c:v>57.16</c:v>
                </c:pt>
                <c:pt idx="201">
                  <c:v>57.3</c:v>
                </c:pt>
                <c:pt idx="202">
                  <c:v>57.45</c:v>
                </c:pt>
                <c:pt idx="203">
                  <c:v>57.59</c:v>
                </c:pt>
                <c:pt idx="204">
                  <c:v>57.72</c:v>
                </c:pt>
                <c:pt idx="205">
                  <c:v>57.86</c:v>
                </c:pt>
                <c:pt idx="206">
                  <c:v>58</c:v>
                </c:pt>
                <c:pt idx="207">
                  <c:v>58.14</c:v>
                </c:pt>
                <c:pt idx="208">
                  <c:v>58.27</c:v>
                </c:pt>
                <c:pt idx="209">
                  <c:v>58.42</c:v>
                </c:pt>
                <c:pt idx="210">
                  <c:v>58.55</c:v>
                </c:pt>
                <c:pt idx="211">
                  <c:v>58.7</c:v>
                </c:pt>
                <c:pt idx="212">
                  <c:v>58.83</c:v>
                </c:pt>
                <c:pt idx="213">
                  <c:v>58.98</c:v>
                </c:pt>
                <c:pt idx="214">
                  <c:v>59.11</c:v>
                </c:pt>
                <c:pt idx="215">
                  <c:v>59.27</c:v>
                </c:pt>
                <c:pt idx="216">
                  <c:v>59.4</c:v>
                </c:pt>
                <c:pt idx="217">
                  <c:v>59.55</c:v>
                </c:pt>
                <c:pt idx="218">
                  <c:v>59.69</c:v>
                </c:pt>
                <c:pt idx="219">
                  <c:v>59.84</c:v>
                </c:pt>
                <c:pt idx="220">
                  <c:v>59.98</c:v>
                </c:pt>
                <c:pt idx="221">
                  <c:v>60.12</c:v>
                </c:pt>
                <c:pt idx="222">
                  <c:v>60.27</c:v>
                </c:pt>
                <c:pt idx="223">
                  <c:v>60.41</c:v>
                </c:pt>
                <c:pt idx="224">
                  <c:v>60.56</c:v>
                </c:pt>
                <c:pt idx="225">
                  <c:v>60.71</c:v>
                </c:pt>
                <c:pt idx="226">
                  <c:v>60.87</c:v>
                </c:pt>
                <c:pt idx="227">
                  <c:v>61.03</c:v>
                </c:pt>
                <c:pt idx="228">
                  <c:v>61.18</c:v>
                </c:pt>
                <c:pt idx="229">
                  <c:v>61.33</c:v>
                </c:pt>
                <c:pt idx="230">
                  <c:v>61.48</c:v>
                </c:pt>
                <c:pt idx="231">
                  <c:v>61.63</c:v>
                </c:pt>
                <c:pt idx="232">
                  <c:v>61.78</c:v>
                </c:pt>
                <c:pt idx="233">
                  <c:v>61.95</c:v>
                </c:pt>
                <c:pt idx="234">
                  <c:v>62.1</c:v>
                </c:pt>
                <c:pt idx="235">
                  <c:v>62.26</c:v>
                </c:pt>
                <c:pt idx="236">
                  <c:v>62.42</c:v>
                </c:pt>
                <c:pt idx="237">
                  <c:v>62.58</c:v>
                </c:pt>
                <c:pt idx="238">
                  <c:v>62.72</c:v>
                </c:pt>
                <c:pt idx="239">
                  <c:v>62.89</c:v>
                </c:pt>
                <c:pt idx="240">
                  <c:v>63.07</c:v>
                </c:pt>
                <c:pt idx="241">
                  <c:v>63.22</c:v>
                </c:pt>
                <c:pt idx="242">
                  <c:v>63.38</c:v>
                </c:pt>
                <c:pt idx="243">
                  <c:v>63.54</c:v>
                </c:pt>
                <c:pt idx="244">
                  <c:v>63.71</c:v>
                </c:pt>
                <c:pt idx="245">
                  <c:v>63.87</c:v>
                </c:pt>
                <c:pt idx="246">
                  <c:v>64.040000000000006</c:v>
                </c:pt>
                <c:pt idx="247">
                  <c:v>64.209999999999994</c:v>
                </c:pt>
                <c:pt idx="248">
                  <c:v>64.38</c:v>
                </c:pt>
                <c:pt idx="249">
                  <c:v>64.55</c:v>
                </c:pt>
                <c:pt idx="250">
                  <c:v>64.72</c:v>
                </c:pt>
                <c:pt idx="251">
                  <c:v>64.88</c:v>
                </c:pt>
                <c:pt idx="252">
                  <c:v>65.05</c:v>
                </c:pt>
                <c:pt idx="253">
                  <c:v>65.23</c:v>
                </c:pt>
                <c:pt idx="254">
                  <c:v>65.400000000000006</c:v>
                </c:pt>
                <c:pt idx="255">
                  <c:v>65.58</c:v>
                </c:pt>
                <c:pt idx="256">
                  <c:v>65.760000000000005</c:v>
                </c:pt>
                <c:pt idx="257">
                  <c:v>65.94</c:v>
                </c:pt>
                <c:pt idx="258">
                  <c:v>66.12</c:v>
                </c:pt>
                <c:pt idx="259">
                  <c:v>66.3</c:v>
                </c:pt>
                <c:pt idx="260">
                  <c:v>66.47</c:v>
                </c:pt>
                <c:pt idx="261">
                  <c:v>66.64</c:v>
                </c:pt>
                <c:pt idx="262">
                  <c:v>66.83</c:v>
                </c:pt>
                <c:pt idx="263">
                  <c:v>67.02</c:v>
                </c:pt>
                <c:pt idx="264">
                  <c:v>67.209999999999994</c:v>
                </c:pt>
                <c:pt idx="265">
                  <c:v>67.37</c:v>
                </c:pt>
                <c:pt idx="266">
                  <c:v>67.55</c:v>
                </c:pt>
                <c:pt idx="267">
                  <c:v>67.73</c:v>
                </c:pt>
                <c:pt idx="268">
                  <c:v>67.92</c:v>
                </c:pt>
                <c:pt idx="269">
                  <c:v>68.099999999999994</c:v>
                </c:pt>
                <c:pt idx="270">
                  <c:v>68.28</c:v>
                </c:pt>
                <c:pt idx="271">
                  <c:v>68.459999999999994</c:v>
                </c:pt>
                <c:pt idx="272">
                  <c:v>68.64</c:v>
                </c:pt>
                <c:pt idx="273">
                  <c:v>68.83</c:v>
                </c:pt>
                <c:pt idx="274">
                  <c:v>69.03</c:v>
                </c:pt>
                <c:pt idx="275">
                  <c:v>69.209999999999994</c:v>
                </c:pt>
                <c:pt idx="276">
                  <c:v>69.38</c:v>
                </c:pt>
                <c:pt idx="277">
                  <c:v>69.55</c:v>
                </c:pt>
                <c:pt idx="278">
                  <c:v>69.73</c:v>
                </c:pt>
                <c:pt idx="279">
                  <c:v>69.92</c:v>
                </c:pt>
                <c:pt idx="280">
                  <c:v>70.08</c:v>
                </c:pt>
                <c:pt idx="281">
                  <c:v>70.260000000000005</c:v>
                </c:pt>
                <c:pt idx="282">
                  <c:v>70.430000000000007</c:v>
                </c:pt>
                <c:pt idx="283">
                  <c:v>70.599999999999994</c:v>
                </c:pt>
                <c:pt idx="284">
                  <c:v>70.78</c:v>
                </c:pt>
                <c:pt idx="285">
                  <c:v>70.95</c:v>
                </c:pt>
                <c:pt idx="286">
                  <c:v>71.14</c:v>
                </c:pt>
                <c:pt idx="287">
                  <c:v>71.319999999999993</c:v>
                </c:pt>
                <c:pt idx="288">
                  <c:v>71.5</c:v>
                </c:pt>
                <c:pt idx="289">
                  <c:v>71.680000000000007</c:v>
                </c:pt>
                <c:pt idx="290">
                  <c:v>71.849999999999994</c:v>
                </c:pt>
                <c:pt idx="291">
                  <c:v>72.02</c:v>
                </c:pt>
                <c:pt idx="292">
                  <c:v>72.2</c:v>
                </c:pt>
                <c:pt idx="293">
                  <c:v>72.38</c:v>
                </c:pt>
                <c:pt idx="294">
                  <c:v>72.55</c:v>
                </c:pt>
                <c:pt idx="295">
                  <c:v>72.72</c:v>
                </c:pt>
                <c:pt idx="296">
                  <c:v>72.89</c:v>
                </c:pt>
                <c:pt idx="297">
                  <c:v>73.05</c:v>
                </c:pt>
                <c:pt idx="298">
                  <c:v>73.23</c:v>
                </c:pt>
                <c:pt idx="299">
                  <c:v>73.42</c:v>
                </c:pt>
                <c:pt idx="300">
                  <c:v>73.59</c:v>
                </c:pt>
                <c:pt idx="301">
                  <c:v>73.75</c:v>
                </c:pt>
                <c:pt idx="302">
                  <c:v>73.92</c:v>
                </c:pt>
                <c:pt idx="303">
                  <c:v>74.08</c:v>
                </c:pt>
                <c:pt idx="304">
                  <c:v>74.25</c:v>
                </c:pt>
                <c:pt idx="305">
                  <c:v>74.42</c:v>
                </c:pt>
                <c:pt idx="306">
                  <c:v>74.599999999999994</c:v>
                </c:pt>
                <c:pt idx="307">
                  <c:v>74.75</c:v>
                </c:pt>
                <c:pt idx="308">
                  <c:v>74.930000000000007</c:v>
                </c:pt>
                <c:pt idx="309">
                  <c:v>75.099999999999994</c:v>
                </c:pt>
                <c:pt idx="310">
                  <c:v>75.28</c:v>
                </c:pt>
                <c:pt idx="311">
                  <c:v>75.430000000000007</c:v>
                </c:pt>
                <c:pt idx="312">
                  <c:v>75.58</c:v>
                </c:pt>
                <c:pt idx="313">
                  <c:v>75.760000000000005</c:v>
                </c:pt>
                <c:pt idx="314">
                  <c:v>75.92</c:v>
                </c:pt>
                <c:pt idx="315">
                  <c:v>76.08</c:v>
                </c:pt>
                <c:pt idx="316">
                  <c:v>76.25</c:v>
                </c:pt>
                <c:pt idx="317">
                  <c:v>76.430000000000007</c:v>
                </c:pt>
                <c:pt idx="318">
                  <c:v>76.58</c:v>
                </c:pt>
                <c:pt idx="319">
                  <c:v>76.73</c:v>
                </c:pt>
                <c:pt idx="320">
                  <c:v>76.89</c:v>
                </c:pt>
                <c:pt idx="321">
                  <c:v>77.05</c:v>
                </c:pt>
                <c:pt idx="322">
                  <c:v>77.22</c:v>
                </c:pt>
                <c:pt idx="323">
                  <c:v>77.38</c:v>
                </c:pt>
                <c:pt idx="324">
                  <c:v>77.540000000000006</c:v>
                </c:pt>
                <c:pt idx="325">
                  <c:v>77.7</c:v>
                </c:pt>
                <c:pt idx="326">
                  <c:v>77.849999999999994</c:v>
                </c:pt>
                <c:pt idx="327">
                  <c:v>78.010000000000005</c:v>
                </c:pt>
                <c:pt idx="328">
                  <c:v>78.17</c:v>
                </c:pt>
                <c:pt idx="329">
                  <c:v>78.33</c:v>
                </c:pt>
                <c:pt idx="330">
                  <c:v>78.489999999999995</c:v>
                </c:pt>
                <c:pt idx="331">
                  <c:v>78.64</c:v>
                </c:pt>
                <c:pt idx="332">
                  <c:v>78.819999999999993</c:v>
                </c:pt>
                <c:pt idx="333">
                  <c:v>78.97</c:v>
                </c:pt>
                <c:pt idx="334">
                  <c:v>79.12</c:v>
                </c:pt>
                <c:pt idx="335">
                  <c:v>79.28</c:v>
                </c:pt>
                <c:pt idx="336">
                  <c:v>79.45</c:v>
                </c:pt>
                <c:pt idx="337">
                  <c:v>79.61</c:v>
                </c:pt>
                <c:pt idx="338">
                  <c:v>79.760000000000005</c:v>
                </c:pt>
                <c:pt idx="339">
                  <c:v>79.930000000000007</c:v>
                </c:pt>
                <c:pt idx="340">
                  <c:v>80.08</c:v>
                </c:pt>
                <c:pt idx="341">
                  <c:v>80.239999999999995</c:v>
                </c:pt>
                <c:pt idx="342">
                  <c:v>80.400000000000006</c:v>
                </c:pt>
                <c:pt idx="343">
                  <c:v>80.569999999999993</c:v>
                </c:pt>
                <c:pt idx="344">
                  <c:v>80.73</c:v>
                </c:pt>
                <c:pt idx="345">
                  <c:v>80.89</c:v>
                </c:pt>
                <c:pt idx="346">
                  <c:v>81.040000000000006</c:v>
                </c:pt>
                <c:pt idx="347">
                  <c:v>81.209999999999994</c:v>
                </c:pt>
                <c:pt idx="348">
                  <c:v>81.36</c:v>
                </c:pt>
                <c:pt idx="349">
                  <c:v>81.52</c:v>
                </c:pt>
                <c:pt idx="350">
                  <c:v>81.680000000000007</c:v>
                </c:pt>
                <c:pt idx="351">
                  <c:v>81.84</c:v>
                </c:pt>
                <c:pt idx="352">
                  <c:v>81.99</c:v>
                </c:pt>
                <c:pt idx="353">
                  <c:v>82.16</c:v>
                </c:pt>
                <c:pt idx="354">
                  <c:v>82.32</c:v>
                </c:pt>
                <c:pt idx="355">
                  <c:v>82.47</c:v>
                </c:pt>
                <c:pt idx="356">
                  <c:v>82.64</c:v>
                </c:pt>
                <c:pt idx="357">
                  <c:v>82.81</c:v>
                </c:pt>
                <c:pt idx="358">
                  <c:v>82.97</c:v>
                </c:pt>
                <c:pt idx="359">
                  <c:v>83.14</c:v>
                </c:pt>
                <c:pt idx="360">
                  <c:v>83.3</c:v>
                </c:pt>
                <c:pt idx="361">
                  <c:v>83.47</c:v>
                </c:pt>
                <c:pt idx="362">
                  <c:v>83.62</c:v>
                </c:pt>
                <c:pt idx="363">
                  <c:v>83.78</c:v>
                </c:pt>
                <c:pt idx="364">
                  <c:v>83.95</c:v>
                </c:pt>
                <c:pt idx="365">
                  <c:v>84.11</c:v>
                </c:pt>
                <c:pt idx="366">
                  <c:v>84.28</c:v>
                </c:pt>
                <c:pt idx="367">
                  <c:v>84.45</c:v>
                </c:pt>
                <c:pt idx="368">
                  <c:v>84.62</c:v>
                </c:pt>
                <c:pt idx="369">
                  <c:v>84.78</c:v>
                </c:pt>
                <c:pt idx="370">
                  <c:v>84.94</c:v>
                </c:pt>
                <c:pt idx="371">
                  <c:v>85.11</c:v>
                </c:pt>
                <c:pt idx="372">
                  <c:v>85.28</c:v>
                </c:pt>
                <c:pt idx="373">
                  <c:v>85.43</c:v>
                </c:pt>
                <c:pt idx="374">
                  <c:v>85.61</c:v>
                </c:pt>
                <c:pt idx="375">
                  <c:v>85.78</c:v>
                </c:pt>
                <c:pt idx="376">
                  <c:v>85.95</c:v>
                </c:pt>
                <c:pt idx="377">
                  <c:v>86.1</c:v>
                </c:pt>
                <c:pt idx="378">
                  <c:v>86.27</c:v>
                </c:pt>
                <c:pt idx="379">
                  <c:v>86.44</c:v>
                </c:pt>
                <c:pt idx="380">
                  <c:v>86.6</c:v>
                </c:pt>
                <c:pt idx="381">
                  <c:v>86.77</c:v>
                </c:pt>
                <c:pt idx="382">
                  <c:v>86.95</c:v>
                </c:pt>
                <c:pt idx="383">
                  <c:v>87.13</c:v>
                </c:pt>
                <c:pt idx="384">
                  <c:v>87.29</c:v>
                </c:pt>
                <c:pt idx="385">
                  <c:v>87.45</c:v>
                </c:pt>
                <c:pt idx="386">
                  <c:v>87.63</c:v>
                </c:pt>
                <c:pt idx="387">
                  <c:v>87.82</c:v>
                </c:pt>
                <c:pt idx="388">
                  <c:v>88</c:v>
                </c:pt>
                <c:pt idx="389">
                  <c:v>88.16</c:v>
                </c:pt>
                <c:pt idx="390">
                  <c:v>88.33</c:v>
                </c:pt>
                <c:pt idx="391">
                  <c:v>88.5</c:v>
                </c:pt>
                <c:pt idx="392">
                  <c:v>88.69</c:v>
                </c:pt>
                <c:pt idx="393">
                  <c:v>88.85</c:v>
                </c:pt>
                <c:pt idx="394">
                  <c:v>89.02</c:v>
                </c:pt>
                <c:pt idx="395">
                  <c:v>89.19</c:v>
                </c:pt>
                <c:pt idx="396">
                  <c:v>89.37</c:v>
                </c:pt>
                <c:pt idx="397">
                  <c:v>89.53</c:v>
                </c:pt>
                <c:pt idx="398">
                  <c:v>89.69</c:v>
                </c:pt>
                <c:pt idx="399">
                  <c:v>89.86</c:v>
                </c:pt>
                <c:pt idx="400">
                  <c:v>90.04</c:v>
                </c:pt>
                <c:pt idx="401">
                  <c:v>90.21</c:v>
                </c:pt>
                <c:pt idx="402">
                  <c:v>90.39</c:v>
                </c:pt>
                <c:pt idx="403">
                  <c:v>90.56</c:v>
                </c:pt>
                <c:pt idx="404">
                  <c:v>90.73</c:v>
                </c:pt>
                <c:pt idx="405">
                  <c:v>90.89</c:v>
                </c:pt>
                <c:pt idx="406">
                  <c:v>91.06</c:v>
                </c:pt>
                <c:pt idx="407">
                  <c:v>91.23</c:v>
                </c:pt>
                <c:pt idx="408">
                  <c:v>91.4</c:v>
                </c:pt>
                <c:pt idx="409">
                  <c:v>91.56</c:v>
                </c:pt>
                <c:pt idx="410">
                  <c:v>91.74</c:v>
                </c:pt>
                <c:pt idx="411">
                  <c:v>91.91</c:v>
                </c:pt>
                <c:pt idx="412">
                  <c:v>92.08</c:v>
                </c:pt>
                <c:pt idx="413">
                  <c:v>92.27</c:v>
                </c:pt>
                <c:pt idx="414">
                  <c:v>92.43</c:v>
                </c:pt>
                <c:pt idx="415">
                  <c:v>92.6</c:v>
                </c:pt>
                <c:pt idx="416">
                  <c:v>92.78</c:v>
                </c:pt>
                <c:pt idx="417">
                  <c:v>92.94</c:v>
                </c:pt>
                <c:pt idx="418">
                  <c:v>93.1</c:v>
                </c:pt>
                <c:pt idx="419">
                  <c:v>93.26</c:v>
                </c:pt>
                <c:pt idx="420">
                  <c:v>93.42</c:v>
                </c:pt>
                <c:pt idx="421">
                  <c:v>93.59</c:v>
                </c:pt>
                <c:pt idx="422">
                  <c:v>93.75</c:v>
                </c:pt>
                <c:pt idx="423">
                  <c:v>93.92</c:v>
                </c:pt>
                <c:pt idx="424">
                  <c:v>94.08</c:v>
                </c:pt>
                <c:pt idx="425">
                  <c:v>94.24</c:v>
                </c:pt>
                <c:pt idx="426">
                  <c:v>94.41</c:v>
                </c:pt>
                <c:pt idx="427">
                  <c:v>94.58</c:v>
                </c:pt>
                <c:pt idx="428">
                  <c:v>94.74</c:v>
                </c:pt>
                <c:pt idx="429">
                  <c:v>94.91</c:v>
                </c:pt>
                <c:pt idx="430">
                  <c:v>95.08</c:v>
                </c:pt>
                <c:pt idx="431">
                  <c:v>95.26</c:v>
                </c:pt>
                <c:pt idx="432">
                  <c:v>95.42</c:v>
                </c:pt>
                <c:pt idx="433">
                  <c:v>95.59</c:v>
                </c:pt>
                <c:pt idx="434">
                  <c:v>95.76</c:v>
                </c:pt>
                <c:pt idx="435">
                  <c:v>95.93</c:v>
                </c:pt>
                <c:pt idx="436">
                  <c:v>96.08</c:v>
                </c:pt>
                <c:pt idx="437">
                  <c:v>96.25</c:v>
                </c:pt>
                <c:pt idx="438">
                  <c:v>96.42</c:v>
                </c:pt>
                <c:pt idx="439">
                  <c:v>96.58</c:v>
                </c:pt>
                <c:pt idx="440">
                  <c:v>96.74</c:v>
                </c:pt>
                <c:pt idx="441">
                  <c:v>96.91</c:v>
                </c:pt>
                <c:pt idx="442">
                  <c:v>97.07</c:v>
                </c:pt>
                <c:pt idx="443">
                  <c:v>97.25</c:v>
                </c:pt>
                <c:pt idx="444">
                  <c:v>97.41</c:v>
                </c:pt>
                <c:pt idx="445">
                  <c:v>97.58</c:v>
                </c:pt>
                <c:pt idx="446">
                  <c:v>97.75</c:v>
                </c:pt>
                <c:pt idx="447">
                  <c:v>97.92</c:v>
                </c:pt>
                <c:pt idx="448">
                  <c:v>98.06</c:v>
                </c:pt>
                <c:pt idx="449">
                  <c:v>98.22</c:v>
                </c:pt>
                <c:pt idx="450">
                  <c:v>98.38</c:v>
                </c:pt>
                <c:pt idx="451">
                  <c:v>98.55</c:v>
                </c:pt>
                <c:pt idx="452">
                  <c:v>98.73</c:v>
                </c:pt>
                <c:pt idx="453">
                  <c:v>98.9</c:v>
                </c:pt>
                <c:pt idx="454">
                  <c:v>99.06</c:v>
                </c:pt>
                <c:pt idx="455">
                  <c:v>99.22</c:v>
                </c:pt>
                <c:pt idx="456">
                  <c:v>99.4</c:v>
                </c:pt>
                <c:pt idx="457">
                  <c:v>99.56</c:v>
                </c:pt>
                <c:pt idx="458">
                  <c:v>99.73</c:v>
                </c:pt>
                <c:pt idx="459">
                  <c:v>99.89</c:v>
                </c:pt>
                <c:pt idx="460">
                  <c:v>100.1</c:v>
                </c:pt>
                <c:pt idx="461">
                  <c:v>100.2</c:v>
                </c:pt>
                <c:pt idx="462">
                  <c:v>100.4</c:v>
                </c:pt>
                <c:pt idx="463">
                  <c:v>100.6</c:v>
                </c:pt>
                <c:pt idx="464">
                  <c:v>100.7</c:v>
                </c:pt>
                <c:pt idx="465">
                  <c:v>100.9</c:v>
                </c:pt>
                <c:pt idx="466">
                  <c:v>101.1</c:v>
                </c:pt>
                <c:pt idx="467">
                  <c:v>101.2</c:v>
                </c:pt>
                <c:pt idx="468">
                  <c:v>101.4</c:v>
                </c:pt>
                <c:pt idx="469">
                  <c:v>101.6</c:v>
                </c:pt>
                <c:pt idx="470">
                  <c:v>101.7</c:v>
                </c:pt>
                <c:pt idx="471">
                  <c:v>101.9</c:v>
                </c:pt>
                <c:pt idx="472">
                  <c:v>102</c:v>
                </c:pt>
                <c:pt idx="473">
                  <c:v>102.2</c:v>
                </c:pt>
                <c:pt idx="474">
                  <c:v>102.4</c:v>
                </c:pt>
                <c:pt idx="475">
                  <c:v>102.6</c:v>
                </c:pt>
                <c:pt idx="476">
                  <c:v>102.7</c:v>
                </c:pt>
                <c:pt idx="477">
                  <c:v>102.9</c:v>
                </c:pt>
                <c:pt idx="478">
                  <c:v>103</c:v>
                </c:pt>
                <c:pt idx="479">
                  <c:v>103.2</c:v>
                </c:pt>
                <c:pt idx="480">
                  <c:v>103.4</c:v>
                </c:pt>
                <c:pt idx="481">
                  <c:v>103.5</c:v>
                </c:pt>
                <c:pt idx="482">
                  <c:v>103.7</c:v>
                </c:pt>
                <c:pt idx="483">
                  <c:v>103.9</c:v>
                </c:pt>
                <c:pt idx="484">
                  <c:v>104</c:v>
                </c:pt>
                <c:pt idx="485">
                  <c:v>104.2</c:v>
                </c:pt>
                <c:pt idx="486">
                  <c:v>104.4</c:v>
                </c:pt>
                <c:pt idx="487">
                  <c:v>104.5</c:v>
                </c:pt>
                <c:pt idx="488">
                  <c:v>104.7</c:v>
                </c:pt>
                <c:pt idx="489">
                  <c:v>104.9</c:v>
                </c:pt>
                <c:pt idx="490">
                  <c:v>105</c:v>
                </c:pt>
                <c:pt idx="491">
                  <c:v>105.2</c:v>
                </c:pt>
                <c:pt idx="492">
                  <c:v>105.4</c:v>
                </c:pt>
                <c:pt idx="493">
                  <c:v>105.5</c:v>
                </c:pt>
                <c:pt idx="494">
                  <c:v>105.7</c:v>
                </c:pt>
                <c:pt idx="495">
                  <c:v>105.9</c:v>
                </c:pt>
                <c:pt idx="496">
                  <c:v>106.1</c:v>
                </c:pt>
                <c:pt idx="497">
                  <c:v>106.2</c:v>
                </c:pt>
                <c:pt idx="498">
                  <c:v>106.4</c:v>
                </c:pt>
                <c:pt idx="499">
                  <c:v>106.5</c:v>
                </c:pt>
                <c:pt idx="500">
                  <c:v>106.7</c:v>
                </c:pt>
                <c:pt idx="501">
                  <c:v>106.9</c:v>
                </c:pt>
                <c:pt idx="502">
                  <c:v>107</c:v>
                </c:pt>
                <c:pt idx="503">
                  <c:v>107.2</c:v>
                </c:pt>
                <c:pt idx="504">
                  <c:v>107.3</c:v>
                </c:pt>
                <c:pt idx="505">
                  <c:v>107.5</c:v>
                </c:pt>
                <c:pt idx="506">
                  <c:v>107.7</c:v>
                </c:pt>
                <c:pt idx="507">
                  <c:v>107.9</c:v>
                </c:pt>
                <c:pt idx="508">
                  <c:v>108</c:v>
                </c:pt>
                <c:pt idx="509">
                  <c:v>108.2</c:v>
                </c:pt>
                <c:pt idx="510">
                  <c:v>108.4</c:v>
                </c:pt>
                <c:pt idx="511">
                  <c:v>108.5</c:v>
                </c:pt>
                <c:pt idx="512">
                  <c:v>108.7</c:v>
                </c:pt>
                <c:pt idx="513">
                  <c:v>108.9</c:v>
                </c:pt>
                <c:pt idx="514">
                  <c:v>109</c:v>
                </c:pt>
                <c:pt idx="515">
                  <c:v>109.2</c:v>
                </c:pt>
                <c:pt idx="516">
                  <c:v>109.4</c:v>
                </c:pt>
                <c:pt idx="517">
                  <c:v>109.5</c:v>
                </c:pt>
                <c:pt idx="518">
                  <c:v>109.7</c:v>
                </c:pt>
                <c:pt idx="519">
                  <c:v>109.9</c:v>
                </c:pt>
                <c:pt idx="520">
                  <c:v>110</c:v>
                </c:pt>
                <c:pt idx="521">
                  <c:v>110.2</c:v>
                </c:pt>
                <c:pt idx="522">
                  <c:v>110.4</c:v>
                </c:pt>
                <c:pt idx="523">
                  <c:v>110.6</c:v>
                </c:pt>
                <c:pt idx="524">
                  <c:v>110.7</c:v>
                </c:pt>
                <c:pt idx="525">
                  <c:v>110.9</c:v>
                </c:pt>
                <c:pt idx="526">
                  <c:v>111</c:v>
                </c:pt>
                <c:pt idx="527">
                  <c:v>111.2</c:v>
                </c:pt>
                <c:pt idx="528">
                  <c:v>111.4</c:v>
                </c:pt>
                <c:pt idx="529">
                  <c:v>111.5</c:v>
                </c:pt>
                <c:pt idx="530">
                  <c:v>111.7</c:v>
                </c:pt>
                <c:pt idx="531">
                  <c:v>111.9</c:v>
                </c:pt>
                <c:pt idx="532">
                  <c:v>112</c:v>
                </c:pt>
                <c:pt idx="533">
                  <c:v>112.2</c:v>
                </c:pt>
                <c:pt idx="534">
                  <c:v>112.4</c:v>
                </c:pt>
                <c:pt idx="535">
                  <c:v>112.6</c:v>
                </c:pt>
                <c:pt idx="536">
                  <c:v>112.7</c:v>
                </c:pt>
                <c:pt idx="537">
                  <c:v>112.9</c:v>
                </c:pt>
                <c:pt idx="538">
                  <c:v>113.1</c:v>
                </c:pt>
                <c:pt idx="539">
                  <c:v>113.2</c:v>
                </c:pt>
                <c:pt idx="540">
                  <c:v>113.4</c:v>
                </c:pt>
                <c:pt idx="541">
                  <c:v>113.6</c:v>
                </c:pt>
                <c:pt idx="542">
                  <c:v>113.8</c:v>
                </c:pt>
                <c:pt idx="543">
                  <c:v>113.9</c:v>
                </c:pt>
                <c:pt idx="544">
                  <c:v>114.1</c:v>
                </c:pt>
                <c:pt idx="545">
                  <c:v>114.2</c:v>
                </c:pt>
                <c:pt idx="546">
                  <c:v>114.4</c:v>
                </c:pt>
                <c:pt idx="547">
                  <c:v>114.6</c:v>
                </c:pt>
                <c:pt idx="548">
                  <c:v>114.8</c:v>
                </c:pt>
                <c:pt idx="549">
                  <c:v>114.9</c:v>
                </c:pt>
                <c:pt idx="550">
                  <c:v>115.1</c:v>
                </c:pt>
                <c:pt idx="551">
                  <c:v>115.3</c:v>
                </c:pt>
                <c:pt idx="552">
                  <c:v>115.5</c:v>
                </c:pt>
                <c:pt idx="553">
                  <c:v>115.6</c:v>
                </c:pt>
                <c:pt idx="554">
                  <c:v>115.8</c:v>
                </c:pt>
                <c:pt idx="555">
                  <c:v>116</c:v>
                </c:pt>
                <c:pt idx="556">
                  <c:v>116.1</c:v>
                </c:pt>
                <c:pt idx="557">
                  <c:v>116.3</c:v>
                </c:pt>
                <c:pt idx="558">
                  <c:v>116.5</c:v>
                </c:pt>
                <c:pt idx="559">
                  <c:v>116.6</c:v>
                </c:pt>
                <c:pt idx="560">
                  <c:v>116.8</c:v>
                </c:pt>
                <c:pt idx="561">
                  <c:v>117</c:v>
                </c:pt>
                <c:pt idx="562">
                  <c:v>117.1</c:v>
                </c:pt>
                <c:pt idx="563">
                  <c:v>117.3</c:v>
                </c:pt>
                <c:pt idx="564">
                  <c:v>117.4</c:v>
                </c:pt>
                <c:pt idx="565">
                  <c:v>117.6</c:v>
                </c:pt>
                <c:pt idx="566">
                  <c:v>117.8</c:v>
                </c:pt>
                <c:pt idx="567">
                  <c:v>117.9</c:v>
                </c:pt>
                <c:pt idx="568">
                  <c:v>118.1</c:v>
                </c:pt>
                <c:pt idx="569">
                  <c:v>118.3</c:v>
                </c:pt>
                <c:pt idx="570">
                  <c:v>118.5</c:v>
                </c:pt>
                <c:pt idx="571">
                  <c:v>118.6</c:v>
                </c:pt>
                <c:pt idx="572">
                  <c:v>118.8</c:v>
                </c:pt>
                <c:pt idx="573">
                  <c:v>119</c:v>
                </c:pt>
                <c:pt idx="574">
                  <c:v>119.1</c:v>
                </c:pt>
                <c:pt idx="575">
                  <c:v>119.3</c:v>
                </c:pt>
                <c:pt idx="576">
                  <c:v>119.5</c:v>
                </c:pt>
                <c:pt idx="577">
                  <c:v>119.6</c:v>
                </c:pt>
                <c:pt idx="578">
                  <c:v>119.8</c:v>
                </c:pt>
                <c:pt idx="579">
                  <c:v>120</c:v>
                </c:pt>
                <c:pt idx="580">
                  <c:v>120.2</c:v>
                </c:pt>
                <c:pt idx="581">
                  <c:v>120.3</c:v>
                </c:pt>
                <c:pt idx="582">
                  <c:v>120.5</c:v>
                </c:pt>
                <c:pt idx="583">
                  <c:v>120.7</c:v>
                </c:pt>
                <c:pt idx="584">
                  <c:v>120.8</c:v>
                </c:pt>
                <c:pt idx="585">
                  <c:v>121</c:v>
                </c:pt>
                <c:pt idx="586">
                  <c:v>121.2</c:v>
                </c:pt>
                <c:pt idx="587">
                  <c:v>121.3</c:v>
                </c:pt>
                <c:pt idx="588">
                  <c:v>121.5</c:v>
                </c:pt>
                <c:pt idx="589">
                  <c:v>121.7</c:v>
                </c:pt>
                <c:pt idx="590">
                  <c:v>121.8</c:v>
                </c:pt>
                <c:pt idx="591">
                  <c:v>122</c:v>
                </c:pt>
                <c:pt idx="592">
                  <c:v>122.2</c:v>
                </c:pt>
                <c:pt idx="593">
                  <c:v>122.3</c:v>
                </c:pt>
                <c:pt idx="594">
                  <c:v>122.5</c:v>
                </c:pt>
                <c:pt idx="595">
                  <c:v>122.6</c:v>
                </c:pt>
                <c:pt idx="596">
                  <c:v>122.8</c:v>
                </c:pt>
                <c:pt idx="597">
                  <c:v>123</c:v>
                </c:pt>
                <c:pt idx="598">
                  <c:v>123.1</c:v>
                </c:pt>
                <c:pt idx="599">
                  <c:v>123.3</c:v>
                </c:pt>
                <c:pt idx="600">
                  <c:v>123.5</c:v>
                </c:pt>
                <c:pt idx="601">
                  <c:v>123.6</c:v>
                </c:pt>
                <c:pt idx="602">
                  <c:v>123.8</c:v>
                </c:pt>
                <c:pt idx="603">
                  <c:v>124</c:v>
                </c:pt>
                <c:pt idx="604">
                  <c:v>124.1</c:v>
                </c:pt>
                <c:pt idx="605">
                  <c:v>124.3</c:v>
                </c:pt>
                <c:pt idx="606">
                  <c:v>124.5</c:v>
                </c:pt>
                <c:pt idx="607">
                  <c:v>124.6</c:v>
                </c:pt>
                <c:pt idx="608">
                  <c:v>124.8</c:v>
                </c:pt>
                <c:pt idx="609">
                  <c:v>125</c:v>
                </c:pt>
                <c:pt idx="610">
                  <c:v>125.1</c:v>
                </c:pt>
                <c:pt idx="611">
                  <c:v>125.3</c:v>
                </c:pt>
                <c:pt idx="612">
                  <c:v>125.4</c:v>
                </c:pt>
                <c:pt idx="613">
                  <c:v>125.6</c:v>
                </c:pt>
                <c:pt idx="614">
                  <c:v>125.8</c:v>
                </c:pt>
                <c:pt idx="615">
                  <c:v>125.9</c:v>
                </c:pt>
                <c:pt idx="616">
                  <c:v>126.1</c:v>
                </c:pt>
                <c:pt idx="617">
                  <c:v>126.3</c:v>
                </c:pt>
                <c:pt idx="618">
                  <c:v>126.4</c:v>
                </c:pt>
                <c:pt idx="619">
                  <c:v>126.6</c:v>
                </c:pt>
                <c:pt idx="620">
                  <c:v>126.8</c:v>
                </c:pt>
                <c:pt idx="621">
                  <c:v>126.9</c:v>
                </c:pt>
                <c:pt idx="622">
                  <c:v>127.1</c:v>
                </c:pt>
                <c:pt idx="623">
                  <c:v>127.3</c:v>
                </c:pt>
                <c:pt idx="624">
                  <c:v>127.4</c:v>
                </c:pt>
                <c:pt idx="625">
                  <c:v>127.6</c:v>
                </c:pt>
                <c:pt idx="626">
                  <c:v>127.7</c:v>
                </c:pt>
                <c:pt idx="627">
                  <c:v>127.9</c:v>
                </c:pt>
                <c:pt idx="628">
                  <c:v>128.1</c:v>
                </c:pt>
                <c:pt idx="629">
                  <c:v>128.19999999999999</c:v>
                </c:pt>
                <c:pt idx="630">
                  <c:v>128.4</c:v>
                </c:pt>
                <c:pt idx="631">
                  <c:v>128.6</c:v>
                </c:pt>
                <c:pt idx="632">
                  <c:v>128.69999999999999</c:v>
                </c:pt>
                <c:pt idx="633">
                  <c:v>128.9</c:v>
                </c:pt>
                <c:pt idx="634">
                  <c:v>129.1</c:v>
                </c:pt>
                <c:pt idx="635">
                  <c:v>129.19999999999999</c:v>
                </c:pt>
                <c:pt idx="636">
                  <c:v>129.4</c:v>
                </c:pt>
                <c:pt idx="637">
                  <c:v>129.5</c:v>
                </c:pt>
                <c:pt idx="638">
                  <c:v>129.69999999999999</c:v>
                </c:pt>
                <c:pt idx="639">
                  <c:v>129.9</c:v>
                </c:pt>
                <c:pt idx="640">
                  <c:v>130</c:v>
                </c:pt>
                <c:pt idx="641">
                  <c:v>130.19999999999999</c:v>
                </c:pt>
                <c:pt idx="642">
                  <c:v>130.4</c:v>
                </c:pt>
                <c:pt idx="643">
                  <c:v>130.5</c:v>
                </c:pt>
                <c:pt idx="644">
                  <c:v>130.69999999999999</c:v>
                </c:pt>
                <c:pt idx="645">
                  <c:v>130.9</c:v>
                </c:pt>
                <c:pt idx="646">
                  <c:v>131</c:v>
                </c:pt>
                <c:pt idx="647">
                  <c:v>131.19999999999999</c:v>
                </c:pt>
                <c:pt idx="648">
                  <c:v>131.4</c:v>
                </c:pt>
                <c:pt idx="649">
                  <c:v>131.5</c:v>
                </c:pt>
                <c:pt idx="650">
                  <c:v>131.69999999999999</c:v>
                </c:pt>
                <c:pt idx="651">
                  <c:v>131.9</c:v>
                </c:pt>
                <c:pt idx="652">
                  <c:v>132</c:v>
                </c:pt>
                <c:pt idx="653">
                  <c:v>132.19999999999999</c:v>
                </c:pt>
                <c:pt idx="654">
                  <c:v>132.4</c:v>
                </c:pt>
                <c:pt idx="655">
                  <c:v>132.6</c:v>
                </c:pt>
                <c:pt idx="656">
                  <c:v>132.69999999999999</c:v>
                </c:pt>
                <c:pt idx="657">
                  <c:v>132.9</c:v>
                </c:pt>
                <c:pt idx="658">
                  <c:v>133.1</c:v>
                </c:pt>
                <c:pt idx="659">
                  <c:v>133.19999999999999</c:v>
                </c:pt>
                <c:pt idx="660">
                  <c:v>133.4</c:v>
                </c:pt>
                <c:pt idx="661">
                  <c:v>133.5</c:v>
                </c:pt>
                <c:pt idx="662">
                  <c:v>133.69999999999999</c:v>
                </c:pt>
                <c:pt idx="663">
                  <c:v>133.9</c:v>
                </c:pt>
                <c:pt idx="664">
                  <c:v>134.1</c:v>
                </c:pt>
                <c:pt idx="665">
                  <c:v>134.19999999999999</c:v>
                </c:pt>
                <c:pt idx="666">
                  <c:v>134.4</c:v>
                </c:pt>
                <c:pt idx="667">
                  <c:v>134.6</c:v>
                </c:pt>
                <c:pt idx="668">
                  <c:v>134.69999999999999</c:v>
                </c:pt>
                <c:pt idx="669">
                  <c:v>134.9</c:v>
                </c:pt>
                <c:pt idx="670">
                  <c:v>135.1</c:v>
                </c:pt>
                <c:pt idx="671">
                  <c:v>135.30000000000001</c:v>
                </c:pt>
                <c:pt idx="672">
                  <c:v>135.4</c:v>
                </c:pt>
                <c:pt idx="673">
                  <c:v>135.6</c:v>
                </c:pt>
                <c:pt idx="674">
                  <c:v>135.80000000000001</c:v>
                </c:pt>
                <c:pt idx="675">
                  <c:v>135.9</c:v>
                </c:pt>
                <c:pt idx="676">
                  <c:v>136.1</c:v>
                </c:pt>
                <c:pt idx="677">
                  <c:v>136.30000000000001</c:v>
                </c:pt>
                <c:pt idx="678">
                  <c:v>136.4</c:v>
                </c:pt>
                <c:pt idx="679">
                  <c:v>136.6</c:v>
                </c:pt>
                <c:pt idx="680">
                  <c:v>136.69999999999999</c:v>
                </c:pt>
                <c:pt idx="681">
                  <c:v>136.9</c:v>
                </c:pt>
                <c:pt idx="682">
                  <c:v>137.1</c:v>
                </c:pt>
                <c:pt idx="683">
                  <c:v>137.30000000000001</c:v>
                </c:pt>
                <c:pt idx="684">
                  <c:v>137.4</c:v>
                </c:pt>
                <c:pt idx="685">
                  <c:v>137.6</c:v>
                </c:pt>
                <c:pt idx="686">
                  <c:v>137.80000000000001</c:v>
                </c:pt>
                <c:pt idx="687">
                  <c:v>137.9</c:v>
                </c:pt>
                <c:pt idx="688">
                  <c:v>138.1</c:v>
                </c:pt>
                <c:pt idx="689">
                  <c:v>138.30000000000001</c:v>
                </c:pt>
                <c:pt idx="690">
                  <c:v>138.4</c:v>
                </c:pt>
                <c:pt idx="691">
                  <c:v>138.6</c:v>
                </c:pt>
                <c:pt idx="692">
                  <c:v>138.80000000000001</c:v>
                </c:pt>
                <c:pt idx="693">
                  <c:v>138.9</c:v>
                </c:pt>
                <c:pt idx="694">
                  <c:v>139.1</c:v>
                </c:pt>
                <c:pt idx="695">
                  <c:v>139.30000000000001</c:v>
                </c:pt>
                <c:pt idx="696">
                  <c:v>139.5</c:v>
                </c:pt>
                <c:pt idx="697">
                  <c:v>139.6</c:v>
                </c:pt>
                <c:pt idx="698">
                  <c:v>139.80000000000001</c:v>
                </c:pt>
                <c:pt idx="699">
                  <c:v>140</c:v>
                </c:pt>
                <c:pt idx="700">
                  <c:v>140.1</c:v>
                </c:pt>
                <c:pt idx="701">
                  <c:v>140.30000000000001</c:v>
                </c:pt>
                <c:pt idx="702">
                  <c:v>140.5</c:v>
                </c:pt>
                <c:pt idx="703">
                  <c:v>140.6</c:v>
                </c:pt>
                <c:pt idx="704">
                  <c:v>140.80000000000001</c:v>
                </c:pt>
                <c:pt idx="705">
                  <c:v>141</c:v>
                </c:pt>
                <c:pt idx="706">
                  <c:v>141.1</c:v>
                </c:pt>
                <c:pt idx="707">
                  <c:v>141.30000000000001</c:v>
                </c:pt>
                <c:pt idx="708">
                  <c:v>141.5</c:v>
                </c:pt>
                <c:pt idx="709">
                  <c:v>141.69999999999999</c:v>
                </c:pt>
                <c:pt idx="710">
                  <c:v>141.80000000000001</c:v>
                </c:pt>
                <c:pt idx="711">
                  <c:v>142</c:v>
                </c:pt>
                <c:pt idx="712">
                  <c:v>142.19999999999999</c:v>
                </c:pt>
                <c:pt idx="713">
                  <c:v>142.30000000000001</c:v>
                </c:pt>
                <c:pt idx="714">
                  <c:v>142.5</c:v>
                </c:pt>
                <c:pt idx="715">
                  <c:v>142.69999999999999</c:v>
                </c:pt>
                <c:pt idx="716">
                  <c:v>142.80000000000001</c:v>
                </c:pt>
                <c:pt idx="717">
                  <c:v>143</c:v>
                </c:pt>
                <c:pt idx="718">
                  <c:v>143.19999999999999</c:v>
                </c:pt>
                <c:pt idx="719">
                  <c:v>143.30000000000001</c:v>
                </c:pt>
                <c:pt idx="720">
                  <c:v>143.5</c:v>
                </c:pt>
                <c:pt idx="721">
                  <c:v>143.69999999999999</c:v>
                </c:pt>
                <c:pt idx="722">
                  <c:v>143.80000000000001</c:v>
                </c:pt>
                <c:pt idx="723">
                  <c:v>144</c:v>
                </c:pt>
                <c:pt idx="724">
                  <c:v>144.19999999999999</c:v>
                </c:pt>
                <c:pt idx="725">
                  <c:v>144.30000000000001</c:v>
                </c:pt>
                <c:pt idx="726">
                  <c:v>144.5</c:v>
                </c:pt>
                <c:pt idx="727">
                  <c:v>144.69999999999999</c:v>
                </c:pt>
                <c:pt idx="728">
                  <c:v>144.80000000000001</c:v>
                </c:pt>
                <c:pt idx="729">
                  <c:v>145</c:v>
                </c:pt>
                <c:pt idx="730">
                  <c:v>145.19999999999999</c:v>
                </c:pt>
                <c:pt idx="731">
                  <c:v>145.30000000000001</c:v>
                </c:pt>
                <c:pt idx="732">
                  <c:v>145.5</c:v>
                </c:pt>
                <c:pt idx="733">
                  <c:v>145.69999999999999</c:v>
                </c:pt>
                <c:pt idx="734">
                  <c:v>145.80000000000001</c:v>
                </c:pt>
                <c:pt idx="735">
                  <c:v>146</c:v>
                </c:pt>
                <c:pt idx="736">
                  <c:v>146.19999999999999</c:v>
                </c:pt>
                <c:pt idx="737">
                  <c:v>146.30000000000001</c:v>
                </c:pt>
                <c:pt idx="738">
                  <c:v>146.5</c:v>
                </c:pt>
                <c:pt idx="739">
                  <c:v>146.69999999999999</c:v>
                </c:pt>
                <c:pt idx="740">
                  <c:v>146.80000000000001</c:v>
                </c:pt>
                <c:pt idx="741">
                  <c:v>147</c:v>
                </c:pt>
                <c:pt idx="742">
                  <c:v>147.19999999999999</c:v>
                </c:pt>
                <c:pt idx="743">
                  <c:v>147.30000000000001</c:v>
                </c:pt>
                <c:pt idx="744">
                  <c:v>147.5</c:v>
                </c:pt>
                <c:pt idx="745">
                  <c:v>147.69999999999999</c:v>
                </c:pt>
                <c:pt idx="746">
                  <c:v>147.80000000000001</c:v>
                </c:pt>
                <c:pt idx="747">
                  <c:v>148</c:v>
                </c:pt>
                <c:pt idx="748">
                  <c:v>148.19999999999999</c:v>
                </c:pt>
                <c:pt idx="749">
                  <c:v>148.30000000000001</c:v>
                </c:pt>
                <c:pt idx="750">
                  <c:v>148.5</c:v>
                </c:pt>
                <c:pt idx="751">
                  <c:v>148.69999999999999</c:v>
                </c:pt>
                <c:pt idx="752">
                  <c:v>148.80000000000001</c:v>
                </c:pt>
                <c:pt idx="753">
                  <c:v>149</c:v>
                </c:pt>
                <c:pt idx="754">
                  <c:v>149.19999999999999</c:v>
                </c:pt>
                <c:pt idx="755">
                  <c:v>149.30000000000001</c:v>
                </c:pt>
                <c:pt idx="756">
                  <c:v>149.5</c:v>
                </c:pt>
                <c:pt idx="757">
                  <c:v>149.69999999999999</c:v>
                </c:pt>
                <c:pt idx="758">
                  <c:v>149.9</c:v>
                </c:pt>
                <c:pt idx="759">
                  <c:v>150</c:v>
                </c:pt>
                <c:pt idx="760">
                  <c:v>150.19999999999999</c:v>
                </c:pt>
                <c:pt idx="761">
                  <c:v>150.4</c:v>
                </c:pt>
                <c:pt idx="762">
                  <c:v>150.5</c:v>
                </c:pt>
                <c:pt idx="763">
                  <c:v>150.69999999999999</c:v>
                </c:pt>
                <c:pt idx="764">
                  <c:v>150.80000000000001</c:v>
                </c:pt>
                <c:pt idx="765">
                  <c:v>151</c:v>
                </c:pt>
                <c:pt idx="766">
                  <c:v>151.19999999999999</c:v>
                </c:pt>
                <c:pt idx="767">
                  <c:v>151.4</c:v>
                </c:pt>
                <c:pt idx="768">
                  <c:v>151.5</c:v>
                </c:pt>
                <c:pt idx="769">
                  <c:v>151.69999999999999</c:v>
                </c:pt>
                <c:pt idx="770">
                  <c:v>151.9</c:v>
                </c:pt>
                <c:pt idx="771">
                  <c:v>152</c:v>
                </c:pt>
                <c:pt idx="772">
                  <c:v>152.19999999999999</c:v>
                </c:pt>
                <c:pt idx="773">
                  <c:v>152.4</c:v>
                </c:pt>
                <c:pt idx="774">
                  <c:v>152.6</c:v>
                </c:pt>
                <c:pt idx="775">
                  <c:v>152.69999999999999</c:v>
                </c:pt>
                <c:pt idx="776">
                  <c:v>152.9</c:v>
                </c:pt>
                <c:pt idx="777">
                  <c:v>153.1</c:v>
                </c:pt>
                <c:pt idx="778">
                  <c:v>153.19999999999999</c:v>
                </c:pt>
                <c:pt idx="779">
                  <c:v>153.4</c:v>
                </c:pt>
                <c:pt idx="780">
                  <c:v>153.5</c:v>
                </c:pt>
                <c:pt idx="781">
                  <c:v>153.69999999999999</c:v>
                </c:pt>
                <c:pt idx="782">
                  <c:v>153.9</c:v>
                </c:pt>
                <c:pt idx="783">
                  <c:v>154</c:v>
                </c:pt>
                <c:pt idx="784">
                  <c:v>154.19999999999999</c:v>
                </c:pt>
                <c:pt idx="785">
                  <c:v>154.4</c:v>
                </c:pt>
                <c:pt idx="786">
                  <c:v>154.5</c:v>
                </c:pt>
                <c:pt idx="787">
                  <c:v>154.69999999999999</c:v>
                </c:pt>
                <c:pt idx="788">
                  <c:v>154.9</c:v>
                </c:pt>
                <c:pt idx="789">
                  <c:v>155</c:v>
                </c:pt>
                <c:pt idx="790">
                  <c:v>155.19999999999999</c:v>
                </c:pt>
                <c:pt idx="791">
                  <c:v>155.4</c:v>
                </c:pt>
                <c:pt idx="792">
                  <c:v>155.5</c:v>
                </c:pt>
                <c:pt idx="793">
                  <c:v>155.69999999999999</c:v>
                </c:pt>
                <c:pt idx="794">
                  <c:v>155.9</c:v>
                </c:pt>
                <c:pt idx="795">
                  <c:v>156</c:v>
                </c:pt>
                <c:pt idx="796">
                  <c:v>156.19999999999999</c:v>
                </c:pt>
                <c:pt idx="797">
                  <c:v>156.4</c:v>
                </c:pt>
                <c:pt idx="798">
                  <c:v>156.5</c:v>
                </c:pt>
                <c:pt idx="799">
                  <c:v>156.69999999999999</c:v>
                </c:pt>
                <c:pt idx="800">
                  <c:v>156.9</c:v>
                </c:pt>
                <c:pt idx="801">
                  <c:v>157</c:v>
                </c:pt>
                <c:pt idx="802">
                  <c:v>157.19999999999999</c:v>
                </c:pt>
                <c:pt idx="803">
                  <c:v>157.4</c:v>
                </c:pt>
                <c:pt idx="804">
                  <c:v>157.5</c:v>
                </c:pt>
                <c:pt idx="805">
                  <c:v>157.69999999999999</c:v>
                </c:pt>
                <c:pt idx="806">
                  <c:v>157.9</c:v>
                </c:pt>
                <c:pt idx="807">
                  <c:v>158</c:v>
                </c:pt>
                <c:pt idx="808">
                  <c:v>158.19999999999999</c:v>
                </c:pt>
                <c:pt idx="809">
                  <c:v>158.4</c:v>
                </c:pt>
                <c:pt idx="810">
                  <c:v>158.5</c:v>
                </c:pt>
                <c:pt idx="811">
                  <c:v>158.69999999999999</c:v>
                </c:pt>
                <c:pt idx="812">
                  <c:v>158.9</c:v>
                </c:pt>
                <c:pt idx="813">
                  <c:v>159.1</c:v>
                </c:pt>
                <c:pt idx="814">
                  <c:v>159.19999999999999</c:v>
                </c:pt>
                <c:pt idx="815">
                  <c:v>159.4</c:v>
                </c:pt>
                <c:pt idx="816">
                  <c:v>159.5</c:v>
                </c:pt>
                <c:pt idx="817">
                  <c:v>159.69999999999999</c:v>
                </c:pt>
                <c:pt idx="818">
                  <c:v>159.9</c:v>
                </c:pt>
                <c:pt idx="819">
                  <c:v>160</c:v>
                </c:pt>
                <c:pt idx="820">
                  <c:v>160.19999999999999</c:v>
                </c:pt>
                <c:pt idx="821">
                  <c:v>160.4</c:v>
                </c:pt>
                <c:pt idx="822">
                  <c:v>160.5</c:v>
                </c:pt>
                <c:pt idx="823">
                  <c:v>160.69999999999999</c:v>
                </c:pt>
                <c:pt idx="824">
                  <c:v>160.9</c:v>
                </c:pt>
                <c:pt idx="825">
                  <c:v>161.1</c:v>
                </c:pt>
                <c:pt idx="826">
                  <c:v>161.19999999999999</c:v>
                </c:pt>
                <c:pt idx="827">
                  <c:v>161.4</c:v>
                </c:pt>
                <c:pt idx="828">
                  <c:v>161.6</c:v>
                </c:pt>
                <c:pt idx="829">
                  <c:v>161.69999999999999</c:v>
                </c:pt>
                <c:pt idx="830">
                  <c:v>161.9</c:v>
                </c:pt>
                <c:pt idx="831">
                  <c:v>162.1</c:v>
                </c:pt>
                <c:pt idx="832">
                  <c:v>162.19999999999999</c:v>
                </c:pt>
                <c:pt idx="833">
                  <c:v>162.4</c:v>
                </c:pt>
                <c:pt idx="834">
                  <c:v>162.6</c:v>
                </c:pt>
                <c:pt idx="835">
                  <c:v>162.69999999999999</c:v>
                </c:pt>
                <c:pt idx="836">
                  <c:v>162.9</c:v>
                </c:pt>
                <c:pt idx="837">
                  <c:v>163.1</c:v>
                </c:pt>
                <c:pt idx="838">
                  <c:v>163.30000000000001</c:v>
                </c:pt>
                <c:pt idx="839">
                  <c:v>163.4</c:v>
                </c:pt>
                <c:pt idx="840">
                  <c:v>163.6</c:v>
                </c:pt>
                <c:pt idx="841">
                  <c:v>163.80000000000001</c:v>
                </c:pt>
                <c:pt idx="842">
                  <c:v>163.9</c:v>
                </c:pt>
                <c:pt idx="843">
                  <c:v>164.1</c:v>
                </c:pt>
                <c:pt idx="844">
                  <c:v>164.3</c:v>
                </c:pt>
                <c:pt idx="845">
                  <c:v>164.5</c:v>
                </c:pt>
                <c:pt idx="846">
                  <c:v>164.6</c:v>
                </c:pt>
                <c:pt idx="847">
                  <c:v>164.8</c:v>
                </c:pt>
                <c:pt idx="848">
                  <c:v>165</c:v>
                </c:pt>
                <c:pt idx="849">
                  <c:v>165.1</c:v>
                </c:pt>
                <c:pt idx="850">
                  <c:v>165.3</c:v>
                </c:pt>
                <c:pt idx="851">
                  <c:v>165.5</c:v>
                </c:pt>
                <c:pt idx="852">
                  <c:v>165.6</c:v>
                </c:pt>
                <c:pt idx="853">
                  <c:v>165.8</c:v>
                </c:pt>
                <c:pt idx="854">
                  <c:v>165.9</c:v>
                </c:pt>
                <c:pt idx="855">
                  <c:v>166.1</c:v>
                </c:pt>
                <c:pt idx="856">
                  <c:v>166.3</c:v>
                </c:pt>
                <c:pt idx="857">
                  <c:v>166.5</c:v>
                </c:pt>
                <c:pt idx="858">
                  <c:v>166.6</c:v>
                </c:pt>
                <c:pt idx="859">
                  <c:v>166.8</c:v>
                </c:pt>
                <c:pt idx="860">
                  <c:v>166.9</c:v>
                </c:pt>
                <c:pt idx="861">
                  <c:v>167.1</c:v>
                </c:pt>
                <c:pt idx="862">
                  <c:v>167.3</c:v>
                </c:pt>
                <c:pt idx="863">
                  <c:v>167.4</c:v>
                </c:pt>
                <c:pt idx="864">
                  <c:v>167.6</c:v>
                </c:pt>
                <c:pt idx="865">
                  <c:v>167.8</c:v>
                </c:pt>
                <c:pt idx="866">
                  <c:v>167.9</c:v>
                </c:pt>
                <c:pt idx="867">
                  <c:v>168.1</c:v>
                </c:pt>
                <c:pt idx="868">
                  <c:v>168.3</c:v>
                </c:pt>
                <c:pt idx="869">
                  <c:v>168.4</c:v>
                </c:pt>
                <c:pt idx="870">
                  <c:v>168.6</c:v>
                </c:pt>
                <c:pt idx="871">
                  <c:v>168.8</c:v>
                </c:pt>
                <c:pt idx="872">
                  <c:v>168.9</c:v>
                </c:pt>
                <c:pt idx="873">
                  <c:v>169.1</c:v>
                </c:pt>
                <c:pt idx="874">
                  <c:v>169.3</c:v>
                </c:pt>
                <c:pt idx="875">
                  <c:v>169.4</c:v>
                </c:pt>
                <c:pt idx="876">
                  <c:v>169.6</c:v>
                </c:pt>
                <c:pt idx="877">
                  <c:v>169.8</c:v>
                </c:pt>
                <c:pt idx="878">
                  <c:v>169.9</c:v>
                </c:pt>
                <c:pt idx="879">
                  <c:v>170.1</c:v>
                </c:pt>
                <c:pt idx="880">
                  <c:v>170.3</c:v>
                </c:pt>
                <c:pt idx="881">
                  <c:v>170.4</c:v>
                </c:pt>
                <c:pt idx="882">
                  <c:v>170.6</c:v>
                </c:pt>
                <c:pt idx="883">
                  <c:v>170.8</c:v>
                </c:pt>
                <c:pt idx="884">
                  <c:v>170.9</c:v>
                </c:pt>
                <c:pt idx="885">
                  <c:v>171.1</c:v>
                </c:pt>
                <c:pt idx="886">
                  <c:v>171.3</c:v>
                </c:pt>
                <c:pt idx="887">
                  <c:v>171.4</c:v>
                </c:pt>
                <c:pt idx="888">
                  <c:v>171.6</c:v>
                </c:pt>
                <c:pt idx="889">
                  <c:v>171.8</c:v>
                </c:pt>
                <c:pt idx="890">
                  <c:v>171.9</c:v>
                </c:pt>
                <c:pt idx="891">
                  <c:v>172.1</c:v>
                </c:pt>
                <c:pt idx="892">
                  <c:v>172.3</c:v>
                </c:pt>
                <c:pt idx="893">
                  <c:v>172.4</c:v>
                </c:pt>
                <c:pt idx="894">
                  <c:v>172.6</c:v>
                </c:pt>
                <c:pt idx="895">
                  <c:v>172.7</c:v>
                </c:pt>
                <c:pt idx="896">
                  <c:v>172.9</c:v>
                </c:pt>
                <c:pt idx="897">
                  <c:v>173.1</c:v>
                </c:pt>
                <c:pt idx="898">
                  <c:v>173.3</c:v>
                </c:pt>
                <c:pt idx="899">
                  <c:v>173.4</c:v>
                </c:pt>
                <c:pt idx="900">
                  <c:v>173.6</c:v>
                </c:pt>
                <c:pt idx="901">
                  <c:v>173.7</c:v>
                </c:pt>
                <c:pt idx="902">
                  <c:v>173.9</c:v>
                </c:pt>
                <c:pt idx="903">
                  <c:v>174.1</c:v>
                </c:pt>
                <c:pt idx="904">
                  <c:v>174.3</c:v>
                </c:pt>
                <c:pt idx="905">
                  <c:v>174.4</c:v>
                </c:pt>
                <c:pt idx="906">
                  <c:v>174.6</c:v>
                </c:pt>
                <c:pt idx="907">
                  <c:v>174.8</c:v>
                </c:pt>
                <c:pt idx="908">
                  <c:v>174.9</c:v>
                </c:pt>
                <c:pt idx="909">
                  <c:v>175.1</c:v>
                </c:pt>
                <c:pt idx="910">
                  <c:v>175.3</c:v>
                </c:pt>
                <c:pt idx="911">
                  <c:v>175.4</c:v>
                </c:pt>
                <c:pt idx="912">
                  <c:v>175.6</c:v>
                </c:pt>
                <c:pt idx="913">
                  <c:v>175.8</c:v>
                </c:pt>
                <c:pt idx="914">
                  <c:v>175.9</c:v>
                </c:pt>
                <c:pt idx="915">
                  <c:v>176.1</c:v>
                </c:pt>
                <c:pt idx="916">
                  <c:v>176.3</c:v>
                </c:pt>
                <c:pt idx="917">
                  <c:v>176.4</c:v>
                </c:pt>
                <c:pt idx="918">
                  <c:v>176.6</c:v>
                </c:pt>
                <c:pt idx="919">
                  <c:v>176.8</c:v>
                </c:pt>
                <c:pt idx="920">
                  <c:v>177</c:v>
                </c:pt>
                <c:pt idx="921">
                  <c:v>177.1</c:v>
                </c:pt>
                <c:pt idx="922">
                  <c:v>177.3</c:v>
                </c:pt>
                <c:pt idx="923">
                  <c:v>177.4</c:v>
                </c:pt>
                <c:pt idx="924">
                  <c:v>177.6</c:v>
                </c:pt>
                <c:pt idx="925">
                  <c:v>177.8</c:v>
                </c:pt>
                <c:pt idx="926">
                  <c:v>178</c:v>
                </c:pt>
                <c:pt idx="927">
                  <c:v>178.1</c:v>
                </c:pt>
                <c:pt idx="928">
                  <c:v>178.3</c:v>
                </c:pt>
                <c:pt idx="929">
                  <c:v>178.5</c:v>
                </c:pt>
                <c:pt idx="930">
                  <c:v>178.6</c:v>
                </c:pt>
                <c:pt idx="931">
                  <c:v>178.8</c:v>
                </c:pt>
                <c:pt idx="932">
                  <c:v>179</c:v>
                </c:pt>
                <c:pt idx="933">
                  <c:v>179.1</c:v>
                </c:pt>
                <c:pt idx="934">
                  <c:v>179.3</c:v>
                </c:pt>
                <c:pt idx="935">
                  <c:v>179.5</c:v>
                </c:pt>
                <c:pt idx="936">
                  <c:v>179.6</c:v>
                </c:pt>
                <c:pt idx="937">
                  <c:v>179.8</c:v>
                </c:pt>
                <c:pt idx="938">
                  <c:v>180</c:v>
                </c:pt>
                <c:pt idx="939">
                  <c:v>180.1</c:v>
                </c:pt>
                <c:pt idx="940">
                  <c:v>180.3</c:v>
                </c:pt>
                <c:pt idx="941">
                  <c:v>180.5</c:v>
                </c:pt>
                <c:pt idx="942">
                  <c:v>180.7</c:v>
                </c:pt>
                <c:pt idx="943">
                  <c:v>180.8</c:v>
                </c:pt>
                <c:pt idx="944">
                  <c:v>181</c:v>
                </c:pt>
                <c:pt idx="945">
                  <c:v>181.2</c:v>
                </c:pt>
                <c:pt idx="946">
                  <c:v>181.3</c:v>
                </c:pt>
                <c:pt idx="947">
                  <c:v>181.5</c:v>
                </c:pt>
                <c:pt idx="948">
                  <c:v>181.7</c:v>
                </c:pt>
                <c:pt idx="949">
                  <c:v>181.8</c:v>
                </c:pt>
                <c:pt idx="950">
                  <c:v>182</c:v>
                </c:pt>
                <c:pt idx="951">
                  <c:v>182.2</c:v>
                </c:pt>
                <c:pt idx="952">
                  <c:v>182.3</c:v>
                </c:pt>
                <c:pt idx="953">
                  <c:v>182.5</c:v>
                </c:pt>
                <c:pt idx="954">
                  <c:v>182.7</c:v>
                </c:pt>
                <c:pt idx="955">
                  <c:v>182.8</c:v>
                </c:pt>
                <c:pt idx="956">
                  <c:v>183</c:v>
                </c:pt>
                <c:pt idx="957">
                  <c:v>183.2</c:v>
                </c:pt>
                <c:pt idx="958">
                  <c:v>183.3</c:v>
                </c:pt>
                <c:pt idx="959">
                  <c:v>183.5</c:v>
                </c:pt>
                <c:pt idx="960">
                  <c:v>183.7</c:v>
                </c:pt>
                <c:pt idx="961">
                  <c:v>183.8</c:v>
                </c:pt>
                <c:pt idx="962">
                  <c:v>184</c:v>
                </c:pt>
                <c:pt idx="963">
                  <c:v>184.2</c:v>
                </c:pt>
                <c:pt idx="964">
                  <c:v>184.3</c:v>
                </c:pt>
                <c:pt idx="965">
                  <c:v>184.5</c:v>
                </c:pt>
                <c:pt idx="966">
                  <c:v>184.7</c:v>
                </c:pt>
                <c:pt idx="967">
                  <c:v>184.8</c:v>
                </c:pt>
                <c:pt idx="968">
                  <c:v>185</c:v>
                </c:pt>
                <c:pt idx="969">
                  <c:v>185.2</c:v>
                </c:pt>
                <c:pt idx="970">
                  <c:v>185.3</c:v>
                </c:pt>
                <c:pt idx="971">
                  <c:v>185.5</c:v>
                </c:pt>
                <c:pt idx="972">
                  <c:v>185.6</c:v>
                </c:pt>
                <c:pt idx="973">
                  <c:v>185.8</c:v>
                </c:pt>
                <c:pt idx="974">
                  <c:v>186</c:v>
                </c:pt>
                <c:pt idx="975">
                  <c:v>186.1</c:v>
                </c:pt>
                <c:pt idx="976">
                  <c:v>186.3</c:v>
                </c:pt>
                <c:pt idx="977">
                  <c:v>186.5</c:v>
                </c:pt>
                <c:pt idx="978">
                  <c:v>186.6</c:v>
                </c:pt>
                <c:pt idx="979">
                  <c:v>186.8</c:v>
                </c:pt>
                <c:pt idx="980">
                  <c:v>187</c:v>
                </c:pt>
                <c:pt idx="981">
                  <c:v>187.1</c:v>
                </c:pt>
                <c:pt idx="982">
                  <c:v>187.3</c:v>
                </c:pt>
                <c:pt idx="983">
                  <c:v>187.4</c:v>
                </c:pt>
                <c:pt idx="984">
                  <c:v>187.6</c:v>
                </c:pt>
                <c:pt idx="985">
                  <c:v>187.8</c:v>
                </c:pt>
                <c:pt idx="986">
                  <c:v>188</c:v>
                </c:pt>
                <c:pt idx="987">
                  <c:v>188.1</c:v>
                </c:pt>
                <c:pt idx="988">
                  <c:v>188.3</c:v>
                </c:pt>
                <c:pt idx="989">
                  <c:v>188.4</c:v>
                </c:pt>
                <c:pt idx="990">
                  <c:v>188.6</c:v>
                </c:pt>
                <c:pt idx="991">
                  <c:v>188.8</c:v>
                </c:pt>
                <c:pt idx="992">
                  <c:v>188.9</c:v>
                </c:pt>
                <c:pt idx="993">
                  <c:v>189.1</c:v>
                </c:pt>
                <c:pt idx="994">
                  <c:v>189.3</c:v>
                </c:pt>
                <c:pt idx="995">
                  <c:v>189.4</c:v>
                </c:pt>
                <c:pt idx="996">
                  <c:v>189.6</c:v>
                </c:pt>
                <c:pt idx="997">
                  <c:v>189.8</c:v>
                </c:pt>
                <c:pt idx="998">
                  <c:v>189.9</c:v>
                </c:pt>
                <c:pt idx="999">
                  <c:v>190.1</c:v>
                </c:pt>
                <c:pt idx="1000">
                  <c:v>190.3</c:v>
                </c:pt>
                <c:pt idx="1001">
                  <c:v>190.4</c:v>
                </c:pt>
                <c:pt idx="1002">
                  <c:v>190.6</c:v>
                </c:pt>
                <c:pt idx="1003">
                  <c:v>190.8</c:v>
                </c:pt>
                <c:pt idx="1004">
                  <c:v>190.9</c:v>
                </c:pt>
                <c:pt idx="1005">
                  <c:v>191.1</c:v>
                </c:pt>
                <c:pt idx="1006">
                  <c:v>191.3</c:v>
                </c:pt>
                <c:pt idx="1007">
                  <c:v>191.4</c:v>
                </c:pt>
                <c:pt idx="1008">
                  <c:v>191.6</c:v>
                </c:pt>
                <c:pt idx="1009">
                  <c:v>191.8</c:v>
                </c:pt>
                <c:pt idx="1010">
                  <c:v>191.9</c:v>
                </c:pt>
                <c:pt idx="1011">
                  <c:v>192.1</c:v>
                </c:pt>
                <c:pt idx="1012">
                  <c:v>192.3</c:v>
                </c:pt>
                <c:pt idx="1013">
                  <c:v>192.5</c:v>
                </c:pt>
                <c:pt idx="1014">
                  <c:v>192.6</c:v>
                </c:pt>
                <c:pt idx="1015">
                  <c:v>192.8</c:v>
                </c:pt>
                <c:pt idx="1016">
                  <c:v>193</c:v>
                </c:pt>
                <c:pt idx="1017">
                  <c:v>193.1</c:v>
                </c:pt>
                <c:pt idx="1018">
                  <c:v>193.3</c:v>
                </c:pt>
                <c:pt idx="1019">
                  <c:v>193.5</c:v>
                </c:pt>
                <c:pt idx="1020">
                  <c:v>193.6</c:v>
                </c:pt>
                <c:pt idx="1021">
                  <c:v>193.8</c:v>
                </c:pt>
                <c:pt idx="1022">
                  <c:v>194</c:v>
                </c:pt>
                <c:pt idx="1023">
                  <c:v>194.1</c:v>
                </c:pt>
                <c:pt idx="1024">
                  <c:v>194.3</c:v>
                </c:pt>
                <c:pt idx="1025">
                  <c:v>194.5</c:v>
                </c:pt>
                <c:pt idx="1026">
                  <c:v>194.6</c:v>
                </c:pt>
                <c:pt idx="1027">
                  <c:v>194.8</c:v>
                </c:pt>
                <c:pt idx="1028">
                  <c:v>195</c:v>
                </c:pt>
                <c:pt idx="1029">
                  <c:v>195.1</c:v>
                </c:pt>
                <c:pt idx="1030">
                  <c:v>195.3</c:v>
                </c:pt>
                <c:pt idx="1031">
                  <c:v>195.5</c:v>
                </c:pt>
                <c:pt idx="1032">
                  <c:v>195.7</c:v>
                </c:pt>
                <c:pt idx="1033">
                  <c:v>195.8</c:v>
                </c:pt>
                <c:pt idx="1034">
                  <c:v>196</c:v>
                </c:pt>
                <c:pt idx="1035">
                  <c:v>196.2</c:v>
                </c:pt>
                <c:pt idx="1036">
                  <c:v>196.3</c:v>
                </c:pt>
                <c:pt idx="1037">
                  <c:v>196.5</c:v>
                </c:pt>
                <c:pt idx="1038">
                  <c:v>196.7</c:v>
                </c:pt>
                <c:pt idx="1039">
                  <c:v>196.8</c:v>
                </c:pt>
                <c:pt idx="1040">
                  <c:v>197</c:v>
                </c:pt>
                <c:pt idx="1041">
                  <c:v>197.2</c:v>
                </c:pt>
                <c:pt idx="1042">
                  <c:v>197.3</c:v>
                </c:pt>
                <c:pt idx="1043">
                  <c:v>197.5</c:v>
                </c:pt>
                <c:pt idx="1044">
                  <c:v>197.7</c:v>
                </c:pt>
                <c:pt idx="1045">
                  <c:v>197.8</c:v>
                </c:pt>
                <c:pt idx="1046">
                  <c:v>198</c:v>
                </c:pt>
                <c:pt idx="1047">
                  <c:v>198.2</c:v>
                </c:pt>
                <c:pt idx="1048">
                  <c:v>198.4</c:v>
                </c:pt>
                <c:pt idx="1049">
                  <c:v>198.5</c:v>
                </c:pt>
                <c:pt idx="1050">
                  <c:v>198.7</c:v>
                </c:pt>
                <c:pt idx="1051">
                  <c:v>198.8</c:v>
                </c:pt>
                <c:pt idx="1052">
                  <c:v>199</c:v>
                </c:pt>
                <c:pt idx="1053">
                  <c:v>199.2</c:v>
                </c:pt>
                <c:pt idx="1054">
                  <c:v>199.3</c:v>
                </c:pt>
                <c:pt idx="1055">
                  <c:v>199.5</c:v>
                </c:pt>
                <c:pt idx="1056">
                  <c:v>199.7</c:v>
                </c:pt>
                <c:pt idx="1057">
                  <c:v>199.8</c:v>
                </c:pt>
                <c:pt idx="1058">
                  <c:v>200</c:v>
                </c:pt>
                <c:pt idx="1059">
                  <c:v>200.2</c:v>
                </c:pt>
                <c:pt idx="1060">
                  <c:v>200.4</c:v>
                </c:pt>
                <c:pt idx="1061">
                  <c:v>200.5</c:v>
                </c:pt>
                <c:pt idx="1062">
                  <c:v>200.7</c:v>
                </c:pt>
                <c:pt idx="1063">
                  <c:v>200.8</c:v>
                </c:pt>
                <c:pt idx="1064">
                  <c:v>201</c:v>
                </c:pt>
                <c:pt idx="1065">
                  <c:v>201.2</c:v>
                </c:pt>
                <c:pt idx="1066">
                  <c:v>201.3</c:v>
                </c:pt>
                <c:pt idx="1067">
                  <c:v>201.5</c:v>
                </c:pt>
                <c:pt idx="1068">
                  <c:v>201.7</c:v>
                </c:pt>
                <c:pt idx="1069">
                  <c:v>201.9</c:v>
                </c:pt>
                <c:pt idx="1070">
                  <c:v>202</c:v>
                </c:pt>
                <c:pt idx="1071">
                  <c:v>202.2</c:v>
                </c:pt>
                <c:pt idx="1072">
                  <c:v>202.4</c:v>
                </c:pt>
                <c:pt idx="1073">
                  <c:v>202.5</c:v>
                </c:pt>
                <c:pt idx="1074">
                  <c:v>202.7</c:v>
                </c:pt>
                <c:pt idx="1075">
                  <c:v>202.8</c:v>
                </c:pt>
                <c:pt idx="1076">
                  <c:v>203</c:v>
                </c:pt>
                <c:pt idx="1077">
                  <c:v>203.2</c:v>
                </c:pt>
                <c:pt idx="1078">
                  <c:v>203.3</c:v>
                </c:pt>
                <c:pt idx="1079">
                  <c:v>203.5</c:v>
                </c:pt>
                <c:pt idx="1080">
                  <c:v>203.7</c:v>
                </c:pt>
                <c:pt idx="1081">
                  <c:v>203.8</c:v>
                </c:pt>
                <c:pt idx="1082">
                  <c:v>204</c:v>
                </c:pt>
                <c:pt idx="1083">
                  <c:v>204.1</c:v>
                </c:pt>
                <c:pt idx="1084">
                  <c:v>204.3</c:v>
                </c:pt>
                <c:pt idx="1085">
                  <c:v>204.5</c:v>
                </c:pt>
                <c:pt idx="1086">
                  <c:v>204.7</c:v>
                </c:pt>
                <c:pt idx="1087">
                  <c:v>204.8</c:v>
                </c:pt>
                <c:pt idx="1088">
                  <c:v>205</c:v>
                </c:pt>
                <c:pt idx="1089">
                  <c:v>205.1</c:v>
                </c:pt>
                <c:pt idx="1090">
                  <c:v>205.3</c:v>
                </c:pt>
                <c:pt idx="1091">
                  <c:v>205.5</c:v>
                </c:pt>
                <c:pt idx="1092">
                  <c:v>205.6</c:v>
                </c:pt>
                <c:pt idx="1093">
                  <c:v>205.8</c:v>
                </c:pt>
                <c:pt idx="1094">
                  <c:v>206</c:v>
                </c:pt>
                <c:pt idx="1095">
                  <c:v>206.1</c:v>
                </c:pt>
                <c:pt idx="1096">
                  <c:v>206.3</c:v>
                </c:pt>
                <c:pt idx="1097">
                  <c:v>206.5</c:v>
                </c:pt>
                <c:pt idx="1098">
                  <c:v>206.6</c:v>
                </c:pt>
                <c:pt idx="1099">
                  <c:v>206.8</c:v>
                </c:pt>
                <c:pt idx="1100">
                  <c:v>207</c:v>
                </c:pt>
                <c:pt idx="1101">
                  <c:v>207.1</c:v>
                </c:pt>
                <c:pt idx="1102">
                  <c:v>207.3</c:v>
                </c:pt>
                <c:pt idx="1103">
                  <c:v>207.5</c:v>
                </c:pt>
                <c:pt idx="1104">
                  <c:v>207.6</c:v>
                </c:pt>
                <c:pt idx="1105">
                  <c:v>207.8</c:v>
                </c:pt>
                <c:pt idx="1106">
                  <c:v>208</c:v>
                </c:pt>
                <c:pt idx="1107">
                  <c:v>208.2</c:v>
                </c:pt>
                <c:pt idx="1108">
                  <c:v>208.3</c:v>
                </c:pt>
                <c:pt idx="1109">
                  <c:v>208.5</c:v>
                </c:pt>
                <c:pt idx="1110">
                  <c:v>208.7</c:v>
                </c:pt>
                <c:pt idx="1111">
                  <c:v>208.8</c:v>
                </c:pt>
                <c:pt idx="1112">
                  <c:v>209</c:v>
                </c:pt>
                <c:pt idx="1113">
                  <c:v>209.1</c:v>
                </c:pt>
                <c:pt idx="1114">
                  <c:v>209.3</c:v>
                </c:pt>
                <c:pt idx="1115">
                  <c:v>209.5</c:v>
                </c:pt>
                <c:pt idx="1116">
                  <c:v>209.7</c:v>
                </c:pt>
                <c:pt idx="1117">
                  <c:v>209.8</c:v>
                </c:pt>
                <c:pt idx="1118">
                  <c:v>210</c:v>
                </c:pt>
                <c:pt idx="1119">
                  <c:v>210.2</c:v>
                </c:pt>
                <c:pt idx="1120">
                  <c:v>210.3</c:v>
                </c:pt>
                <c:pt idx="1121">
                  <c:v>210.5</c:v>
                </c:pt>
                <c:pt idx="1122">
                  <c:v>210.7</c:v>
                </c:pt>
                <c:pt idx="1123">
                  <c:v>210.8</c:v>
                </c:pt>
                <c:pt idx="1124">
                  <c:v>211</c:v>
                </c:pt>
                <c:pt idx="1125">
                  <c:v>211.2</c:v>
                </c:pt>
                <c:pt idx="1126">
                  <c:v>211.4</c:v>
                </c:pt>
                <c:pt idx="1127">
                  <c:v>211.5</c:v>
                </c:pt>
                <c:pt idx="1128">
                  <c:v>211.7</c:v>
                </c:pt>
                <c:pt idx="1129">
                  <c:v>211.8</c:v>
                </c:pt>
                <c:pt idx="1130">
                  <c:v>212</c:v>
                </c:pt>
                <c:pt idx="1131">
                  <c:v>212.2</c:v>
                </c:pt>
                <c:pt idx="1132">
                  <c:v>212.3</c:v>
                </c:pt>
                <c:pt idx="1133">
                  <c:v>212.5</c:v>
                </c:pt>
                <c:pt idx="1134">
                  <c:v>212.7</c:v>
                </c:pt>
                <c:pt idx="1135">
                  <c:v>212.8</c:v>
                </c:pt>
                <c:pt idx="1136">
                  <c:v>213</c:v>
                </c:pt>
                <c:pt idx="1137">
                  <c:v>213.2</c:v>
                </c:pt>
                <c:pt idx="1138">
                  <c:v>213.3</c:v>
                </c:pt>
                <c:pt idx="1139">
                  <c:v>213.5</c:v>
                </c:pt>
                <c:pt idx="1140">
                  <c:v>213.7</c:v>
                </c:pt>
                <c:pt idx="1141">
                  <c:v>213.8</c:v>
                </c:pt>
                <c:pt idx="1142">
                  <c:v>214</c:v>
                </c:pt>
                <c:pt idx="1143">
                  <c:v>214.2</c:v>
                </c:pt>
                <c:pt idx="1144">
                  <c:v>214.3</c:v>
                </c:pt>
                <c:pt idx="1145">
                  <c:v>214.5</c:v>
                </c:pt>
                <c:pt idx="1146">
                  <c:v>214.7</c:v>
                </c:pt>
                <c:pt idx="1147">
                  <c:v>214.8</c:v>
                </c:pt>
                <c:pt idx="1148">
                  <c:v>215</c:v>
                </c:pt>
                <c:pt idx="1149">
                  <c:v>215.2</c:v>
                </c:pt>
                <c:pt idx="1150">
                  <c:v>215.4</c:v>
                </c:pt>
                <c:pt idx="1151">
                  <c:v>215.5</c:v>
                </c:pt>
                <c:pt idx="1152">
                  <c:v>215.7</c:v>
                </c:pt>
                <c:pt idx="1153">
                  <c:v>215.9</c:v>
                </c:pt>
                <c:pt idx="1154">
                  <c:v>216</c:v>
                </c:pt>
                <c:pt idx="1155">
                  <c:v>216.2</c:v>
                </c:pt>
                <c:pt idx="1156">
                  <c:v>216.4</c:v>
                </c:pt>
                <c:pt idx="1157">
                  <c:v>216.5</c:v>
                </c:pt>
                <c:pt idx="1158">
                  <c:v>216.7</c:v>
                </c:pt>
                <c:pt idx="1159">
                  <c:v>216.9</c:v>
                </c:pt>
                <c:pt idx="1160">
                  <c:v>217</c:v>
                </c:pt>
                <c:pt idx="1161">
                  <c:v>217.2</c:v>
                </c:pt>
                <c:pt idx="1162">
                  <c:v>217.4</c:v>
                </c:pt>
                <c:pt idx="1163">
                  <c:v>217.6</c:v>
                </c:pt>
                <c:pt idx="1164">
                  <c:v>217.7</c:v>
                </c:pt>
                <c:pt idx="1165">
                  <c:v>217.9</c:v>
                </c:pt>
                <c:pt idx="1166">
                  <c:v>218.1</c:v>
                </c:pt>
                <c:pt idx="1167">
                  <c:v>218.2</c:v>
                </c:pt>
                <c:pt idx="1168">
                  <c:v>218.4</c:v>
                </c:pt>
                <c:pt idx="1169">
                  <c:v>218.6</c:v>
                </c:pt>
                <c:pt idx="1170">
                  <c:v>218.7</c:v>
                </c:pt>
                <c:pt idx="1171">
                  <c:v>218.9</c:v>
                </c:pt>
                <c:pt idx="1172">
                  <c:v>219.1</c:v>
                </c:pt>
                <c:pt idx="1173">
                  <c:v>219.2</c:v>
                </c:pt>
                <c:pt idx="1174">
                  <c:v>219.4</c:v>
                </c:pt>
                <c:pt idx="1175">
                  <c:v>219.6</c:v>
                </c:pt>
                <c:pt idx="1176">
                  <c:v>219.8</c:v>
                </c:pt>
                <c:pt idx="1177">
                  <c:v>219.9</c:v>
                </c:pt>
                <c:pt idx="1178">
                  <c:v>220.1</c:v>
                </c:pt>
                <c:pt idx="1179">
                  <c:v>220.2</c:v>
                </c:pt>
                <c:pt idx="1180">
                  <c:v>220.4</c:v>
                </c:pt>
                <c:pt idx="1181">
                  <c:v>220.6</c:v>
                </c:pt>
                <c:pt idx="1182">
                  <c:v>220.7</c:v>
                </c:pt>
                <c:pt idx="1183">
                  <c:v>220.9</c:v>
                </c:pt>
                <c:pt idx="1184">
                  <c:v>221</c:v>
                </c:pt>
                <c:pt idx="1185">
                  <c:v>221.2</c:v>
                </c:pt>
                <c:pt idx="1186">
                  <c:v>221.4</c:v>
                </c:pt>
                <c:pt idx="1187">
                  <c:v>221.6</c:v>
                </c:pt>
                <c:pt idx="1188">
                  <c:v>221.7</c:v>
                </c:pt>
                <c:pt idx="1189">
                  <c:v>221.9</c:v>
                </c:pt>
                <c:pt idx="1190">
                  <c:v>222.1</c:v>
                </c:pt>
                <c:pt idx="1191">
                  <c:v>222.2</c:v>
                </c:pt>
                <c:pt idx="1192">
                  <c:v>222.4</c:v>
                </c:pt>
                <c:pt idx="1193">
                  <c:v>222.5</c:v>
                </c:pt>
                <c:pt idx="1194">
                  <c:v>222.7</c:v>
                </c:pt>
                <c:pt idx="1195">
                  <c:v>222.9</c:v>
                </c:pt>
                <c:pt idx="1196">
                  <c:v>223.1</c:v>
                </c:pt>
                <c:pt idx="1197">
                  <c:v>223.2</c:v>
                </c:pt>
                <c:pt idx="1198">
                  <c:v>223.4</c:v>
                </c:pt>
                <c:pt idx="1199">
                  <c:v>223.5</c:v>
                </c:pt>
                <c:pt idx="1200">
                  <c:v>223.7</c:v>
                </c:pt>
                <c:pt idx="1201">
                  <c:v>223.9</c:v>
                </c:pt>
                <c:pt idx="1202">
                  <c:v>224</c:v>
                </c:pt>
                <c:pt idx="1203">
                  <c:v>224.2</c:v>
                </c:pt>
                <c:pt idx="1204">
                  <c:v>224.4</c:v>
                </c:pt>
                <c:pt idx="1205">
                  <c:v>224.5</c:v>
                </c:pt>
                <c:pt idx="1206">
                  <c:v>224.7</c:v>
                </c:pt>
                <c:pt idx="1207">
                  <c:v>224.9</c:v>
                </c:pt>
                <c:pt idx="1208">
                  <c:v>225</c:v>
                </c:pt>
                <c:pt idx="1209">
                  <c:v>225.2</c:v>
                </c:pt>
                <c:pt idx="1210">
                  <c:v>225.4</c:v>
                </c:pt>
                <c:pt idx="1211">
                  <c:v>225.5</c:v>
                </c:pt>
                <c:pt idx="1212">
                  <c:v>225.7</c:v>
                </c:pt>
                <c:pt idx="1213">
                  <c:v>225.9</c:v>
                </c:pt>
                <c:pt idx="1214">
                  <c:v>226</c:v>
                </c:pt>
                <c:pt idx="1215">
                  <c:v>226.2</c:v>
                </c:pt>
                <c:pt idx="1216">
                  <c:v>226.4</c:v>
                </c:pt>
                <c:pt idx="1217">
                  <c:v>226.5</c:v>
                </c:pt>
                <c:pt idx="1218">
                  <c:v>226.7</c:v>
                </c:pt>
                <c:pt idx="1219">
                  <c:v>226.9</c:v>
                </c:pt>
                <c:pt idx="1220">
                  <c:v>227</c:v>
                </c:pt>
                <c:pt idx="1221">
                  <c:v>227.2</c:v>
                </c:pt>
                <c:pt idx="1222">
                  <c:v>227.4</c:v>
                </c:pt>
                <c:pt idx="1223">
                  <c:v>227.5</c:v>
                </c:pt>
                <c:pt idx="1224">
                  <c:v>227.7</c:v>
                </c:pt>
                <c:pt idx="1225">
                  <c:v>227.9</c:v>
                </c:pt>
                <c:pt idx="1226">
                  <c:v>228.1</c:v>
                </c:pt>
                <c:pt idx="1227">
                  <c:v>228.2</c:v>
                </c:pt>
                <c:pt idx="1228">
                  <c:v>228.4</c:v>
                </c:pt>
                <c:pt idx="1229">
                  <c:v>228.6</c:v>
                </c:pt>
                <c:pt idx="1230">
                  <c:v>228.7</c:v>
                </c:pt>
                <c:pt idx="1231">
                  <c:v>228.9</c:v>
                </c:pt>
                <c:pt idx="1232">
                  <c:v>229.1</c:v>
                </c:pt>
                <c:pt idx="1233">
                  <c:v>229.2</c:v>
                </c:pt>
                <c:pt idx="1234">
                  <c:v>229.4</c:v>
                </c:pt>
                <c:pt idx="1235">
                  <c:v>229.6</c:v>
                </c:pt>
                <c:pt idx="1236">
                  <c:v>229.7</c:v>
                </c:pt>
                <c:pt idx="1237">
                  <c:v>229.9</c:v>
                </c:pt>
                <c:pt idx="1238">
                  <c:v>230.1</c:v>
                </c:pt>
                <c:pt idx="1239">
                  <c:v>230.2</c:v>
                </c:pt>
                <c:pt idx="1240">
                  <c:v>230.4</c:v>
                </c:pt>
                <c:pt idx="1241">
                  <c:v>230.6</c:v>
                </c:pt>
                <c:pt idx="1242">
                  <c:v>230.7</c:v>
                </c:pt>
                <c:pt idx="1243">
                  <c:v>230.9</c:v>
                </c:pt>
                <c:pt idx="1244">
                  <c:v>231.1</c:v>
                </c:pt>
                <c:pt idx="1245">
                  <c:v>231.2</c:v>
                </c:pt>
                <c:pt idx="1246">
                  <c:v>231.4</c:v>
                </c:pt>
                <c:pt idx="1247">
                  <c:v>231.6</c:v>
                </c:pt>
                <c:pt idx="1248">
                  <c:v>231.7</c:v>
                </c:pt>
                <c:pt idx="1249">
                  <c:v>231.9</c:v>
                </c:pt>
                <c:pt idx="1250">
                  <c:v>232.1</c:v>
                </c:pt>
                <c:pt idx="1251">
                  <c:v>232.2</c:v>
                </c:pt>
                <c:pt idx="1252">
                  <c:v>232.4</c:v>
                </c:pt>
                <c:pt idx="1253">
                  <c:v>232.6</c:v>
                </c:pt>
                <c:pt idx="1254">
                  <c:v>232.8</c:v>
                </c:pt>
                <c:pt idx="1255">
                  <c:v>232.9</c:v>
                </c:pt>
                <c:pt idx="1256">
                  <c:v>233.1</c:v>
                </c:pt>
                <c:pt idx="1257">
                  <c:v>233.3</c:v>
                </c:pt>
                <c:pt idx="1258">
                  <c:v>233.4</c:v>
                </c:pt>
                <c:pt idx="1259">
                  <c:v>233.6</c:v>
                </c:pt>
                <c:pt idx="1260">
                  <c:v>233.8</c:v>
                </c:pt>
                <c:pt idx="1261">
                  <c:v>233.9</c:v>
                </c:pt>
                <c:pt idx="1262">
                  <c:v>234.1</c:v>
                </c:pt>
                <c:pt idx="1263">
                  <c:v>234.3</c:v>
                </c:pt>
                <c:pt idx="1264">
                  <c:v>234.5</c:v>
                </c:pt>
                <c:pt idx="1265">
                  <c:v>234.6</c:v>
                </c:pt>
                <c:pt idx="1266">
                  <c:v>234.8</c:v>
                </c:pt>
                <c:pt idx="1267">
                  <c:v>235</c:v>
                </c:pt>
                <c:pt idx="1268">
                  <c:v>235.2</c:v>
                </c:pt>
                <c:pt idx="1269">
                  <c:v>235.3</c:v>
                </c:pt>
                <c:pt idx="1270">
                  <c:v>235.5</c:v>
                </c:pt>
                <c:pt idx="1271">
                  <c:v>235.7</c:v>
                </c:pt>
                <c:pt idx="1272">
                  <c:v>235.8</c:v>
                </c:pt>
                <c:pt idx="1273">
                  <c:v>236</c:v>
                </c:pt>
                <c:pt idx="1274">
                  <c:v>236.2</c:v>
                </c:pt>
                <c:pt idx="1275">
                  <c:v>236.3</c:v>
                </c:pt>
                <c:pt idx="1276">
                  <c:v>236.5</c:v>
                </c:pt>
                <c:pt idx="1277">
                  <c:v>236.6</c:v>
                </c:pt>
                <c:pt idx="1278">
                  <c:v>236.8</c:v>
                </c:pt>
                <c:pt idx="1279">
                  <c:v>237</c:v>
                </c:pt>
                <c:pt idx="1280">
                  <c:v>237.1</c:v>
                </c:pt>
                <c:pt idx="1281">
                  <c:v>237.3</c:v>
                </c:pt>
                <c:pt idx="1282">
                  <c:v>237.5</c:v>
                </c:pt>
                <c:pt idx="1283">
                  <c:v>237.6</c:v>
                </c:pt>
                <c:pt idx="1284">
                  <c:v>237.8</c:v>
                </c:pt>
                <c:pt idx="1285">
                  <c:v>238</c:v>
                </c:pt>
                <c:pt idx="1286">
                  <c:v>238.1</c:v>
                </c:pt>
                <c:pt idx="1287">
                  <c:v>238.3</c:v>
                </c:pt>
                <c:pt idx="1288">
                  <c:v>238.4</c:v>
                </c:pt>
                <c:pt idx="1289">
                  <c:v>238.6</c:v>
                </c:pt>
                <c:pt idx="1290">
                  <c:v>238.8</c:v>
                </c:pt>
                <c:pt idx="1291">
                  <c:v>239</c:v>
                </c:pt>
                <c:pt idx="1292">
                  <c:v>239.1</c:v>
                </c:pt>
                <c:pt idx="1293">
                  <c:v>239.3</c:v>
                </c:pt>
                <c:pt idx="1294">
                  <c:v>239.5</c:v>
                </c:pt>
                <c:pt idx="1295">
                  <c:v>239.6</c:v>
                </c:pt>
                <c:pt idx="1296">
                  <c:v>239.8</c:v>
                </c:pt>
                <c:pt idx="1297">
                  <c:v>240</c:v>
                </c:pt>
                <c:pt idx="1298">
                  <c:v>240.1</c:v>
                </c:pt>
                <c:pt idx="1299">
                  <c:v>240.3</c:v>
                </c:pt>
                <c:pt idx="1300">
                  <c:v>240.4</c:v>
                </c:pt>
                <c:pt idx="1301">
                  <c:v>240.6</c:v>
                </c:pt>
                <c:pt idx="1302">
                  <c:v>240.8</c:v>
                </c:pt>
                <c:pt idx="1303">
                  <c:v>240.9</c:v>
                </c:pt>
                <c:pt idx="1304">
                  <c:v>241.1</c:v>
                </c:pt>
                <c:pt idx="1305">
                  <c:v>241.3</c:v>
                </c:pt>
                <c:pt idx="1306">
                  <c:v>241.5</c:v>
                </c:pt>
                <c:pt idx="1307">
                  <c:v>241.6</c:v>
                </c:pt>
                <c:pt idx="1308">
                  <c:v>241.8</c:v>
                </c:pt>
                <c:pt idx="1309">
                  <c:v>241.9</c:v>
                </c:pt>
                <c:pt idx="1310">
                  <c:v>242.1</c:v>
                </c:pt>
                <c:pt idx="1311">
                  <c:v>242.3</c:v>
                </c:pt>
                <c:pt idx="1312">
                  <c:v>242.4</c:v>
                </c:pt>
                <c:pt idx="1313">
                  <c:v>242.6</c:v>
                </c:pt>
                <c:pt idx="1314">
                  <c:v>242.7</c:v>
                </c:pt>
                <c:pt idx="1315">
                  <c:v>242.9</c:v>
                </c:pt>
                <c:pt idx="1316">
                  <c:v>243.1</c:v>
                </c:pt>
                <c:pt idx="1317">
                  <c:v>243.3</c:v>
                </c:pt>
                <c:pt idx="1318">
                  <c:v>243.4</c:v>
                </c:pt>
                <c:pt idx="1319">
                  <c:v>243.6</c:v>
                </c:pt>
                <c:pt idx="1320">
                  <c:v>243.8</c:v>
                </c:pt>
                <c:pt idx="1321">
                  <c:v>243.9</c:v>
                </c:pt>
                <c:pt idx="1322">
                  <c:v>244.1</c:v>
                </c:pt>
                <c:pt idx="1323">
                  <c:v>244.3</c:v>
                </c:pt>
                <c:pt idx="1324">
                  <c:v>244.4</c:v>
                </c:pt>
                <c:pt idx="1325">
                  <c:v>244.6</c:v>
                </c:pt>
                <c:pt idx="1326">
                  <c:v>244.8</c:v>
                </c:pt>
                <c:pt idx="1327">
                  <c:v>244.9</c:v>
                </c:pt>
                <c:pt idx="1328">
                  <c:v>245.1</c:v>
                </c:pt>
                <c:pt idx="1329">
                  <c:v>245.3</c:v>
                </c:pt>
                <c:pt idx="1330">
                  <c:v>245.4</c:v>
                </c:pt>
                <c:pt idx="1331">
                  <c:v>245.6</c:v>
                </c:pt>
                <c:pt idx="1332">
                  <c:v>245.8</c:v>
                </c:pt>
                <c:pt idx="1333">
                  <c:v>245.9</c:v>
                </c:pt>
                <c:pt idx="1334">
                  <c:v>246.1</c:v>
                </c:pt>
                <c:pt idx="1335">
                  <c:v>246.3</c:v>
                </c:pt>
                <c:pt idx="1336">
                  <c:v>246.4</c:v>
                </c:pt>
                <c:pt idx="1337">
                  <c:v>246.6</c:v>
                </c:pt>
                <c:pt idx="1338">
                  <c:v>246.8</c:v>
                </c:pt>
                <c:pt idx="1339">
                  <c:v>246.9</c:v>
                </c:pt>
                <c:pt idx="1340">
                  <c:v>247.1</c:v>
                </c:pt>
                <c:pt idx="1341">
                  <c:v>247.3</c:v>
                </c:pt>
                <c:pt idx="1342">
                  <c:v>247.5</c:v>
                </c:pt>
                <c:pt idx="1343">
                  <c:v>247.6</c:v>
                </c:pt>
                <c:pt idx="1344">
                  <c:v>247.8</c:v>
                </c:pt>
                <c:pt idx="1345">
                  <c:v>247.9</c:v>
                </c:pt>
                <c:pt idx="1346">
                  <c:v>248.1</c:v>
                </c:pt>
                <c:pt idx="1347">
                  <c:v>248.3</c:v>
                </c:pt>
                <c:pt idx="1348">
                  <c:v>248.4</c:v>
                </c:pt>
                <c:pt idx="1349">
                  <c:v>248.6</c:v>
                </c:pt>
                <c:pt idx="1350">
                  <c:v>248.8</c:v>
                </c:pt>
                <c:pt idx="1351">
                  <c:v>249</c:v>
                </c:pt>
                <c:pt idx="1352">
                  <c:v>249.1</c:v>
                </c:pt>
                <c:pt idx="1353">
                  <c:v>249.3</c:v>
                </c:pt>
                <c:pt idx="1354">
                  <c:v>249.5</c:v>
                </c:pt>
                <c:pt idx="1355">
                  <c:v>249.6</c:v>
                </c:pt>
                <c:pt idx="1356">
                  <c:v>249.8</c:v>
                </c:pt>
                <c:pt idx="1357">
                  <c:v>250</c:v>
                </c:pt>
                <c:pt idx="1358">
                  <c:v>250.2</c:v>
                </c:pt>
                <c:pt idx="1359">
                  <c:v>250.3</c:v>
                </c:pt>
                <c:pt idx="1360">
                  <c:v>250.5</c:v>
                </c:pt>
                <c:pt idx="1361">
                  <c:v>250.7</c:v>
                </c:pt>
                <c:pt idx="1362">
                  <c:v>250.8</c:v>
                </c:pt>
                <c:pt idx="1363">
                  <c:v>251</c:v>
                </c:pt>
                <c:pt idx="1364">
                  <c:v>251.2</c:v>
                </c:pt>
                <c:pt idx="1365">
                  <c:v>251.3</c:v>
                </c:pt>
                <c:pt idx="1366">
                  <c:v>251.5</c:v>
                </c:pt>
                <c:pt idx="1367">
                  <c:v>251.7</c:v>
                </c:pt>
                <c:pt idx="1368">
                  <c:v>251.9</c:v>
                </c:pt>
                <c:pt idx="1369">
                  <c:v>252.1</c:v>
                </c:pt>
                <c:pt idx="1370">
                  <c:v>252.2</c:v>
                </c:pt>
                <c:pt idx="1371">
                  <c:v>252.4</c:v>
                </c:pt>
                <c:pt idx="1372">
                  <c:v>252.5</c:v>
                </c:pt>
                <c:pt idx="1373">
                  <c:v>252.7</c:v>
                </c:pt>
                <c:pt idx="1374">
                  <c:v>252.9</c:v>
                </c:pt>
                <c:pt idx="1375">
                  <c:v>253</c:v>
                </c:pt>
                <c:pt idx="1376">
                  <c:v>253.2</c:v>
                </c:pt>
                <c:pt idx="1377">
                  <c:v>253.4</c:v>
                </c:pt>
                <c:pt idx="1378">
                  <c:v>253.6</c:v>
                </c:pt>
                <c:pt idx="1379">
                  <c:v>253.7</c:v>
                </c:pt>
                <c:pt idx="1380">
                  <c:v>253.9</c:v>
                </c:pt>
                <c:pt idx="1381">
                  <c:v>254</c:v>
                </c:pt>
                <c:pt idx="1382">
                  <c:v>254.2</c:v>
                </c:pt>
                <c:pt idx="1383">
                  <c:v>254.4</c:v>
                </c:pt>
                <c:pt idx="1384">
                  <c:v>254.5</c:v>
                </c:pt>
                <c:pt idx="1385">
                  <c:v>254.7</c:v>
                </c:pt>
                <c:pt idx="1386">
                  <c:v>254.9</c:v>
                </c:pt>
                <c:pt idx="1387">
                  <c:v>255</c:v>
                </c:pt>
                <c:pt idx="1388">
                  <c:v>255.2</c:v>
                </c:pt>
                <c:pt idx="1389">
                  <c:v>255.4</c:v>
                </c:pt>
                <c:pt idx="1390">
                  <c:v>255.5</c:v>
                </c:pt>
                <c:pt idx="1391">
                  <c:v>255.7</c:v>
                </c:pt>
                <c:pt idx="1392">
                  <c:v>255.9</c:v>
                </c:pt>
                <c:pt idx="1393">
                  <c:v>256</c:v>
                </c:pt>
                <c:pt idx="1394">
                  <c:v>256.2</c:v>
                </c:pt>
                <c:pt idx="1395">
                  <c:v>256.39999999999998</c:v>
                </c:pt>
                <c:pt idx="1396">
                  <c:v>256.5</c:v>
                </c:pt>
                <c:pt idx="1397">
                  <c:v>256.7</c:v>
                </c:pt>
                <c:pt idx="1398">
                  <c:v>256.8</c:v>
                </c:pt>
                <c:pt idx="1399">
                  <c:v>257</c:v>
                </c:pt>
                <c:pt idx="1400">
                  <c:v>257.2</c:v>
                </c:pt>
                <c:pt idx="1401">
                  <c:v>257.3</c:v>
                </c:pt>
                <c:pt idx="1402">
                  <c:v>257.5</c:v>
                </c:pt>
                <c:pt idx="1403">
                  <c:v>257.7</c:v>
                </c:pt>
                <c:pt idx="1404">
                  <c:v>257.8</c:v>
                </c:pt>
                <c:pt idx="1405">
                  <c:v>258</c:v>
                </c:pt>
                <c:pt idx="1406">
                  <c:v>258.2</c:v>
                </c:pt>
                <c:pt idx="1407">
                  <c:v>258.3</c:v>
                </c:pt>
                <c:pt idx="1408">
                  <c:v>258.5</c:v>
                </c:pt>
                <c:pt idx="1409">
                  <c:v>258.7</c:v>
                </c:pt>
                <c:pt idx="1410">
                  <c:v>258.8</c:v>
                </c:pt>
                <c:pt idx="1411">
                  <c:v>259</c:v>
                </c:pt>
                <c:pt idx="1412">
                  <c:v>259.2</c:v>
                </c:pt>
                <c:pt idx="1413">
                  <c:v>259.3</c:v>
                </c:pt>
                <c:pt idx="1414">
                  <c:v>259.5</c:v>
                </c:pt>
                <c:pt idx="1415">
                  <c:v>259.7</c:v>
                </c:pt>
                <c:pt idx="1416">
                  <c:v>259.8</c:v>
                </c:pt>
                <c:pt idx="1417">
                  <c:v>260</c:v>
                </c:pt>
                <c:pt idx="1418">
                  <c:v>260.2</c:v>
                </c:pt>
                <c:pt idx="1419">
                  <c:v>260.3</c:v>
                </c:pt>
                <c:pt idx="1420">
                  <c:v>260.5</c:v>
                </c:pt>
                <c:pt idx="1421">
                  <c:v>260.7</c:v>
                </c:pt>
                <c:pt idx="1422">
                  <c:v>260.8</c:v>
                </c:pt>
                <c:pt idx="1423">
                  <c:v>261</c:v>
                </c:pt>
                <c:pt idx="1424">
                  <c:v>261.2</c:v>
                </c:pt>
                <c:pt idx="1425">
                  <c:v>261.39999999999998</c:v>
                </c:pt>
                <c:pt idx="1426">
                  <c:v>261.5</c:v>
                </c:pt>
                <c:pt idx="1427">
                  <c:v>261.7</c:v>
                </c:pt>
                <c:pt idx="1428">
                  <c:v>261.89999999999998</c:v>
                </c:pt>
                <c:pt idx="1429">
                  <c:v>262</c:v>
                </c:pt>
                <c:pt idx="1430">
                  <c:v>262.2</c:v>
                </c:pt>
                <c:pt idx="1431">
                  <c:v>262.39999999999998</c:v>
                </c:pt>
                <c:pt idx="1432">
                  <c:v>262.5</c:v>
                </c:pt>
                <c:pt idx="1433">
                  <c:v>262.7</c:v>
                </c:pt>
                <c:pt idx="1434">
                  <c:v>262.89999999999998</c:v>
                </c:pt>
                <c:pt idx="1435">
                  <c:v>263.10000000000002</c:v>
                </c:pt>
                <c:pt idx="1436">
                  <c:v>263.3</c:v>
                </c:pt>
                <c:pt idx="1437">
                  <c:v>263.39999999999998</c:v>
                </c:pt>
                <c:pt idx="1438">
                  <c:v>263.60000000000002</c:v>
                </c:pt>
                <c:pt idx="1439">
                  <c:v>263.8</c:v>
                </c:pt>
                <c:pt idx="1440">
                  <c:v>263.89999999999998</c:v>
                </c:pt>
                <c:pt idx="1441">
                  <c:v>264.10000000000002</c:v>
                </c:pt>
                <c:pt idx="1442">
                  <c:v>264.3</c:v>
                </c:pt>
                <c:pt idx="1443">
                  <c:v>264.5</c:v>
                </c:pt>
                <c:pt idx="1444">
                  <c:v>264.60000000000002</c:v>
                </c:pt>
                <c:pt idx="1445">
                  <c:v>264.8</c:v>
                </c:pt>
                <c:pt idx="1446">
                  <c:v>265</c:v>
                </c:pt>
                <c:pt idx="1447">
                  <c:v>265.2</c:v>
                </c:pt>
                <c:pt idx="1448">
                  <c:v>265.3</c:v>
                </c:pt>
                <c:pt idx="1449">
                  <c:v>265.5</c:v>
                </c:pt>
                <c:pt idx="1450">
                  <c:v>265.7</c:v>
                </c:pt>
                <c:pt idx="1451">
                  <c:v>265.89999999999998</c:v>
                </c:pt>
                <c:pt idx="1452">
                  <c:v>266.10000000000002</c:v>
                </c:pt>
                <c:pt idx="1453">
                  <c:v>266.2</c:v>
                </c:pt>
                <c:pt idx="1454">
                  <c:v>266.39999999999998</c:v>
                </c:pt>
                <c:pt idx="1455">
                  <c:v>266.60000000000002</c:v>
                </c:pt>
                <c:pt idx="1456">
                  <c:v>266.8</c:v>
                </c:pt>
                <c:pt idx="1457">
                  <c:v>266.89999999999998</c:v>
                </c:pt>
                <c:pt idx="1458">
                  <c:v>267.10000000000002</c:v>
                </c:pt>
                <c:pt idx="1459">
                  <c:v>267.3</c:v>
                </c:pt>
                <c:pt idx="1460">
                  <c:v>267.5</c:v>
                </c:pt>
                <c:pt idx="1461">
                  <c:v>267.7</c:v>
                </c:pt>
                <c:pt idx="1462">
                  <c:v>267.89999999999998</c:v>
                </c:pt>
                <c:pt idx="1463">
                  <c:v>268</c:v>
                </c:pt>
                <c:pt idx="1464">
                  <c:v>268.2</c:v>
                </c:pt>
                <c:pt idx="1465">
                  <c:v>268.39999999999998</c:v>
                </c:pt>
                <c:pt idx="1466">
                  <c:v>268.60000000000002</c:v>
                </c:pt>
                <c:pt idx="1467">
                  <c:v>268.8</c:v>
                </c:pt>
                <c:pt idx="1468">
                  <c:v>269</c:v>
                </c:pt>
                <c:pt idx="1469">
                  <c:v>269.2</c:v>
                </c:pt>
                <c:pt idx="1470">
                  <c:v>269.3</c:v>
                </c:pt>
                <c:pt idx="1471">
                  <c:v>269.5</c:v>
                </c:pt>
                <c:pt idx="1472">
                  <c:v>269.7</c:v>
                </c:pt>
                <c:pt idx="1473">
                  <c:v>269.89999999999998</c:v>
                </c:pt>
                <c:pt idx="1474">
                  <c:v>270.10000000000002</c:v>
                </c:pt>
                <c:pt idx="1475">
                  <c:v>270.2</c:v>
                </c:pt>
                <c:pt idx="1476">
                  <c:v>270.39999999999998</c:v>
                </c:pt>
                <c:pt idx="1477">
                  <c:v>270.60000000000002</c:v>
                </c:pt>
                <c:pt idx="1478">
                  <c:v>270.7</c:v>
                </c:pt>
                <c:pt idx="1479">
                  <c:v>270.89999999999998</c:v>
                </c:pt>
                <c:pt idx="1480">
                  <c:v>271</c:v>
                </c:pt>
                <c:pt idx="1481">
                  <c:v>271.2</c:v>
                </c:pt>
                <c:pt idx="1482">
                  <c:v>271.3</c:v>
                </c:pt>
                <c:pt idx="1483">
                  <c:v>271.5</c:v>
                </c:pt>
                <c:pt idx="1484">
                  <c:v>271.60000000000002</c:v>
                </c:pt>
                <c:pt idx="1485">
                  <c:v>271.7</c:v>
                </c:pt>
                <c:pt idx="1486">
                  <c:v>271.89999999999998</c:v>
                </c:pt>
                <c:pt idx="1487">
                  <c:v>272</c:v>
                </c:pt>
                <c:pt idx="1488">
                  <c:v>272.10000000000002</c:v>
                </c:pt>
                <c:pt idx="1489">
                  <c:v>272.3</c:v>
                </c:pt>
                <c:pt idx="1490">
                  <c:v>272.39999999999998</c:v>
                </c:pt>
                <c:pt idx="1491">
                  <c:v>272.5</c:v>
                </c:pt>
                <c:pt idx="1492">
                  <c:v>272.60000000000002</c:v>
                </c:pt>
                <c:pt idx="1493">
                  <c:v>272.8</c:v>
                </c:pt>
                <c:pt idx="1494">
                  <c:v>272.89999999999998</c:v>
                </c:pt>
                <c:pt idx="1495">
                  <c:v>273</c:v>
                </c:pt>
                <c:pt idx="1496">
                  <c:v>273.10000000000002</c:v>
                </c:pt>
                <c:pt idx="1497">
                  <c:v>273.3</c:v>
                </c:pt>
                <c:pt idx="1498">
                  <c:v>273.39999999999998</c:v>
                </c:pt>
                <c:pt idx="1499">
                  <c:v>273.5</c:v>
                </c:pt>
                <c:pt idx="1500">
                  <c:v>273.60000000000002</c:v>
                </c:pt>
                <c:pt idx="1501">
                  <c:v>273.8</c:v>
                </c:pt>
                <c:pt idx="1502">
                  <c:v>273.89999999999998</c:v>
                </c:pt>
                <c:pt idx="1503">
                  <c:v>274</c:v>
                </c:pt>
                <c:pt idx="1504">
                  <c:v>274.10000000000002</c:v>
                </c:pt>
                <c:pt idx="1505">
                  <c:v>274.3</c:v>
                </c:pt>
                <c:pt idx="1506">
                  <c:v>274.39999999999998</c:v>
                </c:pt>
                <c:pt idx="1507">
                  <c:v>274.60000000000002</c:v>
                </c:pt>
                <c:pt idx="1508">
                  <c:v>274.7</c:v>
                </c:pt>
                <c:pt idx="1509">
                  <c:v>274.89999999999998</c:v>
                </c:pt>
                <c:pt idx="1510">
                  <c:v>275</c:v>
                </c:pt>
                <c:pt idx="1511">
                  <c:v>275.10000000000002</c:v>
                </c:pt>
                <c:pt idx="1512">
                  <c:v>275.3</c:v>
                </c:pt>
                <c:pt idx="1513">
                  <c:v>275.39999999999998</c:v>
                </c:pt>
                <c:pt idx="1514">
                  <c:v>275.60000000000002</c:v>
                </c:pt>
                <c:pt idx="1515">
                  <c:v>275.8</c:v>
                </c:pt>
                <c:pt idx="1516">
                  <c:v>275.89999999999998</c:v>
                </c:pt>
                <c:pt idx="1517">
                  <c:v>276.10000000000002</c:v>
                </c:pt>
                <c:pt idx="1518">
                  <c:v>276.3</c:v>
                </c:pt>
                <c:pt idx="1519">
                  <c:v>276.39999999999998</c:v>
                </c:pt>
                <c:pt idx="1520">
                  <c:v>276.60000000000002</c:v>
                </c:pt>
                <c:pt idx="1521">
                  <c:v>276.8</c:v>
                </c:pt>
                <c:pt idx="1522">
                  <c:v>277</c:v>
                </c:pt>
                <c:pt idx="1523">
                  <c:v>277.2</c:v>
                </c:pt>
                <c:pt idx="1524">
                  <c:v>277.39999999999998</c:v>
                </c:pt>
                <c:pt idx="1525">
                  <c:v>277.5</c:v>
                </c:pt>
                <c:pt idx="1526">
                  <c:v>277.7</c:v>
                </c:pt>
                <c:pt idx="1527">
                  <c:v>277.89999999999998</c:v>
                </c:pt>
                <c:pt idx="1528">
                  <c:v>278.10000000000002</c:v>
                </c:pt>
                <c:pt idx="1529">
                  <c:v>278.3</c:v>
                </c:pt>
                <c:pt idx="1530">
                  <c:v>278.5</c:v>
                </c:pt>
                <c:pt idx="1531">
                  <c:v>278.7</c:v>
                </c:pt>
                <c:pt idx="1532">
                  <c:v>278.89999999999998</c:v>
                </c:pt>
                <c:pt idx="1533">
                  <c:v>279.10000000000002</c:v>
                </c:pt>
                <c:pt idx="1534">
                  <c:v>279.3</c:v>
                </c:pt>
                <c:pt idx="1535">
                  <c:v>279.5</c:v>
                </c:pt>
                <c:pt idx="1536">
                  <c:v>279.7</c:v>
                </c:pt>
                <c:pt idx="1537">
                  <c:v>279.89999999999998</c:v>
                </c:pt>
                <c:pt idx="1538">
                  <c:v>280.10000000000002</c:v>
                </c:pt>
                <c:pt idx="1539">
                  <c:v>280.3</c:v>
                </c:pt>
                <c:pt idx="1540">
                  <c:v>280.5</c:v>
                </c:pt>
                <c:pt idx="1541">
                  <c:v>280.7</c:v>
                </c:pt>
                <c:pt idx="1542">
                  <c:v>280.89999999999998</c:v>
                </c:pt>
                <c:pt idx="1543">
                  <c:v>281.10000000000002</c:v>
                </c:pt>
                <c:pt idx="1544">
                  <c:v>281.2</c:v>
                </c:pt>
                <c:pt idx="1545">
                  <c:v>281.39999999999998</c:v>
                </c:pt>
                <c:pt idx="1546">
                  <c:v>281.60000000000002</c:v>
                </c:pt>
                <c:pt idx="1547">
                  <c:v>281.8</c:v>
                </c:pt>
                <c:pt idx="1548">
                  <c:v>282</c:v>
                </c:pt>
                <c:pt idx="1549">
                  <c:v>282.2</c:v>
                </c:pt>
                <c:pt idx="1550">
                  <c:v>282.3</c:v>
                </c:pt>
                <c:pt idx="1551">
                  <c:v>282.5</c:v>
                </c:pt>
                <c:pt idx="1552">
                  <c:v>282.7</c:v>
                </c:pt>
                <c:pt idx="1553">
                  <c:v>282.89999999999998</c:v>
                </c:pt>
                <c:pt idx="1554">
                  <c:v>283</c:v>
                </c:pt>
                <c:pt idx="1555">
                  <c:v>283.2</c:v>
                </c:pt>
                <c:pt idx="1556">
                  <c:v>283.39999999999998</c:v>
                </c:pt>
                <c:pt idx="1557">
                  <c:v>283.60000000000002</c:v>
                </c:pt>
                <c:pt idx="1558">
                  <c:v>283.7</c:v>
                </c:pt>
                <c:pt idx="1559">
                  <c:v>283.89999999999998</c:v>
                </c:pt>
                <c:pt idx="1560">
                  <c:v>284.10000000000002</c:v>
                </c:pt>
                <c:pt idx="1561">
                  <c:v>284.2</c:v>
                </c:pt>
                <c:pt idx="1562">
                  <c:v>284.39999999999998</c:v>
                </c:pt>
                <c:pt idx="1563">
                  <c:v>284.60000000000002</c:v>
                </c:pt>
                <c:pt idx="1564">
                  <c:v>284.7</c:v>
                </c:pt>
                <c:pt idx="1565">
                  <c:v>284.89999999999998</c:v>
                </c:pt>
                <c:pt idx="1566">
                  <c:v>285</c:v>
                </c:pt>
                <c:pt idx="1567">
                  <c:v>285.2</c:v>
                </c:pt>
                <c:pt idx="1568">
                  <c:v>285.39999999999998</c:v>
                </c:pt>
                <c:pt idx="1569">
                  <c:v>285.5</c:v>
                </c:pt>
                <c:pt idx="1570">
                  <c:v>285.7</c:v>
                </c:pt>
                <c:pt idx="1571">
                  <c:v>285.8</c:v>
                </c:pt>
                <c:pt idx="1572">
                  <c:v>286</c:v>
                </c:pt>
                <c:pt idx="1573">
                  <c:v>286.10000000000002</c:v>
                </c:pt>
                <c:pt idx="1574">
                  <c:v>286.3</c:v>
                </c:pt>
                <c:pt idx="1575">
                  <c:v>286.39999999999998</c:v>
                </c:pt>
                <c:pt idx="1576">
                  <c:v>286.60000000000002</c:v>
                </c:pt>
                <c:pt idx="1577">
                  <c:v>286.8</c:v>
                </c:pt>
                <c:pt idx="1578">
                  <c:v>286.89999999999998</c:v>
                </c:pt>
                <c:pt idx="1579">
                  <c:v>287.10000000000002</c:v>
                </c:pt>
                <c:pt idx="1580">
                  <c:v>287.2</c:v>
                </c:pt>
                <c:pt idx="1581">
                  <c:v>287.39999999999998</c:v>
                </c:pt>
                <c:pt idx="1582">
                  <c:v>287.5</c:v>
                </c:pt>
                <c:pt idx="1583">
                  <c:v>287.7</c:v>
                </c:pt>
                <c:pt idx="1584">
                  <c:v>287.8</c:v>
                </c:pt>
                <c:pt idx="1585">
                  <c:v>288</c:v>
                </c:pt>
                <c:pt idx="1586">
                  <c:v>288.2</c:v>
                </c:pt>
                <c:pt idx="1587">
                  <c:v>288.3</c:v>
                </c:pt>
                <c:pt idx="1588">
                  <c:v>288.5</c:v>
                </c:pt>
                <c:pt idx="1589">
                  <c:v>288.60000000000002</c:v>
                </c:pt>
                <c:pt idx="1590">
                  <c:v>288.8</c:v>
                </c:pt>
                <c:pt idx="1591">
                  <c:v>289</c:v>
                </c:pt>
                <c:pt idx="1592">
                  <c:v>289.10000000000002</c:v>
                </c:pt>
                <c:pt idx="1593">
                  <c:v>289.3</c:v>
                </c:pt>
                <c:pt idx="1594">
                  <c:v>289.39999999999998</c:v>
                </c:pt>
                <c:pt idx="1595">
                  <c:v>289.60000000000002</c:v>
                </c:pt>
                <c:pt idx="1596">
                  <c:v>289.8</c:v>
                </c:pt>
                <c:pt idx="1597">
                  <c:v>289.89999999999998</c:v>
                </c:pt>
                <c:pt idx="1598">
                  <c:v>290.10000000000002</c:v>
                </c:pt>
                <c:pt idx="1599">
                  <c:v>290.3</c:v>
                </c:pt>
                <c:pt idx="1600">
                  <c:v>290.39999999999998</c:v>
                </c:pt>
                <c:pt idx="1601">
                  <c:v>290.60000000000002</c:v>
                </c:pt>
                <c:pt idx="1602">
                  <c:v>290.7</c:v>
                </c:pt>
                <c:pt idx="1603">
                  <c:v>290.89999999999998</c:v>
                </c:pt>
                <c:pt idx="1604">
                  <c:v>291.10000000000002</c:v>
                </c:pt>
                <c:pt idx="1605">
                  <c:v>291.3</c:v>
                </c:pt>
                <c:pt idx="1606">
                  <c:v>291.39999999999998</c:v>
                </c:pt>
                <c:pt idx="1607">
                  <c:v>291.60000000000002</c:v>
                </c:pt>
                <c:pt idx="1608">
                  <c:v>291.8</c:v>
                </c:pt>
                <c:pt idx="1609">
                  <c:v>291.89999999999998</c:v>
                </c:pt>
                <c:pt idx="1610">
                  <c:v>292.10000000000002</c:v>
                </c:pt>
                <c:pt idx="1611">
                  <c:v>292.3</c:v>
                </c:pt>
                <c:pt idx="1612">
                  <c:v>292.5</c:v>
                </c:pt>
                <c:pt idx="1613">
                  <c:v>292.60000000000002</c:v>
                </c:pt>
                <c:pt idx="1614">
                  <c:v>292.8</c:v>
                </c:pt>
                <c:pt idx="1615">
                  <c:v>293</c:v>
                </c:pt>
                <c:pt idx="1616">
                  <c:v>293.10000000000002</c:v>
                </c:pt>
                <c:pt idx="1617">
                  <c:v>293.3</c:v>
                </c:pt>
                <c:pt idx="1618">
                  <c:v>293.5</c:v>
                </c:pt>
                <c:pt idx="1619">
                  <c:v>293.7</c:v>
                </c:pt>
                <c:pt idx="1620">
                  <c:v>293.8</c:v>
                </c:pt>
                <c:pt idx="1621">
                  <c:v>294</c:v>
                </c:pt>
                <c:pt idx="1622">
                  <c:v>294.2</c:v>
                </c:pt>
                <c:pt idx="1623">
                  <c:v>294.3</c:v>
                </c:pt>
                <c:pt idx="1624">
                  <c:v>294.5</c:v>
                </c:pt>
                <c:pt idx="1625">
                  <c:v>294.7</c:v>
                </c:pt>
                <c:pt idx="1626">
                  <c:v>294.89999999999998</c:v>
                </c:pt>
                <c:pt idx="1627">
                  <c:v>295</c:v>
                </c:pt>
                <c:pt idx="1628">
                  <c:v>295.2</c:v>
                </c:pt>
                <c:pt idx="1629">
                  <c:v>295.39999999999998</c:v>
                </c:pt>
                <c:pt idx="1630">
                  <c:v>295.5</c:v>
                </c:pt>
                <c:pt idx="1631">
                  <c:v>295.7</c:v>
                </c:pt>
                <c:pt idx="1632">
                  <c:v>295.89999999999998</c:v>
                </c:pt>
                <c:pt idx="1633">
                  <c:v>296.10000000000002</c:v>
                </c:pt>
                <c:pt idx="1634">
                  <c:v>296.2</c:v>
                </c:pt>
                <c:pt idx="1635">
                  <c:v>296.39999999999998</c:v>
                </c:pt>
                <c:pt idx="1636">
                  <c:v>296.60000000000002</c:v>
                </c:pt>
                <c:pt idx="1637">
                  <c:v>296.7</c:v>
                </c:pt>
                <c:pt idx="1638">
                  <c:v>296.89999999999998</c:v>
                </c:pt>
                <c:pt idx="1639">
                  <c:v>297.10000000000002</c:v>
                </c:pt>
                <c:pt idx="1640">
                  <c:v>297.2</c:v>
                </c:pt>
                <c:pt idx="1641">
                  <c:v>297.39999999999998</c:v>
                </c:pt>
                <c:pt idx="1642">
                  <c:v>297.60000000000002</c:v>
                </c:pt>
                <c:pt idx="1643">
                  <c:v>297.7</c:v>
                </c:pt>
                <c:pt idx="1644">
                  <c:v>297.89999999999998</c:v>
                </c:pt>
                <c:pt idx="1645">
                  <c:v>298.10000000000002</c:v>
                </c:pt>
                <c:pt idx="1646">
                  <c:v>298.2</c:v>
                </c:pt>
                <c:pt idx="1647">
                  <c:v>298.39999999999998</c:v>
                </c:pt>
                <c:pt idx="1648">
                  <c:v>298.5</c:v>
                </c:pt>
                <c:pt idx="1649">
                  <c:v>298.7</c:v>
                </c:pt>
                <c:pt idx="1650">
                  <c:v>298.89999999999998</c:v>
                </c:pt>
                <c:pt idx="1651">
                  <c:v>299</c:v>
                </c:pt>
                <c:pt idx="1652">
                  <c:v>299.2</c:v>
                </c:pt>
                <c:pt idx="1653">
                  <c:v>299.39999999999998</c:v>
                </c:pt>
                <c:pt idx="1654">
                  <c:v>299.5</c:v>
                </c:pt>
                <c:pt idx="1655">
                  <c:v>299.7</c:v>
                </c:pt>
                <c:pt idx="1656">
                  <c:v>299.89999999999998</c:v>
                </c:pt>
                <c:pt idx="1657">
                  <c:v>300</c:v>
                </c:pt>
                <c:pt idx="1658">
                  <c:v>300.2</c:v>
                </c:pt>
                <c:pt idx="1659">
                  <c:v>300.39999999999998</c:v>
                </c:pt>
                <c:pt idx="1660">
                  <c:v>300.5</c:v>
                </c:pt>
                <c:pt idx="1661">
                  <c:v>300.7</c:v>
                </c:pt>
                <c:pt idx="1662">
                  <c:v>300.8</c:v>
                </c:pt>
                <c:pt idx="1663">
                  <c:v>301</c:v>
                </c:pt>
                <c:pt idx="1664">
                  <c:v>301.10000000000002</c:v>
                </c:pt>
                <c:pt idx="1665">
                  <c:v>301.3</c:v>
                </c:pt>
                <c:pt idx="1666">
                  <c:v>301.5</c:v>
                </c:pt>
                <c:pt idx="1667">
                  <c:v>301.60000000000002</c:v>
                </c:pt>
                <c:pt idx="1668">
                  <c:v>301.8</c:v>
                </c:pt>
                <c:pt idx="1669">
                  <c:v>302</c:v>
                </c:pt>
                <c:pt idx="1670">
                  <c:v>302.10000000000002</c:v>
                </c:pt>
                <c:pt idx="1671">
                  <c:v>302.3</c:v>
                </c:pt>
                <c:pt idx="1672">
                  <c:v>302.39999999999998</c:v>
                </c:pt>
                <c:pt idx="1673">
                  <c:v>302.60000000000002</c:v>
                </c:pt>
                <c:pt idx="1674">
                  <c:v>302.8</c:v>
                </c:pt>
                <c:pt idx="1675">
                  <c:v>303</c:v>
                </c:pt>
                <c:pt idx="1676">
                  <c:v>303.10000000000002</c:v>
                </c:pt>
                <c:pt idx="1677">
                  <c:v>303.3</c:v>
                </c:pt>
                <c:pt idx="1678">
                  <c:v>303.39999999999998</c:v>
                </c:pt>
                <c:pt idx="1679">
                  <c:v>303.60000000000002</c:v>
                </c:pt>
                <c:pt idx="1680">
                  <c:v>303.8</c:v>
                </c:pt>
                <c:pt idx="1681">
                  <c:v>303.89999999999998</c:v>
                </c:pt>
                <c:pt idx="1682">
                  <c:v>304.10000000000002</c:v>
                </c:pt>
                <c:pt idx="1683">
                  <c:v>304.3</c:v>
                </c:pt>
                <c:pt idx="1684">
                  <c:v>304.39999999999998</c:v>
                </c:pt>
                <c:pt idx="1685">
                  <c:v>304.60000000000002</c:v>
                </c:pt>
                <c:pt idx="1686">
                  <c:v>304.8</c:v>
                </c:pt>
                <c:pt idx="1687">
                  <c:v>304.89999999999998</c:v>
                </c:pt>
                <c:pt idx="1688">
                  <c:v>305.10000000000002</c:v>
                </c:pt>
                <c:pt idx="1689">
                  <c:v>305.3</c:v>
                </c:pt>
                <c:pt idx="1690">
                  <c:v>305.39999999999998</c:v>
                </c:pt>
                <c:pt idx="1691">
                  <c:v>305.60000000000002</c:v>
                </c:pt>
                <c:pt idx="1692">
                  <c:v>305.8</c:v>
                </c:pt>
                <c:pt idx="1693">
                  <c:v>306</c:v>
                </c:pt>
                <c:pt idx="1694">
                  <c:v>306.10000000000002</c:v>
                </c:pt>
                <c:pt idx="1695">
                  <c:v>306.3</c:v>
                </c:pt>
                <c:pt idx="1696">
                  <c:v>306.5</c:v>
                </c:pt>
                <c:pt idx="1697">
                  <c:v>306.60000000000002</c:v>
                </c:pt>
                <c:pt idx="1698">
                  <c:v>306.8</c:v>
                </c:pt>
                <c:pt idx="1699">
                  <c:v>307</c:v>
                </c:pt>
                <c:pt idx="1700">
                  <c:v>307.10000000000002</c:v>
                </c:pt>
                <c:pt idx="1701">
                  <c:v>307.3</c:v>
                </c:pt>
                <c:pt idx="1702">
                  <c:v>307.5</c:v>
                </c:pt>
                <c:pt idx="1703">
                  <c:v>307.7</c:v>
                </c:pt>
                <c:pt idx="1704">
                  <c:v>307.8</c:v>
                </c:pt>
                <c:pt idx="1705">
                  <c:v>308</c:v>
                </c:pt>
                <c:pt idx="1706">
                  <c:v>308.2</c:v>
                </c:pt>
                <c:pt idx="1707">
                  <c:v>308.3</c:v>
                </c:pt>
                <c:pt idx="1708">
                  <c:v>308.5</c:v>
                </c:pt>
                <c:pt idx="1709">
                  <c:v>308.7</c:v>
                </c:pt>
                <c:pt idx="1710">
                  <c:v>308.8</c:v>
                </c:pt>
                <c:pt idx="1711">
                  <c:v>309</c:v>
                </c:pt>
                <c:pt idx="1712">
                  <c:v>309.2</c:v>
                </c:pt>
                <c:pt idx="1713">
                  <c:v>309.3</c:v>
                </c:pt>
                <c:pt idx="1714">
                  <c:v>309.5</c:v>
                </c:pt>
                <c:pt idx="1715">
                  <c:v>309.7</c:v>
                </c:pt>
                <c:pt idx="1716">
                  <c:v>309.8</c:v>
                </c:pt>
                <c:pt idx="1717">
                  <c:v>310</c:v>
                </c:pt>
                <c:pt idx="1718">
                  <c:v>310.2</c:v>
                </c:pt>
                <c:pt idx="1719">
                  <c:v>310.3</c:v>
                </c:pt>
                <c:pt idx="1720">
                  <c:v>310.5</c:v>
                </c:pt>
                <c:pt idx="1721">
                  <c:v>310.7</c:v>
                </c:pt>
                <c:pt idx="1722">
                  <c:v>310.8</c:v>
                </c:pt>
                <c:pt idx="1723">
                  <c:v>311</c:v>
                </c:pt>
                <c:pt idx="1724">
                  <c:v>311.2</c:v>
                </c:pt>
                <c:pt idx="1725">
                  <c:v>311.3</c:v>
                </c:pt>
                <c:pt idx="1726">
                  <c:v>311.5</c:v>
                </c:pt>
                <c:pt idx="1727">
                  <c:v>311.7</c:v>
                </c:pt>
                <c:pt idx="1728">
                  <c:v>311.8</c:v>
                </c:pt>
                <c:pt idx="1729">
                  <c:v>312</c:v>
                </c:pt>
                <c:pt idx="1730">
                  <c:v>312.2</c:v>
                </c:pt>
                <c:pt idx="1731">
                  <c:v>312.39999999999998</c:v>
                </c:pt>
                <c:pt idx="1732">
                  <c:v>312.5</c:v>
                </c:pt>
                <c:pt idx="1733">
                  <c:v>312.7</c:v>
                </c:pt>
                <c:pt idx="1734">
                  <c:v>312.89999999999998</c:v>
                </c:pt>
                <c:pt idx="1735">
                  <c:v>313</c:v>
                </c:pt>
                <c:pt idx="1736">
                  <c:v>313.2</c:v>
                </c:pt>
                <c:pt idx="1737">
                  <c:v>313.39999999999998</c:v>
                </c:pt>
                <c:pt idx="1738">
                  <c:v>313.5</c:v>
                </c:pt>
                <c:pt idx="1739">
                  <c:v>313.7</c:v>
                </c:pt>
                <c:pt idx="1740">
                  <c:v>313.8</c:v>
                </c:pt>
                <c:pt idx="1741">
                  <c:v>314</c:v>
                </c:pt>
                <c:pt idx="1742">
                  <c:v>314.2</c:v>
                </c:pt>
                <c:pt idx="1743">
                  <c:v>314.3</c:v>
                </c:pt>
                <c:pt idx="1744">
                  <c:v>314.5</c:v>
                </c:pt>
                <c:pt idx="1745">
                  <c:v>314.7</c:v>
                </c:pt>
                <c:pt idx="1746">
                  <c:v>314.8</c:v>
                </c:pt>
                <c:pt idx="1747">
                  <c:v>315</c:v>
                </c:pt>
                <c:pt idx="1748">
                  <c:v>315.2</c:v>
                </c:pt>
                <c:pt idx="1749">
                  <c:v>315.3</c:v>
                </c:pt>
                <c:pt idx="1750">
                  <c:v>315.5</c:v>
                </c:pt>
                <c:pt idx="1751">
                  <c:v>315.7</c:v>
                </c:pt>
                <c:pt idx="1752">
                  <c:v>315.8</c:v>
                </c:pt>
                <c:pt idx="1753">
                  <c:v>316</c:v>
                </c:pt>
                <c:pt idx="1754">
                  <c:v>316.2</c:v>
                </c:pt>
                <c:pt idx="1755">
                  <c:v>316.3</c:v>
                </c:pt>
                <c:pt idx="1756">
                  <c:v>316.5</c:v>
                </c:pt>
                <c:pt idx="1757">
                  <c:v>316.7</c:v>
                </c:pt>
                <c:pt idx="1758">
                  <c:v>316.8</c:v>
                </c:pt>
                <c:pt idx="1759">
                  <c:v>317</c:v>
                </c:pt>
                <c:pt idx="1760">
                  <c:v>317.2</c:v>
                </c:pt>
                <c:pt idx="1761">
                  <c:v>317.39999999999998</c:v>
                </c:pt>
                <c:pt idx="1762">
                  <c:v>317.5</c:v>
                </c:pt>
                <c:pt idx="1763">
                  <c:v>317.7</c:v>
                </c:pt>
                <c:pt idx="1764">
                  <c:v>317.8</c:v>
                </c:pt>
                <c:pt idx="1765">
                  <c:v>318</c:v>
                </c:pt>
                <c:pt idx="1766">
                  <c:v>318.2</c:v>
                </c:pt>
                <c:pt idx="1767">
                  <c:v>318.3</c:v>
                </c:pt>
                <c:pt idx="1768">
                  <c:v>318.5</c:v>
                </c:pt>
                <c:pt idx="1769">
                  <c:v>318.7</c:v>
                </c:pt>
                <c:pt idx="1770">
                  <c:v>318.89999999999998</c:v>
                </c:pt>
                <c:pt idx="1771">
                  <c:v>319</c:v>
                </c:pt>
                <c:pt idx="1772">
                  <c:v>319.2</c:v>
                </c:pt>
                <c:pt idx="1773">
                  <c:v>319.39999999999998</c:v>
                </c:pt>
                <c:pt idx="1774">
                  <c:v>319.5</c:v>
                </c:pt>
                <c:pt idx="1775">
                  <c:v>319.7</c:v>
                </c:pt>
                <c:pt idx="1776">
                  <c:v>319.89999999999998</c:v>
                </c:pt>
                <c:pt idx="1777">
                  <c:v>320</c:v>
                </c:pt>
                <c:pt idx="1778">
                  <c:v>320.2</c:v>
                </c:pt>
                <c:pt idx="1779">
                  <c:v>320.39999999999998</c:v>
                </c:pt>
                <c:pt idx="1780">
                  <c:v>320.60000000000002</c:v>
                </c:pt>
                <c:pt idx="1781">
                  <c:v>320.7</c:v>
                </c:pt>
                <c:pt idx="1782">
                  <c:v>320.89999999999998</c:v>
                </c:pt>
                <c:pt idx="1783">
                  <c:v>321.10000000000002</c:v>
                </c:pt>
                <c:pt idx="1784">
                  <c:v>321.2</c:v>
                </c:pt>
                <c:pt idx="1785">
                  <c:v>321.39999999999998</c:v>
                </c:pt>
                <c:pt idx="1786">
                  <c:v>321.60000000000002</c:v>
                </c:pt>
                <c:pt idx="1787">
                  <c:v>321.7</c:v>
                </c:pt>
                <c:pt idx="1788">
                  <c:v>321.89999999999998</c:v>
                </c:pt>
                <c:pt idx="1789">
                  <c:v>322.10000000000002</c:v>
                </c:pt>
                <c:pt idx="1790">
                  <c:v>322.2</c:v>
                </c:pt>
                <c:pt idx="1791">
                  <c:v>322.39999999999998</c:v>
                </c:pt>
                <c:pt idx="1792">
                  <c:v>322.5</c:v>
                </c:pt>
                <c:pt idx="1793">
                  <c:v>322.7</c:v>
                </c:pt>
                <c:pt idx="1794">
                  <c:v>322.89999999999998</c:v>
                </c:pt>
                <c:pt idx="1795">
                  <c:v>323</c:v>
                </c:pt>
                <c:pt idx="1796">
                  <c:v>323.2</c:v>
                </c:pt>
                <c:pt idx="1797">
                  <c:v>323.39999999999998</c:v>
                </c:pt>
                <c:pt idx="1798">
                  <c:v>323.5</c:v>
                </c:pt>
                <c:pt idx="1799">
                  <c:v>323.7</c:v>
                </c:pt>
                <c:pt idx="1800">
                  <c:v>323.89999999999998</c:v>
                </c:pt>
                <c:pt idx="1801">
                  <c:v>324</c:v>
                </c:pt>
                <c:pt idx="1802">
                  <c:v>324.2</c:v>
                </c:pt>
                <c:pt idx="1803">
                  <c:v>324.3</c:v>
                </c:pt>
                <c:pt idx="1804">
                  <c:v>324.5</c:v>
                </c:pt>
                <c:pt idx="1805">
                  <c:v>324.7</c:v>
                </c:pt>
                <c:pt idx="1806">
                  <c:v>324.8</c:v>
                </c:pt>
                <c:pt idx="1807">
                  <c:v>325</c:v>
                </c:pt>
                <c:pt idx="1808">
                  <c:v>325.2</c:v>
                </c:pt>
                <c:pt idx="1809">
                  <c:v>325.39999999999998</c:v>
                </c:pt>
                <c:pt idx="1810">
                  <c:v>325.5</c:v>
                </c:pt>
                <c:pt idx="1811">
                  <c:v>325.7</c:v>
                </c:pt>
                <c:pt idx="1812">
                  <c:v>325.89999999999998</c:v>
                </c:pt>
                <c:pt idx="1813">
                  <c:v>326</c:v>
                </c:pt>
                <c:pt idx="1814">
                  <c:v>326.2</c:v>
                </c:pt>
                <c:pt idx="1815">
                  <c:v>326.39999999999998</c:v>
                </c:pt>
                <c:pt idx="1816">
                  <c:v>326.5</c:v>
                </c:pt>
                <c:pt idx="1817">
                  <c:v>326.7</c:v>
                </c:pt>
                <c:pt idx="1818">
                  <c:v>326.89999999999998</c:v>
                </c:pt>
                <c:pt idx="1819">
                  <c:v>327</c:v>
                </c:pt>
                <c:pt idx="1820">
                  <c:v>327.2</c:v>
                </c:pt>
                <c:pt idx="1821">
                  <c:v>327.39999999999998</c:v>
                </c:pt>
                <c:pt idx="1822">
                  <c:v>327.5</c:v>
                </c:pt>
                <c:pt idx="1823">
                  <c:v>327.7</c:v>
                </c:pt>
                <c:pt idx="1824">
                  <c:v>327.9</c:v>
                </c:pt>
                <c:pt idx="1825">
                  <c:v>328</c:v>
                </c:pt>
                <c:pt idx="1826">
                  <c:v>328.2</c:v>
                </c:pt>
                <c:pt idx="1827">
                  <c:v>328.3</c:v>
                </c:pt>
                <c:pt idx="1828">
                  <c:v>328.5</c:v>
                </c:pt>
                <c:pt idx="1829">
                  <c:v>328.7</c:v>
                </c:pt>
                <c:pt idx="1830">
                  <c:v>328.9</c:v>
                </c:pt>
                <c:pt idx="1831">
                  <c:v>329</c:v>
                </c:pt>
                <c:pt idx="1832">
                  <c:v>329.2</c:v>
                </c:pt>
                <c:pt idx="1833">
                  <c:v>329.4</c:v>
                </c:pt>
                <c:pt idx="1834">
                  <c:v>329.5</c:v>
                </c:pt>
                <c:pt idx="1835">
                  <c:v>329.7</c:v>
                </c:pt>
                <c:pt idx="1836">
                  <c:v>329.9</c:v>
                </c:pt>
                <c:pt idx="1837">
                  <c:v>330</c:v>
                </c:pt>
                <c:pt idx="1838">
                  <c:v>330.2</c:v>
                </c:pt>
                <c:pt idx="1839">
                  <c:v>330.4</c:v>
                </c:pt>
                <c:pt idx="1840">
                  <c:v>330.6</c:v>
                </c:pt>
                <c:pt idx="1841">
                  <c:v>330.7</c:v>
                </c:pt>
                <c:pt idx="1842">
                  <c:v>330.9</c:v>
                </c:pt>
                <c:pt idx="1843">
                  <c:v>331</c:v>
                </c:pt>
                <c:pt idx="1844">
                  <c:v>331.2</c:v>
                </c:pt>
                <c:pt idx="1845">
                  <c:v>331.4</c:v>
                </c:pt>
                <c:pt idx="1846">
                  <c:v>331.5</c:v>
                </c:pt>
                <c:pt idx="1847">
                  <c:v>331.7</c:v>
                </c:pt>
                <c:pt idx="1848">
                  <c:v>331.9</c:v>
                </c:pt>
                <c:pt idx="1849">
                  <c:v>332</c:v>
                </c:pt>
                <c:pt idx="1850">
                  <c:v>332.2</c:v>
                </c:pt>
                <c:pt idx="1851">
                  <c:v>332.4</c:v>
                </c:pt>
                <c:pt idx="1852">
                  <c:v>332.6</c:v>
                </c:pt>
                <c:pt idx="1853">
                  <c:v>332.7</c:v>
                </c:pt>
                <c:pt idx="1854">
                  <c:v>332.9</c:v>
                </c:pt>
                <c:pt idx="1855">
                  <c:v>333</c:v>
                </c:pt>
                <c:pt idx="1856">
                  <c:v>333.2</c:v>
                </c:pt>
                <c:pt idx="1857">
                  <c:v>333.4</c:v>
                </c:pt>
                <c:pt idx="1858">
                  <c:v>333.6</c:v>
                </c:pt>
                <c:pt idx="1859">
                  <c:v>333.7</c:v>
                </c:pt>
                <c:pt idx="1860">
                  <c:v>333.9</c:v>
                </c:pt>
                <c:pt idx="1861">
                  <c:v>334.1</c:v>
                </c:pt>
                <c:pt idx="1862">
                  <c:v>334.2</c:v>
                </c:pt>
                <c:pt idx="1863">
                  <c:v>334.4</c:v>
                </c:pt>
                <c:pt idx="1864">
                  <c:v>334.6</c:v>
                </c:pt>
                <c:pt idx="1865">
                  <c:v>334.7</c:v>
                </c:pt>
                <c:pt idx="1866">
                  <c:v>334.9</c:v>
                </c:pt>
                <c:pt idx="1867">
                  <c:v>335.1</c:v>
                </c:pt>
                <c:pt idx="1868">
                  <c:v>335.2</c:v>
                </c:pt>
                <c:pt idx="1869">
                  <c:v>335.4</c:v>
                </c:pt>
                <c:pt idx="1870">
                  <c:v>335.6</c:v>
                </c:pt>
                <c:pt idx="1871">
                  <c:v>335.8</c:v>
                </c:pt>
                <c:pt idx="1872">
                  <c:v>335.9</c:v>
                </c:pt>
                <c:pt idx="1873">
                  <c:v>336.1</c:v>
                </c:pt>
                <c:pt idx="1874">
                  <c:v>336.3</c:v>
                </c:pt>
                <c:pt idx="1875">
                  <c:v>336.4</c:v>
                </c:pt>
                <c:pt idx="1876">
                  <c:v>336.6</c:v>
                </c:pt>
                <c:pt idx="1877">
                  <c:v>336.8</c:v>
                </c:pt>
                <c:pt idx="1878">
                  <c:v>336.9</c:v>
                </c:pt>
                <c:pt idx="1879">
                  <c:v>337.1</c:v>
                </c:pt>
                <c:pt idx="1880">
                  <c:v>337.3</c:v>
                </c:pt>
                <c:pt idx="1881">
                  <c:v>337.4</c:v>
                </c:pt>
                <c:pt idx="1882">
                  <c:v>337.6</c:v>
                </c:pt>
                <c:pt idx="1883">
                  <c:v>337.8</c:v>
                </c:pt>
                <c:pt idx="1884">
                  <c:v>337.9</c:v>
                </c:pt>
                <c:pt idx="1885">
                  <c:v>338.1</c:v>
                </c:pt>
                <c:pt idx="1886">
                  <c:v>338.3</c:v>
                </c:pt>
                <c:pt idx="1887">
                  <c:v>338.4</c:v>
                </c:pt>
                <c:pt idx="1888">
                  <c:v>338.6</c:v>
                </c:pt>
                <c:pt idx="1889">
                  <c:v>338.8</c:v>
                </c:pt>
                <c:pt idx="1890">
                  <c:v>338.9</c:v>
                </c:pt>
                <c:pt idx="1891">
                  <c:v>339.1</c:v>
                </c:pt>
                <c:pt idx="1892">
                  <c:v>339.2</c:v>
                </c:pt>
                <c:pt idx="1893">
                  <c:v>339.4</c:v>
                </c:pt>
                <c:pt idx="1894">
                  <c:v>339.6</c:v>
                </c:pt>
                <c:pt idx="1895">
                  <c:v>339.7</c:v>
                </c:pt>
                <c:pt idx="1896">
                  <c:v>339.9</c:v>
                </c:pt>
                <c:pt idx="1897">
                  <c:v>340.1</c:v>
                </c:pt>
                <c:pt idx="1898">
                  <c:v>340.3</c:v>
                </c:pt>
                <c:pt idx="1899">
                  <c:v>340.4</c:v>
                </c:pt>
                <c:pt idx="1900">
                  <c:v>340.6</c:v>
                </c:pt>
                <c:pt idx="1901">
                  <c:v>340.8</c:v>
                </c:pt>
                <c:pt idx="1902">
                  <c:v>340.9</c:v>
                </c:pt>
                <c:pt idx="1903">
                  <c:v>341.1</c:v>
                </c:pt>
                <c:pt idx="1904">
                  <c:v>341.3</c:v>
                </c:pt>
                <c:pt idx="1905">
                  <c:v>341.4</c:v>
                </c:pt>
                <c:pt idx="1906">
                  <c:v>341.6</c:v>
                </c:pt>
                <c:pt idx="1907">
                  <c:v>341.8</c:v>
                </c:pt>
                <c:pt idx="1908">
                  <c:v>342</c:v>
                </c:pt>
                <c:pt idx="1909">
                  <c:v>342.1</c:v>
                </c:pt>
                <c:pt idx="1910">
                  <c:v>342.3</c:v>
                </c:pt>
                <c:pt idx="1911">
                  <c:v>342.4</c:v>
                </c:pt>
                <c:pt idx="1912">
                  <c:v>342.6</c:v>
                </c:pt>
                <c:pt idx="1913">
                  <c:v>342.8</c:v>
                </c:pt>
                <c:pt idx="1914">
                  <c:v>343</c:v>
                </c:pt>
                <c:pt idx="1915">
                  <c:v>343.1</c:v>
                </c:pt>
                <c:pt idx="1916">
                  <c:v>343.3</c:v>
                </c:pt>
                <c:pt idx="1917">
                  <c:v>343.4</c:v>
                </c:pt>
                <c:pt idx="1918">
                  <c:v>343.6</c:v>
                </c:pt>
                <c:pt idx="1919">
                  <c:v>343.8</c:v>
                </c:pt>
                <c:pt idx="1920">
                  <c:v>343.9</c:v>
                </c:pt>
                <c:pt idx="1921">
                  <c:v>344.1</c:v>
                </c:pt>
                <c:pt idx="1922">
                  <c:v>344.3</c:v>
                </c:pt>
                <c:pt idx="1923">
                  <c:v>344.4</c:v>
                </c:pt>
                <c:pt idx="1924">
                  <c:v>344.6</c:v>
                </c:pt>
                <c:pt idx="1925">
                  <c:v>344.8</c:v>
                </c:pt>
                <c:pt idx="1926">
                  <c:v>344.9</c:v>
                </c:pt>
                <c:pt idx="1927">
                  <c:v>345.1</c:v>
                </c:pt>
                <c:pt idx="1928">
                  <c:v>345.3</c:v>
                </c:pt>
                <c:pt idx="1929">
                  <c:v>345.4</c:v>
                </c:pt>
                <c:pt idx="1930">
                  <c:v>345.6</c:v>
                </c:pt>
                <c:pt idx="1931">
                  <c:v>345.7</c:v>
                </c:pt>
                <c:pt idx="1932">
                  <c:v>345.9</c:v>
                </c:pt>
                <c:pt idx="1933">
                  <c:v>346.1</c:v>
                </c:pt>
                <c:pt idx="1934">
                  <c:v>346.2</c:v>
                </c:pt>
                <c:pt idx="1935">
                  <c:v>346.4</c:v>
                </c:pt>
                <c:pt idx="1936">
                  <c:v>346.6</c:v>
                </c:pt>
                <c:pt idx="1937">
                  <c:v>346.7</c:v>
                </c:pt>
                <c:pt idx="1938">
                  <c:v>346.9</c:v>
                </c:pt>
                <c:pt idx="1939">
                  <c:v>347.1</c:v>
                </c:pt>
                <c:pt idx="1940">
                  <c:v>347.2</c:v>
                </c:pt>
                <c:pt idx="1941">
                  <c:v>347.4</c:v>
                </c:pt>
                <c:pt idx="1942">
                  <c:v>347.6</c:v>
                </c:pt>
                <c:pt idx="1943">
                  <c:v>347.7</c:v>
                </c:pt>
                <c:pt idx="1944">
                  <c:v>347.9</c:v>
                </c:pt>
                <c:pt idx="1945">
                  <c:v>348.1</c:v>
                </c:pt>
                <c:pt idx="1946">
                  <c:v>348.2</c:v>
                </c:pt>
                <c:pt idx="1947">
                  <c:v>348.4</c:v>
                </c:pt>
                <c:pt idx="1948">
                  <c:v>348.6</c:v>
                </c:pt>
                <c:pt idx="1949">
                  <c:v>348.7</c:v>
                </c:pt>
                <c:pt idx="1950">
                  <c:v>348.9</c:v>
                </c:pt>
                <c:pt idx="1951">
                  <c:v>349.1</c:v>
                </c:pt>
                <c:pt idx="1952">
                  <c:v>349.2</c:v>
                </c:pt>
                <c:pt idx="1953">
                  <c:v>349.4</c:v>
                </c:pt>
                <c:pt idx="1954">
                  <c:v>349.6</c:v>
                </c:pt>
                <c:pt idx="1955">
                  <c:v>349.8</c:v>
                </c:pt>
                <c:pt idx="1956">
                  <c:v>349.9</c:v>
                </c:pt>
                <c:pt idx="1957">
                  <c:v>350.1</c:v>
                </c:pt>
                <c:pt idx="1958">
                  <c:v>350.3</c:v>
                </c:pt>
                <c:pt idx="1959">
                  <c:v>350.5</c:v>
                </c:pt>
                <c:pt idx="1960">
                  <c:v>350.6</c:v>
                </c:pt>
                <c:pt idx="1961">
                  <c:v>350.8</c:v>
                </c:pt>
                <c:pt idx="1962">
                  <c:v>351</c:v>
                </c:pt>
                <c:pt idx="1963">
                  <c:v>351.1</c:v>
                </c:pt>
                <c:pt idx="1964">
                  <c:v>351.3</c:v>
                </c:pt>
                <c:pt idx="1965">
                  <c:v>351.5</c:v>
                </c:pt>
                <c:pt idx="1966">
                  <c:v>351.6</c:v>
                </c:pt>
                <c:pt idx="1967">
                  <c:v>351.8</c:v>
                </c:pt>
                <c:pt idx="1968">
                  <c:v>352</c:v>
                </c:pt>
                <c:pt idx="1969">
                  <c:v>352.1</c:v>
                </c:pt>
                <c:pt idx="1970">
                  <c:v>352.3</c:v>
                </c:pt>
                <c:pt idx="1971">
                  <c:v>352.5</c:v>
                </c:pt>
                <c:pt idx="1972">
                  <c:v>352.6</c:v>
                </c:pt>
                <c:pt idx="1973">
                  <c:v>352.8</c:v>
                </c:pt>
                <c:pt idx="1974">
                  <c:v>353</c:v>
                </c:pt>
                <c:pt idx="1975">
                  <c:v>353.1</c:v>
                </c:pt>
                <c:pt idx="1976">
                  <c:v>353.3</c:v>
                </c:pt>
                <c:pt idx="1977">
                  <c:v>353.5</c:v>
                </c:pt>
                <c:pt idx="1978">
                  <c:v>353.6</c:v>
                </c:pt>
                <c:pt idx="1979">
                  <c:v>353.8</c:v>
                </c:pt>
                <c:pt idx="1980">
                  <c:v>354</c:v>
                </c:pt>
                <c:pt idx="1981">
                  <c:v>354.2</c:v>
                </c:pt>
                <c:pt idx="1982">
                  <c:v>354.3</c:v>
                </c:pt>
                <c:pt idx="1983">
                  <c:v>354.5</c:v>
                </c:pt>
                <c:pt idx="1984">
                  <c:v>354.7</c:v>
                </c:pt>
                <c:pt idx="1985">
                  <c:v>354.8</c:v>
                </c:pt>
                <c:pt idx="1986">
                  <c:v>355</c:v>
                </c:pt>
                <c:pt idx="1987">
                  <c:v>355.2</c:v>
                </c:pt>
                <c:pt idx="1988">
                  <c:v>355.3</c:v>
                </c:pt>
                <c:pt idx="1989">
                  <c:v>355.5</c:v>
                </c:pt>
                <c:pt idx="1990">
                  <c:v>355.7</c:v>
                </c:pt>
                <c:pt idx="1991">
                  <c:v>355.8</c:v>
                </c:pt>
                <c:pt idx="1992">
                  <c:v>356</c:v>
                </c:pt>
                <c:pt idx="1993">
                  <c:v>356.2</c:v>
                </c:pt>
                <c:pt idx="1994">
                  <c:v>356.3</c:v>
                </c:pt>
                <c:pt idx="1995">
                  <c:v>356.5</c:v>
                </c:pt>
                <c:pt idx="1996">
                  <c:v>356.7</c:v>
                </c:pt>
                <c:pt idx="1997">
                  <c:v>356.8</c:v>
                </c:pt>
                <c:pt idx="1998">
                  <c:v>357</c:v>
                </c:pt>
                <c:pt idx="1999">
                  <c:v>357.2</c:v>
                </c:pt>
                <c:pt idx="2000">
                  <c:v>357.3</c:v>
                </c:pt>
                <c:pt idx="2001">
                  <c:v>357.5</c:v>
                </c:pt>
                <c:pt idx="2002">
                  <c:v>357.7</c:v>
                </c:pt>
                <c:pt idx="2003">
                  <c:v>357.8</c:v>
                </c:pt>
                <c:pt idx="2004">
                  <c:v>358</c:v>
                </c:pt>
                <c:pt idx="2005">
                  <c:v>358.1</c:v>
                </c:pt>
                <c:pt idx="2006">
                  <c:v>358.3</c:v>
                </c:pt>
                <c:pt idx="2007">
                  <c:v>358.5</c:v>
                </c:pt>
                <c:pt idx="2008">
                  <c:v>358.6</c:v>
                </c:pt>
                <c:pt idx="2009">
                  <c:v>358.8</c:v>
                </c:pt>
                <c:pt idx="2010">
                  <c:v>359</c:v>
                </c:pt>
                <c:pt idx="2011">
                  <c:v>359.1</c:v>
                </c:pt>
                <c:pt idx="2012">
                  <c:v>359.3</c:v>
                </c:pt>
                <c:pt idx="2013">
                  <c:v>359.5</c:v>
                </c:pt>
                <c:pt idx="2014">
                  <c:v>359.6</c:v>
                </c:pt>
                <c:pt idx="2015">
                  <c:v>359.8</c:v>
                </c:pt>
                <c:pt idx="2016">
                  <c:v>359.9</c:v>
                </c:pt>
                <c:pt idx="2017">
                  <c:v>360.1</c:v>
                </c:pt>
                <c:pt idx="2018">
                  <c:v>360.3</c:v>
                </c:pt>
                <c:pt idx="2019">
                  <c:v>360.5</c:v>
                </c:pt>
                <c:pt idx="2020">
                  <c:v>360.6</c:v>
                </c:pt>
                <c:pt idx="2021">
                  <c:v>360.8</c:v>
                </c:pt>
                <c:pt idx="2022">
                  <c:v>360.9</c:v>
                </c:pt>
                <c:pt idx="2023">
                  <c:v>361.1</c:v>
                </c:pt>
                <c:pt idx="2024">
                  <c:v>361.3</c:v>
                </c:pt>
                <c:pt idx="2025">
                  <c:v>361.4</c:v>
                </c:pt>
                <c:pt idx="2026">
                  <c:v>361.6</c:v>
                </c:pt>
                <c:pt idx="2027">
                  <c:v>361.8</c:v>
                </c:pt>
                <c:pt idx="2028">
                  <c:v>361.9</c:v>
                </c:pt>
                <c:pt idx="2029">
                  <c:v>362.1</c:v>
                </c:pt>
                <c:pt idx="2030">
                  <c:v>362.3</c:v>
                </c:pt>
                <c:pt idx="2031">
                  <c:v>362.4</c:v>
                </c:pt>
                <c:pt idx="2032">
                  <c:v>362.6</c:v>
                </c:pt>
                <c:pt idx="2033">
                  <c:v>362.8</c:v>
                </c:pt>
                <c:pt idx="2034">
                  <c:v>362.9</c:v>
                </c:pt>
                <c:pt idx="2035">
                  <c:v>363.1</c:v>
                </c:pt>
                <c:pt idx="2036">
                  <c:v>363.3</c:v>
                </c:pt>
                <c:pt idx="2037">
                  <c:v>363.4</c:v>
                </c:pt>
                <c:pt idx="2038">
                  <c:v>363.6</c:v>
                </c:pt>
                <c:pt idx="2039">
                  <c:v>363.8</c:v>
                </c:pt>
                <c:pt idx="2040">
                  <c:v>363.9</c:v>
                </c:pt>
                <c:pt idx="2041">
                  <c:v>364.1</c:v>
                </c:pt>
                <c:pt idx="2042">
                  <c:v>364.3</c:v>
                </c:pt>
                <c:pt idx="2043">
                  <c:v>364.4</c:v>
                </c:pt>
                <c:pt idx="2044">
                  <c:v>364.6</c:v>
                </c:pt>
                <c:pt idx="2045">
                  <c:v>364.8</c:v>
                </c:pt>
                <c:pt idx="2046">
                  <c:v>364.9</c:v>
                </c:pt>
                <c:pt idx="2047">
                  <c:v>365.1</c:v>
                </c:pt>
                <c:pt idx="2048">
                  <c:v>365.3</c:v>
                </c:pt>
                <c:pt idx="2049">
                  <c:v>365.5</c:v>
                </c:pt>
                <c:pt idx="2050">
                  <c:v>365.6</c:v>
                </c:pt>
                <c:pt idx="2051">
                  <c:v>365.8</c:v>
                </c:pt>
                <c:pt idx="2052">
                  <c:v>366</c:v>
                </c:pt>
                <c:pt idx="2053">
                  <c:v>366.1</c:v>
                </c:pt>
                <c:pt idx="2054">
                  <c:v>366.3</c:v>
                </c:pt>
                <c:pt idx="2055">
                  <c:v>366.5</c:v>
                </c:pt>
                <c:pt idx="2056">
                  <c:v>366.7</c:v>
                </c:pt>
                <c:pt idx="2057">
                  <c:v>366.8</c:v>
                </c:pt>
                <c:pt idx="2058">
                  <c:v>367</c:v>
                </c:pt>
                <c:pt idx="2059">
                  <c:v>367.1</c:v>
                </c:pt>
                <c:pt idx="2060">
                  <c:v>367.3</c:v>
                </c:pt>
                <c:pt idx="2061">
                  <c:v>367.5</c:v>
                </c:pt>
                <c:pt idx="2062">
                  <c:v>367.6</c:v>
                </c:pt>
                <c:pt idx="2063">
                  <c:v>367.8</c:v>
                </c:pt>
                <c:pt idx="2064">
                  <c:v>368</c:v>
                </c:pt>
                <c:pt idx="2065">
                  <c:v>368.2</c:v>
                </c:pt>
                <c:pt idx="2066">
                  <c:v>368.3</c:v>
                </c:pt>
                <c:pt idx="2067">
                  <c:v>368.5</c:v>
                </c:pt>
                <c:pt idx="2068">
                  <c:v>368.7</c:v>
                </c:pt>
                <c:pt idx="2069">
                  <c:v>368.8</c:v>
                </c:pt>
                <c:pt idx="2070">
                  <c:v>369</c:v>
                </c:pt>
                <c:pt idx="2071">
                  <c:v>369.2</c:v>
                </c:pt>
                <c:pt idx="2072">
                  <c:v>369.3</c:v>
                </c:pt>
                <c:pt idx="2073">
                  <c:v>369.5</c:v>
                </c:pt>
                <c:pt idx="2074">
                  <c:v>369.7</c:v>
                </c:pt>
                <c:pt idx="2075">
                  <c:v>369.8</c:v>
                </c:pt>
                <c:pt idx="2076">
                  <c:v>370</c:v>
                </c:pt>
                <c:pt idx="2077">
                  <c:v>370.2</c:v>
                </c:pt>
                <c:pt idx="2078">
                  <c:v>370.3</c:v>
                </c:pt>
                <c:pt idx="2079">
                  <c:v>370.5</c:v>
                </c:pt>
                <c:pt idx="2080">
                  <c:v>370.7</c:v>
                </c:pt>
                <c:pt idx="2081">
                  <c:v>370.8</c:v>
                </c:pt>
                <c:pt idx="2082">
                  <c:v>371</c:v>
                </c:pt>
                <c:pt idx="2083">
                  <c:v>371.2</c:v>
                </c:pt>
                <c:pt idx="2084">
                  <c:v>371.3</c:v>
                </c:pt>
                <c:pt idx="2085">
                  <c:v>371.5</c:v>
                </c:pt>
                <c:pt idx="2086">
                  <c:v>371.6</c:v>
                </c:pt>
                <c:pt idx="2087">
                  <c:v>371.8</c:v>
                </c:pt>
                <c:pt idx="2088">
                  <c:v>372</c:v>
                </c:pt>
                <c:pt idx="2089">
                  <c:v>372.1</c:v>
                </c:pt>
                <c:pt idx="2090">
                  <c:v>372.3</c:v>
                </c:pt>
                <c:pt idx="2091">
                  <c:v>372.5</c:v>
                </c:pt>
                <c:pt idx="2092">
                  <c:v>372.6</c:v>
                </c:pt>
                <c:pt idx="2093">
                  <c:v>372.8</c:v>
                </c:pt>
                <c:pt idx="2094">
                  <c:v>372.9</c:v>
                </c:pt>
                <c:pt idx="2095">
                  <c:v>373.1</c:v>
                </c:pt>
                <c:pt idx="2096">
                  <c:v>373.3</c:v>
                </c:pt>
                <c:pt idx="2097">
                  <c:v>373.5</c:v>
                </c:pt>
                <c:pt idx="2098">
                  <c:v>373.6</c:v>
                </c:pt>
                <c:pt idx="2099">
                  <c:v>373.8</c:v>
                </c:pt>
                <c:pt idx="2100">
                  <c:v>374</c:v>
                </c:pt>
                <c:pt idx="2101">
                  <c:v>374.1</c:v>
                </c:pt>
                <c:pt idx="2102">
                  <c:v>374.3</c:v>
                </c:pt>
                <c:pt idx="2103">
                  <c:v>374.4</c:v>
                </c:pt>
                <c:pt idx="2104">
                  <c:v>374.6</c:v>
                </c:pt>
                <c:pt idx="2105">
                  <c:v>374.8</c:v>
                </c:pt>
                <c:pt idx="2106">
                  <c:v>374.9</c:v>
                </c:pt>
                <c:pt idx="2107">
                  <c:v>375.1</c:v>
                </c:pt>
                <c:pt idx="2108">
                  <c:v>375.3</c:v>
                </c:pt>
                <c:pt idx="2109">
                  <c:v>375.4</c:v>
                </c:pt>
                <c:pt idx="2110">
                  <c:v>375.6</c:v>
                </c:pt>
                <c:pt idx="2111">
                  <c:v>375.8</c:v>
                </c:pt>
                <c:pt idx="2112">
                  <c:v>376</c:v>
                </c:pt>
                <c:pt idx="2113">
                  <c:v>376.1</c:v>
                </c:pt>
                <c:pt idx="2114">
                  <c:v>376.3</c:v>
                </c:pt>
                <c:pt idx="2115">
                  <c:v>376.4</c:v>
                </c:pt>
                <c:pt idx="2116">
                  <c:v>376.6</c:v>
                </c:pt>
                <c:pt idx="2117">
                  <c:v>376.8</c:v>
                </c:pt>
                <c:pt idx="2118">
                  <c:v>377</c:v>
                </c:pt>
                <c:pt idx="2119">
                  <c:v>377.1</c:v>
                </c:pt>
                <c:pt idx="2120">
                  <c:v>377.3</c:v>
                </c:pt>
                <c:pt idx="2121">
                  <c:v>377.5</c:v>
                </c:pt>
                <c:pt idx="2122">
                  <c:v>377.6</c:v>
                </c:pt>
                <c:pt idx="2123">
                  <c:v>377.8</c:v>
                </c:pt>
                <c:pt idx="2124">
                  <c:v>378</c:v>
                </c:pt>
                <c:pt idx="2125">
                  <c:v>378.1</c:v>
                </c:pt>
                <c:pt idx="2126">
                  <c:v>378.3</c:v>
                </c:pt>
                <c:pt idx="2127">
                  <c:v>378.5</c:v>
                </c:pt>
                <c:pt idx="2128">
                  <c:v>378.6</c:v>
                </c:pt>
                <c:pt idx="2129">
                  <c:v>378.8</c:v>
                </c:pt>
                <c:pt idx="2130">
                  <c:v>379</c:v>
                </c:pt>
                <c:pt idx="2131">
                  <c:v>379.2</c:v>
                </c:pt>
                <c:pt idx="2132">
                  <c:v>379.3</c:v>
                </c:pt>
                <c:pt idx="2133">
                  <c:v>379.5</c:v>
                </c:pt>
                <c:pt idx="2134">
                  <c:v>379.6</c:v>
                </c:pt>
                <c:pt idx="2135">
                  <c:v>379.8</c:v>
                </c:pt>
                <c:pt idx="2136">
                  <c:v>380</c:v>
                </c:pt>
                <c:pt idx="2137">
                  <c:v>380.1</c:v>
                </c:pt>
                <c:pt idx="2138">
                  <c:v>380.3</c:v>
                </c:pt>
                <c:pt idx="2139">
                  <c:v>380.4</c:v>
                </c:pt>
                <c:pt idx="2140">
                  <c:v>380.6</c:v>
                </c:pt>
                <c:pt idx="2141">
                  <c:v>380.8</c:v>
                </c:pt>
                <c:pt idx="2142">
                  <c:v>381</c:v>
                </c:pt>
                <c:pt idx="2143">
                  <c:v>381.1</c:v>
                </c:pt>
                <c:pt idx="2144">
                  <c:v>381.3</c:v>
                </c:pt>
                <c:pt idx="2145">
                  <c:v>381.5</c:v>
                </c:pt>
                <c:pt idx="2146">
                  <c:v>381.6</c:v>
                </c:pt>
                <c:pt idx="2147">
                  <c:v>381.8</c:v>
                </c:pt>
                <c:pt idx="2148">
                  <c:v>382</c:v>
                </c:pt>
                <c:pt idx="2149">
                  <c:v>382.1</c:v>
                </c:pt>
                <c:pt idx="2150">
                  <c:v>382.3</c:v>
                </c:pt>
                <c:pt idx="2151">
                  <c:v>382.5</c:v>
                </c:pt>
                <c:pt idx="2152">
                  <c:v>382.6</c:v>
                </c:pt>
                <c:pt idx="2153">
                  <c:v>382.8</c:v>
                </c:pt>
                <c:pt idx="2154">
                  <c:v>383</c:v>
                </c:pt>
                <c:pt idx="2155">
                  <c:v>383.2</c:v>
                </c:pt>
                <c:pt idx="2156">
                  <c:v>383.3</c:v>
                </c:pt>
                <c:pt idx="2157">
                  <c:v>383.5</c:v>
                </c:pt>
                <c:pt idx="2158">
                  <c:v>383.7</c:v>
                </c:pt>
                <c:pt idx="2159">
                  <c:v>383.8</c:v>
                </c:pt>
                <c:pt idx="2160">
                  <c:v>384</c:v>
                </c:pt>
                <c:pt idx="2161">
                  <c:v>384.2</c:v>
                </c:pt>
                <c:pt idx="2162">
                  <c:v>384.3</c:v>
                </c:pt>
                <c:pt idx="2163">
                  <c:v>384.5</c:v>
                </c:pt>
                <c:pt idx="2164">
                  <c:v>384.6</c:v>
                </c:pt>
                <c:pt idx="2165">
                  <c:v>384.8</c:v>
                </c:pt>
                <c:pt idx="2166">
                  <c:v>385</c:v>
                </c:pt>
                <c:pt idx="2167">
                  <c:v>385.1</c:v>
                </c:pt>
                <c:pt idx="2168">
                  <c:v>385.3</c:v>
                </c:pt>
                <c:pt idx="2169">
                  <c:v>385.5</c:v>
                </c:pt>
                <c:pt idx="2170">
                  <c:v>385.6</c:v>
                </c:pt>
                <c:pt idx="2171">
                  <c:v>385.8</c:v>
                </c:pt>
                <c:pt idx="2172">
                  <c:v>386</c:v>
                </c:pt>
                <c:pt idx="2173">
                  <c:v>386.1</c:v>
                </c:pt>
                <c:pt idx="2174">
                  <c:v>386.3</c:v>
                </c:pt>
                <c:pt idx="2175">
                  <c:v>386.5</c:v>
                </c:pt>
                <c:pt idx="2176">
                  <c:v>386.6</c:v>
                </c:pt>
                <c:pt idx="2177">
                  <c:v>386.8</c:v>
                </c:pt>
                <c:pt idx="2178">
                  <c:v>387</c:v>
                </c:pt>
                <c:pt idx="2179">
                  <c:v>387.1</c:v>
                </c:pt>
                <c:pt idx="2180">
                  <c:v>387.3</c:v>
                </c:pt>
                <c:pt idx="2181">
                  <c:v>387.5</c:v>
                </c:pt>
                <c:pt idx="2182">
                  <c:v>387.6</c:v>
                </c:pt>
                <c:pt idx="2183">
                  <c:v>387.8</c:v>
                </c:pt>
                <c:pt idx="2184">
                  <c:v>388</c:v>
                </c:pt>
                <c:pt idx="2185">
                  <c:v>388.2</c:v>
                </c:pt>
                <c:pt idx="2186">
                  <c:v>388.3</c:v>
                </c:pt>
                <c:pt idx="2187">
                  <c:v>388.5</c:v>
                </c:pt>
                <c:pt idx="2188">
                  <c:v>388.6</c:v>
                </c:pt>
                <c:pt idx="2189">
                  <c:v>388.8</c:v>
                </c:pt>
                <c:pt idx="2190">
                  <c:v>389</c:v>
                </c:pt>
                <c:pt idx="2191">
                  <c:v>389.1</c:v>
                </c:pt>
                <c:pt idx="2192">
                  <c:v>389.3</c:v>
                </c:pt>
                <c:pt idx="2193">
                  <c:v>389.5</c:v>
                </c:pt>
                <c:pt idx="2194">
                  <c:v>389.6</c:v>
                </c:pt>
                <c:pt idx="2195">
                  <c:v>389.8</c:v>
                </c:pt>
                <c:pt idx="2196">
                  <c:v>390</c:v>
                </c:pt>
                <c:pt idx="2197">
                  <c:v>390.1</c:v>
                </c:pt>
                <c:pt idx="2198">
                  <c:v>390.3</c:v>
                </c:pt>
                <c:pt idx="2199">
                  <c:v>390.5</c:v>
                </c:pt>
                <c:pt idx="2200">
                  <c:v>390.6</c:v>
                </c:pt>
                <c:pt idx="2201">
                  <c:v>390.8</c:v>
                </c:pt>
                <c:pt idx="2202">
                  <c:v>390.9</c:v>
                </c:pt>
                <c:pt idx="2203">
                  <c:v>391.1</c:v>
                </c:pt>
                <c:pt idx="2204">
                  <c:v>391.3</c:v>
                </c:pt>
                <c:pt idx="2205">
                  <c:v>391.4</c:v>
                </c:pt>
                <c:pt idx="2206">
                  <c:v>391.6</c:v>
                </c:pt>
                <c:pt idx="2207">
                  <c:v>391.8</c:v>
                </c:pt>
                <c:pt idx="2208">
                  <c:v>391.9</c:v>
                </c:pt>
                <c:pt idx="2209">
                  <c:v>392.1</c:v>
                </c:pt>
                <c:pt idx="2210">
                  <c:v>392.2</c:v>
                </c:pt>
                <c:pt idx="2211">
                  <c:v>392.4</c:v>
                </c:pt>
                <c:pt idx="2212">
                  <c:v>392.6</c:v>
                </c:pt>
                <c:pt idx="2213">
                  <c:v>392.7</c:v>
                </c:pt>
                <c:pt idx="2214">
                  <c:v>392.9</c:v>
                </c:pt>
                <c:pt idx="2215">
                  <c:v>393.1</c:v>
                </c:pt>
                <c:pt idx="2216">
                  <c:v>393.2</c:v>
                </c:pt>
                <c:pt idx="2217">
                  <c:v>393.4</c:v>
                </c:pt>
                <c:pt idx="2218">
                  <c:v>393.6</c:v>
                </c:pt>
                <c:pt idx="2219">
                  <c:v>393.8</c:v>
                </c:pt>
                <c:pt idx="2220">
                  <c:v>393.9</c:v>
                </c:pt>
                <c:pt idx="2221">
                  <c:v>394.1</c:v>
                </c:pt>
                <c:pt idx="2222">
                  <c:v>394.2</c:v>
                </c:pt>
                <c:pt idx="2223">
                  <c:v>394.4</c:v>
                </c:pt>
                <c:pt idx="2224">
                  <c:v>394.6</c:v>
                </c:pt>
                <c:pt idx="2225">
                  <c:v>394.7</c:v>
                </c:pt>
                <c:pt idx="2226">
                  <c:v>394.9</c:v>
                </c:pt>
                <c:pt idx="2227">
                  <c:v>395.1</c:v>
                </c:pt>
                <c:pt idx="2228">
                  <c:v>395.2</c:v>
                </c:pt>
                <c:pt idx="2229">
                  <c:v>395.4</c:v>
                </c:pt>
                <c:pt idx="2230">
                  <c:v>395.6</c:v>
                </c:pt>
                <c:pt idx="2231">
                  <c:v>395.8</c:v>
                </c:pt>
                <c:pt idx="2232">
                  <c:v>395.9</c:v>
                </c:pt>
                <c:pt idx="2233">
                  <c:v>396.1</c:v>
                </c:pt>
                <c:pt idx="2234">
                  <c:v>396.3</c:v>
                </c:pt>
                <c:pt idx="2235">
                  <c:v>396.4</c:v>
                </c:pt>
                <c:pt idx="2236">
                  <c:v>396.6</c:v>
                </c:pt>
                <c:pt idx="2237">
                  <c:v>396.8</c:v>
                </c:pt>
                <c:pt idx="2238">
                  <c:v>396.9</c:v>
                </c:pt>
                <c:pt idx="2239">
                  <c:v>397.1</c:v>
                </c:pt>
                <c:pt idx="2240">
                  <c:v>397.3</c:v>
                </c:pt>
                <c:pt idx="2241">
                  <c:v>397.4</c:v>
                </c:pt>
                <c:pt idx="2242">
                  <c:v>397.6</c:v>
                </c:pt>
                <c:pt idx="2243">
                  <c:v>397.8</c:v>
                </c:pt>
                <c:pt idx="2244">
                  <c:v>398</c:v>
                </c:pt>
                <c:pt idx="2245">
                  <c:v>398.1</c:v>
                </c:pt>
                <c:pt idx="2246">
                  <c:v>398.3</c:v>
                </c:pt>
                <c:pt idx="2247">
                  <c:v>398.4</c:v>
                </c:pt>
                <c:pt idx="2248">
                  <c:v>398.6</c:v>
                </c:pt>
                <c:pt idx="2249">
                  <c:v>398.8</c:v>
                </c:pt>
                <c:pt idx="2250">
                  <c:v>399</c:v>
                </c:pt>
                <c:pt idx="2251">
                  <c:v>399.1</c:v>
                </c:pt>
                <c:pt idx="2252">
                  <c:v>399.3</c:v>
                </c:pt>
                <c:pt idx="2253">
                  <c:v>399.5</c:v>
                </c:pt>
                <c:pt idx="2254">
                  <c:v>399.6</c:v>
                </c:pt>
                <c:pt idx="2255">
                  <c:v>399.8</c:v>
                </c:pt>
                <c:pt idx="2256">
                  <c:v>400</c:v>
                </c:pt>
                <c:pt idx="2257">
                  <c:v>400.1</c:v>
                </c:pt>
                <c:pt idx="2258">
                  <c:v>400.3</c:v>
                </c:pt>
                <c:pt idx="2259">
                  <c:v>400.5</c:v>
                </c:pt>
                <c:pt idx="2260">
                  <c:v>400.6</c:v>
                </c:pt>
                <c:pt idx="2261">
                  <c:v>400.8</c:v>
                </c:pt>
                <c:pt idx="2262">
                  <c:v>401</c:v>
                </c:pt>
                <c:pt idx="2263">
                  <c:v>401.1</c:v>
                </c:pt>
                <c:pt idx="2264">
                  <c:v>401.3</c:v>
                </c:pt>
                <c:pt idx="2265">
                  <c:v>401.5</c:v>
                </c:pt>
                <c:pt idx="2266">
                  <c:v>401.6</c:v>
                </c:pt>
                <c:pt idx="2267">
                  <c:v>401.8</c:v>
                </c:pt>
                <c:pt idx="2268">
                  <c:v>402</c:v>
                </c:pt>
                <c:pt idx="2269">
                  <c:v>402.1</c:v>
                </c:pt>
                <c:pt idx="2270">
                  <c:v>402.3</c:v>
                </c:pt>
                <c:pt idx="2271">
                  <c:v>402.5</c:v>
                </c:pt>
                <c:pt idx="2272">
                  <c:v>402.6</c:v>
                </c:pt>
                <c:pt idx="2273">
                  <c:v>402.8</c:v>
                </c:pt>
                <c:pt idx="2274">
                  <c:v>403</c:v>
                </c:pt>
                <c:pt idx="2275">
                  <c:v>403.1</c:v>
                </c:pt>
                <c:pt idx="2276">
                  <c:v>403.3</c:v>
                </c:pt>
                <c:pt idx="2277">
                  <c:v>403.5</c:v>
                </c:pt>
                <c:pt idx="2278">
                  <c:v>403.6</c:v>
                </c:pt>
                <c:pt idx="2279">
                  <c:v>403.8</c:v>
                </c:pt>
                <c:pt idx="2280">
                  <c:v>404</c:v>
                </c:pt>
                <c:pt idx="2281">
                  <c:v>404.2</c:v>
                </c:pt>
                <c:pt idx="2282">
                  <c:v>404.3</c:v>
                </c:pt>
                <c:pt idx="2283">
                  <c:v>404.5</c:v>
                </c:pt>
                <c:pt idx="2284">
                  <c:v>404.6</c:v>
                </c:pt>
                <c:pt idx="2285">
                  <c:v>404.8</c:v>
                </c:pt>
                <c:pt idx="2286">
                  <c:v>405</c:v>
                </c:pt>
                <c:pt idx="2287">
                  <c:v>405.1</c:v>
                </c:pt>
                <c:pt idx="2288">
                  <c:v>405.3</c:v>
                </c:pt>
                <c:pt idx="2289">
                  <c:v>405.5</c:v>
                </c:pt>
                <c:pt idx="2290">
                  <c:v>405.6</c:v>
                </c:pt>
                <c:pt idx="2291">
                  <c:v>405.8</c:v>
                </c:pt>
                <c:pt idx="2292">
                  <c:v>406</c:v>
                </c:pt>
                <c:pt idx="2293">
                  <c:v>406.1</c:v>
                </c:pt>
                <c:pt idx="2294">
                  <c:v>406.3</c:v>
                </c:pt>
                <c:pt idx="2295">
                  <c:v>406.4</c:v>
                </c:pt>
                <c:pt idx="2296">
                  <c:v>406.6</c:v>
                </c:pt>
                <c:pt idx="2297">
                  <c:v>406.8</c:v>
                </c:pt>
                <c:pt idx="2298">
                  <c:v>406.9</c:v>
                </c:pt>
                <c:pt idx="2299">
                  <c:v>407.1</c:v>
                </c:pt>
                <c:pt idx="2300">
                  <c:v>407.3</c:v>
                </c:pt>
                <c:pt idx="2301">
                  <c:v>407.4</c:v>
                </c:pt>
                <c:pt idx="2302">
                  <c:v>407.6</c:v>
                </c:pt>
                <c:pt idx="2303">
                  <c:v>407.8</c:v>
                </c:pt>
                <c:pt idx="2304">
                  <c:v>407.9</c:v>
                </c:pt>
                <c:pt idx="2305">
                  <c:v>408.1</c:v>
                </c:pt>
                <c:pt idx="2306">
                  <c:v>408.3</c:v>
                </c:pt>
                <c:pt idx="2307">
                  <c:v>408.4</c:v>
                </c:pt>
                <c:pt idx="2308">
                  <c:v>408.6</c:v>
                </c:pt>
                <c:pt idx="2309">
                  <c:v>408.8</c:v>
                </c:pt>
                <c:pt idx="2310">
                  <c:v>409</c:v>
                </c:pt>
                <c:pt idx="2311">
                  <c:v>409.1</c:v>
                </c:pt>
                <c:pt idx="2312">
                  <c:v>409.3</c:v>
                </c:pt>
                <c:pt idx="2313">
                  <c:v>409.5</c:v>
                </c:pt>
                <c:pt idx="2314">
                  <c:v>409.6</c:v>
                </c:pt>
                <c:pt idx="2315">
                  <c:v>409.8</c:v>
                </c:pt>
                <c:pt idx="2316">
                  <c:v>410</c:v>
                </c:pt>
                <c:pt idx="2317">
                  <c:v>410.1</c:v>
                </c:pt>
                <c:pt idx="2318">
                  <c:v>410.3</c:v>
                </c:pt>
                <c:pt idx="2319">
                  <c:v>410.5</c:v>
                </c:pt>
                <c:pt idx="2320">
                  <c:v>410.6</c:v>
                </c:pt>
                <c:pt idx="2321">
                  <c:v>410.8</c:v>
                </c:pt>
                <c:pt idx="2322">
                  <c:v>411</c:v>
                </c:pt>
                <c:pt idx="2323">
                  <c:v>411.1</c:v>
                </c:pt>
                <c:pt idx="2324">
                  <c:v>411.3</c:v>
                </c:pt>
                <c:pt idx="2325">
                  <c:v>411.5</c:v>
                </c:pt>
                <c:pt idx="2326">
                  <c:v>411.6</c:v>
                </c:pt>
                <c:pt idx="2327">
                  <c:v>411.8</c:v>
                </c:pt>
                <c:pt idx="2328">
                  <c:v>412</c:v>
                </c:pt>
                <c:pt idx="2329">
                  <c:v>412.2</c:v>
                </c:pt>
                <c:pt idx="2330">
                  <c:v>412.3</c:v>
                </c:pt>
                <c:pt idx="2331">
                  <c:v>412.5</c:v>
                </c:pt>
                <c:pt idx="2332">
                  <c:v>412.7</c:v>
                </c:pt>
                <c:pt idx="2333">
                  <c:v>412.8</c:v>
                </c:pt>
                <c:pt idx="2334">
                  <c:v>413</c:v>
                </c:pt>
                <c:pt idx="2335">
                  <c:v>413.2</c:v>
                </c:pt>
                <c:pt idx="2336">
                  <c:v>413.3</c:v>
                </c:pt>
                <c:pt idx="2337">
                  <c:v>413.5</c:v>
                </c:pt>
                <c:pt idx="2338">
                  <c:v>413.6</c:v>
                </c:pt>
                <c:pt idx="2339">
                  <c:v>413.8</c:v>
                </c:pt>
                <c:pt idx="2340">
                  <c:v>414</c:v>
                </c:pt>
                <c:pt idx="2341">
                  <c:v>414.1</c:v>
                </c:pt>
                <c:pt idx="2342">
                  <c:v>414.3</c:v>
                </c:pt>
                <c:pt idx="2343">
                  <c:v>414.5</c:v>
                </c:pt>
                <c:pt idx="2344">
                  <c:v>414.6</c:v>
                </c:pt>
                <c:pt idx="2345">
                  <c:v>414.8</c:v>
                </c:pt>
                <c:pt idx="2346">
                  <c:v>415</c:v>
                </c:pt>
                <c:pt idx="2347">
                  <c:v>415.1</c:v>
                </c:pt>
                <c:pt idx="2348">
                  <c:v>415.3</c:v>
                </c:pt>
                <c:pt idx="2349">
                  <c:v>415.5</c:v>
                </c:pt>
                <c:pt idx="2350">
                  <c:v>415.6</c:v>
                </c:pt>
                <c:pt idx="2351">
                  <c:v>415.8</c:v>
                </c:pt>
                <c:pt idx="2352">
                  <c:v>416</c:v>
                </c:pt>
                <c:pt idx="2353">
                  <c:v>416.2</c:v>
                </c:pt>
                <c:pt idx="2354">
                  <c:v>416.3</c:v>
                </c:pt>
                <c:pt idx="2355">
                  <c:v>416.5</c:v>
                </c:pt>
                <c:pt idx="2356">
                  <c:v>416.7</c:v>
                </c:pt>
                <c:pt idx="2357">
                  <c:v>416.8</c:v>
                </c:pt>
                <c:pt idx="2358">
                  <c:v>417</c:v>
                </c:pt>
                <c:pt idx="2359">
                  <c:v>417.2</c:v>
                </c:pt>
                <c:pt idx="2360">
                  <c:v>417.3</c:v>
                </c:pt>
                <c:pt idx="2361">
                  <c:v>417.5</c:v>
                </c:pt>
                <c:pt idx="2362">
                  <c:v>417.7</c:v>
                </c:pt>
                <c:pt idx="2363">
                  <c:v>417.8</c:v>
                </c:pt>
                <c:pt idx="2364">
                  <c:v>418</c:v>
                </c:pt>
                <c:pt idx="2365">
                  <c:v>418.1</c:v>
                </c:pt>
                <c:pt idx="2366">
                  <c:v>418.3</c:v>
                </c:pt>
                <c:pt idx="2367">
                  <c:v>418.5</c:v>
                </c:pt>
                <c:pt idx="2368">
                  <c:v>418.7</c:v>
                </c:pt>
                <c:pt idx="2369">
                  <c:v>418.8</c:v>
                </c:pt>
                <c:pt idx="2370">
                  <c:v>419</c:v>
                </c:pt>
                <c:pt idx="2371">
                  <c:v>419.1</c:v>
                </c:pt>
                <c:pt idx="2372">
                  <c:v>419.3</c:v>
                </c:pt>
                <c:pt idx="2373">
                  <c:v>419.5</c:v>
                </c:pt>
                <c:pt idx="2374">
                  <c:v>419.6</c:v>
                </c:pt>
                <c:pt idx="2375">
                  <c:v>419.8</c:v>
                </c:pt>
                <c:pt idx="2376">
                  <c:v>420</c:v>
                </c:pt>
                <c:pt idx="2377">
                  <c:v>420.1</c:v>
                </c:pt>
                <c:pt idx="2378">
                  <c:v>420.3</c:v>
                </c:pt>
                <c:pt idx="2379">
                  <c:v>420.5</c:v>
                </c:pt>
                <c:pt idx="2380">
                  <c:v>420.6</c:v>
                </c:pt>
                <c:pt idx="2381">
                  <c:v>420.8</c:v>
                </c:pt>
                <c:pt idx="2382">
                  <c:v>421</c:v>
                </c:pt>
                <c:pt idx="2383">
                  <c:v>421.1</c:v>
                </c:pt>
                <c:pt idx="2384">
                  <c:v>421.3</c:v>
                </c:pt>
                <c:pt idx="2385">
                  <c:v>421.5</c:v>
                </c:pt>
                <c:pt idx="2386">
                  <c:v>421.6</c:v>
                </c:pt>
                <c:pt idx="2387">
                  <c:v>421.8</c:v>
                </c:pt>
                <c:pt idx="2388">
                  <c:v>422</c:v>
                </c:pt>
                <c:pt idx="2389">
                  <c:v>422.1</c:v>
                </c:pt>
                <c:pt idx="2390">
                  <c:v>422.3</c:v>
                </c:pt>
                <c:pt idx="2391">
                  <c:v>422.5</c:v>
                </c:pt>
                <c:pt idx="2392">
                  <c:v>422.7</c:v>
                </c:pt>
                <c:pt idx="2393">
                  <c:v>422.9</c:v>
                </c:pt>
                <c:pt idx="2394">
                  <c:v>423</c:v>
                </c:pt>
                <c:pt idx="2395">
                  <c:v>423.2</c:v>
                </c:pt>
                <c:pt idx="2396">
                  <c:v>423.3</c:v>
                </c:pt>
                <c:pt idx="2397">
                  <c:v>423.5</c:v>
                </c:pt>
                <c:pt idx="2398">
                  <c:v>423.7</c:v>
                </c:pt>
                <c:pt idx="2399">
                  <c:v>423.8</c:v>
                </c:pt>
                <c:pt idx="2400">
                  <c:v>424</c:v>
                </c:pt>
                <c:pt idx="2401">
                  <c:v>424.2</c:v>
                </c:pt>
                <c:pt idx="2402">
                  <c:v>424.4</c:v>
                </c:pt>
                <c:pt idx="2403">
                  <c:v>424.5</c:v>
                </c:pt>
                <c:pt idx="2404">
                  <c:v>424.7</c:v>
                </c:pt>
                <c:pt idx="2405">
                  <c:v>424.9</c:v>
                </c:pt>
                <c:pt idx="2406">
                  <c:v>425.1</c:v>
                </c:pt>
                <c:pt idx="2407">
                  <c:v>425.2</c:v>
                </c:pt>
                <c:pt idx="2408">
                  <c:v>425.4</c:v>
                </c:pt>
                <c:pt idx="2409">
                  <c:v>425.6</c:v>
                </c:pt>
                <c:pt idx="2410">
                  <c:v>425.7</c:v>
                </c:pt>
                <c:pt idx="2411">
                  <c:v>425.9</c:v>
                </c:pt>
                <c:pt idx="2412">
                  <c:v>426.1</c:v>
                </c:pt>
                <c:pt idx="2413">
                  <c:v>426.2</c:v>
                </c:pt>
                <c:pt idx="2414">
                  <c:v>426.4</c:v>
                </c:pt>
                <c:pt idx="2415">
                  <c:v>426.6</c:v>
                </c:pt>
                <c:pt idx="2416">
                  <c:v>426.7</c:v>
                </c:pt>
                <c:pt idx="2417">
                  <c:v>426.9</c:v>
                </c:pt>
                <c:pt idx="2418">
                  <c:v>427.1</c:v>
                </c:pt>
                <c:pt idx="2419">
                  <c:v>427.2</c:v>
                </c:pt>
                <c:pt idx="2420">
                  <c:v>427.3</c:v>
                </c:pt>
                <c:pt idx="2421">
                  <c:v>427.5</c:v>
                </c:pt>
                <c:pt idx="2422">
                  <c:v>427.7</c:v>
                </c:pt>
                <c:pt idx="2423">
                  <c:v>427.9</c:v>
                </c:pt>
                <c:pt idx="2424">
                  <c:v>428</c:v>
                </c:pt>
                <c:pt idx="2425">
                  <c:v>428.2</c:v>
                </c:pt>
                <c:pt idx="2426">
                  <c:v>428.3</c:v>
                </c:pt>
                <c:pt idx="2427">
                  <c:v>428.5</c:v>
                </c:pt>
                <c:pt idx="2428">
                  <c:v>428.7</c:v>
                </c:pt>
                <c:pt idx="2429">
                  <c:v>428.8</c:v>
                </c:pt>
                <c:pt idx="2430">
                  <c:v>429</c:v>
                </c:pt>
                <c:pt idx="2431">
                  <c:v>429.1</c:v>
                </c:pt>
                <c:pt idx="2432">
                  <c:v>429.3</c:v>
                </c:pt>
                <c:pt idx="2433">
                  <c:v>429.5</c:v>
                </c:pt>
                <c:pt idx="2434">
                  <c:v>429.6</c:v>
                </c:pt>
                <c:pt idx="2435">
                  <c:v>429.8</c:v>
                </c:pt>
                <c:pt idx="2436">
                  <c:v>430</c:v>
                </c:pt>
                <c:pt idx="2437">
                  <c:v>430.1</c:v>
                </c:pt>
                <c:pt idx="2438">
                  <c:v>430.3</c:v>
                </c:pt>
                <c:pt idx="2439">
                  <c:v>430.5</c:v>
                </c:pt>
                <c:pt idx="2440">
                  <c:v>430.6</c:v>
                </c:pt>
                <c:pt idx="2441">
                  <c:v>430.8</c:v>
                </c:pt>
                <c:pt idx="2442">
                  <c:v>431</c:v>
                </c:pt>
                <c:pt idx="2443">
                  <c:v>431.1</c:v>
                </c:pt>
                <c:pt idx="2444">
                  <c:v>431.3</c:v>
                </c:pt>
                <c:pt idx="2445">
                  <c:v>431.4</c:v>
                </c:pt>
                <c:pt idx="2446">
                  <c:v>431.6</c:v>
                </c:pt>
                <c:pt idx="2447">
                  <c:v>431.8</c:v>
                </c:pt>
                <c:pt idx="2448">
                  <c:v>432</c:v>
                </c:pt>
                <c:pt idx="2449">
                  <c:v>432.1</c:v>
                </c:pt>
                <c:pt idx="2450">
                  <c:v>432.3</c:v>
                </c:pt>
                <c:pt idx="2451">
                  <c:v>432.5</c:v>
                </c:pt>
                <c:pt idx="2452">
                  <c:v>432.6</c:v>
                </c:pt>
                <c:pt idx="2453">
                  <c:v>432.8</c:v>
                </c:pt>
                <c:pt idx="2454">
                  <c:v>433</c:v>
                </c:pt>
                <c:pt idx="2455">
                  <c:v>433.1</c:v>
                </c:pt>
                <c:pt idx="2456">
                  <c:v>433.3</c:v>
                </c:pt>
                <c:pt idx="2457">
                  <c:v>433.5</c:v>
                </c:pt>
                <c:pt idx="2458">
                  <c:v>433.6</c:v>
                </c:pt>
                <c:pt idx="2459">
                  <c:v>433.8</c:v>
                </c:pt>
                <c:pt idx="2460">
                  <c:v>434</c:v>
                </c:pt>
                <c:pt idx="2461">
                  <c:v>434.1</c:v>
                </c:pt>
                <c:pt idx="2462">
                  <c:v>434.3</c:v>
                </c:pt>
                <c:pt idx="2463">
                  <c:v>434.5</c:v>
                </c:pt>
                <c:pt idx="2464">
                  <c:v>434.7</c:v>
                </c:pt>
                <c:pt idx="2465">
                  <c:v>434.8</c:v>
                </c:pt>
                <c:pt idx="2466">
                  <c:v>435</c:v>
                </c:pt>
                <c:pt idx="2467">
                  <c:v>435.2</c:v>
                </c:pt>
                <c:pt idx="2468">
                  <c:v>435.3</c:v>
                </c:pt>
                <c:pt idx="2469">
                  <c:v>435.5</c:v>
                </c:pt>
                <c:pt idx="2470">
                  <c:v>435.7</c:v>
                </c:pt>
                <c:pt idx="2471">
                  <c:v>435.8</c:v>
                </c:pt>
                <c:pt idx="2472">
                  <c:v>436</c:v>
                </c:pt>
                <c:pt idx="2473">
                  <c:v>436.2</c:v>
                </c:pt>
                <c:pt idx="2474">
                  <c:v>436.3</c:v>
                </c:pt>
                <c:pt idx="2475">
                  <c:v>436.5</c:v>
                </c:pt>
                <c:pt idx="2476">
                  <c:v>436.7</c:v>
                </c:pt>
                <c:pt idx="2477">
                  <c:v>436.8</c:v>
                </c:pt>
                <c:pt idx="2478">
                  <c:v>437</c:v>
                </c:pt>
                <c:pt idx="2479">
                  <c:v>437.2</c:v>
                </c:pt>
                <c:pt idx="2480">
                  <c:v>437.3</c:v>
                </c:pt>
                <c:pt idx="2481">
                  <c:v>437.5</c:v>
                </c:pt>
                <c:pt idx="2482">
                  <c:v>437.6</c:v>
                </c:pt>
                <c:pt idx="2483">
                  <c:v>437.8</c:v>
                </c:pt>
                <c:pt idx="2484">
                  <c:v>438</c:v>
                </c:pt>
                <c:pt idx="2485">
                  <c:v>438.2</c:v>
                </c:pt>
                <c:pt idx="2486">
                  <c:v>438.3</c:v>
                </c:pt>
                <c:pt idx="2487">
                  <c:v>438.5</c:v>
                </c:pt>
                <c:pt idx="2488">
                  <c:v>438.7</c:v>
                </c:pt>
                <c:pt idx="2489">
                  <c:v>438.8</c:v>
                </c:pt>
                <c:pt idx="2490">
                  <c:v>439</c:v>
                </c:pt>
                <c:pt idx="2491">
                  <c:v>439.1</c:v>
                </c:pt>
                <c:pt idx="2492">
                  <c:v>439.3</c:v>
                </c:pt>
                <c:pt idx="2493">
                  <c:v>439.5</c:v>
                </c:pt>
                <c:pt idx="2494">
                  <c:v>439.6</c:v>
                </c:pt>
                <c:pt idx="2495">
                  <c:v>439.8</c:v>
                </c:pt>
                <c:pt idx="2496">
                  <c:v>440</c:v>
                </c:pt>
                <c:pt idx="2497">
                  <c:v>440.1</c:v>
                </c:pt>
                <c:pt idx="2498">
                  <c:v>440.3</c:v>
                </c:pt>
                <c:pt idx="2499">
                  <c:v>440.4</c:v>
                </c:pt>
                <c:pt idx="2500">
                  <c:v>440.6</c:v>
                </c:pt>
                <c:pt idx="2501">
                  <c:v>440.8</c:v>
                </c:pt>
                <c:pt idx="2502">
                  <c:v>441</c:v>
                </c:pt>
                <c:pt idx="2503">
                  <c:v>441.1</c:v>
                </c:pt>
                <c:pt idx="2504">
                  <c:v>441.3</c:v>
                </c:pt>
                <c:pt idx="2505">
                  <c:v>441.5</c:v>
                </c:pt>
                <c:pt idx="2506">
                  <c:v>441.6</c:v>
                </c:pt>
                <c:pt idx="2507">
                  <c:v>441.8</c:v>
                </c:pt>
                <c:pt idx="2508">
                  <c:v>442</c:v>
                </c:pt>
                <c:pt idx="2509">
                  <c:v>442.1</c:v>
                </c:pt>
                <c:pt idx="2510">
                  <c:v>442.3</c:v>
                </c:pt>
                <c:pt idx="2511">
                  <c:v>442.5</c:v>
                </c:pt>
                <c:pt idx="2512">
                  <c:v>442.6</c:v>
                </c:pt>
                <c:pt idx="2513">
                  <c:v>442.8</c:v>
                </c:pt>
                <c:pt idx="2514">
                  <c:v>443</c:v>
                </c:pt>
                <c:pt idx="2515">
                  <c:v>443.1</c:v>
                </c:pt>
                <c:pt idx="2516">
                  <c:v>443.3</c:v>
                </c:pt>
                <c:pt idx="2517">
                  <c:v>443.4</c:v>
                </c:pt>
                <c:pt idx="2518">
                  <c:v>443.6</c:v>
                </c:pt>
                <c:pt idx="2519">
                  <c:v>443.8</c:v>
                </c:pt>
                <c:pt idx="2520">
                  <c:v>443.9</c:v>
                </c:pt>
                <c:pt idx="2521">
                  <c:v>444.1</c:v>
                </c:pt>
                <c:pt idx="2522">
                  <c:v>444.3</c:v>
                </c:pt>
                <c:pt idx="2523">
                  <c:v>444.5</c:v>
                </c:pt>
                <c:pt idx="2524">
                  <c:v>444.6</c:v>
                </c:pt>
                <c:pt idx="2525">
                  <c:v>444.8</c:v>
                </c:pt>
                <c:pt idx="2526">
                  <c:v>445</c:v>
                </c:pt>
                <c:pt idx="2527">
                  <c:v>445.1</c:v>
                </c:pt>
                <c:pt idx="2528">
                  <c:v>445.3</c:v>
                </c:pt>
                <c:pt idx="2529">
                  <c:v>445.5</c:v>
                </c:pt>
                <c:pt idx="2530">
                  <c:v>445.6</c:v>
                </c:pt>
                <c:pt idx="2531">
                  <c:v>445.8</c:v>
                </c:pt>
                <c:pt idx="2532">
                  <c:v>446</c:v>
                </c:pt>
                <c:pt idx="2533">
                  <c:v>446.1</c:v>
                </c:pt>
                <c:pt idx="2534">
                  <c:v>446.3</c:v>
                </c:pt>
                <c:pt idx="2535">
                  <c:v>446.5</c:v>
                </c:pt>
                <c:pt idx="2536">
                  <c:v>446.6</c:v>
                </c:pt>
                <c:pt idx="2537">
                  <c:v>446.8</c:v>
                </c:pt>
                <c:pt idx="2538">
                  <c:v>447</c:v>
                </c:pt>
                <c:pt idx="2539">
                  <c:v>447.1</c:v>
                </c:pt>
                <c:pt idx="2540">
                  <c:v>447.3</c:v>
                </c:pt>
                <c:pt idx="2541">
                  <c:v>447.5</c:v>
                </c:pt>
                <c:pt idx="2542">
                  <c:v>447.6</c:v>
                </c:pt>
                <c:pt idx="2543">
                  <c:v>447.8</c:v>
                </c:pt>
                <c:pt idx="2544">
                  <c:v>448</c:v>
                </c:pt>
                <c:pt idx="2545">
                  <c:v>448.1</c:v>
                </c:pt>
                <c:pt idx="2546">
                  <c:v>448.3</c:v>
                </c:pt>
                <c:pt idx="2547">
                  <c:v>448.5</c:v>
                </c:pt>
                <c:pt idx="2548">
                  <c:v>448.6</c:v>
                </c:pt>
                <c:pt idx="2549">
                  <c:v>448.8</c:v>
                </c:pt>
                <c:pt idx="2550">
                  <c:v>449</c:v>
                </c:pt>
                <c:pt idx="2551">
                  <c:v>449.1</c:v>
                </c:pt>
                <c:pt idx="2552">
                  <c:v>449.3</c:v>
                </c:pt>
                <c:pt idx="2553">
                  <c:v>449.5</c:v>
                </c:pt>
                <c:pt idx="2554">
                  <c:v>449.7</c:v>
                </c:pt>
                <c:pt idx="2555">
                  <c:v>449.8</c:v>
                </c:pt>
                <c:pt idx="2556">
                  <c:v>450</c:v>
                </c:pt>
                <c:pt idx="2557">
                  <c:v>450.2</c:v>
                </c:pt>
                <c:pt idx="2558">
                  <c:v>450.3</c:v>
                </c:pt>
                <c:pt idx="2559">
                  <c:v>450.5</c:v>
                </c:pt>
                <c:pt idx="2560">
                  <c:v>450.7</c:v>
                </c:pt>
                <c:pt idx="2561">
                  <c:v>450.8</c:v>
                </c:pt>
                <c:pt idx="2562">
                  <c:v>451</c:v>
                </c:pt>
                <c:pt idx="2563">
                  <c:v>451.1</c:v>
                </c:pt>
                <c:pt idx="2564">
                  <c:v>451.3</c:v>
                </c:pt>
                <c:pt idx="2565">
                  <c:v>451.5</c:v>
                </c:pt>
                <c:pt idx="2566">
                  <c:v>451.6</c:v>
                </c:pt>
                <c:pt idx="2567">
                  <c:v>451.8</c:v>
                </c:pt>
                <c:pt idx="2568">
                  <c:v>452</c:v>
                </c:pt>
                <c:pt idx="2569">
                  <c:v>452.1</c:v>
                </c:pt>
                <c:pt idx="2570">
                  <c:v>452.3</c:v>
                </c:pt>
                <c:pt idx="2571">
                  <c:v>452.5</c:v>
                </c:pt>
                <c:pt idx="2572">
                  <c:v>452.6</c:v>
                </c:pt>
                <c:pt idx="2573">
                  <c:v>452.8</c:v>
                </c:pt>
                <c:pt idx="2574">
                  <c:v>453</c:v>
                </c:pt>
                <c:pt idx="2575">
                  <c:v>453.1</c:v>
                </c:pt>
                <c:pt idx="2576">
                  <c:v>453.3</c:v>
                </c:pt>
                <c:pt idx="2577">
                  <c:v>453.5</c:v>
                </c:pt>
                <c:pt idx="2578">
                  <c:v>453.6</c:v>
                </c:pt>
                <c:pt idx="2579">
                  <c:v>453.8</c:v>
                </c:pt>
                <c:pt idx="2580">
                  <c:v>454</c:v>
                </c:pt>
                <c:pt idx="2581">
                  <c:v>454.1</c:v>
                </c:pt>
                <c:pt idx="2582">
                  <c:v>454.3</c:v>
                </c:pt>
                <c:pt idx="2583">
                  <c:v>454.5</c:v>
                </c:pt>
                <c:pt idx="2584">
                  <c:v>454.7</c:v>
                </c:pt>
                <c:pt idx="2585">
                  <c:v>454.8</c:v>
                </c:pt>
                <c:pt idx="2586">
                  <c:v>455</c:v>
                </c:pt>
                <c:pt idx="2587">
                  <c:v>455.2</c:v>
                </c:pt>
                <c:pt idx="2588">
                  <c:v>455.3</c:v>
                </c:pt>
                <c:pt idx="2589">
                  <c:v>455.5</c:v>
                </c:pt>
                <c:pt idx="2590">
                  <c:v>455.7</c:v>
                </c:pt>
                <c:pt idx="2591">
                  <c:v>455.8</c:v>
                </c:pt>
                <c:pt idx="2592">
                  <c:v>456</c:v>
                </c:pt>
                <c:pt idx="2593">
                  <c:v>456.2</c:v>
                </c:pt>
                <c:pt idx="2594">
                  <c:v>456.3</c:v>
                </c:pt>
                <c:pt idx="2595">
                  <c:v>456.5</c:v>
                </c:pt>
                <c:pt idx="2596">
                  <c:v>456.7</c:v>
                </c:pt>
                <c:pt idx="2597">
                  <c:v>456.8</c:v>
                </c:pt>
                <c:pt idx="2598">
                  <c:v>457</c:v>
                </c:pt>
                <c:pt idx="2599">
                  <c:v>457.2</c:v>
                </c:pt>
                <c:pt idx="2600">
                  <c:v>457.3</c:v>
                </c:pt>
                <c:pt idx="2601">
                  <c:v>457.5</c:v>
                </c:pt>
                <c:pt idx="2602">
                  <c:v>457.7</c:v>
                </c:pt>
                <c:pt idx="2603">
                  <c:v>457.8</c:v>
                </c:pt>
                <c:pt idx="2604">
                  <c:v>458</c:v>
                </c:pt>
                <c:pt idx="2605">
                  <c:v>458.2</c:v>
                </c:pt>
                <c:pt idx="2606">
                  <c:v>458.3</c:v>
                </c:pt>
                <c:pt idx="2607">
                  <c:v>458.5</c:v>
                </c:pt>
                <c:pt idx="2608">
                  <c:v>458.7</c:v>
                </c:pt>
                <c:pt idx="2609">
                  <c:v>458.9</c:v>
                </c:pt>
                <c:pt idx="2610">
                  <c:v>459.1</c:v>
                </c:pt>
                <c:pt idx="2611">
                  <c:v>459.2</c:v>
                </c:pt>
                <c:pt idx="2612">
                  <c:v>459.4</c:v>
                </c:pt>
                <c:pt idx="2613">
                  <c:v>459.6</c:v>
                </c:pt>
                <c:pt idx="2614">
                  <c:v>459.7</c:v>
                </c:pt>
                <c:pt idx="2615">
                  <c:v>459.9</c:v>
                </c:pt>
                <c:pt idx="2616">
                  <c:v>460.1</c:v>
                </c:pt>
                <c:pt idx="2617">
                  <c:v>460.2</c:v>
                </c:pt>
                <c:pt idx="2618">
                  <c:v>460.4</c:v>
                </c:pt>
                <c:pt idx="2619">
                  <c:v>460.6</c:v>
                </c:pt>
                <c:pt idx="2620">
                  <c:v>460.8</c:v>
                </c:pt>
                <c:pt idx="2621">
                  <c:v>460.9</c:v>
                </c:pt>
                <c:pt idx="2622">
                  <c:v>461.1</c:v>
                </c:pt>
                <c:pt idx="2623">
                  <c:v>461.3</c:v>
                </c:pt>
                <c:pt idx="2624">
                  <c:v>461.4</c:v>
                </c:pt>
                <c:pt idx="2625">
                  <c:v>461.6</c:v>
                </c:pt>
                <c:pt idx="2626">
                  <c:v>461.8</c:v>
                </c:pt>
                <c:pt idx="2627">
                  <c:v>461.9</c:v>
                </c:pt>
                <c:pt idx="2628">
                  <c:v>462.1</c:v>
                </c:pt>
                <c:pt idx="2629">
                  <c:v>462.3</c:v>
                </c:pt>
                <c:pt idx="2630">
                  <c:v>462.4</c:v>
                </c:pt>
                <c:pt idx="2631">
                  <c:v>462.6</c:v>
                </c:pt>
                <c:pt idx="2632">
                  <c:v>462.7</c:v>
                </c:pt>
                <c:pt idx="2633">
                  <c:v>462.9</c:v>
                </c:pt>
                <c:pt idx="2634">
                  <c:v>463.1</c:v>
                </c:pt>
                <c:pt idx="2635">
                  <c:v>463.2</c:v>
                </c:pt>
                <c:pt idx="2636">
                  <c:v>463.4</c:v>
                </c:pt>
                <c:pt idx="2637">
                  <c:v>463.6</c:v>
                </c:pt>
                <c:pt idx="2638">
                  <c:v>463.7</c:v>
                </c:pt>
                <c:pt idx="2639">
                  <c:v>463.9</c:v>
                </c:pt>
                <c:pt idx="2640">
                  <c:v>464.1</c:v>
                </c:pt>
                <c:pt idx="2641">
                  <c:v>464.2</c:v>
                </c:pt>
                <c:pt idx="2642">
                  <c:v>464.4</c:v>
                </c:pt>
                <c:pt idx="2643">
                  <c:v>464.6</c:v>
                </c:pt>
                <c:pt idx="2644">
                  <c:v>464.7</c:v>
                </c:pt>
                <c:pt idx="2645">
                  <c:v>464.9</c:v>
                </c:pt>
                <c:pt idx="2646">
                  <c:v>465.1</c:v>
                </c:pt>
                <c:pt idx="2647">
                  <c:v>465.2</c:v>
                </c:pt>
                <c:pt idx="2648">
                  <c:v>465.4</c:v>
                </c:pt>
                <c:pt idx="2649">
                  <c:v>465.6</c:v>
                </c:pt>
                <c:pt idx="2650">
                  <c:v>465.7</c:v>
                </c:pt>
                <c:pt idx="2651">
                  <c:v>465.9</c:v>
                </c:pt>
                <c:pt idx="2652">
                  <c:v>466.1</c:v>
                </c:pt>
                <c:pt idx="2653">
                  <c:v>466.2</c:v>
                </c:pt>
                <c:pt idx="2654">
                  <c:v>466.4</c:v>
                </c:pt>
                <c:pt idx="2655">
                  <c:v>466.5</c:v>
                </c:pt>
                <c:pt idx="2656">
                  <c:v>466.7</c:v>
                </c:pt>
                <c:pt idx="2657">
                  <c:v>466.9</c:v>
                </c:pt>
                <c:pt idx="2658">
                  <c:v>467</c:v>
                </c:pt>
                <c:pt idx="2659">
                  <c:v>467.2</c:v>
                </c:pt>
                <c:pt idx="2660">
                  <c:v>467.4</c:v>
                </c:pt>
                <c:pt idx="2661">
                  <c:v>467.5</c:v>
                </c:pt>
                <c:pt idx="2662">
                  <c:v>467.7</c:v>
                </c:pt>
                <c:pt idx="2663">
                  <c:v>467.9</c:v>
                </c:pt>
                <c:pt idx="2664">
                  <c:v>468</c:v>
                </c:pt>
                <c:pt idx="2665">
                  <c:v>468.2</c:v>
                </c:pt>
                <c:pt idx="2666">
                  <c:v>468.4</c:v>
                </c:pt>
                <c:pt idx="2667">
                  <c:v>468.5</c:v>
                </c:pt>
                <c:pt idx="2668">
                  <c:v>468.7</c:v>
                </c:pt>
                <c:pt idx="2669">
                  <c:v>468.9</c:v>
                </c:pt>
                <c:pt idx="2670">
                  <c:v>469</c:v>
                </c:pt>
                <c:pt idx="2671">
                  <c:v>469.2</c:v>
                </c:pt>
                <c:pt idx="2672">
                  <c:v>469.3</c:v>
                </c:pt>
                <c:pt idx="2673">
                  <c:v>469.5</c:v>
                </c:pt>
                <c:pt idx="2674">
                  <c:v>469.7</c:v>
                </c:pt>
                <c:pt idx="2675">
                  <c:v>469.9</c:v>
                </c:pt>
                <c:pt idx="2676">
                  <c:v>470.1</c:v>
                </c:pt>
                <c:pt idx="2677">
                  <c:v>470.2</c:v>
                </c:pt>
                <c:pt idx="2678">
                  <c:v>470.4</c:v>
                </c:pt>
                <c:pt idx="2679">
                  <c:v>470.6</c:v>
                </c:pt>
                <c:pt idx="2680">
                  <c:v>470.7</c:v>
                </c:pt>
                <c:pt idx="2681">
                  <c:v>470.9</c:v>
                </c:pt>
                <c:pt idx="2682">
                  <c:v>471.1</c:v>
                </c:pt>
                <c:pt idx="2683">
                  <c:v>471.2</c:v>
                </c:pt>
                <c:pt idx="2684">
                  <c:v>471.4</c:v>
                </c:pt>
                <c:pt idx="2685">
                  <c:v>471.6</c:v>
                </c:pt>
                <c:pt idx="2686">
                  <c:v>471.7</c:v>
                </c:pt>
                <c:pt idx="2687">
                  <c:v>471.9</c:v>
                </c:pt>
                <c:pt idx="2688">
                  <c:v>472.1</c:v>
                </c:pt>
                <c:pt idx="2689">
                  <c:v>472.2</c:v>
                </c:pt>
                <c:pt idx="2690">
                  <c:v>472.4</c:v>
                </c:pt>
                <c:pt idx="2691">
                  <c:v>472.6</c:v>
                </c:pt>
                <c:pt idx="2692">
                  <c:v>472.7</c:v>
                </c:pt>
                <c:pt idx="2693">
                  <c:v>472.9</c:v>
                </c:pt>
                <c:pt idx="2694">
                  <c:v>473.1</c:v>
                </c:pt>
                <c:pt idx="2695">
                  <c:v>473.2</c:v>
                </c:pt>
                <c:pt idx="2696">
                  <c:v>473.4</c:v>
                </c:pt>
                <c:pt idx="2697">
                  <c:v>473.6</c:v>
                </c:pt>
                <c:pt idx="2698">
                  <c:v>473.8</c:v>
                </c:pt>
                <c:pt idx="2699">
                  <c:v>473.9</c:v>
                </c:pt>
                <c:pt idx="2700">
                  <c:v>474.1</c:v>
                </c:pt>
                <c:pt idx="2701">
                  <c:v>474.3</c:v>
                </c:pt>
                <c:pt idx="2702">
                  <c:v>474.4</c:v>
                </c:pt>
                <c:pt idx="2703">
                  <c:v>474.6</c:v>
                </c:pt>
                <c:pt idx="2704">
                  <c:v>474.8</c:v>
                </c:pt>
                <c:pt idx="2705">
                  <c:v>474.9</c:v>
                </c:pt>
                <c:pt idx="2706">
                  <c:v>475.1</c:v>
                </c:pt>
                <c:pt idx="2707">
                  <c:v>475.3</c:v>
                </c:pt>
                <c:pt idx="2708">
                  <c:v>475.4</c:v>
                </c:pt>
                <c:pt idx="2709">
                  <c:v>475.6</c:v>
                </c:pt>
                <c:pt idx="2710">
                  <c:v>475.7</c:v>
                </c:pt>
                <c:pt idx="2711">
                  <c:v>475.9</c:v>
                </c:pt>
                <c:pt idx="2712">
                  <c:v>476.1</c:v>
                </c:pt>
                <c:pt idx="2713">
                  <c:v>476.2</c:v>
                </c:pt>
                <c:pt idx="2714">
                  <c:v>476.4</c:v>
                </c:pt>
                <c:pt idx="2715">
                  <c:v>476.6</c:v>
                </c:pt>
                <c:pt idx="2716">
                  <c:v>476.8</c:v>
                </c:pt>
                <c:pt idx="2717">
                  <c:v>476.9</c:v>
                </c:pt>
                <c:pt idx="2718">
                  <c:v>477.1</c:v>
                </c:pt>
                <c:pt idx="2719">
                  <c:v>477.3</c:v>
                </c:pt>
                <c:pt idx="2720">
                  <c:v>477.4</c:v>
                </c:pt>
                <c:pt idx="2721">
                  <c:v>477.6</c:v>
                </c:pt>
                <c:pt idx="2722">
                  <c:v>477.7</c:v>
                </c:pt>
                <c:pt idx="2723">
                  <c:v>477.9</c:v>
                </c:pt>
                <c:pt idx="2724">
                  <c:v>478.1</c:v>
                </c:pt>
                <c:pt idx="2725">
                  <c:v>478.2</c:v>
                </c:pt>
                <c:pt idx="2726">
                  <c:v>478.4</c:v>
                </c:pt>
                <c:pt idx="2727">
                  <c:v>478.6</c:v>
                </c:pt>
                <c:pt idx="2728">
                  <c:v>478.7</c:v>
                </c:pt>
                <c:pt idx="2729">
                  <c:v>478.9</c:v>
                </c:pt>
                <c:pt idx="2730">
                  <c:v>479.1</c:v>
                </c:pt>
                <c:pt idx="2731">
                  <c:v>479.3</c:v>
                </c:pt>
                <c:pt idx="2732">
                  <c:v>479.4</c:v>
                </c:pt>
                <c:pt idx="2733">
                  <c:v>479.6</c:v>
                </c:pt>
                <c:pt idx="2734">
                  <c:v>479.8</c:v>
                </c:pt>
                <c:pt idx="2735">
                  <c:v>479.9</c:v>
                </c:pt>
                <c:pt idx="2736">
                  <c:v>480.1</c:v>
                </c:pt>
                <c:pt idx="2737">
                  <c:v>480.3</c:v>
                </c:pt>
                <c:pt idx="2738">
                  <c:v>480.4</c:v>
                </c:pt>
                <c:pt idx="2739">
                  <c:v>480.6</c:v>
                </c:pt>
                <c:pt idx="2740">
                  <c:v>480.8</c:v>
                </c:pt>
                <c:pt idx="2741">
                  <c:v>480.9</c:v>
                </c:pt>
                <c:pt idx="2742">
                  <c:v>481.1</c:v>
                </c:pt>
                <c:pt idx="2743">
                  <c:v>481.3</c:v>
                </c:pt>
                <c:pt idx="2744">
                  <c:v>481.5</c:v>
                </c:pt>
                <c:pt idx="2745">
                  <c:v>481.6</c:v>
                </c:pt>
                <c:pt idx="2746">
                  <c:v>481.8</c:v>
                </c:pt>
                <c:pt idx="2747">
                  <c:v>482</c:v>
                </c:pt>
                <c:pt idx="2748">
                  <c:v>482.1</c:v>
                </c:pt>
                <c:pt idx="2749">
                  <c:v>482.3</c:v>
                </c:pt>
                <c:pt idx="2750">
                  <c:v>482.5</c:v>
                </c:pt>
                <c:pt idx="2751">
                  <c:v>482.7</c:v>
                </c:pt>
                <c:pt idx="2752">
                  <c:v>482.8</c:v>
                </c:pt>
                <c:pt idx="2753">
                  <c:v>483</c:v>
                </c:pt>
                <c:pt idx="2754">
                  <c:v>483.2</c:v>
                </c:pt>
                <c:pt idx="2755">
                  <c:v>483.4</c:v>
                </c:pt>
                <c:pt idx="2756">
                  <c:v>483.5</c:v>
                </c:pt>
                <c:pt idx="2757">
                  <c:v>483.7</c:v>
                </c:pt>
                <c:pt idx="2758">
                  <c:v>483.9</c:v>
                </c:pt>
                <c:pt idx="2759">
                  <c:v>484.1</c:v>
                </c:pt>
                <c:pt idx="2760">
                  <c:v>484.2</c:v>
                </c:pt>
                <c:pt idx="2761">
                  <c:v>484.4</c:v>
                </c:pt>
                <c:pt idx="2762">
                  <c:v>484.6</c:v>
                </c:pt>
                <c:pt idx="2763">
                  <c:v>484.7</c:v>
                </c:pt>
                <c:pt idx="2764">
                  <c:v>484.9</c:v>
                </c:pt>
                <c:pt idx="2765">
                  <c:v>485.1</c:v>
                </c:pt>
                <c:pt idx="2766">
                  <c:v>485.2</c:v>
                </c:pt>
                <c:pt idx="2767">
                  <c:v>485.4</c:v>
                </c:pt>
                <c:pt idx="2768">
                  <c:v>485.5</c:v>
                </c:pt>
                <c:pt idx="2769">
                  <c:v>485.7</c:v>
                </c:pt>
                <c:pt idx="2770">
                  <c:v>485.9</c:v>
                </c:pt>
                <c:pt idx="2771">
                  <c:v>486</c:v>
                </c:pt>
                <c:pt idx="2772">
                  <c:v>486.2</c:v>
                </c:pt>
                <c:pt idx="2773">
                  <c:v>486.4</c:v>
                </c:pt>
                <c:pt idx="2774">
                  <c:v>486.5</c:v>
                </c:pt>
                <c:pt idx="2775">
                  <c:v>486.7</c:v>
                </c:pt>
                <c:pt idx="2776">
                  <c:v>486.9</c:v>
                </c:pt>
                <c:pt idx="2777">
                  <c:v>487</c:v>
                </c:pt>
                <c:pt idx="2778">
                  <c:v>487.2</c:v>
                </c:pt>
                <c:pt idx="2779">
                  <c:v>487.3</c:v>
                </c:pt>
                <c:pt idx="2780">
                  <c:v>487.5</c:v>
                </c:pt>
                <c:pt idx="2781">
                  <c:v>487.7</c:v>
                </c:pt>
                <c:pt idx="2782">
                  <c:v>487.8</c:v>
                </c:pt>
                <c:pt idx="2783">
                  <c:v>488</c:v>
                </c:pt>
                <c:pt idx="2784">
                  <c:v>488.2</c:v>
                </c:pt>
                <c:pt idx="2785">
                  <c:v>488.3</c:v>
                </c:pt>
                <c:pt idx="2786">
                  <c:v>488.5</c:v>
                </c:pt>
                <c:pt idx="2787">
                  <c:v>488.7</c:v>
                </c:pt>
                <c:pt idx="2788">
                  <c:v>488.8</c:v>
                </c:pt>
                <c:pt idx="2789">
                  <c:v>489</c:v>
                </c:pt>
                <c:pt idx="2790">
                  <c:v>489.1</c:v>
                </c:pt>
                <c:pt idx="2791">
                  <c:v>489.3</c:v>
                </c:pt>
                <c:pt idx="2792">
                  <c:v>489.5</c:v>
                </c:pt>
                <c:pt idx="2793">
                  <c:v>489.7</c:v>
                </c:pt>
                <c:pt idx="2794">
                  <c:v>489.8</c:v>
                </c:pt>
                <c:pt idx="2795">
                  <c:v>490</c:v>
                </c:pt>
                <c:pt idx="2796">
                  <c:v>490.1</c:v>
                </c:pt>
                <c:pt idx="2797">
                  <c:v>490.3</c:v>
                </c:pt>
                <c:pt idx="2798">
                  <c:v>490.5</c:v>
                </c:pt>
                <c:pt idx="2799">
                  <c:v>490.6</c:v>
                </c:pt>
                <c:pt idx="2800">
                  <c:v>490.8</c:v>
                </c:pt>
                <c:pt idx="2801">
                  <c:v>491</c:v>
                </c:pt>
                <c:pt idx="2802">
                  <c:v>491.2</c:v>
                </c:pt>
                <c:pt idx="2803">
                  <c:v>491.3</c:v>
                </c:pt>
                <c:pt idx="2804">
                  <c:v>491.5</c:v>
                </c:pt>
                <c:pt idx="2805">
                  <c:v>491.7</c:v>
                </c:pt>
                <c:pt idx="2806">
                  <c:v>491.8</c:v>
                </c:pt>
                <c:pt idx="2807">
                  <c:v>492</c:v>
                </c:pt>
                <c:pt idx="2808">
                  <c:v>492.2</c:v>
                </c:pt>
                <c:pt idx="2809">
                  <c:v>492.3</c:v>
                </c:pt>
                <c:pt idx="2810">
                  <c:v>492.5</c:v>
                </c:pt>
                <c:pt idx="2811">
                  <c:v>492.7</c:v>
                </c:pt>
                <c:pt idx="2812">
                  <c:v>492.8</c:v>
                </c:pt>
                <c:pt idx="2813">
                  <c:v>493</c:v>
                </c:pt>
                <c:pt idx="2814">
                  <c:v>493.2</c:v>
                </c:pt>
                <c:pt idx="2815">
                  <c:v>493.3</c:v>
                </c:pt>
                <c:pt idx="2816">
                  <c:v>493.5</c:v>
                </c:pt>
                <c:pt idx="2817">
                  <c:v>493.7</c:v>
                </c:pt>
                <c:pt idx="2818">
                  <c:v>493.8</c:v>
                </c:pt>
                <c:pt idx="2819">
                  <c:v>494</c:v>
                </c:pt>
                <c:pt idx="2820">
                  <c:v>494.2</c:v>
                </c:pt>
                <c:pt idx="2821">
                  <c:v>494.4</c:v>
                </c:pt>
                <c:pt idx="2822">
                  <c:v>494.5</c:v>
                </c:pt>
                <c:pt idx="2823">
                  <c:v>494.7</c:v>
                </c:pt>
                <c:pt idx="2824">
                  <c:v>494.9</c:v>
                </c:pt>
                <c:pt idx="2825">
                  <c:v>495</c:v>
                </c:pt>
                <c:pt idx="2826">
                  <c:v>495.2</c:v>
                </c:pt>
                <c:pt idx="2827">
                  <c:v>495.4</c:v>
                </c:pt>
                <c:pt idx="2828">
                  <c:v>495.6</c:v>
                </c:pt>
                <c:pt idx="2829">
                  <c:v>495.7</c:v>
                </c:pt>
                <c:pt idx="2830">
                  <c:v>495.9</c:v>
                </c:pt>
                <c:pt idx="2831">
                  <c:v>496</c:v>
                </c:pt>
                <c:pt idx="2832">
                  <c:v>496.2</c:v>
                </c:pt>
                <c:pt idx="2833">
                  <c:v>496.4</c:v>
                </c:pt>
                <c:pt idx="2834">
                  <c:v>496.5</c:v>
                </c:pt>
                <c:pt idx="2835">
                  <c:v>496.7</c:v>
                </c:pt>
                <c:pt idx="2836">
                  <c:v>496.9</c:v>
                </c:pt>
                <c:pt idx="2837">
                  <c:v>497</c:v>
                </c:pt>
                <c:pt idx="2838">
                  <c:v>497.2</c:v>
                </c:pt>
                <c:pt idx="2839">
                  <c:v>497.3</c:v>
                </c:pt>
                <c:pt idx="2840">
                  <c:v>497.5</c:v>
                </c:pt>
                <c:pt idx="2841">
                  <c:v>497.6</c:v>
                </c:pt>
                <c:pt idx="2842">
                  <c:v>497.8</c:v>
                </c:pt>
                <c:pt idx="2843">
                  <c:v>498</c:v>
                </c:pt>
                <c:pt idx="2844">
                  <c:v>498.1</c:v>
                </c:pt>
                <c:pt idx="2845">
                  <c:v>498.3</c:v>
                </c:pt>
                <c:pt idx="2846">
                  <c:v>498.5</c:v>
                </c:pt>
                <c:pt idx="2847">
                  <c:v>498.6</c:v>
                </c:pt>
                <c:pt idx="2848">
                  <c:v>498.8</c:v>
                </c:pt>
                <c:pt idx="2849">
                  <c:v>498.9</c:v>
                </c:pt>
                <c:pt idx="2850">
                  <c:v>499.1</c:v>
                </c:pt>
                <c:pt idx="2851">
                  <c:v>499.3</c:v>
                </c:pt>
                <c:pt idx="2852">
                  <c:v>499.4</c:v>
                </c:pt>
                <c:pt idx="2853">
                  <c:v>499.6</c:v>
                </c:pt>
                <c:pt idx="2854">
                  <c:v>499.7</c:v>
                </c:pt>
                <c:pt idx="2855">
                  <c:v>499.9</c:v>
                </c:pt>
                <c:pt idx="2856">
                  <c:v>500.1</c:v>
                </c:pt>
                <c:pt idx="2857">
                  <c:v>500.2</c:v>
                </c:pt>
                <c:pt idx="2858">
                  <c:v>500.4</c:v>
                </c:pt>
                <c:pt idx="2859">
                  <c:v>500.6</c:v>
                </c:pt>
                <c:pt idx="2860">
                  <c:v>500.8</c:v>
                </c:pt>
                <c:pt idx="2861">
                  <c:v>500.9</c:v>
                </c:pt>
                <c:pt idx="2862">
                  <c:v>501.1</c:v>
                </c:pt>
                <c:pt idx="2863">
                  <c:v>501.3</c:v>
                </c:pt>
                <c:pt idx="2864">
                  <c:v>501.4</c:v>
                </c:pt>
                <c:pt idx="2865">
                  <c:v>501.6</c:v>
                </c:pt>
                <c:pt idx="2866">
                  <c:v>501.8</c:v>
                </c:pt>
                <c:pt idx="2867">
                  <c:v>502</c:v>
                </c:pt>
                <c:pt idx="2868">
                  <c:v>502.1</c:v>
                </c:pt>
                <c:pt idx="2869">
                  <c:v>502.3</c:v>
                </c:pt>
                <c:pt idx="2870">
                  <c:v>502.4</c:v>
                </c:pt>
                <c:pt idx="2871">
                  <c:v>502.6</c:v>
                </c:pt>
                <c:pt idx="2872">
                  <c:v>502.8</c:v>
                </c:pt>
                <c:pt idx="2873">
                  <c:v>502.9</c:v>
                </c:pt>
                <c:pt idx="2874">
                  <c:v>503.1</c:v>
                </c:pt>
                <c:pt idx="2875">
                  <c:v>503.3</c:v>
                </c:pt>
                <c:pt idx="2876">
                  <c:v>503.5</c:v>
                </c:pt>
                <c:pt idx="2877">
                  <c:v>503.6</c:v>
                </c:pt>
                <c:pt idx="2878">
                  <c:v>503.8</c:v>
                </c:pt>
                <c:pt idx="2879">
                  <c:v>503.9</c:v>
                </c:pt>
                <c:pt idx="2880">
                  <c:v>504.1</c:v>
                </c:pt>
                <c:pt idx="2881">
                  <c:v>504.2</c:v>
                </c:pt>
                <c:pt idx="2882">
                  <c:v>504.4</c:v>
                </c:pt>
                <c:pt idx="2883">
                  <c:v>504.6</c:v>
                </c:pt>
                <c:pt idx="2884">
                  <c:v>504.7</c:v>
                </c:pt>
                <c:pt idx="2885">
                  <c:v>504.9</c:v>
                </c:pt>
                <c:pt idx="2886">
                  <c:v>505.1</c:v>
                </c:pt>
                <c:pt idx="2887">
                  <c:v>505.2</c:v>
                </c:pt>
                <c:pt idx="2888">
                  <c:v>505.4</c:v>
                </c:pt>
                <c:pt idx="2889">
                  <c:v>505.6</c:v>
                </c:pt>
                <c:pt idx="2890">
                  <c:v>505.7</c:v>
                </c:pt>
                <c:pt idx="2891">
                  <c:v>505.9</c:v>
                </c:pt>
                <c:pt idx="2892">
                  <c:v>506</c:v>
                </c:pt>
                <c:pt idx="2893">
                  <c:v>506.2</c:v>
                </c:pt>
                <c:pt idx="2894">
                  <c:v>506.4</c:v>
                </c:pt>
                <c:pt idx="2895">
                  <c:v>506.5</c:v>
                </c:pt>
                <c:pt idx="2896">
                  <c:v>506.7</c:v>
                </c:pt>
                <c:pt idx="2897">
                  <c:v>506.9</c:v>
                </c:pt>
                <c:pt idx="2898">
                  <c:v>507</c:v>
                </c:pt>
                <c:pt idx="2899">
                  <c:v>507.2</c:v>
                </c:pt>
                <c:pt idx="2900">
                  <c:v>507.4</c:v>
                </c:pt>
                <c:pt idx="2901">
                  <c:v>507.5</c:v>
                </c:pt>
                <c:pt idx="2902">
                  <c:v>507.7</c:v>
                </c:pt>
                <c:pt idx="2903">
                  <c:v>507.9</c:v>
                </c:pt>
                <c:pt idx="2904">
                  <c:v>508.1</c:v>
                </c:pt>
                <c:pt idx="2905">
                  <c:v>508.2</c:v>
                </c:pt>
                <c:pt idx="2906">
                  <c:v>508.4</c:v>
                </c:pt>
                <c:pt idx="2907">
                  <c:v>508.6</c:v>
                </c:pt>
                <c:pt idx="2908">
                  <c:v>508.7</c:v>
                </c:pt>
                <c:pt idx="2909">
                  <c:v>508.9</c:v>
                </c:pt>
                <c:pt idx="2910">
                  <c:v>509</c:v>
                </c:pt>
                <c:pt idx="2911">
                  <c:v>509.2</c:v>
                </c:pt>
                <c:pt idx="2912">
                  <c:v>509.4</c:v>
                </c:pt>
                <c:pt idx="2913">
                  <c:v>509.5</c:v>
                </c:pt>
                <c:pt idx="2914">
                  <c:v>509.7</c:v>
                </c:pt>
                <c:pt idx="2915">
                  <c:v>509.9</c:v>
                </c:pt>
                <c:pt idx="2916">
                  <c:v>510.1</c:v>
                </c:pt>
                <c:pt idx="2917">
                  <c:v>510.2</c:v>
                </c:pt>
                <c:pt idx="2918">
                  <c:v>510.4</c:v>
                </c:pt>
                <c:pt idx="2919">
                  <c:v>510.6</c:v>
                </c:pt>
                <c:pt idx="2920">
                  <c:v>510.7</c:v>
                </c:pt>
                <c:pt idx="2921">
                  <c:v>510.9</c:v>
                </c:pt>
                <c:pt idx="2922">
                  <c:v>511.1</c:v>
                </c:pt>
                <c:pt idx="2923">
                  <c:v>511.3</c:v>
                </c:pt>
                <c:pt idx="2924">
                  <c:v>511.4</c:v>
                </c:pt>
                <c:pt idx="2925">
                  <c:v>511.6</c:v>
                </c:pt>
                <c:pt idx="2926">
                  <c:v>511.7</c:v>
                </c:pt>
                <c:pt idx="2927">
                  <c:v>511.9</c:v>
                </c:pt>
                <c:pt idx="2928">
                  <c:v>512.1</c:v>
                </c:pt>
                <c:pt idx="2929">
                  <c:v>512.29999999999995</c:v>
                </c:pt>
                <c:pt idx="2930">
                  <c:v>512.4</c:v>
                </c:pt>
                <c:pt idx="2931">
                  <c:v>512.6</c:v>
                </c:pt>
                <c:pt idx="2932">
                  <c:v>512.79999999999995</c:v>
                </c:pt>
                <c:pt idx="2933">
                  <c:v>512.9</c:v>
                </c:pt>
                <c:pt idx="2934">
                  <c:v>513.1</c:v>
                </c:pt>
                <c:pt idx="2935">
                  <c:v>513.29999999999995</c:v>
                </c:pt>
                <c:pt idx="2936">
                  <c:v>513.4</c:v>
                </c:pt>
                <c:pt idx="2937">
                  <c:v>513.6</c:v>
                </c:pt>
                <c:pt idx="2938">
                  <c:v>513.79999999999995</c:v>
                </c:pt>
                <c:pt idx="2939">
                  <c:v>513.9</c:v>
                </c:pt>
                <c:pt idx="2940">
                  <c:v>514.1</c:v>
                </c:pt>
                <c:pt idx="2941">
                  <c:v>514.29999999999995</c:v>
                </c:pt>
                <c:pt idx="2942">
                  <c:v>514.4</c:v>
                </c:pt>
                <c:pt idx="2943">
                  <c:v>514.6</c:v>
                </c:pt>
                <c:pt idx="2944">
                  <c:v>514.79999999999995</c:v>
                </c:pt>
                <c:pt idx="2945">
                  <c:v>514.9</c:v>
                </c:pt>
                <c:pt idx="2946">
                  <c:v>515.1</c:v>
                </c:pt>
                <c:pt idx="2947">
                  <c:v>515.20000000000005</c:v>
                </c:pt>
                <c:pt idx="2948">
                  <c:v>515.4</c:v>
                </c:pt>
                <c:pt idx="2949">
                  <c:v>515.6</c:v>
                </c:pt>
                <c:pt idx="2950">
                  <c:v>515.70000000000005</c:v>
                </c:pt>
                <c:pt idx="2951">
                  <c:v>515.9</c:v>
                </c:pt>
                <c:pt idx="2952">
                  <c:v>516</c:v>
                </c:pt>
                <c:pt idx="2953">
                  <c:v>516.20000000000005</c:v>
                </c:pt>
                <c:pt idx="2954">
                  <c:v>516.4</c:v>
                </c:pt>
                <c:pt idx="2955">
                  <c:v>516.5</c:v>
                </c:pt>
                <c:pt idx="2956">
                  <c:v>516.70000000000005</c:v>
                </c:pt>
                <c:pt idx="2957">
                  <c:v>516.9</c:v>
                </c:pt>
                <c:pt idx="2958">
                  <c:v>517.1</c:v>
                </c:pt>
                <c:pt idx="2959">
                  <c:v>517.20000000000005</c:v>
                </c:pt>
                <c:pt idx="2960">
                  <c:v>517.4</c:v>
                </c:pt>
                <c:pt idx="2961">
                  <c:v>517.5</c:v>
                </c:pt>
                <c:pt idx="2962">
                  <c:v>517.70000000000005</c:v>
                </c:pt>
                <c:pt idx="2963">
                  <c:v>517.9</c:v>
                </c:pt>
                <c:pt idx="2964">
                  <c:v>518.1</c:v>
                </c:pt>
                <c:pt idx="2965">
                  <c:v>518.20000000000005</c:v>
                </c:pt>
                <c:pt idx="2966">
                  <c:v>518.4</c:v>
                </c:pt>
                <c:pt idx="2967">
                  <c:v>518.6</c:v>
                </c:pt>
                <c:pt idx="2968">
                  <c:v>518.79999999999995</c:v>
                </c:pt>
                <c:pt idx="2969">
                  <c:v>518.9</c:v>
                </c:pt>
                <c:pt idx="2970">
                  <c:v>519.1</c:v>
                </c:pt>
                <c:pt idx="2971">
                  <c:v>519.29999999999995</c:v>
                </c:pt>
                <c:pt idx="2972">
                  <c:v>519.4</c:v>
                </c:pt>
                <c:pt idx="2973">
                  <c:v>519.6</c:v>
                </c:pt>
                <c:pt idx="2974">
                  <c:v>519.79999999999995</c:v>
                </c:pt>
                <c:pt idx="2975">
                  <c:v>519.9</c:v>
                </c:pt>
                <c:pt idx="2976">
                  <c:v>520.1</c:v>
                </c:pt>
                <c:pt idx="2977">
                  <c:v>520.29999999999995</c:v>
                </c:pt>
                <c:pt idx="2978">
                  <c:v>520.4</c:v>
                </c:pt>
                <c:pt idx="2979">
                  <c:v>520.6</c:v>
                </c:pt>
                <c:pt idx="2980">
                  <c:v>520.79999999999995</c:v>
                </c:pt>
                <c:pt idx="2981">
                  <c:v>521</c:v>
                </c:pt>
                <c:pt idx="2982">
                  <c:v>521.1</c:v>
                </c:pt>
                <c:pt idx="2983">
                  <c:v>521.29999999999995</c:v>
                </c:pt>
                <c:pt idx="2984">
                  <c:v>521.4</c:v>
                </c:pt>
                <c:pt idx="2985">
                  <c:v>521.6</c:v>
                </c:pt>
                <c:pt idx="2986">
                  <c:v>521.79999999999995</c:v>
                </c:pt>
                <c:pt idx="2987">
                  <c:v>521.9</c:v>
                </c:pt>
                <c:pt idx="2988">
                  <c:v>522.1</c:v>
                </c:pt>
                <c:pt idx="2989">
                  <c:v>522.20000000000005</c:v>
                </c:pt>
                <c:pt idx="2990">
                  <c:v>522.4</c:v>
                </c:pt>
                <c:pt idx="2991">
                  <c:v>522.6</c:v>
                </c:pt>
                <c:pt idx="2992">
                  <c:v>522.79999999999995</c:v>
                </c:pt>
                <c:pt idx="2993">
                  <c:v>522.9</c:v>
                </c:pt>
                <c:pt idx="2994">
                  <c:v>523.1</c:v>
                </c:pt>
                <c:pt idx="2995">
                  <c:v>523.29999999999995</c:v>
                </c:pt>
                <c:pt idx="2996">
                  <c:v>523.4</c:v>
                </c:pt>
                <c:pt idx="2997">
                  <c:v>523.6</c:v>
                </c:pt>
                <c:pt idx="2998">
                  <c:v>523.79999999999995</c:v>
                </c:pt>
                <c:pt idx="2999">
                  <c:v>523.9</c:v>
                </c:pt>
                <c:pt idx="3000">
                  <c:v>524.1</c:v>
                </c:pt>
                <c:pt idx="3001">
                  <c:v>524.29999999999995</c:v>
                </c:pt>
                <c:pt idx="3002">
                  <c:v>524.4</c:v>
                </c:pt>
                <c:pt idx="3003">
                  <c:v>524.6</c:v>
                </c:pt>
                <c:pt idx="3004">
                  <c:v>524.79999999999995</c:v>
                </c:pt>
                <c:pt idx="3005">
                  <c:v>524.9</c:v>
                </c:pt>
                <c:pt idx="3006">
                  <c:v>525.1</c:v>
                </c:pt>
                <c:pt idx="3007">
                  <c:v>525.20000000000005</c:v>
                </c:pt>
                <c:pt idx="3008">
                  <c:v>525.4</c:v>
                </c:pt>
                <c:pt idx="3009">
                  <c:v>525.6</c:v>
                </c:pt>
                <c:pt idx="3010">
                  <c:v>525.79999999999995</c:v>
                </c:pt>
                <c:pt idx="3011">
                  <c:v>525.9</c:v>
                </c:pt>
                <c:pt idx="3012">
                  <c:v>526.1</c:v>
                </c:pt>
                <c:pt idx="3013">
                  <c:v>526.20000000000005</c:v>
                </c:pt>
                <c:pt idx="3014">
                  <c:v>526.4</c:v>
                </c:pt>
                <c:pt idx="3015">
                  <c:v>526.6</c:v>
                </c:pt>
                <c:pt idx="3016">
                  <c:v>526.70000000000005</c:v>
                </c:pt>
                <c:pt idx="3017">
                  <c:v>526.9</c:v>
                </c:pt>
                <c:pt idx="3018">
                  <c:v>527.1</c:v>
                </c:pt>
                <c:pt idx="3019">
                  <c:v>527.20000000000005</c:v>
                </c:pt>
                <c:pt idx="3020">
                  <c:v>527.4</c:v>
                </c:pt>
                <c:pt idx="3021">
                  <c:v>527.6</c:v>
                </c:pt>
                <c:pt idx="3022">
                  <c:v>527.70000000000005</c:v>
                </c:pt>
                <c:pt idx="3023">
                  <c:v>527.9</c:v>
                </c:pt>
                <c:pt idx="3024">
                  <c:v>528</c:v>
                </c:pt>
                <c:pt idx="3025">
                  <c:v>528.20000000000005</c:v>
                </c:pt>
                <c:pt idx="3026">
                  <c:v>528.4</c:v>
                </c:pt>
                <c:pt idx="3027">
                  <c:v>528.5</c:v>
                </c:pt>
                <c:pt idx="3028">
                  <c:v>528.70000000000005</c:v>
                </c:pt>
                <c:pt idx="3029">
                  <c:v>528.9</c:v>
                </c:pt>
                <c:pt idx="3030">
                  <c:v>529</c:v>
                </c:pt>
                <c:pt idx="3031">
                  <c:v>529.20000000000005</c:v>
                </c:pt>
                <c:pt idx="3032">
                  <c:v>529.4</c:v>
                </c:pt>
                <c:pt idx="3033">
                  <c:v>529.6</c:v>
                </c:pt>
                <c:pt idx="3034">
                  <c:v>529.70000000000005</c:v>
                </c:pt>
                <c:pt idx="3035">
                  <c:v>529.9</c:v>
                </c:pt>
                <c:pt idx="3036">
                  <c:v>530</c:v>
                </c:pt>
                <c:pt idx="3037">
                  <c:v>530.20000000000005</c:v>
                </c:pt>
                <c:pt idx="3038">
                  <c:v>530.4</c:v>
                </c:pt>
                <c:pt idx="3039">
                  <c:v>530.6</c:v>
                </c:pt>
                <c:pt idx="3040">
                  <c:v>530.79999999999995</c:v>
                </c:pt>
                <c:pt idx="3041">
                  <c:v>530.9</c:v>
                </c:pt>
                <c:pt idx="3042">
                  <c:v>531.1</c:v>
                </c:pt>
                <c:pt idx="3043">
                  <c:v>531.20000000000005</c:v>
                </c:pt>
                <c:pt idx="3044">
                  <c:v>531.4</c:v>
                </c:pt>
                <c:pt idx="3045">
                  <c:v>531.6</c:v>
                </c:pt>
                <c:pt idx="3046">
                  <c:v>531.79999999999995</c:v>
                </c:pt>
                <c:pt idx="3047">
                  <c:v>531.9</c:v>
                </c:pt>
                <c:pt idx="3048">
                  <c:v>532.1</c:v>
                </c:pt>
                <c:pt idx="3049">
                  <c:v>532.29999999999995</c:v>
                </c:pt>
                <c:pt idx="3050">
                  <c:v>532.4</c:v>
                </c:pt>
                <c:pt idx="3051">
                  <c:v>532.6</c:v>
                </c:pt>
                <c:pt idx="3052">
                  <c:v>532.79999999999995</c:v>
                </c:pt>
                <c:pt idx="3053">
                  <c:v>533</c:v>
                </c:pt>
                <c:pt idx="3054">
                  <c:v>533.1</c:v>
                </c:pt>
                <c:pt idx="3055">
                  <c:v>533.29999999999995</c:v>
                </c:pt>
                <c:pt idx="3056">
                  <c:v>533.5</c:v>
                </c:pt>
                <c:pt idx="3057">
                  <c:v>533.6</c:v>
                </c:pt>
                <c:pt idx="3058">
                  <c:v>533.79999999999995</c:v>
                </c:pt>
                <c:pt idx="3059">
                  <c:v>533.9</c:v>
                </c:pt>
                <c:pt idx="3060">
                  <c:v>534.1</c:v>
                </c:pt>
                <c:pt idx="3061">
                  <c:v>534.29999999999995</c:v>
                </c:pt>
                <c:pt idx="3062">
                  <c:v>534.5</c:v>
                </c:pt>
                <c:pt idx="3063">
                  <c:v>534.6</c:v>
                </c:pt>
                <c:pt idx="3064">
                  <c:v>534.79999999999995</c:v>
                </c:pt>
                <c:pt idx="3065">
                  <c:v>535</c:v>
                </c:pt>
                <c:pt idx="3066">
                  <c:v>535.1</c:v>
                </c:pt>
                <c:pt idx="3067">
                  <c:v>535.29999999999995</c:v>
                </c:pt>
                <c:pt idx="3068">
                  <c:v>535.5</c:v>
                </c:pt>
                <c:pt idx="3069">
                  <c:v>535.70000000000005</c:v>
                </c:pt>
                <c:pt idx="3070">
                  <c:v>535.79999999999995</c:v>
                </c:pt>
                <c:pt idx="3071">
                  <c:v>536</c:v>
                </c:pt>
                <c:pt idx="3072">
                  <c:v>536.20000000000005</c:v>
                </c:pt>
                <c:pt idx="3073">
                  <c:v>536.4</c:v>
                </c:pt>
                <c:pt idx="3074">
                  <c:v>536.5</c:v>
                </c:pt>
                <c:pt idx="3075">
                  <c:v>536.70000000000005</c:v>
                </c:pt>
                <c:pt idx="3076">
                  <c:v>536.9</c:v>
                </c:pt>
                <c:pt idx="3077">
                  <c:v>537.1</c:v>
                </c:pt>
                <c:pt idx="3078">
                  <c:v>537.29999999999995</c:v>
                </c:pt>
                <c:pt idx="3079">
                  <c:v>537.4</c:v>
                </c:pt>
                <c:pt idx="3080">
                  <c:v>537.6</c:v>
                </c:pt>
                <c:pt idx="3081">
                  <c:v>537.79999999999995</c:v>
                </c:pt>
                <c:pt idx="3082">
                  <c:v>537.9</c:v>
                </c:pt>
                <c:pt idx="3083">
                  <c:v>538.1</c:v>
                </c:pt>
                <c:pt idx="3084">
                  <c:v>538.29999999999995</c:v>
                </c:pt>
                <c:pt idx="3085">
                  <c:v>538.5</c:v>
                </c:pt>
                <c:pt idx="3086">
                  <c:v>538.70000000000005</c:v>
                </c:pt>
                <c:pt idx="3087">
                  <c:v>538.79999999999995</c:v>
                </c:pt>
                <c:pt idx="3088">
                  <c:v>539.1</c:v>
                </c:pt>
                <c:pt idx="3089">
                  <c:v>539.29999999999995</c:v>
                </c:pt>
                <c:pt idx="3090">
                  <c:v>539.5</c:v>
                </c:pt>
                <c:pt idx="3091">
                  <c:v>539.6</c:v>
                </c:pt>
                <c:pt idx="3092">
                  <c:v>539.79999999999995</c:v>
                </c:pt>
                <c:pt idx="3093">
                  <c:v>540</c:v>
                </c:pt>
                <c:pt idx="3094">
                  <c:v>540.20000000000005</c:v>
                </c:pt>
                <c:pt idx="3095">
                  <c:v>540.4</c:v>
                </c:pt>
                <c:pt idx="3096">
                  <c:v>540.5</c:v>
                </c:pt>
                <c:pt idx="3097">
                  <c:v>540.70000000000005</c:v>
                </c:pt>
                <c:pt idx="3098">
                  <c:v>540.9</c:v>
                </c:pt>
                <c:pt idx="3099">
                  <c:v>541.1</c:v>
                </c:pt>
                <c:pt idx="3100">
                  <c:v>541.29999999999995</c:v>
                </c:pt>
                <c:pt idx="3101">
                  <c:v>541.4</c:v>
                </c:pt>
                <c:pt idx="3102">
                  <c:v>541.6</c:v>
                </c:pt>
                <c:pt idx="3103">
                  <c:v>541.79999999999995</c:v>
                </c:pt>
                <c:pt idx="3104">
                  <c:v>541.9</c:v>
                </c:pt>
                <c:pt idx="3105">
                  <c:v>542.1</c:v>
                </c:pt>
                <c:pt idx="3106">
                  <c:v>542.20000000000005</c:v>
                </c:pt>
                <c:pt idx="3107">
                  <c:v>542.4</c:v>
                </c:pt>
                <c:pt idx="3108">
                  <c:v>542.6</c:v>
                </c:pt>
                <c:pt idx="3109">
                  <c:v>542.70000000000005</c:v>
                </c:pt>
                <c:pt idx="3110">
                  <c:v>542.9</c:v>
                </c:pt>
                <c:pt idx="3111">
                  <c:v>543</c:v>
                </c:pt>
                <c:pt idx="3112">
                  <c:v>543.20000000000005</c:v>
                </c:pt>
                <c:pt idx="3113">
                  <c:v>543.29999999999995</c:v>
                </c:pt>
                <c:pt idx="3114">
                  <c:v>543.5</c:v>
                </c:pt>
                <c:pt idx="3115">
                  <c:v>543.70000000000005</c:v>
                </c:pt>
                <c:pt idx="3116">
                  <c:v>543.79999999999995</c:v>
                </c:pt>
                <c:pt idx="3117">
                  <c:v>543.9</c:v>
                </c:pt>
                <c:pt idx="3118">
                  <c:v>544.1</c:v>
                </c:pt>
                <c:pt idx="3119">
                  <c:v>544.20000000000005</c:v>
                </c:pt>
                <c:pt idx="3120">
                  <c:v>544.4</c:v>
                </c:pt>
                <c:pt idx="3121">
                  <c:v>544.5</c:v>
                </c:pt>
                <c:pt idx="3122">
                  <c:v>544.70000000000005</c:v>
                </c:pt>
                <c:pt idx="3123">
                  <c:v>544.79999999999995</c:v>
                </c:pt>
                <c:pt idx="3124">
                  <c:v>545</c:v>
                </c:pt>
                <c:pt idx="3125">
                  <c:v>545.1</c:v>
                </c:pt>
                <c:pt idx="3126">
                  <c:v>545.29999999999995</c:v>
                </c:pt>
                <c:pt idx="3127">
                  <c:v>545.5</c:v>
                </c:pt>
                <c:pt idx="3128">
                  <c:v>545.6</c:v>
                </c:pt>
                <c:pt idx="3129">
                  <c:v>545.79999999999995</c:v>
                </c:pt>
                <c:pt idx="3130">
                  <c:v>545.9</c:v>
                </c:pt>
                <c:pt idx="3131">
                  <c:v>546.1</c:v>
                </c:pt>
                <c:pt idx="3132">
                  <c:v>546.20000000000005</c:v>
                </c:pt>
                <c:pt idx="3133">
                  <c:v>546.4</c:v>
                </c:pt>
                <c:pt idx="3134">
                  <c:v>546.6</c:v>
                </c:pt>
                <c:pt idx="3135">
                  <c:v>546.70000000000005</c:v>
                </c:pt>
                <c:pt idx="3136">
                  <c:v>546.9</c:v>
                </c:pt>
                <c:pt idx="3137">
                  <c:v>547.1</c:v>
                </c:pt>
                <c:pt idx="3138">
                  <c:v>547.29999999999995</c:v>
                </c:pt>
                <c:pt idx="3139">
                  <c:v>547.4</c:v>
                </c:pt>
                <c:pt idx="3140">
                  <c:v>547.6</c:v>
                </c:pt>
                <c:pt idx="3141">
                  <c:v>547.79999999999995</c:v>
                </c:pt>
                <c:pt idx="3142">
                  <c:v>547.9</c:v>
                </c:pt>
                <c:pt idx="3143">
                  <c:v>548.1</c:v>
                </c:pt>
                <c:pt idx="3144">
                  <c:v>548.29999999999995</c:v>
                </c:pt>
                <c:pt idx="3145">
                  <c:v>548.4</c:v>
                </c:pt>
                <c:pt idx="3146">
                  <c:v>548.6</c:v>
                </c:pt>
                <c:pt idx="3147">
                  <c:v>548.79999999999995</c:v>
                </c:pt>
                <c:pt idx="3148">
                  <c:v>549</c:v>
                </c:pt>
                <c:pt idx="3149">
                  <c:v>549.1</c:v>
                </c:pt>
                <c:pt idx="3150">
                  <c:v>549.29999999999995</c:v>
                </c:pt>
                <c:pt idx="3151">
                  <c:v>549.5</c:v>
                </c:pt>
                <c:pt idx="3152">
                  <c:v>549.70000000000005</c:v>
                </c:pt>
                <c:pt idx="3153">
                  <c:v>549.79999999999995</c:v>
                </c:pt>
                <c:pt idx="3154">
                  <c:v>550</c:v>
                </c:pt>
                <c:pt idx="3155">
                  <c:v>550.20000000000005</c:v>
                </c:pt>
                <c:pt idx="3156">
                  <c:v>550.4</c:v>
                </c:pt>
                <c:pt idx="3157">
                  <c:v>550.6</c:v>
                </c:pt>
                <c:pt idx="3158">
                  <c:v>550.70000000000005</c:v>
                </c:pt>
                <c:pt idx="3159">
                  <c:v>550.9</c:v>
                </c:pt>
                <c:pt idx="3160">
                  <c:v>551.1</c:v>
                </c:pt>
                <c:pt idx="3161">
                  <c:v>551.20000000000005</c:v>
                </c:pt>
                <c:pt idx="3162">
                  <c:v>551.4</c:v>
                </c:pt>
                <c:pt idx="3163">
                  <c:v>551.6</c:v>
                </c:pt>
                <c:pt idx="3164">
                  <c:v>551.79999999999995</c:v>
                </c:pt>
                <c:pt idx="3165">
                  <c:v>551.9</c:v>
                </c:pt>
                <c:pt idx="3166">
                  <c:v>552.1</c:v>
                </c:pt>
                <c:pt idx="3167">
                  <c:v>552.29999999999995</c:v>
                </c:pt>
                <c:pt idx="3168">
                  <c:v>552.4</c:v>
                </c:pt>
                <c:pt idx="3169">
                  <c:v>552.6</c:v>
                </c:pt>
                <c:pt idx="3170">
                  <c:v>552.70000000000005</c:v>
                </c:pt>
                <c:pt idx="3171">
                  <c:v>552.9</c:v>
                </c:pt>
                <c:pt idx="3172">
                  <c:v>553.1</c:v>
                </c:pt>
                <c:pt idx="3173">
                  <c:v>553.29999999999995</c:v>
                </c:pt>
                <c:pt idx="3174">
                  <c:v>553.4</c:v>
                </c:pt>
                <c:pt idx="3175">
                  <c:v>553.6</c:v>
                </c:pt>
                <c:pt idx="3176">
                  <c:v>553.79999999999995</c:v>
                </c:pt>
                <c:pt idx="3177">
                  <c:v>553.9</c:v>
                </c:pt>
                <c:pt idx="3178">
                  <c:v>554.1</c:v>
                </c:pt>
                <c:pt idx="3179">
                  <c:v>554.20000000000005</c:v>
                </c:pt>
                <c:pt idx="3180">
                  <c:v>554.4</c:v>
                </c:pt>
                <c:pt idx="3181">
                  <c:v>554.6</c:v>
                </c:pt>
                <c:pt idx="3182">
                  <c:v>554.79999999999995</c:v>
                </c:pt>
                <c:pt idx="3183">
                  <c:v>554.9</c:v>
                </c:pt>
                <c:pt idx="3184">
                  <c:v>555.1</c:v>
                </c:pt>
                <c:pt idx="3185">
                  <c:v>555.29999999999995</c:v>
                </c:pt>
                <c:pt idx="3186">
                  <c:v>555.4</c:v>
                </c:pt>
                <c:pt idx="3187">
                  <c:v>555.6</c:v>
                </c:pt>
                <c:pt idx="3188">
                  <c:v>555.70000000000005</c:v>
                </c:pt>
                <c:pt idx="3189">
                  <c:v>555.9</c:v>
                </c:pt>
                <c:pt idx="3190">
                  <c:v>556.1</c:v>
                </c:pt>
                <c:pt idx="3191">
                  <c:v>556.20000000000005</c:v>
                </c:pt>
                <c:pt idx="3192">
                  <c:v>556.4</c:v>
                </c:pt>
                <c:pt idx="3193">
                  <c:v>556.6</c:v>
                </c:pt>
                <c:pt idx="3194">
                  <c:v>556.70000000000005</c:v>
                </c:pt>
                <c:pt idx="3195">
                  <c:v>556.9</c:v>
                </c:pt>
                <c:pt idx="3196">
                  <c:v>557.1</c:v>
                </c:pt>
                <c:pt idx="3197">
                  <c:v>557.20000000000005</c:v>
                </c:pt>
                <c:pt idx="3198">
                  <c:v>557.4</c:v>
                </c:pt>
                <c:pt idx="3199">
                  <c:v>557.6</c:v>
                </c:pt>
                <c:pt idx="3200">
                  <c:v>557.70000000000005</c:v>
                </c:pt>
                <c:pt idx="3201">
                  <c:v>557.9</c:v>
                </c:pt>
                <c:pt idx="3202">
                  <c:v>558.1</c:v>
                </c:pt>
                <c:pt idx="3203">
                  <c:v>558.20000000000005</c:v>
                </c:pt>
                <c:pt idx="3204">
                  <c:v>558.4</c:v>
                </c:pt>
                <c:pt idx="3205">
                  <c:v>558.5</c:v>
                </c:pt>
                <c:pt idx="3206">
                  <c:v>558.70000000000005</c:v>
                </c:pt>
                <c:pt idx="3207">
                  <c:v>558.9</c:v>
                </c:pt>
                <c:pt idx="3208">
                  <c:v>559</c:v>
                </c:pt>
                <c:pt idx="3209">
                  <c:v>559.20000000000005</c:v>
                </c:pt>
                <c:pt idx="3210">
                  <c:v>559.4</c:v>
                </c:pt>
                <c:pt idx="3211">
                  <c:v>559.6</c:v>
                </c:pt>
                <c:pt idx="3212">
                  <c:v>559.70000000000005</c:v>
                </c:pt>
                <c:pt idx="3213">
                  <c:v>559.9</c:v>
                </c:pt>
                <c:pt idx="3214">
                  <c:v>560.1</c:v>
                </c:pt>
                <c:pt idx="3215">
                  <c:v>560.20000000000005</c:v>
                </c:pt>
                <c:pt idx="3216">
                  <c:v>560.4</c:v>
                </c:pt>
                <c:pt idx="3217">
                  <c:v>560.6</c:v>
                </c:pt>
                <c:pt idx="3218">
                  <c:v>560.70000000000005</c:v>
                </c:pt>
                <c:pt idx="3219">
                  <c:v>560.9</c:v>
                </c:pt>
                <c:pt idx="3220">
                  <c:v>561</c:v>
                </c:pt>
                <c:pt idx="3221">
                  <c:v>561.20000000000005</c:v>
                </c:pt>
                <c:pt idx="3222">
                  <c:v>561.4</c:v>
                </c:pt>
                <c:pt idx="3223">
                  <c:v>561.6</c:v>
                </c:pt>
                <c:pt idx="3224">
                  <c:v>561.70000000000005</c:v>
                </c:pt>
                <c:pt idx="3225">
                  <c:v>561.9</c:v>
                </c:pt>
                <c:pt idx="3226">
                  <c:v>562.1</c:v>
                </c:pt>
                <c:pt idx="3227">
                  <c:v>562.29999999999995</c:v>
                </c:pt>
                <c:pt idx="3228">
                  <c:v>562.5</c:v>
                </c:pt>
                <c:pt idx="3229">
                  <c:v>562.6</c:v>
                </c:pt>
                <c:pt idx="3230">
                  <c:v>562.79999999999995</c:v>
                </c:pt>
                <c:pt idx="3231">
                  <c:v>563</c:v>
                </c:pt>
                <c:pt idx="3232">
                  <c:v>563.1</c:v>
                </c:pt>
                <c:pt idx="3233">
                  <c:v>563.29999999999995</c:v>
                </c:pt>
                <c:pt idx="3234">
                  <c:v>563.5</c:v>
                </c:pt>
                <c:pt idx="3235">
                  <c:v>563.70000000000005</c:v>
                </c:pt>
                <c:pt idx="3236">
                  <c:v>563.79999999999995</c:v>
                </c:pt>
                <c:pt idx="3237">
                  <c:v>564</c:v>
                </c:pt>
                <c:pt idx="3238">
                  <c:v>564.20000000000005</c:v>
                </c:pt>
                <c:pt idx="3239">
                  <c:v>564.29999999999995</c:v>
                </c:pt>
                <c:pt idx="3240">
                  <c:v>564.5</c:v>
                </c:pt>
                <c:pt idx="3241">
                  <c:v>564.70000000000005</c:v>
                </c:pt>
                <c:pt idx="3242">
                  <c:v>564.9</c:v>
                </c:pt>
                <c:pt idx="3243">
                  <c:v>565</c:v>
                </c:pt>
                <c:pt idx="3244">
                  <c:v>565.20000000000005</c:v>
                </c:pt>
                <c:pt idx="3245">
                  <c:v>565.4</c:v>
                </c:pt>
                <c:pt idx="3246">
                  <c:v>565.5</c:v>
                </c:pt>
                <c:pt idx="3247">
                  <c:v>565.70000000000005</c:v>
                </c:pt>
                <c:pt idx="3248">
                  <c:v>565.9</c:v>
                </c:pt>
                <c:pt idx="3249">
                  <c:v>566</c:v>
                </c:pt>
                <c:pt idx="3250">
                  <c:v>566.20000000000005</c:v>
                </c:pt>
                <c:pt idx="3251">
                  <c:v>566.4</c:v>
                </c:pt>
                <c:pt idx="3252">
                  <c:v>566.5</c:v>
                </c:pt>
                <c:pt idx="3253">
                  <c:v>566.70000000000005</c:v>
                </c:pt>
                <c:pt idx="3254">
                  <c:v>566.9</c:v>
                </c:pt>
                <c:pt idx="3255">
                  <c:v>567</c:v>
                </c:pt>
                <c:pt idx="3256">
                  <c:v>567.20000000000005</c:v>
                </c:pt>
                <c:pt idx="3257">
                  <c:v>567.4</c:v>
                </c:pt>
                <c:pt idx="3258">
                  <c:v>567.6</c:v>
                </c:pt>
                <c:pt idx="3259">
                  <c:v>567.70000000000005</c:v>
                </c:pt>
                <c:pt idx="3260">
                  <c:v>567.9</c:v>
                </c:pt>
                <c:pt idx="3261">
                  <c:v>568</c:v>
                </c:pt>
                <c:pt idx="3262">
                  <c:v>568.20000000000005</c:v>
                </c:pt>
                <c:pt idx="3263">
                  <c:v>568.4</c:v>
                </c:pt>
                <c:pt idx="3264">
                  <c:v>568.5</c:v>
                </c:pt>
                <c:pt idx="3265">
                  <c:v>568.70000000000005</c:v>
                </c:pt>
                <c:pt idx="3266">
                  <c:v>568.9</c:v>
                </c:pt>
                <c:pt idx="3267">
                  <c:v>569</c:v>
                </c:pt>
                <c:pt idx="3268">
                  <c:v>569.20000000000005</c:v>
                </c:pt>
                <c:pt idx="3269">
                  <c:v>569.4</c:v>
                </c:pt>
                <c:pt idx="3270">
                  <c:v>569.5</c:v>
                </c:pt>
                <c:pt idx="3271">
                  <c:v>569.70000000000005</c:v>
                </c:pt>
                <c:pt idx="3272">
                  <c:v>569.79999999999995</c:v>
                </c:pt>
                <c:pt idx="3273">
                  <c:v>570</c:v>
                </c:pt>
                <c:pt idx="3274">
                  <c:v>570.20000000000005</c:v>
                </c:pt>
                <c:pt idx="3275">
                  <c:v>570.29999999999995</c:v>
                </c:pt>
                <c:pt idx="3276">
                  <c:v>570.5</c:v>
                </c:pt>
                <c:pt idx="3277">
                  <c:v>570.70000000000005</c:v>
                </c:pt>
                <c:pt idx="3278">
                  <c:v>570.79999999999995</c:v>
                </c:pt>
                <c:pt idx="3279">
                  <c:v>571</c:v>
                </c:pt>
                <c:pt idx="3280">
                  <c:v>571.20000000000005</c:v>
                </c:pt>
                <c:pt idx="3281">
                  <c:v>571.4</c:v>
                </c:pt>
                <c:pt idx="3282">
                  <c:v>571.5</c:v>
                </c:pt>
                <c:pt idx="3283">
                  <c:v>571.70000000000005</c:v>
                </c:pt>
                <c:pt idx="3284">
                  <c:v>571.9</c:v>
                </c:pt>
                <c:pt idx="3285">
                  <c:v>572</c:v>
                </c:pt>
                <c:pt idx="3286">
                  <c:v>572.20000000000005</c:v>
                </c:pt>
                <c:pt idx="3287">
                  <c:v>572.4</c:v>
                </c:pt>
                <c:pt idx="3288">
                  <c:v>572.5</c:v>
                </c:pt>
                <c:pt idx="3289">
                  <c:v>572.70000000000005</c:v>
                </c:pt>
                <c:pt idx="3290">
                  <c:v>572.9</c:v>
                </c:pt>
                <c:pt idx="3291">
                  <c:v>573</c:v>
                </c:pt>
                <c:pt idx="3292">
                  <c:v>573.20000000000005</c:v>
                </c:pt>
                <c:pt idx="3293">
                  <c:v>573.4</c:v>
                </c:pt>
                <c:pt idx="3294">
                  <c:v>573.6</c:v>
                </c:pt>
                <c:pt idx="3295">
                  <c:v>573.70000000000005</c:v>
                </c:pt>
                <c:pt idx="3296">
                  <c:v>573.9</c:v>
                </c:pt>
                <c:pt idx="3297">
                  <c:v>574.1</c:v>
                </c:pt>
                <c:pt idx="3298">
                  <c:v>574.29999999999995</c:v>
                </c:pt>
                <c:pt idx="3299">
                  <c:v>574.4</c:v>
                </c:pt>
                <c:pt idx="3300">
                  <c:v>574.6</c:v>
                </c:pt>
                <c:pt idx="3301">
                  <c:v>574.79999999999995</c:v>
                </c:pt>
                <c:pt idx="3302">
                  <c:v>575</c:v>
                </c:pt>
                <c:pt idx="3303">
                  <c:v>575.1</c:v>
                </c:pt>
                <c:pt idx="3304">
                  <c:v>575.29999999999995</c:v>
                </c:pt>
                <c:pt idx="3305">
                  <c:v>575.5</c:v>
                </c:pt>
                <c:pt idx="3306">
                  <c:v>575.6</c:v>
                </c:pt>
                <c:pt idx="3307">
                  <c:v>575.79999999999995</c:v>
                </c:pt>
                <c:pt idx="3308">
                  <c:v>575.9</c:v>
                </c:pt>
                <c:pt idx="3309">
                  <c:v>576.1</c:v>
                </c:pt>
                <c:pt idx="3310">
                  <c:v>576.29999999999995</c:v>
                </c:pt>
                <c:pt idx="3311">
                  <c:v>576.5</c:v>
                </c:pt>
                <c:pt idx="3312">
                  <c:v>576.6</c:v>
                </c:pt>
                <c:pt idx="3313">
                  <c:v>576.79999999999995</c:v>
                </c:pt>
                <c:pt idx="3314">
                  <c:v>576.9</c:v>
                </c:pt>
                <c:pt idx="3315">
                  <c:v>577.1</c:v>
                </c:pt>
                <c:pt idx="3316">
                  <c:v>577.29999999999995</c:v>
                </c:pt>
                <c:pt idx="3317">
                  <c:v>577.4</c:v>
                </c:pt>
                <c:pt idx="3318">
                  <c:v>577.6</c:v>
                </c:pt>
                <c:pt idx="3319">
                  <c:v>577.70000000000005</c:v>
                </c:pt>
                <c:pt idx="3320">
                  <c:v>577.9</c:v>
                </c:pt>
                <c:pt idx="3321">
                  <c:v>578.1</c:v>
                </c:pt>
                <c:pt idx="3322">
                  <c:v>578.20000000000005</c:v>
                </c:pt>
                <c:pt idx="3323">
                  <c:v>578.4</c:v>
                </c:pt>
                <c:pt idx="3324">
                  <c:v>578.5</c:v>
                </c:pt>
                <c:pt idx="3325">
                  <c:v>578.70000000000005</c:v>
                </c:pt>
                <c:pt idx="3326">
                  <c:v>578.9</c:v>
                </c:pt>
                <c:pt idx="3327">
                  <c:v>579.1</c:v>
                </c:pt>
                <c:pt idx="3328">
                  <c:v>579.20000000000005</c:v>
                </c:pt>
                <c:pt idx="3329">
                  <c:v>579.4</c:v>
                </c:pt>
                <c:pt idx="3330">
                  <c:v>579.6</c:v>
                </c:pt>
                <c:pt idx="3331">
                  <c:v>579.79999999999995</c:v>
                </c:pt>
                <c:pt idx="3332">
                  <c:v>579.9</c:v>
                </c:pt>
                <c:pt idx="3333">
                  <c:v>580.1</c:v>
                </c:pt>
                <c:pt idx="3334">
                  <c:v>580.29999999999995</c:v>
                </c:pt>
                <c:pt idx="3335">
                  <c:v>580.4</c:v>
                </c:pt>
                <c:pt idx="3336">
                  <c:v>580.6</c:v>
                </c:pt>
                <c:pt idx="3337">
                  <c:v>580.79999999999995</c:v>
                </c:pt>
                <c:pt idx="3338">
                  <c:v>580.9</c:v>
                </c:pt>
                <c:pt idx="3339">
                  <c:v>581.1</c:v>
                </c:pt>
                <c:pt idx="3340">
                  <c:v>581.29999999999995</c:v>
                </c:pt>
                <c:pt idx="3341">
                  <c:v>581.5</c:v>
                </c:pt>
                <c:pt idx="3342">
                  <c:v>581.6</c:v>
                </c:pt>
                <c:pt idx="3343">
                  <c:v>581.79999999999995</c:v>
                </c:pt>
                <c:pt idx="3344">
                  <c:v>582</c:v>
                </c:pt>
                <c:pt idx="3345">
                  <c:v>582.20000000000005</c:v>
                </c:pt>
                <c:pt idx="3346">
                  <c:v>582.29999999999995</c:v>
                </c:pt>
                <c:pt idx="3347">
                  <c:v>582.5</c:v>
                </c:pt>
                <c:pt idx="3348">
                  <c:v>582.70000000000005</c:v>
                </c:pt>
                <c:pt idx="3349">
                  <c:v>582.79999999999995</c:v>
                </c:pt>
                <c:pt idx="3350">
                  <c:v>583</c:v>
                </c:pt>
                <c:pt idx="3351">
                  <c:v>583.20000000000005</c:v>
                </c:pt>
                <c:pt idx="3352">
                  <c:v>583.29999999999995</c:v>
                </c:pt>
                <c:pt idx="3353">
                  <c:v>583.5</c:v>
                </c:pt>
                <c:pt idx="3354">
                  <c:v>583.70000000000005</c:v>
                </c:pt>
                <c:pt idx="3355">
                  <c:v>583.9</c:v>
                </c:pt>
                <c:pt idx="3356">
                  <c:v>584</c:v>
                </c:pt>
                <c:pt idx="3357">
                  <c:v>584.20000000000005</c:v>
                </c:pt>
                <c:pt idx="3358">
                  <c:v>584.29999999999995</c:v>
                </c:pt>
                <c:pt idx="3359">
                  <c:v>584.5</c:v>
                </c:pt>
                <c:pt idx="3360">
                  <c:v>584.70000000000005</c:v>
                </c:pt>
                <c:pt idx="3361">
                  <c:v>584.79999999999995</c:v>
                </c:pt>
                <c:pt idx="3362">
                  <c:v>585</c:v>
                </c:pt>
                <c:pt idx="3363">
                  <c:v>585.20000000000005</c:v>
                </c:pt>
                <c:pt idx="3364">
                  <c:v>585.29999999999995</c:v>
                </c:pt>
                <c:pt idx="3365">
                  <c:v>585.5</c:v>
                </c:pt>
                <c:pt idx="3366">
                  <c:v>585.70000000000005</c:v>
                </c:pt>
                <c:pt idx="3367">
                  <c:v>585.79999999999995</c:v>
                </c:pt>
                <c:pt idx="3368">
                  <c:v>586</c:v>
                </c:pt>
                <c:pt idx="3369">
                  <c:v>586.20000000000005</c:v>
                </c:pt>
                <c:pt idx="3370">
                  <c:v>586.29999999999995</c:v>
                </c:pt>
                <c:pt idx="3371">
                  <c:v>586.5</c:v>
                </c:pt>
                <c:pt idx="3372">
                  <c:v>586.70000000000005</c:v>
                </c:pt>
                <c:pt idx="3373">
                  <c:v>586.79999999999995</c:v>
                </c:pt>
                <c:pt idx="3374">
                  <c:v>587</c:v>
                </c:pt>
                <c:pt idx="3375">
                  <c:v>587.20000000000005</c:v>
                </c:pt>
                <c:pt idx="3376">
                  <c:v>587.4</c:v>
                </c:pt>
                <c:pt idx="3377">
                  <c:v>587.5</c:v>
                </c:pt>
                <c:pt idx="3378">
                  <c:v>587.70000000000005</c:v>
                </c:pt>
                <c:pt idx="3379">
                  <c:v>587.9</c:v>
                </c:pt>
                <c:pt idx="3380">
                  <c:v>588</c:v>
                </c:pt>
                <c:pt idx="3381">
                  <c:v>588.20000000000005</c:v>
                </c:pt>
                <c:pt idx="3382">
                  <c:v>588.4</c:v>
                </c:pt>
                <c:pt idx="3383">
                  <c:v>588.6</c:v>
                </c:pt>
                <c:pt idx="3384">
                  <c:v>588.70000000000005</c:v>
                </c:pt>
                <c:pt idx="3385">
                  <c:v>588.9</c:v>
                </c:pt>
                <c:pt idx="3386">
                  <c:v>589.1</c:v>
                </c:pt>
                <c:pt idx="3387">
                  <c:v>589.20000000000005</c:v>
                </c:pt>
                <c:pt idx="3388">
                  <c:v>589.4</c:v>
                </c:pt>
                <c:pt idx="3389">
                  <c:v>589.6</c:v>
                </c:pt>
                <c:pt idx="3390">
                  <c:v>589.70000000000005</c:v>
                </c:pt>
                <c:pt idx="3391">
                  <c:v>589.9</c:v>
                </c:pt>
                <c:pt idx="3392">
                  <c:v>590.1</c:v>
                </c:pt>
                <c:pt idx="3393">
                  <c:v>590.20000000000005</c:v>
                </c:pt>
                <c:pt idx="3394">
                  <c:v>590.4</c:v>
                </c:pt>
                <c:pt idx="3395">
                  <c:v>590.6</c:v>
                </c:pt>
                <c:pt idx="3396">
                  <c:v>590.79999999999995</c:v>
                </c:pt>
                <c:pt idx="3397">
                  <c:v>590.9</c:v>
                </c:pt>
                <c:pt idx="3398">
                  <c:v>591.1</c:v>
                </c:pt>
                <c:pt idx="3399">
                  <c:v>591.29999999999995</c:v>
                </c:pt>
                <c:pt idx="3400">
                  <c:v>591.4</c:v>
                </c:pt>
                <c:pt idx="3401">
                  <c:v>591.6</c:v>
                </c:pt>
                <c:pt idx="3402">
                  <c:v>591.79999999999995</c:v>
                </c:pt>
                <c:pt idx="3403">
                  <c:v>591.9</c:v>
                </c:pt>
                <c:pt idx="3404">
                  <c:v>592.1</c:v>
                </c:pt>
                <c:pt idx="3405">
                  <c:v>592.29999999999995</c:v>
                </c:pt>
                <c:pt idx="3406">
                  <c:v>592.4</c:v>
                </c:pt>
                <c:pt idx="3407">
                  <c:v>592.6</c:v>
                </c:pt>
                <c:pt idx="3408">
                  <c:v>592.79999999999995</c:v>
                </c:pt>
                <c:pt idx="3409">
                  <c:v>592.9</c:v>
                </c:pt>
                <c:pt idx="3410">
                  <c:v>593.1</c:v>
                </c:pt>
                <c:pt idx="3411">
                  <c:v>593.29999999999995</c:v>
                </c:pt>
                <c:pt idx="3412">
                  <c:v>593.4</c:v>
                </c:pt>
                <c:pt idx="3413">
                  <c:v>593.6</c:v>
                </c:pt>
                <c:pt idx="3414">
                  <c:v>593.79999999999995</c:v>
                </c:pt>
                <c:pt idx="3415">
                  <c:v>594</c:v>
                </c:pt>
                <c:pt idx="3416">
                  <c:v>594.20000000000005</c:v>
                </c:pt>
                <c:pt idx="3417">
                  <c:v>594.29999999999995</c:v>
                </c:pt>
                <c:pt idx="3418">
                  <c:v>594.5</c:v>
                </c:pt>
                <c:pt idx="3419">
                  <c:v>594.70000000000005</c:v>
                </c:pt>
                <c:pt idx="3420">
                  <c:v>594.9</c:v>
                </c:pt>
                <c:pt idx="3421">
                  <c:v>595</c:v>
                </c:pt>
                <c:pt idx="3422">
                  <c:v>595.20000000000005</c:v>
                </c:pt>
                <c:pt idx="3423">
                  <c:v>595.29999999999995</c:v>
                </c:pt>
                <c:pt idx="3424">
                  <c:v>595.5</c:v>
                </c:pt>
                <c:pt idx="3425">
                  <c:v>595.70000000000005</c:v>
                </c:pt>
                <c:pt idx="3426">
                  <c:v>595.79999999999995</c:v>
                </c:pt>
                <c:pt idx="3427">
                  <c:v>596</c:v>
                </c:pt>
                <c:pt idx="3428">
                  <c:v>596.20000000000005</c:v>
                </c:pt>
                <c:pt idx="3429">
                  <c:v>596.29999999999995</c:v>
                </c:pt>
                <c:pt idx="3430">
                  <c:v>596.5</c:v>
                </c:pt>
                <c:pt idx="3431">
                  <c:v>596.70000000000005</c:v>
                </c:pt>
                <c:pt idx="3432">
                  <c:v>596.79999999999995</c:v>
                </c:pt>
                <c:pt idx="3433">
                  <c:v>597</c:v>
                </c:pt>
                <c:pt idx="3434">
                  <c:v>597.1</c:v>
                </c:pt>
                <c:pt idx="3435">
                  <c:v>597.29999999999995</c:v>
                </c:pt>
                <c:pt idx="3436">
                  <c:v>597.5</c:v>
                </c:pt>
                <c:pt idx="3437">
                  <c:v>597.6</c:v>
                </c:pt>
                <c:pt idx="3438">
                  <c:v>597.79999999999995</c:v>
                </c:pt>
                <c:pt idx="3439">
                  <c:v>597.9</c:v>
                </c:pt>
                <c:pt idx="3440">
                  <c:v>598.1</c:v>
                </c:pt>
                <c:pt idx="3441">
                  <c:v>598.29999999999995</c:v>
                </c:pt>
                <c:pt idx="3442">
                  <c:v>598.4</c:v>
                </c:pt>
                <c:pt idx="3443">
                  <c:v>598.6</c:v>
                </c:pt>
                <c:pt idx="3444">
                  <c:v>598.79999999999995</c:v>
                </c:pt>
                <c:pt idx="3445">
                  <c:v>598.9</c:v>
                </c:pt>
                <c:pt idx="3446">
                  <c:v>599.1</c:v>
                </c:pt>
                <c:pt idx="3447">
                  <c:v>599.29999999999995</c:v>
                </c:pt>
                <c:pt idx="3448">
                  <c:v>599.4</c:v>
                </c:pt>
                <c:pt idx="3449">
                  <c:v>599.6</c:v>
                </c:pt>
                <c:pt idx="3450">
                  <c:v>599.79999999999995</c:v>
                </c:pt>
                <c:pt idx="3451">
                  <c:v>599.9</c:v>
                </c:pt>
                <c:pt idx="3452">
                  <c:v>600.1</c:v>
                </c:pt>
                <c:pt idx="3453">
                  <c:v>600.29999999999995</c:v>
                </c:pt>
                <c:pt idx="3454">
                  <c:v>600.5</c:v>
                </c:pt>
                <c:pt idx="3455">
                  <c:v>600.6</c:v>
                </c:pt>
                <c:pt idx="3456">
                  <c:v>600.79999999999995</c:v>
                </c:pt>
                <c:pt idx="3457">
                  <c:v>601</c:v>
                </c:pt>
                <c:pt idx="3458">
                  <c:v>601.20000000000005</c:v>
                </c:pt>
                <c:pt idx="3459">
                  <c:v>601.29999999999995</c:v>
                </c:pt>
                <c:pt idx="3460">
                  <c:v>601.5</c:v>
                </c:pt>
                <c:pt idx="3461">
                  <c:v>601.70000000000005</c:v>
                </c:pt>
                <c:pt idx="3462">
                  <c:v>601.79999999999995</c:v>
                </c:pt>
                <c:pt idx="3463">
                  <c:v>602</c:v>
                </c:pt>
                <c:pt idx="3464">
                  <c:v>602.20000000000005</c:v>
                </c:pt>
                <c:pt idx="3465">
                  <c:v>602.29999999999995</c:v>
                </c:pt>
                <c:pt idx="3466">
                  <c:v>602.5</c:v>
                </c:pt>
                <c:pt idx="3467">
                  <c:v>602.70000000000005</c:v>
                </c:pt>
                <c:pt idx="3468">
                  <c:v>602.79999999999995</c:v>
                </c:pt>
                <c:pt idx="3469">
                  <c:v>603</c:v>
                </c:pt>
                <c:pt idx="3470">
                  <c:v>603.20000000000005</c:v>
                </c:pt>
                <c:pt idx="3471">
                  <c:v>603.4</c:v>
                </c:pt>
                <c:pt idx="3472">
                  <c:v>603.5</c:v>
                </c:pt>
                <c:pt idx="3473">
                  <c:v>603.70000000000005</c:v>
                </c:pt>
                <c:pt idx="3474">
                  <c:v>603.79999999999995</c:v>
                </c:pt>
                <c:pt idx="3475">
                  <c:v>604</c:v>
                </c:pt>
                <c:pt idx="3476">
                  <c:v>604.20000000000005</c:v>
                </c:pt>
                <c:pt idx="3477">
                  <c:v>604.4</c:v>
                </c:pt>
                <c:pt idx="3478">
                  <c:v>604.5</c:v>
                </c:pt>
                <c:pt idx="3479">
                  <c:v>604.70000000000005</c:v>
                </c:pt>
                <c:pt idx="3480">
                  <c:v>604.9</c:v>
                </c:pt>
                <c:pt idx="3481">
                  <c:v>605</c:v>
                </c:pt>
                <c:pt idx="3482">
                  <c:v>605.20000000000005</c:v>
                </c:pt>
                <c:pt idx="3483">
                  <c:v>605.29999999999995</c:v>
                </c:pt>
                <c:pt idx="3484">
                  <c:v>605.5</c:v>
                </c:pt>
                <c:pt idx="3485">
                  <c:v>605.70000000000005</c:v>
                </c:pt>
                <c:pt idx="3486">
                  <c:v>605.9</c:v>
                </c:pt>
                <c:pt idx="3487">
                  <c:v>606</c:v>
                </c:pt>
                <c:pt idx="3488">
                  <c:v>606.20000000000005</c:v>
                </c:pt>
                <c:pt idx="3489">
                  <c:v>606.4</c:v>
                </c:pt>
                <c:pt idx="3490">
                  <c:v>606.5</c:v>
                </c:pt>
                <c:pt idx="3491">
                  <c:v>606.70000000000005</c:v>
                </c:pt>
                <c:pt idx="3492">
                  <c:v>606.9</c:v>
                </c:pt>
                <c:pt idx="3493">
                  <c:v>607</c:v>
                </c:pt>
                <c:pt idx="3494">
                  <c:v>607.20000000000005</c:v>
                </c:pt>
                <c:pt idx="3495">
                  <c:v>607.29999999999995</c:v>
                </c:pt>
                <c:pt idx="3496">
                  <c:v>607.5</c:v>
                </c:pt>
                <c:pt idx="3497">
                  <c:v>607.70000000000005</c:v>
                </c:pt>
                <c:pt idx="3498">
                  <c:v>607.9</c:v>
                </c:pt>
                <c:pt idx="3499">
                  <c:v>608</c:v>
                </c:pt>
                <c:pt idx="3500">
                  <c:v>608.20000000000005</c:v>
                </c:pt>
                <c:pt idx="3501">
                  <c:v>608.4</c:v>
                </c:pt>
                <c:pt idx="3502">
                  <c:v>608.5</c:v>
                </c:pt>
                <c:pt idx="3503">
                  <c:v>608.70000000000005</c:v>
                </c:pt>
                <c:pt idx="3504">
                  <c:v>608.9</c:v>
                </c:pt>
                <c:pt idx="3505">
                  <c:v>609.1</c:v>
                </c:pt>
                <c:pt idx="3506">
                  <c:v>609.20000000000005</c:v>
                </c:pt>
                <c:pt idx="3507">
                  <c:v>609.4</c:v>
                </c:pt>
                <c:pt idx="3508">
                  <c:v>609.5</c:v>
                </c:pt>
                <c:pt idx="3509">
                  <c:v>609.70000000000005</c:v>
                </c:pt>
                <c:pt idx="3510">
                  <c:v>609.9</c:v>
                </c:pt>
                <c:pt idx="3511">
                  <c:v>610</c:v>
                </c:pt>
                <c:pt idx="3512">
                  <c:v>610.20000000000005</c:v>
                </c:pt>
                <c:pt idx="3513">
                  <c:v>610.4</c:v>
                </c:pt>
                <c:pt idx="3514">
                  <c:v>610.5</c:v>
                </c:pt>
                <c:pt idx="3515">
                  <c:v>610.70000000000005</c:v>
                </c:pt>
                <c:pt idx="3516">
                  <c:v>610.9</c:v>
                </c:pt>
                <c:pt idx="3517">
                  <c:v>611</c:v>
                </c:pt>
                <c:pt idx="3518">
                  <c:v>611.20000000000005</c:v>
                </c:pt>
                <c:pt idx="3519">
                  <c:v>611.4</c:v>
                </c:pt>
                <c:pt idx="3520">
                  <c:v>611.5</c:v>
                </c:pt>
                <c:pt idx="3521">
                  <c:v>611.70000000000005</c:v>
                </c:pt>
                <c:pt idx="3522">
                  <c:v>611.9</c:v>
                </c:pt>
                <c:pt idx="3523">
                  <c:v>612.1</c:v>
                </c:pt>
                <c:pt idx="3524">
                  <c:v>612.20000000000005</c:v>
                </c:pt>
                <c:pt idx="3525">
                  <c:v>612.4</c:v>
                </c:pt>
                <c:pt idx="3526">
                  <c:v>612.6</c:v>
                </c:pt>
                <c:pt idx="3527">
                  <c:v>612.70000000000005</c:v>
                </c:pt>
                <c:pt idx="3528">
                  <c:v>612.9</c:v>
                </c:pt>
                <c:pt idx="3529">
                  <c:v>613.1</c:v>
                </c:pt>
                <c:pt idx="3530">
                  <c:v>613.20000000000005</c:v>
                </c:pt>
                <c:pt idx="3531">
                  <c:v>613.4</c:v>
                </c:pt>
                <c:pt idx="3532">
                  <c:v>613.5</c:v>
                </c:pt>
                <c:pt idx="3533">
                  <c:v>613.70000000000005</c:v>
                </c:pt>
                <c:pt idx="3534">
                  <c:v>613.9</c:v>
                </c:pt>
                <c:pt idx="3535">
                  <c:v>614</c:v>
                </c:pt>
                <c:pt idx="3536">
                  <c:v>614.20000000000005</c:v>
                </c:pt>
                <c:pt idx="3537">
                  <c:v>614.4</c:v>
                </c:pt>
                <c:pt idx="3538">
                  <c:v>614.5</c:v>
                </c:pt>
                <c:pt idx="3539">
                  <c:v>614.70000000000005</c:v>
                </c:pt>
                <c:pt idx="3540">
                  <c:v>614.9</c:v>
                </c:pt>
                <c:pt idx="3541">
                  <c:v>615</c:v>
                </c:pt>
                <c:pt idx="3542">
                  <c:v>615.20000000000005</c:v>
                </c:pt>
                <c:pt idx="3543">
                  <c:v>615.4</c:v>
                </c:pt>
                <c:pt idx="3544">
                  <c:v>615.5</c:v>
                </c:pt>
                <c:pt idx="3545">
                  <c:v>615.70000000000005</c:v>
                </c:pt>
                <c:pt idx="3546">
                  <c:v>615.9</c:v>
                </c:pt>
                <c:pt idx="3547">
                  <c:v>616</c:v>
                </c:pt>
                <c:pt idx="3548">
                  <c:v>616.20000000000005</c:v>
                </c:pt>
                <c:pt idx="3549">
                  <c:v>616.4</c:v>
                </c:pt>
                <c:pt idx="3550">
                  <c:v>616.5</c:v>
                </c:pt>
                <c:pt idx="3551">
                  <c:v>616.70000000000005</c:v>
                </c:pt>
                <c:pt idx="3552">
                  <c:v>616.79999999999995</c:v>
                </c:pt>
                <c:pt idx="3553">
                  <c:v>617</c:v>
                </c:pt>
                <c:pt idx="3554">
                  <c:v>617.20000000000005</c:v>
                </c:pt>
                <c:pt idx="3555">
                  <c:v>617.29999999999995</c:v>
                </c:pt>
                <c:pt idx="3556">
                  <c:v>617.5</c:v>
                </c:pt>
                <c:pt idx="3557">
                  <c:v>617.70000000000005</c:v>
                </c:pt>
                <c:pt idx="3558">
                  <c:v>617.79999999999995</c:v>
                </c:pt>
                <c:pt idx="3559">
                  <c:v>618</c:v>
                </c:pt>
                <c:pt idx="3560">
                  <c:v>618.20000000000005</c:v>
                </c:pt>
                <c:pt idx="3561">
                  <c:v>618.4</c:v>
                </c:pt>
                <c:pt idx="3562">
                  <c:v>618.5</c:v>
                </c:pt>
                <c:pt idx="3563">
                  <c:v>618.70000000000005</c:v>
                </c:pt>
                <c:pt idx="3564">
                  <c:v>618.9</c:v>
                </c:pt>
                <c:pt idx="3565">
                  <c:v>619</c:v>
                </c:pt>
                <c:pt idx="3566">
                  <c:v>619.20000000000005</c:v>
                </c:pt>
                <c:pt idx="3567">
                  <c:v>619.4</c:v>
                </c:pt>
                <c:pt idx="3568">
                  <c:v>619.6</c:v>
                </c:pt>
                <c:pt idx="3569">
                  <c:v>619.70000000000005</c:v>
                </c:pt>
                <c:pt idx="3570">
                  <c:v>619.9</c:v>
                </c:pt>
                <c:pt idx="3571">
                  <c:v>620.1</c:v>
                </c:pt>
                <c:pt idx="3572">
                  <c:v>620.29999999999995</c:v>
                </c:pt>
                <c:pt idx="3573">
                  <c:v>620.4</c:v>
                </c:pt>
                <c:pt idx="3574">
                  <c:v>620.6</c:v>
                </c:pt>
                <c:pt idx="3575">
                  <c:v>620.70000000000005</c:v>
                </c:pt>
                <c:pt idx="3576">
                  <c:v>620.9</c:v>
                </c:pt>
                <c:pt idx="3577">
                  <c:v>621.1</c:v>
                </c:pt>
                <c:pt idx="3578">
                  <c:v>621.29999999999995</c:v>
                </c:pt>
                <c:pt idx="3579">
                  <c:v>621.4</c:v>
                </c:pt>
                <c:pt idx="3580">
                  <c:v>621.6</c:v>
                </c:pt>
                <c:pt idx="3581">
                  <c:v>621.79999999999995</c:v>
                </c:pt>
                <c:pt idx="3582">
                  <c:v>621.9</c:v>
                </c:pt>
                <c:pt idx="3583">
                  <c:v>622.1</c:v>
                </c:pt>
                <c:pt idx="3584">
                  <c:v>622.29999999999995</c:v>
                </c:pt>
                <c:pt idx="3585">
                  <c:v>622.4</c:v>
                </c:pt>
                <c:pt idx="3586">
                  <c:v>622.6</c:v>
                </c:pt>
                <c:pt idx="3587">
                  <c:v>622.79999999999995</c:v>
                </c:pt>
                <c:pt idx="3588">
                  <c:v>622.9</c:v>
                </c:pt>
                <c:pt idx="3589">
                  <c:v>623.1</c:v>
                </c:pt>
                <c:pt idx="3590">
                  <c:v>623.20000000000005</c:v>
                </c:pt>
                <c:pt idx="3591">
                  <c:v>623.4</c:v>
                </c:pt>
                <c:pt idx="3592">
                  <c:v>623.6</c:v>
                </c:pt>
                <c:pt idx="3593">
                  <c:v>623.79999999999995</c:v>
                </c:pt>
                <c:pt idx="3594">
                  <c:v>623.9</c:v>
                </c:pt>
                <c:pt idx="3595">
                  <c:v>624.1</c:v>
                </c:pt>
                <c:pt idx="3596">
                  <c:v>624.29999999999995</c:v>
                </c:pt>
                <c:pt idx="3597">
                  <c:v>624.5</c:v>
                </c:pt>
                <c:pt idx="3598">
                  <c:v>624.6</c:v>
                </c:pt>
                <c:pt idx="3599">
                  <c:v>624.79999999999995</c:v>
                </c:pt>
                <c:pt idx="3600">
                  <c:v>625</c:v>
                </c:pt>
                <c:pt idx="3601">
                  <c:v>625.1</c:v>
                </c:pt>
                <c:pt idx="3602">
                  <c:v>625.29999999999995</c:v>
                </c:pt>
                <c:pt idx="3603">
                  <c:v>625.5</c:v>
                </c:pt>
                <c:pt idx="3604">
                  <c:v>625.6</c:v>
                </c:pt>
                <c:pt idx="3605">
                  <c:v>625.79999999999995</c:v>
                </c:pt>
                <c:pt idx="3606">
                  <c:v>626</c:v>
                </c:pt>
                <c:pt idx="3607">
                  <c:v>626.1</c:v>
                </c:pt>
                <c:pt idx="3608">
                  <c:v>626.29999999999995</c:v>
                </c:pt>
                <c:pt idx="3609">
                  <c:v>626.5</c:v>
                </c:pt>
                <c:pt idx="3610">
                  <c:v>626.6</c:v>
                </c:pt>
                <c:pt idx="3611">
                  <c:v>626.79999999999995</c:v>
                </c:pt>
                <c:pt idx="3612">
                  <c:v>627</c:v>
                </c:pt>
                <c:pt idx="3613">
                  <c:v>627.1</c:v>
                </c:pt>
                <c:pt idx="3614">
                  <c:v>627.29999999999995</c:v>
                </c:pt>
                <c:pt idx="3615">
                  <c:v>627.5</c:v>
                </c:pt>
                <c:pt idx="3616">
                  <c:v>627.6</c:v>
                </c:pt>
                <c:pt idx="3617">
                  <c:v>627.79999999999995</c:v>
                </c:pt>
                <c:pt idx="3618">
                  <c:v>628</c:v>
                </c:pt>
                <c:pt idx="3619">
                  <c:v>628.1</c:v>
                </c:pt>
                <c:pt idx="3620">
                  <c:v>628.29999999999995</c:v>
                </c:pt>
                <c:pt idx="3621">
                  <c:v>628.5</c:v>
                </c:pt>
                <c:pt idx="3622">
                  <c:v>628.70000000000005</c:v>
                </c:pt>
                <c:pt idx="3623">
                  <c:v>628.79999999999995</c:v>
                </c:pt>
                <c:pt idx="3624">
                  <c:v>629</c:v>
                </c:pt>
                <c:pt idx="3625">
                  <c:v>629.20000000000005</c:v>
                </c:pt>
                <c:pt idx="3626">
                  <c:v>629.29999999999995</c:v>
                </c:pt>
                <c:pt idx="3627">
                  <c:v>629.5</c:v>
                </c:pt>
                <c:pt idx="3628">
                  <c:v>629.70000000000005</c:v>
                </c:pt>
                <c:pt idx="3629">
                  <c:v>629.79999999999995</c:v>
                </c:pt>
                <c:pt idx="3630">
                  <c:v>630</c:v>
                </c:pt>
                <c:pt idx="3631">
                  <c:v>630.20000000000005</c:v>
                </c:pt>
                <c:pt idx="3632">
                  <c:v>630.29999999999995</c:v>
                </c:pt>
                <c:pt idx="3633">
                  <c:v>630.5</c:v>
                </c:pt>
                <c:pt idx="3634">
                  <c:v>630.70000000000005</c:v>
                </c:pt>
                <c:pt idx="3635">
                  <c:v>630.79999999999995</c:v>
                </c:pt>
                <c:pt idx="3636">
                  <c:v>631</c:v>
                </c:pt>
                <c:pt idx="3637">
                  <c:v>631.1</c:v>
                </c:pt>
                <c:pt idx="3638">
                  <c:v>631.29999999999995</c:v>
                </c:pt>
                <c:pt idx="3639">
                  <c:v>631.5</c:v>
                </c:pt>
                <c:pt idx="3640">
                  <c:v>631.6</c:v>
                </c:pt>
                <c:pt idx="3641">
                  <c:v>631.79999999999995</c:v>
                </c:pt>
                <c:pt idx="3642">
                  <c:v>632</c:v>
                </c:pt>
                <c:pt idx="3643">
                  <c:v>632.1</c:v>
                </c:pt>
                <c:pt idx="3644">
                  <c:v>632.29999999999995</c:v>
                </c:pt>
                <c:pt idx="3645">
                  <c:v>632.5</c:v>
                </c:pt>
                <c:pt idx="3646">
                  <c:v>632.70000000000005</c:v>
                </c:pt>
                <c:pt idx="3647">
                  <c:v>632.79999999999995</c:v>
                </c:pt>
                <c:pt idx="3648">
                  <c:v>633</c:v>
                </c:pt>
                <c:pt idx="3649">
                  <c:v>633.20000000000005</c:v>
                </c:pt>
                <c:pt idx="3650">
                  <c:v>633.29999999999995</c:v>
                </c:pt>
                <c:pt idx="3651">
                  <c:v>633.5</c:v>
                </c:pt>
                <c:pt idx="3652">
                  <c:v>633.70000000000005</c:v>
                </c:pt>
                <c:pt idx="3653">
                  <c:v>633.79999999999995</c:v>
                </c:pt>
                <c:pt idx="3654">
                  <c:v>634</c:v>
                </c:pt>
                <c:pt idx="3655">
                  <c:v>634.1</c:v>
                </c:pt>
                <c:pt idx="3656">
                  <c:v>634.29999999999995</c:v>
                </c:pt>
                <c:pt idx="3657">
                  <c:v>634.5</c:v>
                </c:pt>
                <c:pt idx="3658">
                  <c:v>634.70000000000005</c:v>
                </c:pt>
                <c:pt idx="3659">
                  <c:v>634.79999999999995</c:v>
                </c:pt>
                <c:pt idx="3660">
                  <c:v>635</c:v>
                </c:pt>
                <c:pt idx="3661">
                  <c:v>635.1</c:v>
                </c:pt>
                <c:pt idx="3662">
                  <c:v>635.29999999999995</c:v>
                </c:pt>
                <c:pt idx="3663">
                  <c:v>635.5</c:v>
                </c:pt>
                <c:pt idx="3664">
                  <c:v>635.70000000000005</c:v>
                </c:pt>
                <c:pt idx="3665">
                  <c:v>635.79999999999995</c:v>
                </c:pt>
                <c:pt idx="3666">
                  <c:v>636</c:v>
                </c:pt>
                <c:pt idx="3667">
                  <c:v>636.20000000000005</c:v>
                </c:pt>
                <c:pt idx="3668">
                  <c:v>636.4</c:v>
                </c:pt>
                <c:pt idx="3669">
                  <c:v>636.5</c:v>
                </c:pt>
                <c:pt idx="3670">
                  <c:v>636.70000000000005</c:v>
                </c:pt>
                <c:pt idx="3671">
                  <c:v>636.9</c:v>
                </c:pt>
                <c:pt idx="3672">
                  <c:v>637</c:v>
                </c:pt>
                <c:pt idx="3673">
                  <c:v>637.20000000000005</c:v>
                </c:pt>
                <c:pt idx="3674">
                  <c:v>637.4</c:v>
                </c:pt>
                <c:pt idx="3675">
                  <c:v>637.5</c:v>
                </c:pt>
                <c:pt idx="3676">
                  <c:v>637.70000000000005</c:v>
                </c:pt>
                <c:pt idx="3677">
                  <c:v>637.9</c:v>
                </c:pt>
                <c:pt idx="3678">
                  <c:v>638</c:v>
                </c:pt>
                <c:pt idx="3679">
                  <c:v>638.20000000000005</c:v>
                </c:pt>
                <c:pt idx="3680">
                  <c:v>638.4</c:v>
                </c:pt>
                <c:pt idx="3681">
                  <c:v>638.5</c:v>
                </c:pt>
                <c:pt idx="3682">
                  <c:v>638.70000000000005</c:v>
                </c:pt>
                <c:pt idx="3683">
                  <c:v>638.9</c:v>
                </c:pt>
                <c:pt idx="3684">
                  <c:v>639</c:v>
                </c:pt>
                <c:pt idx="3685">
                  <c:v>639.20000000000005</c:v>
                </c:pt>
                <c:pt idx="3686">
                  <c:v>639.4</c:v>
                </c:pt>
                <c:pt idx="3687">
                  <c:v>639.5</c:v>
                </c:pt>
                <c:pt idx="3688">
                  <c:v>639.70000000000005</c:v>
                </c:pt>
                <c:pt idx="3689">
                  <c:v>639.9</c:v>
                </c:pt>
                <c:pt idx="3690">
                  <c:v>640</c:v>
                </c:pt>
                <c:pt idx="3691">
                  <c:v>640.20000000000005</c:v>
                </c:pt>
                <c:pt idx="3692">
                  <c:v>640.4</c:v>
                </c:pt>
                <c:pt idx="3693">
                  <c:v>640.5</c:v>
                </c:pt>
                <c:pt idx="3694">
                  <c:v>640.70000000000005</c:v>
                </c:pt>
                <c:pt idx="3695">
                  <c:v>640.9</c:v>
                </c:pt>
                <c:pt idx="3696">
                  <c:v>641</c:v>
                </c:pt>
                <c:pt idx="3697">
                  <c:v>641.20000000000005</c:v>
                </c:pt>
                <c:pt idx="3698">
                  <c:v>641.4</c:v>
                </c:pt>
                <c:pt idx="3699">
                  <c:v>641.5</c:v>
                </c:pt>
                <c:pt idx="3700">
                  <c:v>641.70000000000005</c:v>
                </c:pt>
                <c:pt idx="3701">
                  <c:v>641.9</c:v>
                </c:pt>
                <c:pt idx="3702">
                  <c:v>642</c:v>
                </c:pt>
                <c:pt idx="3703">
                  <c:v>642.20000000000005</c:v>
                </c:pt>
                <c:pt idx="3704">
                  <c:v>642.4</c:v>
                </c:pt>
                <c:pt idx="3705">
                  <c:v>642.5</c:v>
                </c:pt>
                <c:pt idx="3706">
                  <c:v>642.70000000000005</c:v>
                </c:pt>
                <c:pt idx="3707">
                  <c:v>642.9</c:v>
                </c:pt>
                <c:pt idx="3708">
                  <c:v>643</c:v>
                </c:pt>
                <c:pt idx="3709">
                  <c:v>643.20000000000005</c:v>
                </c:pt>
                <c:pt idx="3710">
                  <c:v>643.4</c:v>
                </c:pt>
                <c:pt idx="3711">
                  <c:v>643.6</c:v>
                </c:pt>
                <c:pt idx="3712">
                  <c:v>643.70000000000005</c:v>
                </c:pt>
                <c:pt idx="3713">
                  <c:v>643.9</c:v>
                </c:pt>
                <c:pt idx="3714">
                  <c:v>644</c:v>
                </c:pt>
                <c:pt idx="3715">
                  <c:v>644.20000000000005</c:v>
                </c:pt>
                <c:pt idx="3716">
                  <c:v>644.4</c:v>
                </c:pt>
                <c:pt idx="3717">
                  <c:v>644.6</c:v>
                </c:pt>
                <c:pt idx="3718">
                  <c:v>644.79999999999995</c:v>
                </c:pt>
                <c:pt idx="3719">
                  <c:v>644.9</c:v>
                </c:pt>
                <c:pt idx="3720">
                  <c:v>645.1</c:v>
                </c:pt>
                <c:pt idx="3721">
                  <c:v>645.20000000000005</c:v>
                </c:pt>
                <c:pt idx="3722">
                  <c:v>645.4</c:v>
                </c:pt>
                <c:pt idx="3723">
                  <c:v>645.6</c:v>
                </c:pt>
                <c:pt idx="3724">
                  <c:v>645.70000000000005</c:v>
                </c:pt>
                <c:pt idx="3725">
                  <c:v>645.9</c:v>
                </c:pt>
                <c:pt idx="3726">
                  <c:v>646</c:v>
                </c:pt>
                <c:pt idx="3727">
                  <c:v>646.20000000000005</c:v>
                </c:pt>
                <c:pt idx="3728">
                  <c:v>646.4</c:v>
                </c:pt>
                <c:pt idx="3729">
                  <c:v>646.5</c:v>
                </c:pt>
                <c:pt idx="3730">
                  <c:v>646.70000000000005</c:v>
                </c:pt>
                <c:pt idx="3731">
                  <c:v>646.79999999999995</c:v>
                </c:pt>
                <c:pt idx="3732">
                  <c:v>647</c:v>
                </c:pt>
                <c:pt idx="3733">
                  <c:v>647.20000000000005</c:v>
                </c:pt>
                <c:pt idx="3734">
                  <c:v>647.4</c:v>
                </c:pt>
                <c:pt idx="3735">
                  <c:v>647.5</c:v>
                </c:pt>
                <c:pt idx="3736">
                  <c:v>647.70000000000005</c:v>
                </c:pt>
                <c:pt idx="3737">
                  <c:v>647.9</c:v>
                </c:pt>
                <c:pt idx="3738">
                  <c:v>648</c:v>
                </c:pt>
                <c:pt idx="3739">
                  <c:v>648.20000000000005</c:v>
                </c:pt>
                <c:pt idx="3740">
                  <c:v>648.4</c:v>
                </c:pt>
                <c:pt idx="3741">
                  <c:v>648.6</c:v>
                </c:pt>
                <c:pt idx="3742">
                  <c:v>648.70000000000005</c:v>
                </c:pt>
                <c:pt idx="3743">
                  <c:v>648.9</c:v>
                </c:pt>
                <c:pt idx="3744">
                  <c:v>649.1</c:v>
                </c:pt>
                <c:pt idx="3745">
                  <c:v>649.20000000000005</c:v>
                </c:pt>
                <c:pt idx="3746">
                  <c:v>649.4</c:v>
                </c:pt>
                <c:pt idx="3747">
                  <c:v>649.6</c:v>
                </c:pt>
                <c:pt idx="3748">
                  <c:v>649.70000000000005</c:v>
                </c:pt>
                <c:pt idx="3749">
                  <c:v>649.9</c:v>
                </c:pt>
                <c:pt idx="3750">
                  <c:v>650.1</c:v>
                </c:pt>
                <c:pt idx="3751">
                  <c:v>650.20000000000005</c:v>
                </c:pt>
                <c:pt idx="3752">
                  <c:v>650.4</c:v>
                </c:pt>
                <c:pt idx="3753">
                  <c:v>650.5</c:v>
                </c:pt>
                <c:pt idx="3754">
                  <c:v>650.70000000000005</c:v>
                </c:pt>
                <c:pt idx="3755">
                  <c:v>650.9</c:v>
                </c:pt>
                <c:pt idx="3756">
                  <c:v>651.1</c:v>
                </c:pt>
                <c:pt idx="3757">
                  <c:v>651.20000000000005</c:v>
                </c:pt>
                <c:pt idx="3758">
                  <c:v>651.4</c:v>
                </c:pt>
                <c:pt idx="3759">
                  <c:v>651.5</c:v>
                </c:pt>
                <c:pt idx="3760">
                  <c:v>651.70000000000005</c:v>
                </c:pt>
                <c:pt idx="3761">
                  <c:v>651.9</c:v>
                </c:pt>
                <c:pt idx="3762">
                  <c:v>652</c:v>
                </c:pt>
                <c:pt idx="3763">
                  <c:v>652.20000000000005</c:v>
                </c:pt>
                <c:pt idx="3764">
                  <c:v>652.4</c:v>
                </c:pt>
                <c:pt idx="3765">
                  <c:v>652.5</c:v>
                </c:pt>
                <c:pt idx="3766">
                  <c:v>652.70000000000005</c:v>
                </c:pt>
                <c:pt idx="3767">
                  <c:v>652.9</c:v>
                </c:pt>
                <c:pt idx="3768">
                  <c:v>653.1</c:v>
                </c:pt>
                <c:pt idx="3769">
                  <c:v>653.29999999999995</c:v>
                </c:pt>
                <c:pt idx="3770">
                  <c:v>653.4</c:v>
                </c:pt>
                <c:pt idx="3771">
                  <c:v>653.6</c:v>
                </c:pt>
                <c:pt idx="3772">
                  <c:v>653.79999999999995</c:v>
                </c:pt>
                <c:pt idx="3773">
                  <c:v>653.9</c:v>
                </c:pt>
                <c:pt idx="3774">
                  <c:v>654.1</c:v>
                </c:pt>
                <c:pt idx="3775">
                  <c:v>654.29999999999995</c:v>
                </c:pt>
                <c:pt idx="3776">
                  <c:v>654.5</c:v>
                </c:pt>
                <c:pt idx="3777">
                  <c:v>654.6</c:v>
                </c:pt>
                <c:pt idx="3778">
                  <c:v>654.79999999999995</c:v>
                </c:pt>
                <c:pt idx="3779">
                  <c:v>654.9</c:v>
                </c:pt>
                <c:pt idx="3780">
                  <c:v>655.1</c:v>
                </c:pt>
                <c:pt idx="3781">
                  <c:v>655.29999999999995</c:v>
                </c:pt>
                <c:pt idx="3782">
                  <c:v>655.4</c:v>
                </c:pt>
                <c:pt idx="3783">
                  <c:v>655.6</c:v>
                </c:pt>
                <c:pt idx="3784">
                  <c:v>655.8</c:v>
                </c:pt>
                <c:pt idx="3785">
                  <c:v>655.9</c:v>
                </c:pt>
                <c:pt idx="3786">
                  <c:v>656.1</c:v>
                </c:pt>
                <c:pt idx="3787">
                  <c:v>656.2</c:v>
                </c:pt>
                <c:pt idx="3788">
                  <c:v>656.4</c:v>
                </c:pt>
                <c:pt idx="3789">
                  <c:v>656.6</c:v>
                </c:pt>
                <c:pt idx="3790">
                  <c:v>656.7</c:v>
                </c:pt>
                <c:pt idx="3791">
                  <c:v>656.9</c:v>
                </c:pt>
                <c:pt idx="3792">
                  <c:v>657.1</c:v>
                </c:pt>
                <c:pt idx="3793">
                  <c:v>657.2</c:v>
                </c:pt>
                <c:pt idx="3794">
                  <c:v>657.4</c:v>
                </c:pt>
                <c:pt idx="3795">
                  <c:v>657.6</c:v>
                </c:pt>
                <c:pt idx="3796">
                  <c:v>657.7</c:v>
                </c:pt>
                <c:pt idx="3797">
                  <c:v>657.9</c:v>
                </c:pt>
                <c:pt idx="3798">
                  <c:v>658.1</c:v>
                </c:pt>
                <c:pt idx="3799">
                  <c:v>658.2</c:v>
                </c:pt>
                <c:pt idx="3800">
                  <c:v>658.4</c:v>
                </c:pt>
                <c:pt idx="3801">
                  <c:v>658.6</c:v>
                </c:pt>
                <c:pt idx="3802">
                  <c:v>658.7</c:v>
                </c:pt>
                <c:pt idx="3803">
                  <c:v>658.9</c:v>
                </c:pt>
                <c:pt idx="3804">
                  <c:v>659.1</c:v>
                </c:pt>
                <c:pt idx="3805">
                  <c:v>659.3</c:v>
                </c:pt>
                <c:pt idx="3806">
                  <c:v>659.4</c:v>
                </c:pt>
                <c:pt idx="3807">
                  <c:v>659.6</c:v>
                </c:pt>
                <c:pt idx="3808">
                  <c:v>659.8</c:v>
                </c:pt>
                <c:pt idx="3809">
                  <c:v>659.9</c:v>
                </c:pt>
                <c:pt idx="3810">
                  <c:v>660.1</c:v>
                </c:pt>
                <c:pt idx="3811">
                  <c:v>660.2</c:v>
                </c:pt>
                <c:pt idx="3812">
                  <c:v>660.4</c:v>
                </c:pt>
                <c:pt idx="3813">
                  <c:v>660.6</c:v>
                </c:pt>
                <c:pt idx="3814">
                  <c:v>660.7</c:v>
                </c:pt>
                <c:pt idx="3815">
                  <c:v>660.9</c:v>
                </c:pt>
                <c:pt idx="3816">
                  <c:v>661.1</c:v>
                </c:pt>
                <c:pt idx="3817">
                  <c:v>661.3</c:v>
                </c:pt>
                <c:pt idx="3818">
                  <c:v>661.4</c:v>
                </c:pt>
                <c:pt idx="3819">
                  <c:v>661.6</c:v>
                </c:pt>
                <c:pt idx="3820">
                  <c:v>661.7</c:v>
                </c:pt>
                <c:pt idx="3821">
                  <c:v>661.9</c:v>
                </c:pt>
                <c:pt idx="3822">
                  <c:v>662.1</c:v>
                </c:pt>
                <c:pt idx="3823">
                  <c:v>662.3</c:v>
                </c:pt>
                <c:pt idx="3824">
                  <c:v>662.4</c:v>
                </c:pt>
                <c:pt idx="3825">
                  <c:v>662.6</c:v>
                </c:pt>
                <c:pt idx="3826">
                  <c:v>662.7</c:v>
                </c:pt>
                <c:pt idx="3827">
                  <c:v>662.9</c:v>
                </c:pt>
                <c:pt idx="3828">
                  <c:v>663.1</c:v>
                </c:pt>
                <c:pt idx="3829">
                  <c:v>663.3</c:v>
                </c:pt>
                <c:pt idx="3830">
                  <c:v>663.4</c:v>
                </c:pt>
                <c:pt idx="3831">
                  <c:v>663.6</c:v>
                </c:pt>
                <c:pt idx="3832">
                  <c:v>663.7</c:v>
                </c:pt>
                <c:pt idx="3833">
                  <c:v>663.9</c:v>
                </c:pt>
                <c:pt idx="3834">
                  <c:v>664.1</c:v>
                </c:pt>
                <c:pt idx="3835">
                  <c:v>664.2</c:v>
                </c:pt>
                <c:pt idx="3836">
                  <c:v>664.4</c:v>
                </c:pt>
                <c:pt idx="3837">
                  <c:v>664.5</c:v>
                </c:pt>
                <c:pt idx="3838">
                  <c:v>664.7</c:v>
                </c:pt>
                <c:pt idx="3839">
                  <c:v>664.9</c:v>
                </c:pt>
                <c:pt idx="3840">
                  <c:v>665</c:v>
                </c:pt>
                <c:pt idx="3841">
                  <c:v>665.2</c:v>
                </c:pt>
                <c:pt idx="3842">
                  <c:v>665.4</c:v>
                </c:pt>
                <c:pt idx="3843">
                  <c:v>665.6</c:v>
                </c:pt>
                <c:pt idx="3844">
                  <c:v>665.7</c:v>
                </c:pt>
                <c:pt idx="3845">
                  <c:v>665.9</c:v>
                </c:pt>
                <c:pt idx="3846">
                  <c:v>666</c:v>
                </c:pt>
                <c:pt idx="3847">
                  <c:v>666.2</c:v>
                </c:pt>
                <c:pt idx="3848">
                  <c:v>666.4</c:v>
                </c:pt>
                <c:pt idx="3849">
                  <c:v>666.6</c:v>
                </c:pt>
                <c:pt idx="3850">
                  <c:v>666.7</c:v>
                </c:pt>
                <c:pt idx="3851">
                  <c:v>666.9</c:v>
                </c:pt>
                <c:pt idx="3852">
                  <c:v>667.1</c:v>
                </c:pt>
                <c:pt idx="3853">
                  <c:v>667.2</c:v>
                </c:pt>
                <c:pt idx="3854">
                  <c:v>667.4</c:v>
                </c:pt>
                <c:pt idx="3855">
                  <c:v>667.6</c:v>
                </c:pt>
                <c:pt idx="3856">
                  <c:v>667.7</c:v>
                </c:pt>
                <c:pt idx="3857">
                  <c:v>667.9</c:v>
                </c:pt>
                <c:pt idx="3858">
                  <c:v>668.1</c:v>
                </c:pt>
                <c:pt idx="3859">
                  <c:v>668.2</c:v>
                </c:pt>
                <c:pt idx="3860">
                  <c:v>668.4</c:v>
                </c:pt>
                <c:pt idx="3861">
                  <c:v>668.6</c:v>
                </c:pt>
                <c:pt idx="3862">
                  <c:v>668.7</c:v>
                </c:pt>
                <c:pt idx="3863">
                  <c:v>668.9</c:v>
                </c:pt>
                <c:pt idx="3864">
                  <c:v>669.1</c:v>
                </c:pt>
                <c:pt idx="3865">
                  <c:v>669.2</c:v>
                </c:pt>
                <c:pt idx="3866">
                  <c:v>669.4</c:v>
                </c:pt>
                <c:pt idx="3867">
                  <c:v>669.6</c:v>
                </c:pt>
                <c:pt idx="3868">
                  <c:v>669.7</c:v>
                </c:pt>
                <c:pt idx="3869">
                  <c:v>669.9</c:v>
                </c:pt>
                <c:pt idx="3870">
                  <c:v>670.1</c:v>
                </c:pt>
                <c:pt idx="3871">
                  <c:v>670.2</c:v>
                </c:pt>
                <c:pt idx="3872">
                  <c:v>670.4</c:v>
                </c:pt>
                <c:pt idx="3873">
                  <c:v>670.6</c:v>
                </c:pt>
                <c:pt idx="3874">
                  <c:v>670.7</c:v>
                </c:pt>
                <c:pt idx="3875">
                  <c:v>670.9</c:v>
                </c:pt>
                <c:pt idx="3876">
                  <c:v>671.1</c:v>
                </c:pt>
                <c:pt idx="3877">
                  <c:v>671.3</c:v>
                </c:pt>
                <c:pt idx="3878">
                  <c:v>671.4</c:v>
                </c:pt>
                <c:pt idx="3879">
                  <c:v>671.6</c:v>
                </c:pt>
                <c:pt idx="3880">
                  <c:v>671.7</c:v>
                </c:pt>
                <c:pt idx="3881">
                  <c:v>671.9</c:v>
                </c:pt>
                <c:pt idx="3882">
                  <c:v>672.1</c:v>
                </c:pt>
                <c:pt idx="3883">
                  <c:v>672.2</c:v>
                </c:pt>
                <c:pt idx="3884">
                  <c:v>672.4</c:v>
                </c:pt>
                <c:pt idx="3885">
                  <c:v>672.6</c:v>
                </c:pt>
                <c:pt idx="3886">
                  <c:v>672.7</c:v>
                </c:pt>
                <c:pt idx="3887">
                  <c:v>672.9</c:v>
                </c:pt>
                <c:pt idx="3888">
                  <c:v>673.1</c:v>
                </c:pt>
                <c:pt idx="3889">
                  <c:v>673.3</c:v>
                </c:pt>
                <c:pt idx="3890">
                  <c:v>673.4</c:v>
                </c:pt>
                <c:pt idx="3891">
                  <c:v>673.6</c:v>
                </c:pt>
                <c:pt idx="3892">
                  <c:v>673.7</c:v>
                </c:pt>
                <c:pt idx="3893">
                  <c:v>673.9</c:v>
                </c:pt>
                <c:pt idx="3894">
                  <c:v>674.1</c:v>
                </c:pt>
                <c:pt idx="3895">
                  <c:v>674.2</c:v>
                </c:pt>
                <c:pt idx="3896">
                  <c:v>674.4</c:v>
                </c:pt>
                <c:pt idx="3897">
                  <c:v>674.6</c:v>
                </c:pt>
                <c:pt idx="3898">
                  <c:v>674.7</c:v>
                </c:pt>
                <c:pt idx="3899">
                  <c:v>674.9</c:v>
                </c:pt>
                <c:pt idx="3900">
                  <c:v>675.1</c:v>
                </c:pt>
                <c:pt idx="3901">
                  <c:v>675.3</c:v>
                </c:pt>
                <c:pt idx="3902">
                  <c:v>675.4</c:v>
                </c:pt>
                <c:pt idx="3903">
                  <c:v>675.6</c:v>
                </c:pt>
                <c:pt idx="3904">
                  <c:v>675.8</c:v>
                </c:pt>
                <c:pt idx="3905">
                  <c:v>676</c:v>
                </c:pt>
                <c:pt idx="3906">
                  <c:v>676.1</c:v>
                </c:pt>
                <c:pt idx="3907">
                  <c:v>676.3</c:v>
                </c:pt>
                <c:pt idx="3908">
                  <c:v>676.5</c:v>
                </c:pt>
                <c:pt idx="3909">
                  <c:v>676.6</c:v>
                </c:pt>
                <c:pt idx="3910">
                  <c:v>676.8</c:v>
                </c:pt>
                <c:pt idx="3911">
                  <c:v>676.9</c:v>
                </c:pt>
                <c:pt idx="3912">
                  <c:v>677.1</c:v>
                </c:pt>
                <c:pt idx="3913">
                  <c:v>677.3</c:v>
                </c:pt>
                <c:pt idx="3914">
                  <c:v>677.4</c:v>
                </c:pt>
                <c:pt idx="3915">
                  <c:v>677.6</c:v>
                </c:pt>
                <c:pt idx="3916">
                  <c:v>677.8</c:v>
                </c:pt>
                <c:pt idx="3917">
                  <c:v>678</c:v>
                </c:pt>
                <c:pt idx="3918">
                  <c:v>678.1</c:v>
                </c:pt>
                <c:pt idx="3919">
                  <c:v>678.3</c:v>
                </c:pt>
                <c:pt idx="3920">
                  <c:v>678.4</c:v>
                </c:pt>
                <c:pt idx="3921">
                  <c:v>678.6</c:v>
                </c:pt>
                <c:pt idx="3922">
                  <c:v>678.8</c:v>
                </c:pt>
                <c:pt idx="3923">
                  <c:v>679</c:v>
                </c:pt>
                <c:pt idx="3924">
                  <c:v>679.1</c:v>
                </c:pt>
                <c:pt idx="3925">
                  <c:v>679.3</c:v>
                </c:pt>
                <c:pt idx="3926">
                  <c:v>679.5</c:v>
                </c:pt>
                <c:pt idx="3927">
                  <c:v>679.7</c:v>
                </c:pt>
                <c:pt idx="3928">
                  <c:v>679.8</c:v>
                </c:pt>
                <c:pt idx="3929">
                  <c:v>680</c:v>
                </c:pt>
                <c:pt idx="3930">
                  <c:v>680.1</c:v>
                </c:pt>
                <c:pt idx="3931">
                  <c:v>680.3</c:v>
                </c:pt>
                <c:pt idx="3932">
                  <c:v>680.5</c:v>
                </c:pt>
                <c:pt idx="3933">
                  <c:v>680.6</c:v>
                </c:pt>
                <c:pt idx="3934">
                  <c:v>680.8</c:v>
                </c:pt>
                <c:pt idx="3935">
                  <c:v>680.9</c:v>
                </c:pt>
                <c:pt idx="3936">
                  <c:v>681.1</c:v>
                </c:pt>
                <c:pt idx="3937">
                  <c:v>681.3</c:v>
                </c:pt>
                <c:pt idx="3938">
                  <c:v>681.4</c:v>
                </c:pt>
                <c:pt idx="3939">
                  <c:v>681.6</c:v>
                </c:pt>
                <c:pt idx="3940">
                  <c:v>681.8</c:v>
                </c:pt>
                <c:pt idx="3941">
                  <c:v>681.9</c:v>
                </c:pt>
                <c:pt idx="3942">
                  <c:v>682.1</c:v>
                </c:pt>
                <c:pt idx="3943">
                  <c:v>682.3</c:v>
                </c:pt>
                <c:pt idx="3944">
                  <c:v>682.4</c:v>
                </c:pt>
                <c:pt idx="3945">
                  <c:v>682.6</c:v>
                </c:pt>
                <c:pt idx="3946">
                  <c:v>682.7</c:v>
                </c:pt>
                <c:pt idx="3947">
                  <c:v>682.9</c:v>
                </c:pt>
                <c:pt idx="3948">
                  <c:v>683.1</c:v>
                </c:pt>
                <c:pt idx="3949">
                  <c:v>683.3</c:v>
                </c:pt>
                <c:pt idx="3950">
                  <c:v>683.4</c:v>
                </c:pt>
                <c:pt idx="3951">
                  <c:v>683.6</c:v>
                </c:pt>
                <c:pt idx="3952">
                  <c:v>683.8</c:v>
                </c:pt>
                <c:pt idx="3953">
                  <c:v>683.9</c:v>
                </c:pt>
                <c:pt idx="3954">
                  <c:v>684.1</c:v>
                </c:pt>
                <c:pt idx="3955">
                  <c:v>684.3</c:v>
                </c:pt>
                <c:pt idx="3956">
                  <c:v>684.4</c:v>
                </c:pt>
                <c:pt idx="3957">
                  <c:v>684.6</c:v>
                </c:pt>
                <c:pt idx="3958">
                  <c:v>684.8</c:v>
                </c:pt>
                <c:pt idx="3959">
                  <c:v>684.9</c:v>
                </c:pt>
                <c:pt idx="3960">
                  <c:v>685.1</c:v>
                </c:pt>
                <c:pt idx="3961">
                  <c:v>685.3</c:v>
                </c:pt>
                <c:pt idx="3962">
                  <c:v>685.4</c:v>
                </c:pt>
                <c:pt idx="3963">
                  <c:v>685.6</c:v>
                </c:pt>
                <c:pt idx="3964">
                  <c:v>685.8</c:v>
                </c:pt>
                <c:pt idx="3965">
                  <c:v>685.9</c:v>
                </c:pt>
                <c:pt idx="3966">
                  <c:v>686.1</c:v>
                </c:pt>
                <c:pt idx="3967">
                  <c:v>686.3</c:v>
                </c:pt>
                <c:pt idx="3968">
                  <c:v>686.5</c:v>
                </c:pt>
                <c:pt idx="3969">
                  <c:v>686.6</c:v>
                </c:pt>
                <c:pt idx="3970">
                  <c:v>686.8</c:v>
                </c:pt>
                <c:pt idx="3971">
                  <c:v>686.9</c:v>
                </c:pt>
                <c:pt idx="3972">
                  <c:v>687.1</c:v>
                </c:pt>
                <c:pt idx="3973">
                  <c:v>687.3</c:v>
                </c:pt>
                <c:pt idx="3974">
                  <c:v>687.5</c:v>
                </c:pt>
                <c:pt idx="3975">
                  <c:v>687.6</c:v>
                </c:pt>
                <c:pt idx="3976">
                  <c:v>687.8</c:v>
                </c:pt>
                <c:pt idx="3977">
                  <c:v>688</c:v>
                </c:pt>
                <c:pt idx="3978">
                  <c:v>688.2</c:v>
                </c:pt>
                <c:pt idx="3979">
                  <c:v>688.3</c:v>
                </c:pt>
                <c:pt idx="3980">
                  <c:v>688.5</c:v>
                </c:pt>
                <c:pt idx="3981">
                  <c:v>688.7</c:v>
                </c:pt>
                <c:pt idx="3982">
                  <c:v>688.8</c:v>
                </c:pt>
                <c:pt idx="3983">
                  <c:v>689</c:v>
                </c:pt>
                <c:pt idx="3984">
                  <c:v>689.1</c:v>
                </c:pt>
                <c:pt idx="3985">
                  <c:v>689.3</c:v>
                </c:pt>
                <c:pt idx="3986">
                  <c:v>689.5</c:v>
                </c:pt>
                <c:pt idx="3987">
                  <c:v>689.6</c:v>
                </c:pt>
                <c:pt idx="3988">
                  <c:v>689.8</c:v>
                </c:pt>
                <c:pt idx="3989">
                  <c:v>689.9</c:v>
                </c:pt>
                <c:pt idx="3990">
                  <c:v>690.1</c:v>
                </c:pt>
                <c:pt idx="3991">
                  <c:v>690.3</c:v>
                </c:pt>
                <c:pt idx="3992">
                  <c:v>690.5</c:v>
                </c:pt>
                <c:pt idx="3993">
                  <c:v>690.6</c:v>
                </c:pt>
                <c:pt idx="3994">
                  <c:v>690.8</c:v>
                </c:pt>
                <c:pt idx="3995">
                  <c:v>691</c:v>
                </c:pt>
                <c:pt idx="3996">
                  <c:v>691.1</c:v>
                </c:pt>
                <c:pt idx="3997">
                  <c:v>691.3</c:v>
                </c:pt>
                <c:pt idx="3998">
                  <c:v>691.5</c:v>
                </c:pt>
                <c:pt idx="3999">
                  <c:v>691.7</c:v>
                </c:pt>
                <c:pt idx="4000">
                  <c:v>691.8</c:v>
                </c:pt>
                <c:pt idx="4001">
                  <c:v>692</c:v>
                </c:pt>
                <c:pt idx="4002">
                  <c:v>692.2</c:v>
                </c:pt>
                <c:pt idx="4003">
                  <c:v>692.3</c:v>
                </c:pt>
                <c:pt idx="4004">
                  <c:v>692.5</c:v>
                </c:pt>
                <c:pt idx="4005">
                  <c:v>692.6</c:v>
                </c:pt>
                <c:pt idx="4006">
                  <c:v>692.8</c:v>
                </c:pt>
                <c:pt idx="4007">
                  <c:v>693</c:v>
                </c:pt>
                <c:pt idx="4008">
                  <c:v>693.2</c:v>
                </c:pt>
                <c:pt idx="4009">
                  <c:v>693.3</c:v>
                </c:pt>
                <c:pt idx="4010">
                  <c:v>693.5</c:v>
                </c:pt>
                <c:pt idx="4011">
                  <c:v>693.6</c:v>
                </c:pt>
                <c:pt idx="4012">
                  <c:v>693.8</c:v>
                </c:pt>
                <c:pt idx="4013">
                  <c:v>694</c:v>
                </c:pt>
                <c:pt idx="4014">
                  <c:v>694.1</c:v>
                </c:pt>
                <c:pt idx="4015">
                  <c:v>694.3</c:v>
                </c:pt>
                <c:pt idx="4016">
                  <c:v>694.5</c:v>
                </c:pt>
                <c:pt idx="4017">
                  <c:v>694.7</c:v>
                </c:pt>
                <c:pt idx="4018">
                  <c:v>694.9</c:v>
                </c:pt>
                <c:pt idx="4019">
                  <c:v>695</c:v>
                </c:pt>
                <c:pt idx="4020">
                  <c:v>695.2</c:v>
                </c:pt>
                <c:pt idx="4021">
                  <c:v>695.4</c:v>
                </c:pt>
                <c:pt idx="4022">
                  <c:v>695.5</c:v>
                </c:pt>
                <c:pt idx="4023">
                  <c:v>695.7</c:v>
                </c:pt>
                <c:pt idx="4024">
                  <c:v>695.9</c:v>
                </c:pt>
                <c:pt idx="4025">
                  <c:v>696</c:v>
                </c:pt>
                <c:pt idx="4026">
                  <c:v>696.2</c:v>
                </c:pt>
                <c:pt idx="4027">
                  <c:v>696.4</c:v>
                </c:pt>
                <c:pt idx="4028">
                  <c:v>696.5</c:v>
                </c:pt>
                <c:pt idx="4029">
                  <c:v>696.7</c:v>
                </c:pt>
                <c:pt idx="4030">
                  <c:v>696.8</c:v>
                </c:pt>
                <c:pt idx="4031">
                  <c:v>697</c:v>
                </c:pt>
                <c:pt idx="4032">
                  <c:v>697.2</c:v>
                </c:pt>
                <c:pt idx="4033">
                  <c:v>697.3</c:v>
                </c:pt>
                <c:pt idx="4034">
                  <c:v>697.5</c:v>
                </c:pt>
                <c:pt idx="4035">
                  <c:v>697.6</c:v>
                </c:pt>
                <c:pt idx="4036">
                  <c:v>697.8</c:v>
                </c:pt>
                <c:pt idx="4037">
                  <c:v>698</c:v>
                </c:pt>
                <c:pt idx="4038">
                  <c:v>698.2</c:v>
                </c:pt>
                <c:pt idx="4039">
                  <c:v>698.3</c:v>
                </c:pt>
                <c:pt idx="4040">
                  <c:v>698.5</c:v>
                </c:pt>
                <c:pt idx="4041">
                  <c:v>698.7</c:v>
                </c:pt>
                <c:pt idx="4042">
                  <c:v>698.8</c:v>
                </c:pt>
                <c:pt idx="4043">
                  <c:v>699</c:v>
                </c:pt>
                <c:pt idx="4044">
                  <c:v>699.2</c:v>
                </c:pt>
                <c:pt idx="4045">
                  <c:v>699.3</c:v>
                </c:pt>
                <c:pt idx="4046">
                  <c:v>699.5</c:v>
                </c:pt>
                <c:pt idx="4047">
                  <c:v>699.7</c:v>
                </c:pt>
                <c:pt idx="4048">
                  <c:v>699.9</c:v>
                </c:pt>
                <c:pt idx="4049">
                  <c:v>700</c:v>
                </c:pt>
                <c:pt idx="4050">
                  <c:v>700.2</c:v>
                </c:pt>
                <c:pt idx="4051">
                  <c:v>700.3</c:v>
                </c:pt>
                <c:pt idx="4052">
                  <c:v>700.5</c:v>
                </c:pt>
                <c:pt idx="4053">
                  <c:v>700.7</c:v>
                </c:pt>
                <c:pt idx="4054">
                  <c:v>700.9</c:v>
                </c:pt>
                <c:pt idx="4055">
                  <c:v>701</c:v>
                </c:pt>
                <c:pt idx="4056">
                  <c:v>701.2</c:v>
                </c:pt>
                <c:pt idx="4057">
                  <c:v>701.3</c:v>
                </c:pt>
                <c:pt idx="4058">
                  <c:v>701.5</c:v>
                </c:pt>
                <c:pt idx="4059">
                  <c:v>701.7</c:v>
                </c:pt>
                <c:pt idx="4060">
                  <c:v>701.8</c:v>
                </c:pt>
                <c:pt idx="4061">
                  <c:v>702</c:v>
                </c:pt>
                <c:pt idx="4062">
                  <c:v>702.2</c:v>
                </c:pt>
                <c:pt idx="4063">
                  <c:v>702.3</c:v>
                </c:pt>
                <c:pt idx="4064">
                  <c:v>702.5</c:v>
                </c:pt>
                <c:pt idx="4065">
                  <c:v>702.7</c:v>
                </c:pt>
                <c:pt idx="4066">
                  <c:v>702.8</c:v>
                </c:pt>
                <c:pt idx="4067">
                  <c:v>703</c:v>
                </c:pt>
                <c:pt idx="4068">
                  <c:v>703.1</c:v>
                </c:pt>
                <c:pt idx="4069">
                  <c:v>703.3</c:v>
                </c:pt>
                <c:pt idx="4070">
                  <c:v>703.5</c:v>
                </c:pt>
                <c:pt idx="4071">
                  <c:v>703.6</c:v>
                </c:pt>
                <c:pt idx="4072">
                  <c:v>703.8</c:v>
                </c:pt>
                <c:pt idx="4073">
                  <c:v>704</c:v>
                </c:pt>
                <c:pt idx="4074">
                  <c:v>704.2</c:v>
                </c:pt>
                <c:pt idx="4075">
                  <c:v>704.3</c:v>
                </c:pt>
                <c:pt idx="4076">
                  <c:v>704.5</c:v>
                </c:pt>
                <c:pt idx="4077">
                  <c:v>704.6</c:v>
                </c:pt>
                <c:pt idx="4078">
                  <c:v>704.8</c:v>
                </c:pt>
                <c:pt idx="4079">
                  <c:v>704.9</c:v>
                </c:pt>
                <c:pt idx="4080">
                  <c:v>705.1</c:v>
                </c:pt>
                <c:pt idx="4081">
                  <c:v>705.3</c:v>
                </c:pt>
                <c:pt idx="4082">
                  <c:v>705.5</c:v>
                </c:pt>
                <c:pt idx="4083">
                  <c:v>705.6</c:v>
                </c:pt>
                <c:pt idx="4084">
                  <c:v>705.8</c:v>
                </c:pt>
                <c:pt idx="4085">
                  <c:v>706</c:v>
                </c:pt>
                <c:pt idx="4086">
                  <c:v>706.1</c:v>
                </c:pt>
                <c:pt idx="4087">
                  <c:v>706.3</c:v>
                </c:pt>
                <c:pt idx="4088">
                  <c:v>706.4</c:v>
                </c:pt>
                <c:pt idx="4089">
                  <c:v>706.6</c:v>
                </c:pt>
                <c:pt idx="4090">
                  <c:v>706.8</c:v>
                </c:pt>
                <c:pt idx="4091">
                  <c:v>707</c:v>
                </c:pt>
                <c:pt idx="4092">
                  <c:v>707.1</c:v>
                </c:pt>
                <c:pt idx="4093">
                  <c:v>707.3</c:v>
                </c:pt>
                <c:pt idx="4094">
                  <c:v>707.5</c:v>
                </c:pt>
                <c:pt idx="4095">
                  <c:v>707.6</c:v>
                </c:pt>
                <c:pt idx="4096">
                  <c:v>707.8</c:v>
                </c:pt>
                <c:pt idx="4097">
                  <c:v>708</c:v>
                </c:pt>
                <c:pt idx="4098">
                  <c:v>708.2</c:v>
                </c:pt>
                <c:pt idx="4099">
                  <c:v>708.3</c:v>
                </c:pt>
                <c:pt idx="4100">
                  <c:v>708.5</c:v>
                </c:pt>
                <c:pt idx="4101">
                  <c:v>708.7</c:v>
                </c:pt>
                <c:pt idx="4102">
                  <c:v>708.8</c:v>
                </c:pt>
                <c:pt idx="4103">
                  <c:v>709</c:v>
                </c:pt>
                <c:pt idx="4104">
                  <c:v>709.2</c:v>
                </c:pt>
                <c:pt idx="4105">
                  <c:v>709.4</c:v>
                </c:pt>
                <c:pt idx="4106">
                  <c:v>709.5</c:v>
                </c:pt>
                <c:pt idx="4107">
                  <c:v>709.7</c:v>
                </c:pt>
                <c:pt idx="4108">
                  <c:v>709.9</c:v>
                </c:pt>
                <c:pt idx="4109">
                  <c:v>710.1</c:v>
                </c:pt>
                <c:pt idx="4110">
                  <c:v>710.2</c:v>
                </c:pt>
                <c:pt idx="4111">
                  <c:v>710.4</c:v>
                </c:pt>
                <c:pt idx="4112">
                  <c:v>710.5</c:v>
                </c:pt>
                <c:pt idx="4113">
                  <c:v>710.7</c:v>
                </c:pt>
                <c:pt idx="4114">
                  <c:v>710.9</c:v>
                </c:pt>
                <c:pt idx="4115">
                  <c:v>711.1</c:v>
                </c:pt>
                <c:pt idx="4116">
                  <c:v>711.2</c:v>
                </c:pt>
                <c:pt idx="4117">
                  <c:v>711.4</c:v>
                </c:pt>
                <c:pt idx="4118">
                  <c:v>711.6</c:v>
                </c:pt>
                <c:pt idx="4119">
                  <c:v>711.7</c:v>
                </c:pt>
                <c:pt idx="4120">
                  <c:v>711.9</c:v>
                </c:pt>
                <c:pt idx="4121">
                  <c:v>712.1</c:v>
                </c:pt>
                <c:pt idx="4122">
                  <c:v>712.2</c:v>
                </c:pt>
                <c:pt idx="4123">
                  <c:v>712.4</c:v>
                </c:pt>
                <c:pt idx="4124">
                  <c:v>712.6</c:v>
                </c:pt>
                <c:pt idx="4125">
                  <c:v>712.7</c:v>
                </c:pt>
                <c:pt idx="4126">
                  <c:v>712.9</c:v>
                </c:pt>
                <c:pt idx="4127">
                  <c:v>713.1</c:v>
                </c:pt>
                <c:pt idx="4128">
                  <c:v>713.3</c:v>
                </c:pt>
                <c:pt idx="4129">
                  <c:v>713.4</c:v>
                </c:pt>
                <c:pt idx="4130">
                  <c:v>713.6</c:v>
                </c:pt>
                <c:pt idx="4131">
                  <c:v>713.8</c:v>
                </c:pt>
                <c:pt idx="4132">
                  <c:v>713.9</c:v>
                </c:pt>
                <c:pt idx="4133">
                  <c:v>714.1</c:v>
                </c:pt>
                <c:pt idx="4134">
                  <c:v>714.3</c:v>
                </c:pt>
                <c:pt idx="4135">
                  <c:v>714.5</c:v>
                </c:pt>
                <c:pt idx="4136">
                  <c:v>714.6</c:v>
                </c:pt>
                <c:pt idx="4137">
                  <c:v>714.8</c:v>
                </c:pt>
                <c:pt idx="4138">
                  <c:v>714.9</c:v>
                </c:pt>
                <c:pt idx="4139">
                  <c:v>715.1</c:v>
                </c:pt>
                <c:pt idx="4140">
                  <c:v>715.3</c:v>
                </c:pt>
                <c:pt idx="4141">
                  <c:v>715.5</c:v>
                </c:pt>
                <c:pt idx="4142">
                  <c:v>715.6</c:v>
                </c:pt>
                <c:pt idx="4143">
                  <c:v>715.8</c:v>
                </c:pt>
                <c:pt idx="4144">
                  <c:v>715.9</c:v>
                </c:pt>
                <c:pt idx="4145">
                  <c:v>716.1</c:v>
                </c:pt>
                <c:pt idx="4146">
                  <c:v>716.2</c:v>
                </c:pt>
                <c:pt idx="4147">
                  <c:v>716.4</c:v>
                </c:pt>
                <c:pt idx="4148">
                  <c:v>716.6</c:v>
                </c:pt>
                <c:pt idx="4149">
                  <c:v>716.7</c:v>
                </c:pt>
                <c:pt idx="4150">
                  <c:v>716.9</c:v>
                </c:pt>
                <c:pt idx="4151">
                  <c:v>717</c:v>
                </c:pt>
                <c:pt idx="4152">
                  <c:v>717.2</c:v>
                </c:pt>
                <c:pt idx="4153">
                  <c:v>717.4</c:v>
                </c:pt>
                <c:pt idx="4154">
                  <c:v>717.6</c:v>
                </c:pt>
                <c:pt idx="4155">
                  <c:v>717.7</c:v>
                </c:pt>
                <c:pt idx="4156">
                  <c:v>717.9</c:v>
                </c:pt>
                <c:pt idx="4157">
                  <c:v>718.1</c:v>
                </c:pt>
                <c:pt idx="4158">
                  <c:v>718.2</c:v>
                </c:pt>
                <c:pt idx="4159">
                  <c:v>718.4</c:v>
                </c:pt>
                <c:pt idx="4160">
                  <c:v>718.6</c:v>
                </c:pt>
                <c:pt idx="4161">
                  <c:v>718.8</c:v>
                </c:pt>
                <c:pt idx="4162">
                  <c:v>718.9</c:v>
                </c:pt>
                <c:pt idx="4163">
                  <c:v>719.1</c:v>
                </c:pt>
                <c:pt idx="4164">
                  <c:v>719.3</c:v>
                </c:pt>
                <c:pt idx="4165">
                  <c:v>719.4</c:v>
                </c:pt>
                <c:pt idx="4166">
                  <c:v>719.6</c:v>
                </c:pt>
                <c:pt idx="4167">
                  <c:v>719.8</c:v>
                </c:pt>
                <c:pt idx="4168">
                  <c:v>720</c:v>
                </c:pt>
                <c:pt idx="4169">
                  <c:v>720.1</c:v>
                </c:pt>
                <c:pt idx="4170">
                  <c:v>720.3</c:v>
                </c:pt>
                <c:pt idx="4171">
                  <c:v>720.5</c:v>
                </c:pt>
                <c:pt idx="4172">
                  <c:v>720.6</c:v>
                </c:pt>
                <c:pt idx="4173">
                  <c:v>720.8</c:v>
                </c:pt>
                <c:pt idx="4174">
                  <c:v>721</c:v>
                </c:pt>
                <c:pt idx="4175">
                  <c:v>721.2</c:v>
                </c:pt>
                <c:pt idx="4176">
                  <c:v>721.3</c:v>
                </c:pt>
                <c:pt idx="4177">
                  <c:v>721.5</c:v>
                </c:pt>
                <c:pt idx="4178">
                  <c:v>721.7</c:v>
                </c:pt>
                <c:pt idx="4179">
                  <c:v>721.8</c:v>
                </c:pt>
                <c:pt idx="4180">
                  <c:v>722</c:v>
                </c:pt>
                <c:pt idx="4181">
                  <c:v>722.2</c:v>
                </c:pt>
                <c:pt idx="4182">
                  <c:v>722.3</c:v>
                </c:pt>
                <c:pt idx="4183">
                  <c:v>722.5</c:v>
                </c:pt>
                <c:pt idx="4184">
                  <c:v>722.7</c:v>
                </c:pt>
                <c:pt idx="4185">
                  <c:v>722.9</c:v>
                </c:pt>
                <c:pt idx="4186">
                  <c:v>723</c:v>
                </c:pt>
                <c:pt idx="4187">
                  <c:v>723.2</c:v>
                </c:pt>
                <c:pt idx="4188">
                  <c:v>723.4</c:v>
                </c:pt>
                <c:pt idx="4189">
                  <c:v>723.5</c:v>
                </c:pt>
                <c:pt idx="4190">
                  <c:v>723.7</c:v>
                </c:pt>
                <c:pt idx="4191">
                  <c:v>723.8</c:v>
                </c:pt>
                <c:pt idx="4192">
                  <c:v>724</c:v>
                </c:pt>
                <c:pt idx="4193">
                  <c:v>724.1</c:v>
                </c:pt>
                <c:pt idx="4194">
                  <c:v>724.3</c:v>
                </c:pt>
                <c:pt idx="4195">
                  <c:v>724.4</c:v>
                </c:pt>
                <c:pt idx="4196">
                  <c:v>724.6</c:v>
                </c:pt>
                <c:pt idx="4197">
                  <c:v>724.8</c:v>
                </c:pt>
                <c:pt idx="4198">
                  <c:v>724.9</c:v>
                </c:pt>
                <c:pt idx="4199">
                  <c:v>725.1</c:v>
                </c:pt>
                <c:pt idx="4200">
                  <c:v>725.2</c:v>
                </c:pt>
                <c:pt idx="4201">
                  <c:v>725.4</c:v>
                </c:pt>
                <c:pt idx="4202">
                  <c:v>725.5</c:v>
                </c:pt>
                <c:pt idx="4203">
                  <c:v>725.7</c:v>
                </c:pt>
                <c:pt idx="4204">
                  <c:v>725.9</c:v>
                </c:pt>
                <c:pt idx="4205">
                  <c:v>726</c:v>
                </c:pt>
                <c:pt idx="4206">
                  <c:v>726.2</c:v>
                </c:pt>
                <c:pt idx="4207">
                  <c:v>726.4</c:v>
                </c:pt>
                <c:pt idx="4208">
                  <c:v>726.5</c:v>
                </c:pt>
                <c:pt idx="4209">
                  <c:v>726.7</c:v>
                </c:pt>
                <c:pt idx="4210">
                  <c:v>726.9</c:v>
                </c:pt>
                <c:pt idx="4211">
                  <c:v>727.1</c:v>
                </c:pt>
                <c:pt idx="4212">
                  <c:v>727.2</c:v>
                </c:pt>
                <c:pt idx="4213">
                  <c:v>727.4</c:v>
                </c:pt>
                <c:pt idx="4214">
                  <c:v>727.5</c:v>
                </c:pt>
                <c:pt idx="4215">
                  <c:v>727.7</c:v>
                </c:pt>
                <c:pt idx="4216">
                  <c:v>727.9</c:v>
                </c:pt>
                <c:pt idx="4217">
                  <c:v>728.1</c:v>
                </c:pt>
                <c:pt idx="4218">
                  <c:v>728.3</c:v>
                </c:pt>
                <c:pt idx="4219">
                  <c:v>728.4</c:v>
                </c:pt>
                <c:pt idx="4220">
                  <c:v>728.6</c:v>
                </c:pt>
                <c:pt idx="4221">
                  <c:v>728.7</c:v>
                </c:pt>
                <c:pt idx="4222">
                  <c:v>728.9</c:v>
                </c:pt>
                <c:pt idx="4223">
                  <c:v>729.1</c:v>
                </c:pt>
                <c:pt idx="4224">
                  <c:v>729.2</c:v>
                </c:pt>
                <c:pt idx="4225">
                  <c:v>729.4</c:v>
                </c:pt>
                <c:pt idx="4226">
                  <c:v>729.6</c:v>
                </c:pt>
                <c:pt idx="4227">
                  <c:v>729.7</c:v>
                </c:pt>
                <c:pt idx="4228">
                  <c:v>729.9</c:v>
                </c:pt>
                <c:pt idx="4229">
                  <c:v>730</c:v>
                </c:pt>
                <c:pt idx="4230">
                  <c:v>730.2</c:v>
                </c:pt>
                <c:pt idx="4231">
                  <c:v>730.4</c:v>
                </c:pt>
                <c:pt idx="4232">
                  <c:v>730.5</c:v>
                </c:pt>
                <c:pt idx="4233">
                  <c:v>730.7</c:v>
                </c:pt>
                <c:pt idx="4234">
                  <c:v>730.8</c:v>
                </c:pt>
                <c:pt idx="4235">
                  <c:v>731</c:v>
                </c:pt>
                <c:pt idx="4236">
                  <c:v>731.2</c:v>
                </c:pt>
                <c:pt idx="4237">
                  <c:v>731.4</c:v>
                </c:pt>
                <c:pt idx="4238">
                  <c:v>731.5</c:v>
                </c:pt>
                <c:pt idx="4239">
                  <c:v>731.7</c:v>
                </c:pt>
                <c:pt idx="4240">
                  <c:v>731.9</c:v>
                </c:pt>
                <c:pt idx="4241">
                  <c:v>732.1</c:v>
                </c:pt>
                <c:pt idx="4242">
                  <c:v>732.2</c:v>
                </c:pt>
                <c:pt idx="4243">
                  <c:v>732.4</c:v>
                </c:pt>
                <c:pt idx="4244">
                  <c:v>732.5</c:v>
                </c:pt>
                <c:pt idx="4245">
                  <c:v>732.7</c:v>
                </c:pt>
                <c:pt idx="4246">
                  <c:v>732.9</c:v>
                </c:pt>
                <c:pt idx="4247">
                  <c:v>733</c:v>
                </c:pt>
                <c:pt idx="4248">
                  <c:v>733.2</c:v>
                </c:pt>
                <c:pt idx="4249">
                  <c:v>733.4</c:v>
                </c:pt>
                <c:pt idx="4250">
                  <c:v>733.6</c:v>
                </c:pt>
                <c:pt idx="4251">
                  <c:v>733.7</c:v>
                </c:pt>
                <c:pt idx="4252">
                  <c:v>733.9</c:v>
                </c:pt>
                <c:pt idx="4253">
                  <c:v>734.1</c:v>
                </c:pt>
                <c:pt idx="4254">
                  <c:v>734.2</c:v>
                </c:pt>
                <c:pt idx="4255">
                  <c:v>734.4</c:v>
                </c:pt>
                <c:pt idx="4256">
                  <c:v>734.5</c:v>
                </c:pt>
                <c:pt idx="4257">
                  <c:v>734.7</c:v>
                </c:pt>
                <c:pt idx="4258">
                  <c:v>734.9</c:v>
                </c:pt>
                <c:pt idx="4259">
                  <c:v>735</c:v>
                </c:pt>
                <c:pt idx="4260">
                  <c:v>735.2</c:v>
                </c:pt>
                <c:pt idx="4261">
                  <c:v>735.4</c:v>
                </c:pt>
                <c:pt idx="4262">
                  <c:v>735.5</c:v>
                </c:pt>
                <c:pt idx="4263">
                  <c:v>735.7</c:v>
                </c:pt>
                <c:pt idx="4264">
                  <c:v>735.9</c:v>
                </c:pt>
                <c:pt idx="4265">
                  <c:v>736</c:v>
                </c:pt>
                <c:pt idx="4266">
                  <c:v>736.2</c:v>
                </c:pt>
                <c:pt idx="4267">
                  <c:v>736.4</c:v>
                </c:pt>
                <c:pt idx="4268">
                  <c:v>736.6</c:v>
                </c:pt>
                <c:pt idx="4269">
                  <c:v>736.7</c:v>
                </c:pt>
                <c:pt idx="4270">
                  <c:v>736.9</c:v>
                </c:pt>
                <c:pt idx="4271">
                  <c:v>737</c:v>
                </c:pt>
                <c:pt idx="4272">
                  <c:v>737.2</c:v>
                </c:pt>
                <c:pt idx="4273">
                  <c:v>737.4</c:v>
                </c:pt>
                <c:pt idx="4274">
                  <c:v>737.6</c:v>
                </c:pt>
                <c:pt idx="4275">
                  <c:v>737.7</c:v>
                </c:pt>
                <c:pt idx="4276">
                  <c:v>737.9</c:v>
                </c:pt>
                <c:pt idx="4277">
                  <c:v>738.1</c:v>
                </c:pt>
                <c:pt idx="4278">
                  <c:v>738.2</c:v>
                </c:pt>
                <c:pt idx="4279">
                  <c:v>738.4</c:v>
                </c:pt>
                <c:pt idx="4280">
                  <c:v>738.5</c:v>
                </c:pt>
                <c:pt idx="4281">
                  <c:v>738.7</c:v>
                </c:pt>
                <c:pt idx="4282">
                  <c:v>738.9</c:v>
                </c:pt>
                <c:pt idx="4283">
                  <c:v>739</c:v>
                </c:pt>
                <c:pt idx="4284">
                  <c:v>739.2</c:v>
                </c:pt>
                <c:pt idx="4285">
                  <c:v>739.4</c:v>
                </c:pt>
                <c:pt idx="4286">
                  <c:v>739.5</c:v>
                </c:pt>
                <c:pt idx="4287">
                  <c:v>739.7</c:v>
                </c:pt>
                <c:pt idx="4288">
                  <c:v>739.9</c:v>
                </c:pt>
                <c:pt idx="4289">
                  <c:v>740.1</c:v>
                </c:pt>
                <c:pt idx="4290">
                  <c:v>740.2</c:v>
                </c:pt>
                <c:pt idx="4291">
                  <c:v>740.4</c:v>
                </c:pt>
                <c:pt idx="4292">
                  <c:v>740.6</c:v>
                </c:pt>
                <c:pt idx="4293">
                  <c:v>740.7</c:v>
                </c:pt>
                <c:pt idx="4294">
                  <c:v>740.9</c:v>
                </c:pt>
                <c:pt idx="4295">
                  <c:v>741</c:v>
                </c:pt>
                <c:pt idx="4296">
                  <c:v>741.2</c:v>
                </c:pt>
                <c:pt idx="4297">
                  <c:v>741.4</c:v>
                </c:pt>
                <c:pt idx="4298">
                  <c:v>741.6</c:v>
                </c:pt>
                <c:pt idx="4299">
                  <c:v>741.7</c:v>
                </c:pt>
                <c:pt idx="4300">
                  <c:v>741.9</c:v>
                </c:pt>
                <c:pt idx="4301">
                  <c:v>742.1</c:v>
                </c:pt>
                <c:pt idx="4302">
                  <c:v>742.2</c:v>
                </c:pt>
                <c:pt idx="4303">
                  <c:v>742.4</c:v>
                </c:pt>
                <c:pt idx="4304">
                  <c:v>742.5</c:v>
                </c:pt>
                <c:pt idx="4305">
                  <c:v>742.7</c:v>
                </c:pt>
                <c:pt idx="4306">
                  <c:v>742.9</c:v>
                </c:pt>
                <c:pt idx="4307">
                  <c:v>743</c:v>
                </c:pt>
                <c:pt idx="4308">
                  <c:v>743.2</c:v>
                </c:pt>
                <c:pt idx="4309">
                  <c:v>743.4</c:v>
                </c:pt>
                <c:pt idx="4310">
                  <c:v>743.5</c:v>
                </c:pt>
                <c:pt idx="4311">
                  <c:v>743.7</c:v>
                </c:pt>
                <c:pt idx="4312">
                  <c:v>743.9</c:v>
                </c:pt>
                <c:pt idx="4313">
                  <c:v>744</c:v>
                </c:pt>
                <c:pt idx="4314">
                  <c:v>744.2</c:v>
                </c:pt>
                <c:pt idx="4315">
                  <c:v>744.4</c:v>
                </c:pt>
                <c:pt idx="4316">
                  <c:v>744.5</c:v>
                </c:pt>
                <c:pt idx="4317">
                  <c:v>744.7</c:v>
                </c:pt>
                <c:pt idx="4318">
                  <c:v>744.8</c:v>
                </c:pt>
                <c:pt idx="4319">
                  <c:v>745</c:v>
                </c:pt>
                <c:pt idx="4320">
                  <c:v>745.2</c:v>
                </c:pt>
                <c:pt idx="4321">
                  <c:v>745.4</c:v>
                </c:pt>
                <c:pt idx="4322">
                  <c:v>745.5</c:v>
                </c:pt>
                <c:pt idx="4323">
                  <c:v>745.7</c:v>
                </c:pt>
                <c:pt idx="4324">
                  <c:v>745.9</c:v>
                </c:pt>
                <c:pt idx="4325">
                  <c:v>746</c:v>
                </c:pt>
                <c:pt idx="4326">
                  <c:v>746.2</c:v>
                </c:pt>
                <c:pt idx="4327">
                  <c:v>746.4</c:v>
                </c:pt>
                <c:pt idx="4328">
                  <c:v>746.5</c:v>
                </c:pt>
                <c:pt idx="4329">
                  <c:v>746.7</c:v>
                </c:pt>
                <c:pt idx="4330">
                  <c:v>746.9</c:v>
                </c:pt>
                <c:pt idx="4331">
                  <c:v>747</c:v>
                </c:pt>
                <c:pt idx="4332">
                  <c:v>747.2</c:v>
                </c:pt>
                <c:pt idx="4333">
                  <c:v>747.3</c:v>
                </c:pt>
                <c:pt idx="4334">
                  <c:v>747.5</c:v>
                </c:pt>
                <c:pt idx="4335">
                  <c:v>747.7</c:v>
                </c:pt>
                <c:pt idx="4336">
                  <c:v>747.9</c:v>
                </c:pt>
                <c:pt idx="4337">
                  <c:v>748</c:v>
                </c:pt>
                <c:pt idx="4338">
                  <c:v>748.2</c:v>
                </c:pt>
                <c:pt idx="4339">
                  <c:v>748.3</c:v>
                </c:pt>
                <c:pt idx="4340">
                  <c:v>748.5</c:v>
                </c:pt>
                <c:pt idx="4341">
                  <c:v>748.7</c:v>
                </c:pt>
                <c:pt idx="4342">
                  <c:v>748.9</c:v>
                </c:pt>
                <c:pt idx="4343">
                  <c:v>749</c:v>
                </c:pt>
                <c:pt idx="4344">
                  <c:v>749.2</c:v>
                </c:pt>
                <c:pt idx="4345">
                  <c:v>749.3</c:v>
                </c:pt>
                <c:pt idx="4346">
                  <c:v>749.5</c:v>
                </c:pt>
                <c:pt idx="4347">
                  <c:v>749.7</c:v>
                </c:pt>
                <c:pt idx="4348">
                  <c:v>749.8</c:v>
                </c:pt>
                <c:pt idx="4349">
                  <c:v>750</c:v>
                </c:pt>
                <c:pt idx="4350">
                  <c:v>750.2</c:v>
                </c:pt>
                <c:pt idx="4351">
                  <c:v>750.4</c:v>
                </c:pt>
                <c:pt idx="4352">
                  <c:v>750.5</c:v>
                </c:pt>
                <c:pt idx="4353">
                  <c:v>750.7</c:v>
                </c:pt>
                <c:pt idx="4354">
                  <c:v>750.9</c:v>
                </c:pt>
                <c:pt idx="4355">
                  <c:v>751</c:v>
                </c:pt>
                <c:pt idx="4356">
                  <c:v>751.2</c:v>
                </c:pt>
                <c:pt idx="4357">
                  <c:v>751.4</c:v>
                </c:pt>
                <c:pt idx="4358">
                  <c:v>751.6</c:v>
                </c:pt>
                <c:pt idx="4359">
                  <c:v>751.7</c:v>
                </c:pt>
                <c:pt idx="4360">
                  <c:v>751.9</c:v>
                </c:pt>
                <c:pt idx="4361">
                  <c:v>752.1</c:v>
                </c:pt>
                <c:pt idx="4362">
                  <c:v>752.2</c:v>
                </c:pt>
                <c:pt idx="4363">
                  <c:v>752.4</c:v>
                </c:pt>
                <c:pt idx="4364">
                  <c:v>752.6</c:v>
                </c:pt>
                <c:pt idx="4365">
                  <c:v>752.7</c:v>
                </c:pt>
                <c:pt idx="4366">
                  <c:v>752.9</c:v>
                </c:pt>
                <c:pt idx="4367">
                  <c:v>753</c:v>
                </c:pt>
                <c:pt idx="4368">
                  <c:v>753.2</c:v>
                </c:pt>
                <c:pt idx="4369">
                  <c:v>753.4</c:v>
                </c:pt>
                <c:pt idx="4370">
                  <c:v>753.5</c:v>
                </c:pt>
                <c:pt idx="4371">
                  <c:v>753.7</c:v>
                </c:pt>
                <c:pt idx="4372">
                  <c:v>753.9</c:v>
                </c:pt>
                <c:pt idx="4373">
                  <c:v>754</c:v>
                </c:pt>
                <c:pt idx="4374">
                  <c:v>754.2</c:v>
                </c:pt>
                <c:pt idx="4375">
                  <c:v>754.4</c:v>
                </c:pt>
                <c:pt idx="4376">
                  <c:v>754.5</c:v>
                </c:pt>
                <c:pt idx="4377">
                  <c:v>754.7</c:v>
                </c:pt>
                <c:pt idx="4378">
                  <c:v>754.9</c:v>
                </c:pt>
                <c:pt idx="4379">
                  <c:v>755</c:v>
                </c:pt>
                <c:pt idx="4380">
                  <c:v>755.2</c:v>
                </c:pt>
                <c:pt idx="4381">
                  <c:v>755.4</c:v>
                </c:pt>
                <c:pt idx="4382">
                  <c:v>755.6</c:v>
                </c:pt>
                <c:pt idx="4383">
                  <c:v>755.7</c:v>
                </c:pt>
                <c:pt idx="4384">
                  <c:v>755.9</c:v>
                </c:pt>
                <c:pt idx="4385">
                  <c:v>756.1</c:v>
                </c:pt>
                <c:pt idx="4386">
                  <c:v>756.2</c:v>
                </c:pt>
                <c:pt idx="4387">
                  <c:v>756.4</c:v>
                </c:pt>
                <c:pt idx="4388">
                  <c:v>756.6</c:v>
                </c:pt>
                <c:pt idx="4389">
                  <c:v>756.7</c:v>
                </c:pt>
                <c:pt idx="4390">
                  <c:v>756.9</c:v>
                </c:pt>
                <c:pt idx="4391">
                  <c:v>757.1</c:v>
                </c:pt>
                <c:pt idx="4392">
                  <c:v>757.3</c:v>
                </c:pt>
                <c:pt idx="4393">
                  <c:v>757.4</c:v>
                </c:pt>
                <c:pt idx="4394">
                  <c:v>757.6</c:v>
                </c:pt>
                <c:pt idx="4395">
                  <c:v>757.7</c:v>
                </c:pt>
                <c:pt idx="4396">
                  <c:v>757.9</c:v>
                </c:pt>
                <c:pt idx="4397">
                  <c:v>758</c:v>
                </c:pt>
                <c:pt idx="4398">
                  <c:v>758.2</c:v>
                </c:pt>
                <c:pt idx="4399">
                  <c:v>758.4</c:v>
                </c:pt>
                <c:pt idx="4400">
                  <c:v>758.5</c:v>
                </c:pt>
                <c:pt idx="4401">
                  <c:v>758.7</c:v>
                </c:pt>
                <c:pt idx="4402">
                  <c:v>758.9</c:v>
                </c:pt>
                <c:pt idx="4403">
                  <c:v>759</c:v>
                </c:pt>
                <c:pt idx="4404">
                  <c:v>759.2</c:v>
                </c:pt>
                <c:pt idx="4405">
                  <c:v>759.4</c:v>
                </c:pt>
                <c:pt idx="4406">
                  <c:v>759.5</c:v>
                </c:pt>
                <c:pt idx="4407">
                  <c:v>759.7</c:v>
                </c:pt>
                <c:pt idx="4408">
                  <c:v>759.9</c:v>
                </c:pt>
                <c:pt idx="4409">
                  <c:v>760</c:v>
                </c:pt>
                <c:pt idx="4410">
                  <c:v>760.2</c:v>
                </c:pt>
                <c:pt idx="4411">
                  <c:v>760.4</c:v>
                </c:pt>
                <c:pt idx="4412">
                  <c:v>760.5</c:v>
                </c:pt>
                <c:pt idx="4413">
                  <c:v>760.7</c:v>
                </c:pt>
                <c:pt idx="4414">
                  <c:v>760.9</c:v>
                </c:pt>
                <c:pt idx="4415">
                  <c:v>761</c:v>
                </c:pt>
                <c:pt idx="4416">
                  <c:v>761.2</c:v>
                </c:pt>
                <c:pt idx="4417">
                  <c:v>761.3</c:v>
                </c:pt>
                <c:pt idx="4418">
                  <c:v>761.5</c:v>
                </c:pt>
                <c:pt idx="4419">
                  <c:v>761.7</c:v>
                </c:pt>
                <c:pt idx="4420">
                  <c:v>761.9</c:v>
                </c:pt>
                <c:pt idx="4421">
                  <c:v>762.1</c:v>
                </c:pt>
                <c:pt idx="4422">
                  <c:v>762.2</c:v>
                </c:pt>
                <c:pt idx="4423">
                  <c:v>762.4</c:v>
                </c:pt>
                <c:pt idx="4424">
                  <c:v>762.5</c:v>
                </c:pt>
                <c:pt idx="4425">
                  <c:v>762.7</c:v>
                </c:pt>
                <c:pt idx="4426">
                  <c:v>762.9</c:v>
                </c:pt>
                <c:pt idx="4427">
                  <c:v>763.1</c:v>
                </c:pt>
                <c:pt idx="4428">
                  <c:v>763.2</c:v>
                </c:pt>
                <c:pt idx="4429">
                  <c:v>763.4</c:v>
                </c:pt>
                <c:pt idx="4430">
                  <c:v>763.6</c:v>
                </c:pt>
                <c:pt idx="4431">
                  <c:v>763.7</c:v>
                </c:pt>
                <c:pt idx="4432">
                  <c:v>763.9</c:v>
                </c:pt>
                <c:pt idx="4433">
                  <c:v>764</c:v>
                </c:pt>
                <c:pt idx="4434">
                  <c:v>764.2</c:v>
                </c:pt>
                <c:pt idx="4435">
                  <c:v>764.4</c:v>
                </c:pt>
                <c:pt idx="4436">
                  <c:v>764.5</c:v>
                </c:pt>
                <c:pt idx="4437">
                  <c:v>764.7</c:v>
                </c:pt>
                <c:pt idx="4438">
                  <c:v>764.8</c:v>
                </c:pt>
                <c:pt idx="4439">
                  <c:v>765</c:v>
                </c:pt>
                <c:pt idx="4440">
                  <c:v>765.2</c:v>
                </c:pt>
                <c:pt idx="4441">
                  <c:v>765.3</c:v>
                </c:pt>
                <c:pt idx="4442">
                  <c:v>765.5</c:v>
                </c:pt>
                <c:pt idx="4443">
                  <c:v>765.7</c:v>
                </c:pt>
                <c:pt idx="4444">
                  <c:v>765.9</c:v>
                </c:pt>
                <c:pt idx="4445">
                  <c:v>766</c:v>
                </c:pt>
                <c:pt idx="4446">
                  <c:v>766.2</c:v>
                </c:pt>
                <c:pt idx="4447">
                  <c:v>766.4</c:v>
                </c:pt>
                <c:pt idx="4448">
                  <c:v>766.5</c:v>
                </c:pt>
                <c:pt idx="4449">
                  <c:v>766.7</c:v>
                </c:pt>
                <c:pt idx="4450">
                  <c:v>766.8</c:v>
                </c:pt>
                <c:pt idx="4451">
                  <c:v>767</c:v>
                </c:pt>
                <c:pt idx="4452">
                  <c:v>767.2</c:v>
                </c:pt>
                <c:pt idx="4453">
                  <c:v>767.3</c:v>
                </c:pt>
                <c:pt idx="4454">
                  <c:v>767.5</c:v>
                </c:pt>
                <c:pt idx="4455">
                  <c:v>767.7</c:v>
                </c:pt>
                <c:pt idx="4456">
                  <c:v>767.8</c:v>
                </c:pt>
                <c:pt idx="4457">
                  <c:v>768</c:v>
                </c:pt>
                <c:pt idx="4458">
                  <c:v>768.1</c:v>
                </c:pt>
                <c:pt idx="4459">
                  <c:v>768.3</c:v>
                </c:pt>
                <c:pt idx="4460">
                  <c:v>768.5</c:v>
                </c:pt>
                <c:pt idx="4461">
                  <c:v>768.7</c:v>
                </c:pt>
                <c:pt idx="4462">
                  <c:v>768.8</c:v>
                </c:pt>
                <c:pt idx="4463">
                  <c:v>769</c:v>
                </c:pt>
                <c:pt idx="4464">
                  <c:v>769.2</c:v>
                </c:pt>
                <c:pt idx="4465">
                  <c:v>769.3</c:v>
                </c:pt>
                <c:pt idx="4466">
                  <c:v>769.5</c:v>
                </c:pt>
                <c:pt idx="4467">
                  <c:v>769.7</c:v>
                </c:pt>
                <c:pt idx="4468">
                  <c:v>769.9</c:v>
                </c:pt>
                <c:pt idx="4469">
                  <c:v>770.1</c:v>
                </c:pt>
                <c:pt idx="4470">
                  <c:v>770.2</c:v>
                </c:pt>
                <c:pt idx="4471">
                  <c:v>770.4</c:v>
                </c:pt>
                <c:pt idx="4472">
                  <c:v>770.5</c:v>
                </c:pt>
                <c:pt idx="4473">
                  <c:v>770.7</c:v>
                </c:pt>
                <c:pt idx="4474">
                  <c:v>770.9</c:v>
                </c:pt>
                <c:pt idx="4475">
                  <c:v>771</c:v>
                </c:pt>
                <c:pt idx="4476">
                  <c:v>771.2</c:v>
                </c:pt>
                <c:pt idx="4477">
                  <c:v>771.4</c:v>
                </c:pt>
                <c:pt idx="4478">
                  <c:v>771.5</c:v>
                </c:pt>
                <c:pt idx="4479">
                  <c:v>771.7</c:v>
                </c:pt>
                <c:pt idx="4480">
                  <c:v>771.9</c:v>
                </c:pt>
                <c:pt idx="4481">
                  <c:v>772</c:v>
                </c:pt>
                <c:pt idx="4482">
                  <c:v>772.2</c:v>
                </c:pt>
                <c:pt idx="4483">
                  <c:v>772.3</c:v>
                </c:pt>
                <c:pt idx="4484">
                  <c:v>772.5</c:v>
                </c:pt>
                <c:pt idx="4485">
                  <c:v>772.7</c:v>
                </c:pt>
                <c:pt idx="4486">
                  <c:v>772.9</c:v>
                </c:pt>
                <c:pt idx="4487">
                  <c:v>773</c:v>
                </c:pt>
                <c:pt idx="4488">
                  <c:v>773.2</c:v>
                </c:pt>
                <c:pt idx="4489">
                  <c:v>773.4</c:v>
                </c:pt>
                <c:pt idx="4490">
                  <c:v>773.5</c:v>
                </c:pt>
                <c:pt idx="4491">
                  <c:v>773.7</c:v>
                </c:pt>
                <c:pt idx="4492">
                  <c:v>773.8</c:v>
                </c:pt>
                <c:pt idx="4493">
                  <c:v>774</c:v>
                </c:pt>
                <c:pt idx="4494">
                  <c:v>774.2</c:v>
                </c:pt>
                <c:pt idx="4495">
                  <c:v>774.3</c:v>
                </c:pt>
                <c:pt idx="4496">
                  <c:v>774.5</c:v>
                </c:pt>
                <c:pt idx="4497">
                  <c:v>774.7</c:v>
                </c:pt>
                <c:pt idx="4498">
                  <c:v>774.8</c:v>
                </c:pt>
                <c:pt idx="4499">
                  <c:v>775</c:v>
                </c:pt>
                <c:pt idx="4500">
                  <c:v>775.2</c:v>
                </c:pt>
                <c:pt idx="4501">
                  <c:v>775.3</c:v>
                </c:pt>
                <c:pt idx="4502">
                  <c:v>775.5</c:v>
                </c:pt>
                <c:pt idx="4503">
                  <c:v>775.6</c:v>
                </c:pt>
                <c:pt idx="4504">
                  <c:v>775.8</c:v>
                </c:pt>
                <c:pt idx="4505">
                  <c:v>776</c:v>
                </c:pt>
                <c:pt idx="4506">
                  <c:v>776.2</c:v>
                </c:pt>
                <c:pt idx="4507">
                  <c:v>776.4</c:v>
                </c:pt>
                <c:pt idx="4508">
                  <c:v>776.5</c:v>
                </c:pt>
                <c:pt idx="4509">
                  <c:v>776.7</c:v>
                </c:pt>
                <c:pt idx="4510">
                  <c:v>776.8</c:v>
                </c:pt>
                <c:pt idx="4511">
                  <c:v>777</c:v>
                </c:pt>
                <c:pt idx="4512">
                  <c:v>777.2</c:v>
                </c:pt>
                <c:pt idx="4513">
                  <c:v>777.3</c:v>
                </c:pt>
                <c:pt idx="4514">
                  <c:v>777.5</c:v>
                </c:pt>
                <c:pt idx="4515">
                  <c:v>777.7</c:v>
                </c:pt>
                <c:pt idx="4516">
                  <c:v>777.9</c:v>
                </c:pt>
                <c:pt idx="4517">
                  <c:v>778</c:v>
                </c:pt>
                <c:pt idx="4518">
                  <c:v>778.2</c:v>
                </c:pt>
                <c:pt idx="4519">
                  <c:v>778.4</c:v>
                </c:pt>
                <c:pt idx="4520">
                  <c:v>778.5</c:v>
                </c:pt>
                <c:pt idx="4521">
                  <c:v>778.7</c:v>
                </c:pt>
                <c:pt idx="4522">
                  <c:v>778.9</c:v>
                </c:pt>
                <c:pt idx="4523">
                  <c:v>779</c:v>
                </c:pt>
                <c:pt idx="4524">
                  <c:v>779.2</c:v>
                </c:pt>
                <c:pt idx="4525">
                  <c:v>779.3</c:v>
                </c:pt>
                <c:pt idx="4526">
                  <c:v>779.5</c:v>
                </c:pt>
                <c:pt idx="4527">
                  <c:v>779.6</c:v>
                </c:pt>
                <c:pt idx="4528">
                  <c:v>779.8</c:v>
                </c:pt>
                <c:pt idx="4529">
                  <c:v>780</c:v>
                </c:pt>
                <c:pt idx="4530">
                  <c:v>780.2</c:v>
                </c:pt>
                <c:pt idx="4531">
                  <c:v>780.3</c:v>
                </c:pt>
                <c:pt idx="4532">
                  <c:v>780.5</c:v>
                </c:pt>
                <c:pt idx="4533">
                  <c:v>780.7</c:v>
                </c:pt>
                <c:pt idx="4534">
                  <c:v>780.8</c:v>
                </c:pt>
                <c:pt idx="4535">
                  <c:v>781</c:v>
                </c:pt>
                <c:pt idx="4536">
                  <c:v>781.2</c:v>
                </c:pt>
                <c:pt idx="4537">
                  <c:v>781.3</c:v>
                </c:pt>
                <c:pt idx="4538">
                  <c:v>781.5</c:v>
                </c:pt>
                <c:pt idx="4539">
                  <c:v>781.7</c:v>
                </c:pt>
                <c:pt idx="4540">
                  <c:v>781.9</c:v>
                </c:pt>
                <c:pt idx="4541">
                  <c:v>782.1</c:v>
                </c:pt>
                <c:pt idx="4542">
                  <c:v>782.2</c:v>
                </c:pt>
                <c:pt idx="4543">
                  <c:v>782.4</c:v>
                </c:pt>
                <c:pt idx="4544">
                  <c:v>782.6</c:v>
                </c:pt>
                <c:pt idx="4545">
                  <c:v>782.8</c:v>
                </c:pt>
                <c:pt idx="4546">
                  <c:v>782.9</c:v>
                </c:pt>
                <c:pt idx="4547">
                  <c:v>783.1</c:v>
                </c:pt>
                <c:pt idx="4548">
                  <c:v>783.3</c:v>
                </c:pt>
                <c:pt idx="4549">
                  <c:v>783.4</c:v>
                </c:pt>
                <c:pt idx="4550">
                  <c:v>783.6</c:v>
                </c:pt>
                <c:pt idx="4551">
                  <c:v>783.8</c:v>
                </c:pt>
                <c:pt idx="4552">
                  <c:v>783.9</c:v>
                </c:pt>
                <c:pt idx="4553">
                  <c:v>784.1</c:v>
                </c:pt>
                <c:pt idx="4554">
                  <c:v>784.2</c:v>
                </c:pt>
                <c:pt idx="4555">
                  <c:v>784.4</c:v>
                </c:pt>
                <c:pt idx="4556">
                  <c:v>784.6</c:v>
                </c:pt>
                <c:pt idx="4557">
                  <c:v>784.7</c:v>
                </c:pt>
                <c:pt idx="4558">
                  <c:v>784.8</c:v>
                </c:pt>
                <c:pt idx="4559">
                  <c:v>785</c:v>
                </c:pt>
                <c:pt idx="4560">
                  <c:v>785.2</c:v>
                </c:pt>
                <c:pt idx="4561">
                  <c:v>785.4</c:v>
                </c:pt>
                <c:pt idx="4562">
                  <c:v>785.5</c:v>
                </c:pt>
                <c:pt idx="4563">
                  <c:v>785.7</c:v>
                </c:pt>
                <c:pt idx="4564">
                  <c:v>785.8</c:v>
                </c:pt>
                <c:pt idx="4565">
                  <c:v>786</c:v>
                </c:pt>
                <c:pt idx="4566">
                  <c:v>786.2</c:v>
                </c:pt>
                <c:pt idx="4567">
                  <c:v>786.4</c:v>
                </c:pt>
                <c:pt idx="4568">
                  <c:v>786.6</c:v>
                </c:pt>
                <c:pt idx="4569">
                  <c:v>786.7</c:v>
                </c:pt>
                <c:pt idx="4570">
                  <c:v>786.9</c:v>
                </c:pt>
                <c:pt idx="4571">
                  <c:v>787</c:v>
                </c:pt>
                <c:pt idx="4572">
                  <c:v>787.2</c:v>
                </c:pt>
                <c:pt idx="4573">
                  <c:v>787.4</c:v>
                </c:pt>
                <c:pt idx="4574">
                  <c:v>787.5</c:v>
                </c:pt>
                <c:pt idx="4575">
                  <c:v>787.7</c:v>
                </c:pt>
                <c:pt idx="4576">
                  <c:v>787.9</c:v>
                </c:pt>
                <c:pt idx="4577">
                  <c:v>788</c:v>
                </c:pt>
                <c:pt idx="4578">
                  <c:v>788.2</c:v>
                </c:pt>
                <c:pt idx="4579">
                  <c:v>788.4</c:v>
                </c:pt>
                <c:pt idx="4580">
                  <c:v>788.6</c:v>
                </c:pt>
                <c:pt idx="4581">
                  <c:v>788.7</c:v>
                </c:pt>
                <c:pt idx="4582">
                  <c:v>788.9</c:v>
                </c:pt>
                <c:pt idx="4583">
                  <c:v>789.1</c:v>
                </c:pt>
                <c:pt idx="4584">
                  <c:v>789.2</c:v>
                </c:pt>
                <c:pt idx="4585">
                  <c:v>789.4</c:v>
                </c:pt>
                <c:pt idx="4586">
                  <c:v>789.6</c:v>
                </c:pt>
                <c:pt idx="4587">
                  <c:v>789.8</c:v>
                </c:pt>
                <c:pt idx="4588">
                  <c:v>789.9</c:v>
                </c:pt>
                <c:pt idx="4589">
                  <c:v>790</c:v>
                </c:pt>
                <c:pt idx="4590">
                  <c:v>790.2</c:v>
                </c:pt>
                <c:pt idx="4591">
                  <c:v>790.4</c:v>
                </c:pt>
                <c:pt idx="4592">
                  <c:v>790.6</c:v>
                </c:pt>
                <c:pt idx="4593">
                  <c:v>790.7</c:v>
                </c:pt>
                <c:pt idx="4594">
                  <c:v>790.9</c:v>
                </c:pt>
                <c:pt idx="4595">
                  <c:v>791</c:v>
                </c:pt>
                <c:pt idx="4596">
                  <c:v>791.2</c:v>
                </c:pt>
                <c:pt idx="4597">
                  <c:v>791.4</c:v>
                </c:pt>
                <c:pt idx="4598">
                  <c:v>791.5</c:v>
                </c:pt>
                <c:pt idx="4599">
                  <c:v>791.7</c:v>
                </c:pt>
                <c:pt idx="4600">
                  <c:v>791.9</c:v>
                </c:pt>
                <c:pt idx="4601">
                  <c:v>792</c:v>
                </c:pt>
                <c:pt idx="4602">
                  <c:v>792.2</c:v>
                </c:pt>
                <c:pt idx="4603">
                  <c:v>792.3</c:v>
                </c:pt>
                <c:pt idx="4604">
                  <c:v>792.5</c:v>
                </c:pt>
                <c:pt idx="4605">
                  <c:v>792.7</c:v>
                </c:pt>
                <c:pt idx="4606">
                  <c:v>792.8</c:v>
                </c:pt>
                <c:pt idx="4607">
                  <c:v>793</c:v>
                </c:pt>
                <c:pt idx="4608">
                  <c:v>793.2</c:v>
                </c:pt>
                <c:pt idx="4609">
                  <c:v>793.3</c:v>
                </c:pt>
                <c:pt idx="4610">
                  <c:v>793.5</c:v>
                </c:pt>
                <c:pt idx="4611">
                  <c:v>793.7</c:v>
                </c:pt>
                <c:pt idx="4612">
                  <c:v>793.8</c:v>
                </c:pt>
                <c:pt idx="4613">
                  <c:v>794</c:v>
                </c:pt>
                <c:pt idx="4614">
                  <c:v>794.2</c:v>
                </c:pt>
                <c:pt idx="4615">
                  <c:v>794.4</c:v>
                </c:pt>
                <c:pt idx="4616">
                  <c:v>794.6</c:v>
                </c:pt>
                <c:pt idx="4617">
                  <c:v>794.7</c:v>
                </c:pt>
                <c:pt idx="4618">
                  <c:v>794.9</c:v>
                </c:pt>
                <c:pt idx="4619">
                  <c:v>795.1</c:v>
                </c:pt>
                <c:pt idx="4620">
                  <c:v>795.2</c:v>
                </c:pt>
                <c:pt idx="4621">
                  <c:v>795.4</c:v>
                </c:pt>
                <c:pt idx="4622">
                  <c:v>795.6</c:v>
                </c:pt>
                <c:pt idx="4623">
                  <c:v>795.8</c:v>
                </c:pt>
                <c:pt idx="4624">
                  <c:v>795.9</c:v>
                </c:pt>
                <c:pt idx="4625">
                  <c:v>796.1</c:v>
                </c:pt>
                <c:pt idx="4626">
                  <c:v>796.3</c:v>
                </c:pt>
                <c:pt idx="4627">
                  <c:v>796.4</c:v>
                </c:pt>
                <c:pt idx="4628">
                  <c:v>796.6</c:v>
                </c:pt>
                <c:pt idx="4629">
                  <c:v>796.7</c:v>
                </c:pt>
                <c:pt idx="4630">
                  <c:v>796.9</c:v>
                </c:pt>
                <c:pt idx="4631">
                  <c:v>797</c:v>
                </c:pt>
                <c:pt idx="4632">
                  <c:v>797.2</c:v>
                </c:pt>
                <c:pt idx="4633">
                  <c:v>797.4</c:v>
                </c:pt>
                <c:pt idx="4634">
                  <c:v>797.5</c:v>
                </c:pt>
                <c:pt idx="4635">
                  <c:v>797.7</c:v>
                </c:pt>
                <c:pt idx="4636">
                  <c:v>797.8</c:v>
                </c:pt>
                <c:pt idx="4637">
                  <c:v>798</c:v>
                </c:pt>
                <c:pt idx="4638">
                  <c:v>798.2</c:v>
                </c:pt>
                <c:pt idx="4639">
                  <c:v>798.4</c:v>
                </c:pt>
                <c:pt idx="4640">
                  <c:v>798.5</c:v>
                </c:pt>
                <c:pt idx="4641">
                  <c:v>798.7</c:v>
                </c:pt>
                <c:pt idx="4642">
                  <c:v>798.9</c:v>
                </c:pt>
                <c:pt idx="4643">
                  <c:v>799</c:v>
                </c:pt>
                <c:pt idx="4644">
                  <c:v>799.1</c:v>
                </c:pt>
                <c:pt idx="4645">
                  <c:v>799.3</c:v>
                </c:pt>
                <c:pt idx="4646">
                  <c:v>799.4</c:v>
                </c:pt>
                <c:pt idx="4647">
                  <c:v>799.6</c:v>
                </c:pt>
                <c:pt idx="4648">
                  <c:v>799.8</c:v>
                </c:pt>
                <c:pt idx="4649">
                  <c:v>800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074-4262-8567-238A2953A7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4648432"/>
        <c:axId val="454646080"/>
      </c:scatterChart>
      <c:scatterChart>
        <c:scatterStyle val="smoothMarker"/>
        <c:varyColors val="0"/>
        <c:ser>
          <c:idx val="1"/>
          <c:order val="1"/>
          <c:tx>
            <c:strRef>
              <c:f>'COBALT NP'!$R$2:$R$3</c:f>
              <c:strCache>
                <c:ptCount val="2"/>
                <c:pt idx="0">
                  <c:v>TGA</c:v>
                </c:pt>
                <c:pt idx="1">
                  <c:v>mg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722"/>
              <c:layout>
                <c:manualLayout>
                  <c:x val="-2.9357796280010222E-2"/>
                  <c:y val="-5.4090601757944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074-4262-8567-238A2953A7B2}"/>
                </c:ext>
                <c:ext xmlns:c15="http://schemas.microsoft.com/office/drawing/2012/chart" uri="{CE6537A1-D6FC-4f65-9D91-7224C49458BB}"/>
              </c:extLst>
            </c:dLbl>
            <c:dLbl>
              <c:idx val="1834"/>
              <c:layout>
                <c:manualLayout>
                  <c:x val="-5.0560649148906442E-2"/>
                  <c:y val="-7.30223123732251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074-4262-8567-238A2953A7B2}"/>
                </c:ext>
                <c:ext xmlns:c15="http://schemas.microsoft.com/office/drawing/2012/chart" uri="{CE6537A1-D6FC-4f65-9D91-7224C49458BB}"/>
              </c:extLst>
            </c:dLbl>
            <c:dLbl>
              <c:idx val="4641"/>
              <c:layout>
                <c:manualLayout>
                  <c:x val="-1.7940875504450553E-2"/>
                  <c:y val="-4.8681541582150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074-4262-8567-238A2953A7B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'COBALT NP'!$P$4:$P$4673</c:f>
              <c:numCache>
                <c:formatCode>General</c:formatCode>
                <c:ptCount val="467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</c:numCache>
            </c:numRef>
          </c:xVal>
          <c:yVal>
            <c:numRef>
              <c:f>'COBALT NP'!$R$3:$R$4672</c:f>
              <c:numCache>
                <c:formatCode>General</c:formatCode>
                <c:ptCount val="4670"/>
                <c:pt idx="0">
                  <c:v>0</c:v>
                </c:pt>
                <c:pt idx="1">
                  <c:v>3.5755500000000002</c:v>
                </c:pt>
                <c:pt idx="2">
                  <c:v>3.5769700000000002</c:v>
                </c:pt>
                <c:pt idx="3">
                  <c:v>3.57666</c:v>
                </c:pt>
                <c:pt idx="4">
                  <c:v>3.5757500000000002</c:v>
                </c:pt>
                <c:pt idx="5">
                  <c:v>3.5769700000000002</c:v>
                </c:pt>
                <c:pt idx="6">
                  <c:v>3.57613</c:v>
                </c:pt>
                <c:pt idx="7">
                  <c:v>3.57586</c:v>
                </c:pt>
                <c:pt idx="8">
                  <c:v>3.57613</c:v>
                </c:pt>
                <c:pt idx="9">
                  <c:v>3.57544</c:v>
                </c:pt>
                <c:pt idx="10">
                  <c:v>3.57517</c:v>
                </c:pt>
                <c:pt idx="11">
                  <c:v>3.5761699999999998</c:v>
                </c:pt>
                <c:pt idx="12">
                  <c:v>3.5760900000000002</c:v>
                </c:pt>
                <c:pt idx="13">
                  <c:v>3.5734900000000001</c:v>
                </c:pt>
                <c:pt idx="14">
                  <c:v>3.5726900000000001</c:v>
                </c:pt>
                <c:pt idx="15">
                  <c:v>3.5725799999999999</c:v>
                </c:pt>
                <c:pt idx="16">
                  <c:v>3.5716600000000001</c:v>
                </c:pt>
                <c:pt idx="17">
                  <c:v>3.5712100000000002</c:v>
                </c:pt>
                <c:pt idx="18">
                  <c:v>3.5726900000000001</c:v>
                </c:pt>
                <c:pt idx="19">
                  <c:v>3.5739900000000002</c:v>
                </c:pt>
                <c:pt idx="20">
                  <c:v>3.5740699999999999</c:v>
                </c:pt>
                <c:pt idx="21">
                  <c:v>3.57395</c:v>
                </c:pt>
                <c:pt idx="22">
                  <c:v>3.5748700000000002</c:v>
                </c:pt>
                <c:pt idx="23">
                  <c:v>3.5783</c:v>
                </c:pt>
                <c:pt idx="24">
                  <c:v>3.5756299999999999</c:v>
                </c:pt>
                <c:pt idx="25">
                  <c:v>3.57639</c:v>
                </c:pt>
                <c:pt idx="26">
                  <c:v>3.5783</c:v>
                </c:pt>
                <c:pt idx="27">
                  <c:v>3.5804800000000001</c:v>
                </c:pt>
                <c:pt idx="28">
                  <c:v>3.5811999999999999</c:v>
                </c:pt>
                <c:pt idx="29">
                  <c:v>3.5782600000000002</c:v>
                </c:pt>
                <c:pt idx="30">
                  <c:v>3.5769299999999999</c:v>
                </c:pt>
                <c:pt idx="31">
                  <c:v>3.5771600000000001</c:v>
                </c:pt>
                <c:pt idx="32">
                  <c:v>3.5759699999999999</c:v>
                </c:pt>
                <c:pt idx="33">
                  <c:v>3.57605</c:v>
                </c:pt>
                <c:pt idx="34">
                  <c:v>3.5739900000000002</c:v>
                </c:pt>
                <c:pt idx="35">
                  <c:v>3.5733800000000002</c:v>
                </c:pt>
                <c:pt idx="36">
                  <c:v>3.57334</c:v>
                </c:pt>
                <c:pt idx="37">
                  <c:v>3.5731100000000002</c:v>
                </c:pt>
                <c:pt idx="38">
                  <c:v>3.5725799999999999</c:v>
                </c:pt>
                <c:pt idx="39">
                  <c:v>3.5732300000000001</c:v>
                </c:pt>
                <c:pt idx="40">
                  <c:v>3.5720800000000001</c:v>
                </c:pt>
                <c:pt idx="41">
                  <c:v>3.5735299999999999</c:v>
                </c:pt>
                <c:pt idx="42">
                  <c:v>3.57639</c:v>
                </c:pt>
                <c:pt idx="43">
                  <c:v>3.5792199999999998</c:v>
                </c:pt>
                <c:pt idx="44">
                  <c:v>3.5772699999999999</c:v>
                </c:pt>
                <c:pt idx="45">
                  <c:v>3.5762</c:v>
                </c:pt>
                <c:pt idx="46">
                  <c:v>3.5747200000000001</c:v>
                </c:pt>
                <c:pt idx="47">
                  <c:v>3.5745200000000001</c:v>
                </c:pt>
                <c:pt idx="48">
                  <c:v>3.5743</c:v>
                </c:pt>
                <c:pt idx="49">
                  <c:v>3.57639</c:v>
                </c:pt>
                <c:pt idx="50">
                  <c:v>3.58101</c:v>
                </c:pt>
                <c:pt idx="51">
                  <c:v>3.5827599999999999</c:v>
                </c:pt>
                <c:pt idx="52">
                  <c:v>3.5847099999999998</c:v>
                </c:pt>
                <c:pt idx="53">
                  <c:v>3.58433</c:v>
                </c:pt>
                <c:pt idx="54">
                  <c:v>3.5813899999999999</c:v>
                </c:pt>
                <c:pt idx="55">
                  <c:v>3.5836399999999999</c:v>
                </c:pt>
                <c:pt idx="56">
                  <c:v>3.5857000000000001</c:v>
                </c:pt>
                <c:pt idx="57">
                  <c:v>3.5861200000000002</c:v>
                </c:pt>
                <c:pt idx="58">
                  <c:v>3.5861200000000002</c:v>
                </c:pt>
                <c:pt idx="59">
                  <c:v>3.5872299999999999</c:v>
                </c:pt>
                <c:pt idx="60">
                  <c:v>3.5881400000000001</c:v>
                </c:pt>
                <c:pt idx="61">
                  <c:v>3.58955</c:v>
                </c:pt>
                <c:pt idx="62">
                  <c:v>3.5854699999999999</c:v>
                </c:pt>
                <c:pt idx="63">
                  <c:v>3.5823399999999999</c:v>
                </c:pt>
                <c:pt idx="64">
                  <c:v>3.5798299999999998</c:v>
                </c:pt>
                <c:pt idx="65">
                  <c:v>3.5784500000000001</c:v>
                </c:pt>
                <c:pt idx="66">
                  <c:v>3.5777299999999999</c:v>
                </c:pt>
                <c:pt idx="67">
                  <c:v>3.57761</c:v>
                </c:pt>
                <c:pt idx="68">
                  <c:v>3.5796700000000001</c:v>
                </c:pt>
                <c:pt idx="69">
                  <c:v>3.5818500000000002</c:v>
                </c:pt>
                <c:pt idx="70">
                  <c:v>3.5852400000000002</c:v>
                </c:pt>
                <c:pt idx="71">
                  <c:v>3.5849000000000002</c:v>
                </c:pt>
                <c:pt idx="72">
                  <c:v>3.58765</c:v>
                </c:pt>
                <c:pt idx="73">
                  <c:v>3.5885600000000002</c:v>
                </c:pt>
                <c:pt idx="74">
                  <c:v>3.5884100000000001</c:v>
                </c:pt>
                <c:pt idx="75">
                  <c:v>3.5883699999999998</c:v>
                </c:pt>
                <c:pt idx="76">
                  <c:v>3.5892900000000001</c:v>
                </c:pt>
                <c:pt idx="77">
                  <c:v>3.5871499999999998</c:v>
                </c:pt>
                <c:pt idx="78">
                  <c:v>3.58433</c:v>
                </c:pt>
                <c:pt idx="79">
                  <c:v>3.58379</c:v>
                </c:pt>
                <c:pt idx="80">
                  <c:v>3.5793699999999999</c:v>
                </c:pt>
                <c:pt idx="81">
                  <c:v>3.5832199999999998</c:v>
                </c:pt>
                <c:pt idx="82">
                  <c:v>3.58223</c:v>
                </c:pt>
                <c:pt idx="83">
                  <c:v>3.5839500000000002</c:v>
                </c:pt>
                <c:pt idx="84">
                  <c:v>3.5844</c:v>
                </c:pt>
                <c:pt idx="85">
                  <c:v>3.5864600000000002</c:v>
                </c:pt>
                <c:pt idx="86">
                  <c:v>3.5884100000000001</c:v>
                </c:pt>
                <c:pt idx="87">
                  <c:v>3.59043</c:v>
                </c:pt>
                <c:pt idx="88">
                  <c:v>3.5893299999999999</c:v>
                </c:pt>
                <c:pt idx="89">
                  <c:v>3.5895200000000003</c:v>
                </c:pt>
                <c:pt idx="90">
                  <c:v>3.5896699999999999</c:v>
                </c:pt>
                <c:pt idx="91">
                  <c:v>3.5908500000000001</c:v>
                </c:pt>
                <c:pt idx="92">
                  <c:v>3.5919600000000003</c:v>
                </c:pt>
                <c:pt idx="93">
                  <c:v>3.59158</c:v>
                </c:pt>
                <c:pt idx="94">
                  <c:v>3.5913900000000001</c:v>
                </c:pt>
                <c:pt idx="95">
                  <c:v>3.5924200000000002</c:v>
                </c:pt>
                <c:pt idx="96">
                  <c:v>3.5936699999999999</c:v>
                </c:pt>
                <c:pt idx="97">
                  <c:v>3.5935200000000003</c:v>
                </c:pt>
                <c:pt idx="98">
                  <c:v>3.5939800000000002</c:v>
                </c:pt>
                <c:pt idx="99">
                  <c:v>3.5926400000000003</c:v>
                </c:pt>
                <c:pt idx="100">
                  <c:v>3.5941700000000001</c:v>
                </c:pt>
                <c:pt idx="101">
                  <c:v>3.5927600000000002</c:v>
                </c:pt>
                <c:pt idx="102">
                  <c:v>3.59165</c:v>
                </c:pt>
                <c:pt idx="103">
                  <c:v>3.5938300000000001</c:v>
                </c:pt>
                <c:pt idx="104">
                  <c:v>3.59375</c:v>
                </c:pt>
                <c:pt idx="105">
                  <c:v>3.5941700000000001</c:v>
                </c:pt>
                <c:pt idx="106">
                  <c:v>3.5950899999999999</c:v>
                </c:pt>
                <c:pt idx="107">
                  <c:v>3.59463</c:v>
                </c:pt>
                <c:pt idx="108">
                  <c:v>3.5932599999999999</c:v>
                </c:pt>
                <c:pt idx="109">
                  <c:v>3.5933700000000002</c:v>
                </c:pt>
                <c:pt idx="110">
                  <c:v>3.59429</c:v>
                </c:pt>
                <c:pt idx="111">
                  <c:v>3.5936699999999999</c:v>
                </c:pt>
                <c:pt idx="112">
                  <c:v>3.5935999999999999</c:v>
                </c:pt>
                <c:pt idx="113">
                  <c:v>3.5934500000000003</c:v>
                </c:pt>
                <c:pt idx="114">
                  <c:v>3.5944000000000003</c:v>
                </c:pt>
                <c:pt idx="115">
                  <c:v>3.5936699999999999</c:v>
                </c:pt>
                <c:pt idx="116">
                  <c:v>3.59348</c:v>
                </c:pt>
                <c:pt idx="117">
                  <c:v>3.5945499999999999</c:v>
                </c:pt>
                <c:pt idx="118">
                  <c:v>3.5944000000000003</c:v>
                </c:pt>
                <c:pt idx="119">
                  <c:v>3.5937100000000002</c:v>
                </c:pt>
                <c:pt idx="120">
                  <c:v>3.59551</c:v>
                </c:pt>
                <c:pt idx="121">
                  <c:v>3.59402</c:v>
                </c:pt>
                <c:pt idx="122">
                  <c:v>3.5939399999999999</c:v>
                </c:pt>
                <c:pt idx="123">
                  <c:v>3.5925700000000003</c:v>
                </c:pt>
                <c:pt idx="124">
                  <c:v>3.5936400000000002</c:v>
                </c:pt>
                <c:pt idx="125">
                  <c:v>3.5939000000000001</c:v>
                </c:pt>
                <c:pt idx="126">
                  <c:v>3.5944000000000003</c:v>
                </c:pt>
                <c:pt idx="127">
                  <c:v>3.59429</c:v>
                </c:pt>
                <c:pt idx="128">
                  <c:v>3.5938699999999999</c:v>
                </c:pt>
                <c:pt idx="129">
                  <c:v>3.5950899999999999</c:v>
                </c:pt>
                <c:pt idx="130">
                  <c:v>3.5937100000000002</c:v>
                </c:pt>
                <c:pt idx="131">
                  <c:v>3.5921099999999999</c:v>
                </c:pt>
                <c:pt idx="132">
                  <c:v>3.5932200000000001</c:v>
                </c:pt>
                <c:pt idx="133">
                  <c:v>3.5911200000000001</c:v>
                </c:pt>
                <c:pt idx="134">
                  <c:v>3.5930599999999999</c:v>
                </c:pt>
                <c:pt idx="135">
                  <c:v>3.5919600000000003</c:v>
                </c:pt>
                <c:pt idx="136">
                  <c:v>3.5928400000000003</c:v>
                </c:pt>
                <c:pt idx="137">
                  <c:v>3.5901700000000001</c:v>
                </c:pt>
                <c:pt idx="138">
                  <c:v>3.59104</c:v>
                </c:pt>
                <c:pt idx="139">
                  <c:v>3.59219</c:v>
                </c:pt>
                <c:pt idx="140">
                  <c:v>3.5923000000000003</c:v>
                </c:pt>
                <c:pt idx="141">
                  <c:v>3.59158</c:v>
                </c:pt>
                <c:pt idx="142">
                  <c:v>3.5910800000000003</c:v>
                </c:pt>
                <c:pt idx="143">
                  <c:v>3.5902799999999999</c:v>
                </c:pt>
                <c:pt idx="144">
                  <c:v>3.5897800000000002</c:v>
                </c:pt>
                <c:pt idx="145">
                  <c:v>3.5894400000000002</c:v>
                </c:pt>
                <c:pt idx="146">
                  <c:v>3.5881099999999999</c:v>
                </c:pt>
                <c:pt idx="147">
                  <c:v>3.5878000000000001</c:v>
                </c:pt>
                <c:pt idx="148">
                  <c:v>3.5840200000000002</c:v>
                </c:pt>
                <c:pt idx="149">
                  <c:v>3.5804</c:v>
                </c:pt>
                <c:pt idx="150">
                  <c:v>3.5794100000000002</c:v>
                </c:pt>
                <c:pt idx="151">
                  <c:v>3.5765099999999999</c:v>
                </c:pt>
                <c:pt idx="152">
                  <c:v>3.5795599999999999</c:v>
                </c:pt>
                <c:pt idx="153">
                  <c:v>3.5809000000000002</c:v>
                </c:pt>
                <c:pt idx="154">
                  <c:v>3.5791400000000002</c:v>
                </c:pt>
                <c:pt idx="155">
                  <c:v>3.57945</c:v>
                </c:pt>
                <c:pt idx="156">
                  <c:v>3.5775399999999999</c:v>
                </c:pt>
                <c:pt idx="157">
                  <c:v>3.5758999999999999</c:v>
                </c:pt>
                <c:pt idx="158">
                  <c:v>3.5745200000000001</c:v>
                </c:pt>
                <c:pt idx="159">
                  <c:v>3.57361</c:v>
                </c:pt>
                <c:pt idx="160">
                  <c:v>3.5732300000000001</c:v>
                </c:pt>
                <c:pt idx="161">
                  <c:v>3.5722</c:v>
                </c:pt>
                <c:pt idx="162">
                  <c:v>3.5712100000000002</c:v>
                </c:pt>
                <c:pt idx="163">
                  <c:v>3.5710500000000001</c:v>
                </c:pt>
                <c:pt idx="164">
                  <c:v>3.5744500000000001</c:v>
                </c:pt>
                <c:pt idx="165">
                  <c:v>3.57334</c:v>
                </c:pt>
                <c:pt idx="166">
                  <c:v>3.5713599999999999</c:v>
                </c:pt>
                <c:pt idx="167">
                  <c:v>3.5714700000000001</c:v>
                </c:pt>
                <c:pt idx="168">
                  <c:v>3.5700600000000002</c:v>
                </c:pt>
                <c:pt idx="169">
                  <c:v>3.5686119999999999</c:v>
                </c:pt>
                <c:pt idx="170">
                  <c:v>3.5692979999999999</c:v>
                </c:pt>
                <c:pt idx="171">
                  <c:v>3.5690309999999998</c:v>
                </c:pt>
                <c:pt idx="172">
                  <c:v>3.5717400000000001</c:v>
                </c:pt>
                <c:pt idx="173">
                  <c:v>3.57124</c:v>
                </c:pt>
                <c:pt idx="174">
                  <c:v>3.5725000000000002</c:v>
                </c:pt>
                <c:pt idx="175">
                  <c:v>3.5730400000000002</c:v>
                </c:pt>
                <c:pt idx="176">
                  <c:v>3.5753599999999999</c:v>
                </c:pt>
                <c:pt idx="177">
                  <c:v>3.5773100000000002</c:v>
                </c:pt>
                <c:pt idx="178">
                  <c:v>3.57891</c:v>
                </c:pt>
                <c:pt idx="179">
                  <c:v>3.5790299999999999</c:v>
                </c:pt>
                <c:pt idx="180">
                  <c:v>3.5793699999999999</c:v>
                </c:pt>
                <c:pt idx="181">
                  <c:v>3.5804800000000001</c:v>
                </c:pt>
                <c:pt idx="182">
                  <c:v>3.5802100000000001</c:v>
                </c:pt>
                <c:pt idx="183">
                  <c:v>3.57918</c:v>
                </c:pt>
                <c:pt idx="184">
                  <c:v>3.5794100000000002</c:v>
                </c:pt>
                <c:pt idx="185">
                  <c:v>3.5810900000000001</c:v>
                </c:pt>
                <c:pt idx="186">
                  <c:v>3.58013</c:v>
                </c:pt>
                <c:pt idx="187">
                  <c:v>3.5801699999999999</c:v>
                </c:pt>
                <c:pt idx="188">
                  <c:v>3.5807799999999999</c:v>
                </c:pt>
                <c:pt idx="189">
                  <c:v>3.5810900000000001</c:v>
                </c:pt>
                <c:pt idx="190">
                  <c:v>3.5798999999999999</c:v>
                </c:pt>
                <c:pt idx="191">
                  <c:v>3.58013</c:v>
                </c:pt>
                <c:pt idx="192">
                  <c:v>3.5805099999999999</c:v>
                </c:pt>
                <c:pt idx="193">
                  <c:v>3.5815399999999999</c:v>
                </c:pt>
                <c:pt idx="194">
                  <c:v>3.5811199999999999</c:v>
                </c:pt>
                <c:pt idx="195">
                  <c:v>3.5827599999999999</c:v>
                </c:pt>
                <c:pt idx="196">
                  <c:v>3.58135</c:v>
                </c:pt>
                <c:pt idx="197">
                  <c:v>3.5803600000000002</c:v>
                </c:pt>
                <c:pt idx="198">
                  <c:v>3.5790299999999999</c:v>
                </c:pt>
                <c:pt idx="199">
                  <c:v>3.5799400000000001</c:v>
                </c:pt>
                <c:pt idx="200">
                  <c:v>3.5792199999999998</c:v>
                </c:pt>
                <c:pt idx="201">
                  <c:v>3.5787200000000001</c:v>
                </c:pt>
                <c:pt idx="202">
                  <c:v>3.5804399999999998</c:v>
                </c:pt>
                <c:pt idx="203">
                  <c:v>3.5783399999999999</c:v>
                </c:pt>
                <c:pt idx="204">
                  <c:v>3.5790600000000001</c:v>
                </c:pt>
                <c:pt idx="205">
                  <c:v>3.5787599999999999</c:v>
                </c:pt>
                <c:pt idx="206">
                  <c:v>3.5772699999999999</c:v>
                </c:pt>
                <c:pt idx="207">
                  <c:v>3.5765099999999999</c:v>
                </c:pt>
                <c:pt idx="208">
                  <c:v>3.5774599999999999</c:v>
                </c:pt>
                <c:pt idx="209">
                  <c:v>3.57681</c:v>
                </c:pt>
                <c:pt idx="210">
                  <c:v>3.57681</c:v>
                </c:pt>
                <c:pt idx="211">
                  <c:v>3.5759699999999999</c:v>
                </c:pt>
                <c:pt idx="212">
                  <c:v>3.57647</c:v>
                </c:pt>
                <c:pt idx="213">
                  <c:v>3.5764300000000002</c:v>
                </c:pt>
                <c:pt idx="214">
                  <c:v>3.5771999999999999</c:v>
                </c:pt>
                <c:pt idx="215">
                  <c:v>3.5768499999999999</c:v>
                </c:pt>
                <c:pt idx="216">
                  <c:v>3.5767000000000002</c:v>
                </c:pt>
                <c:pt idx="217">
                  <c:v>3.5758999999999999</c:v>
                </c:pt>
                <c:pt idx="218">
                  <c:v>3.5762</c:v>
                </c:pt>
                <c:pt idx="219">
                  <c:v>3.5769299999999999</c:v>
                </c:pt>
                <c:pt idx="220">
                  <c:v>3.5747200000000001</c:v>
                </c:pt>
                <c:pt idx="221">
                  <c:v>3.5744500000000001</c:v>
                </c:pt>
                <c:pt idx="222">
                  <c:v>3.57517</c:v>
                </c:pt>
                <c:pt idx="223">
                  <c:v>3.5751400000000002</c:v>
                </c:pt>
                <c:pt idx="224">
                  <c:v>3.57483</c:v>
                </c:pt>
                <c:pt idx="225">
                  <c:v>3.5747900000000001</c:v>
                </c:pt>
                <c:pt idx="226">
                  <c:v>3.5727700000000002</c:v>
                </c:pt>
                <c:pt idx="227">
                  <c:v>3.5690309999999998</c:v>
                </c:pt>
                <c:pt idx="228">
                  <c:v>3.5674290000000002</c:v>
                </c:pt>
                <c:pt idx="229">
                  <c:v>3.5669710000000001</c:v>
                </c:pt>
                <c:pt idx="230">
                  <c:v>3.5619740000000002</c:v>
                </c:pt>
                <c:pt idx="231">
                  <c:v>3.5612110000000001</c:v>
                </c:pt>
                <c:pt idx="232">
                  <c:v>3.5605245000000001</c:v>
                </c:pt>
                <c:pt idx="233">
                  <c:v>3.5595707999999999</c:v>
                </c:pt>
                <c:pt idx="234">
                  <c:v>3.5573580000000002</c:v>
                </c:pt>
                <c:pt idx="235">
                  <c:v>3.5573960000000002</c:v>
                </c:pt>
                <c:pt idx="236">
                  <c:v>3.5567860000000002</c:v>
                </c:pt>
                <c:pt idx="237">
                  <c:v>3.5569769999999998</c:v>
                </c:pt>
                <c:pt idx="238">
                  <c:v>3.5549550000000001</c:v>
                </c:pt>
                <c:pt idx="239">
                  <c:v>3.5548410000000001</c:v>
                </c:pt>
                <c:pt idx="240">
                  <c:v>3.5527419999999998</c:v>
                </c:pt>
                <c:pt idx="241">
                  <c:v>3.553849</c:v>
                </c:pt>
                <c:pt idx="242">
                  <c:v>3.554764</c:v>
                </c:pt>
                <c:pt idx="243">
                  <c:v>3.5543830000000001</c:v>
                </c:pt>
                <c:pt idx="244">
                  <c:v>3.55423</c:v>
                </c:pt>
                <c:pt idx="245">
                  <c:v>3.554535</c:v>
                </c:pt>
                <c:pt idx="246">
                  <c:v>3.5545740000000001</c:v>
                </c:pt>
                <c:pt idx="247">
                  <c:v>3.5532379999999999</c:v>
                </c:pt>
                <c:pt idx="248">
                  <c:v>3.5522469999999999</c:v>
                </c:pt>
                <c:pt idx="249">
                  <c:v>3.553048</c:v>
                </c:pt>
                <c:pt idx="250">
                  <c:v>3.5538110000000001</c:v>
                </c:pt>
                <c:pt idx="251">
                  <c:v>3.5567480000000002</c:v>
                </c:pt>
                <c:pt idx="252">
                  <c:v>3.5604100999999999</c:v>
                </c:pt>
                <c:pt idx="253">
                  <c:v>3.564683</c:v>
                </c:pt>
                <c:pt idx="254">
                  <c:v>3.565369</c:v>
                </c:pt>
                <c:pt idx="255">
                  <c:v>3.5674670000000002</c:v>
                </c:pt>
                <c:pt idx="256">
                  <c:v>3.5673910000000002</c:v>
                </c:pt>
                <c:pt idx="257">
                  <c:v>3.5686119999999999</c:v>
                </c:pt>
                <c:pt idx="258">
                  <c:v>3.5697939999999999</c:v>
                </c:pt>
                <c:pt idx="259">
                  <c:v>3.5686879999999999</c:v>
                </c:pt>
                <c:pt idx="260">
                  <c:v>3.5713200000000001</c:v>
                </c:pt>
                <c:pt idx="261">
                  <c:v>3.5706700000000002</c:v>
                </c:pt>
                <c:pt idx="262">
                  <c:v>3.57178</c:v>
                </c:pt>
                <c:pt idx="263">
                  <c:v>3.5711300000000001</c:v>
                </c:pt>
                <c:pt idx="264">
                  <c:v>3.569871</c:v>
                </c:pt>
                <c:pt idx="265">
                  <c:v>3.5708199999999999</c:v>
                </c:pt>
                <c:pt idx="266">
                  <c:v>3.5714000000000001</c:v>
                </c:pt>
                <c:pt idx="267">
                  <c:v>3.5707100000000001</c:v>
                </c:pt>
                <c:pt idx="268">
                  <c:v>3.5701800000000001</c:v>
                </c:pt>
                <c:pt idx="269">
                  <c:v>3.5722399999999999</c:v>
                </c:pt>
                <c:pt idx="270">
                  <c:v>3.57178</c:v>
                </c:pt>
                <c:pt idx="271">
                  <c:v>3.5702500000000001</c:v>
                </c:pt>
                <c:pt idx="272">
                  <c:v>3.5701800000000001</c:v>
                </c:pt>
                <c:pt idx="273">
                  <c:v>3.5704799999999999</c:v>
                </c:pt>
                <c:pt idx="274">
                  <c:v>3.5703300000000002</c:v>
                </c:pt>
                <c:pt idx="275">
                  <c:v>3.5694889999999999</c:v>
                </c:pt>
                <c:pt idx="276">
                  <c:v>3.5695269999999999</c:v>
                </c:pt>
                <c:pt idx="277">
                  <c:v>3.57002</c:v>
                </c:pt>
                <c:pt idx="278">
                  <c:v>3.569909</c:v>
                </c:pt>
                <c:pt idx="279">
                  <c:v>3.5688789999999999</c:v>
                </c:pt>
                <c:pt idx="280">
                  <c:v>3.5691839999999999</c:v>
                </c:pt>
                <c:pt idx="281">
                  <c:v>3.5688789999999999</c:v>
                </c:pt>
                <c:pt idx="282">
                  <c:v>3.5683069999999999</c:v>
                </c:pt>
                <c:pt idx="283">
                  <c:v>3.569337</c:v>
                </c:pt>
                <c:pt idx="284">
                  <c:v>3.5683069999999999</c:v>
                </c:pt>
                <c:pt idx="285">
                  <c:v>3.5682300000000002</c:v>
                </c:pt>
                <c:pt idx="286">
                  <c:v>3.5689169999999999</c:v>
                </c:pt>
                <c:pt idx="287">
                  <c:v>3.5680399999999999</c:v>
                </c:pt>
                <c:pt idx="288">
                  <c:v>3.5683449999999999</c:v>
                </c:pt>
                <c:pt idx="289">
                  <c:v>3.5675440000000003</c:v>
                </c:pt>
                <c:pt idx="290">
                  <c:v>3.5688029999999999</c:v>
                </c:pt>
                <c:pt idx="291">
                  <c:v>3.5673150000000002</c:v>
                </c:pt>
                <c:pt idx="292">
                  <c:v>3.5672390000000003</c:v>
                </c:pt>
                <c:pt idx="293">
                  <c:v>3.5679250000000002</c:v>
                </c:pt>
                <c:pt idx="294">
                  <c:v>3.5679250000000002</c:v>
                </c:pt>
                <c:pt idx="295">
                  <c:v>3.5675059999999998</c:v>
                </c:pt>
                <c:pt idx="296">
                  <c:v>3.5662470000000002</c:v>
                </c:pt>
                <c:pt idx="297">
                  <c:v>3.5657510000000001</c:v>
                </c:pt>
                <c:pt idx="298">
                  <c:v>3.5654840000000001</c:v>
                </c:pt>
                <c:pt idx="299">
                  <c:v>3.5662090000000002</c:v>
                </c:pt>
                <c:pt idx="300">
                  <c:v>3.56453</c:v>
                </c:pt>
                <c:pt idx="301">
                  <c:v>3.5620500000000002</c:v>
                </c:pt>
                <c:pt idx="302">
                  <c:v>3.5607533999999998</c:v>
                </c:pt>
                <c:pt idx="303">
                  <c:v>3.5624700000000002</c:v>
                </c:pt>
                <c:pt idx="304">
                  <c:v>3.5604100999999999</c:v>
                </c:pt>
                <c:pt idx="305">
                  <c:v>3.5584259999999999</c:v>
                </c:pt>
                <c:pt idx="306">
                  <c:v>3.558808</c:v>
                </c:pt>
                <c:pt idx="307">
                  <c:v>3.5588839999999999</c:v>
                </c:pt>
                <c:pt idx="308">
                  <c:v>3.5556420000000002</c:v>
                </c:pt>
                <c:pt idx="309">
                  <c:v>3.5567480000000002</c:v>
                </c:pt>
                <c:pt idx="310">
                  <c:v>3.5570150000000003</c:v>
                </c:pt>
                <c:pt idx="311">
                  <c:v>3.5565190000000002</c:v>
                </c:pt>
                <c:pt idx="312">
                  <c:v>3.5594564000000002</c:v>
                </c:pt>
                <c:pt idx="313">
                  <c:v>3.5596470999999998</c:v>
                </c:pt>
                <c:pt idx="314">
                  <c:v>3.5601430999999999</c:v>
                </c:pt>
                <c:pt idx="315">
                  <c:v>3.5620889999999998</c:v>
                </c:pt>
                <c:pt idx="316">
                  <c:v>3.5610970000000002</c:v>
                </c:pt>
                <c:pt idx="317">
                  <c:v>3.5625080000000002</c:v>
                </c:pt>
                <c:pt idx="318">
                  <c:v>3.5630800000000002</c:v>
                </c:pt>
                <c:pt idx="319">
                  <c:v>3.5623559999999999</c:v>
                </c:pt>
                <c:pt idx="320">
                  <c:v>3.5635759999999999</c:v>
                </c:pt>
                <c:pt idx="321">
                  <c:v>3.5626229999999999</c:v>
                </c:pt>
                <c:pt idx="322">
                  <c:v>3.5629659999999999</c:v>
                </c:pt>
                <c:pt idx="323">
                  <c:v>3.5630039999999998</c:v>
                </c:pt>
                <c:pt idx="324">
                  <c:v>3.5640719999999999</c:v>
                </c:pt>
                <c:pt idx="325">
                  <c:v>3.563882</c:v>
                </c:pt>
                <c:pt idx="326">
                  <c:v>3.5640339999999999</c:v>
                </c:pt>
                <c:pt idx="327">
                  <c:v>3.564568</c:v>
                </c:pt>
                <c:pt idx="328">
                  <c:v>3.5640339999999999</c:v>
                </c:pt>
                <c:pt idx="329">
                  <c:v>3.564225</c:v>
                </c:pt>
                <c:pt idx="330">
                  <c:v>3.5643769999999999</c:v>
                </c:pt>
                <c:pt idx="331">
                  <c:v>3.564835</c:v>
                </c:pt>
                <c:pt idx="332">
                  <c:v>3.564149</c:v>
                </c:pt>
                <c:pt idx="333">
                  <c:v>3.564225</c:v>
                </c:pt>
                <c:pt idx="334">
                  <c:v>3.564149</c:v>
                </c:pt>
                <c:pt idx="335">
                  <c:v>3.563882</c:v>
                </c:pt>
                <c:pt idx="336">
                  <c:v>3.563653</c:v>
                </c:pt>
                <c:pt idx="337">
                  <c:v>3.564797</c:v>
                </c:pt>
                <c:pt idx="338">
                  <c:v>3.5634239999999999</c:v>
                </c:pt>
                <c:pt idx="339">
                  <c:v>3.5631949999999999</c:v>
                </c:pt>
                <c:pt idx="340">
                  <c:v>3.5623939999999998</c:v>
                </c:pt>
                <c:pt idx="341">
                  <c:v>3.5607915999999999</c:v>
                </c:pt>
                <c:pt idx="342">
                  <c:v>3.5613260000000002</c:v>
                </c:pt>
                <c:pt idx="343">
                  <c:v>3.5629279999999999</c:v>
                </c:pt>
                <c:pt idx="344">
                  <c:v>3.5608297000000002</c:v>
                </c:pt>
                <c:pt idx="345">
                  <c:v>3.5623939999999998</c:v>
                </c:pt>
                <c:pt idx="346">
                  <c:v>3.5623170000000002</c:v>
                </c:pt>
                <c:pt idx="347">
                  <c:v>3.5627750000000002</c:v>
                </c:pt>
                <c:pt idx="348">
                  <c:v>3.5615930000000002</c:v>
                </c:pt>
                <c:pt idx="349">
                  <c:v>3.5615160000000001</c:v>
                </c:pt>
                <c:pt idx="350">
                  <c:v>3.5612490000000001</c:v>
                </c:pt>
                <c:pt idx="351">
                  <c:v>3.5625080000000002</c:v>
                </c:pt>
                <c:pt idx="352">
                  <c:v>3.5630039999999998</c:v>
                </c:pt>
                <c:pt idx="353">
                  <c:v>3.5630039999999998</c:v>
                </c:pt>
                <c:pt idx="354">
                  <c:v>3.5619360000000002</c:v>
                </c:pt>
                <c:pt idx="355">
                  <c:v>3.5607915999999999</c:v>
                </c:pt>
                <c:pt idx="356">
                  <c:v>3.5604100999999999</c:v>
                </c:pt>
                <c:pt idx="357">
                  <c:v>3.559342</c:v>
                </c:pt>
                <c:pt idx="358">
                  <c:v>3.5562900000000002</c:v>
                </c:pt>
                <c:pt idx="359">
                  <c:v>3.5565950000000002</c:v>
                </c:pt>
                <c:pt idx="360">
                  <c:v>3.5579689999999999</c:v>
                </c:pt>
                <c:pt idx="361">
                  <c:v>3.5570910000000002</c:v>
                </c:pt>
                <c:pt idx="362">
                  <c:v>3.5575869999999998</c:v>
                </c:pt>
                <c:pt idx="363">
                  <c:v>3.558198</c:v>
                </c:pt>
                <c:pt idx="364">
                  <c:v>3.5594182000000001</c:v>
                </c:pt>
                <c:pt idx="365">
                  <c:v>3.5600667600000002</c:v>
                </c:pt>
                <c:pt idx="366">
                  <c:v>3.5605245000000001</c:v>
                </c:pt>
                <c:pt idx="367">
                  <c:v>3.5604864000000003</c:v>
                </c:pt>
                <c:pt idx="368">
                  <c:v>3.5609442000000002</c:v>
                </c:pt>
                <c:pt idx="369">
                  <c:v>3.5610590000000002</c:v>
                </c:pt>
                <c:pt idx="370">
                  <c:v>3.5603338</c:v>
                </c:pt>
                <c:pt idx="371">
                  <c:v>3.5615160000000001</c:v>
                </c:pt>
                <c:pt idx="372">
                  <c:v>3.5634999999999999</c:v>
                </c:pt>
                <c:pt idx="373">
                  <c:v>3.5622790000000002</c:v>
                </c:pt>
                <c:pt idx="374">
                  <c:v>3.559342</c:v>
                </c:pt>
                <c:pt idx="375">
                  <c:v>3.5589599999999999</c:v>
                </c:pt>
                <c:pt idx="376">
                  <c:v>3.5615930000000002</c:v>
                </c:pt>
                <c:pt idx="377">
                  <c:v>3.5602575000000001</c:v>
                </c:pt>
                <c:pt idx="378">
                  <c:v>3.5611730000000001</c:v>
                </c:pt>
                <c:pt idx="379">
                  <c:v>3.5591131000000003</c:v>
                </c:pt>
                <c:pt idx="380">
                  <c:v>3.5606390000000001</c:v>
                </c:pt>
                <c:pt idx="381">
                  <c:v>3.5594945</c:v>
                </c:pt>
                <c:pt idx="382">
                  <c:v>3.5614020000000002</c:v>
                </c:pt>
                <c:pt idx="383">
                  <c:v>3.5605245000000001</c:v>
                </c:pt>
                <c:pt idx="384">
                  <c:v>3.5602193</c:v>
                </c:pt>
                <c:pt idx="385">
                  <c:v>3.5605627000000002</c:v>
                </c:pt>
                <c:pt idx="386">
                  <c:v>3.5594182000000001</c:v>
                </c:pt>
                <c:pt idx="387">
                  <c:v>3.5600667600000002</c:v>
                </c:pt>
                <c:pt idx="388">
                  <c:v>3.5578539999999998</c:v>
                </c:pt>
                <c:pt idx="389">
                  <c:v>3.5558710000000002</c:v>
                </c:pt>
                <c:pt idx="390">
                  <c:v>3.554535</c:v>
                </c:pt>
                <c:pt idx="391">
                  <c:v>3.55423</c:v>
                </c:pt>
                <c:pt idx="392">
                  <c:v>3.5506440000000001</c:v>
                </c:pt>
                <c:pt idx="393">
                  <c:v>3.5484300000000002</c:v>
                </c:pt>
                <c:pt idx="394">
                  <c:v>3.5477799999999999</c:v>
                </c:pt>
                <c:pt idx="395">
                  <c:v>3.5474800000000002</c:v>
                </c:pt>
                <c:pt idx="396">
                  <c:v>3.5474800000000002</c:v>
                </c:pt>
                <c:pt idx="397">
                  <c:v>3.5490400000000002</c:v>
                </c:pt>
                <c:pt idx="398">
                  <c:v>3.5479400000000001</c:v>
                </c:pt>
                <c:pt idx="399">
                  <c:v>3.54691</c:v>
                </c:pt>
                <c:pt idx="400">
                  <c:v>3.5461399999999998</c:v>
                </c:pt>
                <c:pt idx="401">
                  <c:v>3.5486200000000001</c:v>
                </c:pt>
                <c:pt idx="402">
                  <c:v>3.5510640000000002</c:v>
                </c:pt>
                <c:pt idx="403">
                  <c:v>3.553086</c:v>
                </c:pt>
                <c:pt idx="404">
                  <c:v>3.5540780000000001</c:v>
                </c:pt>
                <c:pt idx="405">
                  <c:v>3.5546500000000001</c:v>
                </c:pt>
                <c:pt idx="406">
                  <c:v>3.5557940000000001</c:v>
                </c:pt>
                <c:pt idx="407">
                  <c:v>3.5570530000000002</c:v>
                </c:pt>
                <c:pt idx="408">
                  <c:v>3.5557940000000001</c:v>
                </c:pt>
                <c:pt idx="409">
                  <c:v>3.5563280000000002</c:v>
                </c:pt>
                <c:pt idx="410">
                  <c:v>3.5566719999999998</c:v>
                </c:pt>
                <c:pt idx="411">
                  <c:v>3.5556030000000001</c:v>
                </c:pt>
                <c:pt idx="412">
                  <c:v>3.5571290000000002</c:v>
                </c:pt>
                <c:pt idx="413">
                  <c:v>3.5559850000000002</c:v>
                </c:pt>
                <c:pt idx="414">
                  <c:v>3.5561760000000002</c:v>
                </c:pt>
                <c:pt idx="415">
                  <c:v>3.5567480000000002</c:v>
                </c:pt>
                <c:pt idx="416">
                  <c:v>3.5561760000000002</c:v>
                </c:pt>
                <c:pt idx="417">
                  <c:v>3.5569009999999999</c:v>
                </c:pt>
                <c:pt idx="418">
                  <c:v>3.5563280000000002</c:v>
                </c:pt>
                <c:pt idx="419">
                  <c:v>3.5572819999999998</c:v>
                </c:pt>
                <c:pt idx="420">
                  <c:v>3.5560610000000001</c:v>
                </c:pt>
                <c:pt idx="421">
                  <c:v>3.5564050000000003</c:v>
                </c:pt>
                <c:pt idx="422">
                  <c:v>3.5575489999999999</c:v>
                </c:pt>
                <c:pt idx="423">
                  <c:v>3.5560610000000001</c:v>
                </c:pt>
                <c:pt idx="424">
                  <c:v>3.5578539999999998</c:v>
                </c:pt>
                <c:pt idx="425">
                  <c:v>3.5583499999999999</c:v>
                </c:pt>
                <c:pt idx="426">
                  <c:v>3.5577399999999999</c:v>
                </c:pt>
                <c:pt idx="427">
                  <c:v>3.5574729999999999</c:v>
                </c:pt>
                <c:pt idx="428">
                  <c:v>3.5567860000000002</c:v>
                </c:pt>
                <c:pt idx="429">
                  <c:v>3.5572059999999999</c:v>
                </c:pt>
                <c:pt idx="430">
                  <c:v>3.5573960000000002</c:v>
                </c:pt>
                <c:pt idx="431">
                  <c:v>3.5566719999999998</c:v>
                </c:pt>
                <c:pt idx="432">
                  <c:v>3.5565190000000002</c:v>
                </c:pt>
                <c:pt idx="433">
                  <c:v>3.5567860000000002</c:v>
                </c:pt>
                <c:pt idx="434">
                  <c:v>3.5570150000000003</c:v>
                </c:pt>
                <c:pt idx="435">
                  <c:v>3.5560610000000001</c:v>
                </c:pt>
                <c:pt idx="436">
                  <c:v>3.5567860000000002</c:v>
                </c:pt>
                <c:pt idx="437">
                  <c:v>3.5558320000000001</c:v>
                </c:pt>
                <c:pt idx="438">
                  <c:v>3.5565950000000002</c:v>
                </c:pt>
                <c:pt idx="439">
                  <c:v>3.5565950000000002</c:v>
                </c:pt>
                <c:pt idx="440">
                  <c:v>3.554497</c:v>
                </c:pt>
                <c:pt idx="441">
                  <c:v>3.5548410000000001</c:v>
                </c:pt>
                <c:pt idx="442">
                  <c:v>3.5566330000000002</c:v>
                </c:pt>
                <c:pt idx="443">
                  <c:v>3.5548790000000001</c:v>
                </c:pt>
                <c:pt idx="444">
                  <c:v>3.554497</c:v>
                </c:pt>
                <c:pt idx="445">
                  <c:v>3.5503010000000002</c:v>
                </c:pt>
                <c:pt idx="446">
                  <c:v>3.5498799999999999</c:v>
                </c:pt>
                <c:pt idx="447">
                  <c:v>3.5467499999999998</c:v>
                </c:pt>
                <c:pt idx="448">
                  <c:v>3.5449600000000001</c:v>
                </c:pt>
                <c:pt idx="449">
                  <c:v>3.54759</c:v>
                </c:pt>
                <c:pt idx="450">
                  <c:v>3.54881</c:v>
                </c:pt>
                <c:pt idx="451">
                  <c:v>3.5498400000000001</c:v>
                </c:pt>
                <c:pt idx="452">
                  <c:v>3.5511400000000002</c:v>
                </c:pt>
                <c:pt idx="453">
                  <c:v>3.5517889999999999</c:v>
                </c:pt>
                <c:pt idx="454">
                  <c:v>3.553887</c:v>
                </c:pt>
                <c:pt idx="455">
                  <c:v>3.5537719999999999</c:v>
                </c:pt>
                <c:pt idx="456">
                  <c:v>3.5529709999999999</c:v>
                </c:pt>
                <c:pt idx="457">
                  <c:v>3.553582</c:v>
                </c:pt>
                <c:pt idx="458">
                  <c:v>3.5549930000000001</c:v>
                </c:pt>
                <c:pt idx="459">
                  <c:v>3.5554130000000002</c:v>
                </c:pt>
                <c:pt idx="460">
                  <c:v>3.554154</c:v>
                </c:pt>
                <c:pt idx="461">
                  <c:v>3.5548410000000001</c:v>
                </c:pt>
                <c:pt idx="462">
                  <c:v>3.5540780000000001</c:v>
                </c:pt>
                <c:pt idx="463">
                  <c:v>3.553925</c:v>
                </c:pt>
                <c:pt idx="464">
                  <c:v>3.5501100000000001</c:v>
                </c:pt>
                <c:pt idx="465">
                  <c:v>3.5461399999999998</c:v>
                </c:pt>
                <c:pt idx="466">
                  <c:v>3.5452699999999999</c:v>
                </c:pt>
                <c:pt idx="467">
                  <c:v>3.5424799999999999</c:v>
                </c:pt>
                <c:pt idx="468">
                  <c:v>3.5427900000000001</c:v>
                </c:pt>
                <c:pt idx="469">
                  <c:v>3.54</c:v>
                </c:pt>
                <c:pt idx="470">
                  <c:v>3.5394700000000001</c:v>
                </c:pt>
                <c:pt idx="471">
                  <c:v>3.53756</c:v>
                </c:pt>
                <c:pt idx="472">
                  <c:v>3.5371800000000002</c:v>
                </c:pt>
                <c:pt idx="473">
                  <c:v>3.5390100000000002</c:v>
                </c:pt>
                <c:pt idx="474">
                  <c:v>3.5390100000000002</c:v>
                </c:pt>
                <c:pt idx="475">
                  <c:v>3.5369100000000002</c:v>
                </c:pt>
                <c:pt idx="476">
                  <c:v>3.5390899999999998</c:v>
                </c:pt>
                <c:pt idx="477">
                  <c:v>3.5415299999999998</c:v>
                </c:pt>
                <c:pt idx="478">
                  <c:v>3.54</c:v>
                </c:pt>
                <c:pt idx="479">
                  <c:v>3.54088</c:v>
                </c:pt>
                <c:pt idx="480">
                  <c:v>3.5414099999999999</c:v>
                </c:pt>
                <c:pt idx="481">
                  <c:v>3.5432100000000002</c:v>
                </c:pt>
                <c:pt idx="482">
                  <c:v>3.5406900000000001</c:v>
                </c:pt>
                <c:pt idx="483">
                  <c:v>3.5403799999999999</c:v>
                </c:pt>
                <c:pt idx="484">
                  <c:v>3.5415299999999998</c:v>
                </c:pt>
                <c:pt idx="485">
                  <c:v>3.5438900000000002</c:v>
                </c:pt>
                <c:pt idx="486">
                  <c:v>3.5468299999999999</c:v>
                </c:pt>
                <c:pt idx="487">
                  <c:v>3.5480900000000002</c:v>
                </c:pt>
                <c:pt idx="488">
                  <c:v>3.5491200000000003</c:v>
                </c:pt>
                <c:pt idx="489">
                  <c:v>3.5508350000000002</c:v>
                </c:pt>
                <c:pt idx="490">
                  <c:v>3.5517889999999999</c:v>
                </c:pt>
                <c:pt idx="491">
                  <c:v>3.5525519999999999</c:v>
                </c:pt>
                <c:pt idx="492">
                  <c:v>3.5517509999999999</c:v>
                </c:pt>
                <c:pt idx="493">
                  <c:v>3.5525899999999999</c:v>
                </c:pt>
                <c:pt idx="494">
                  <c:v>3.5523229999999999</c:v>
                </c:pt>
                <c:pt idx="495">
                  <c:v>3.5531999999999999</c:v>
                </c:pt>
                <c:pt idx="496">
                  <c:v>3.5522469999999999</c:v>
                </c:pt>
                <c:pt idx="497">
                  <c:v>3.5504150000000001</c:v>
                </c:pt>
                <c:pt idx="498">
                  <c:v>3.5469400000000002</c:v>
                </c:pt>
                <c:pt idx="499">
                  <c:v>3.5455700000000001</c:v>
                </c:pt>
                <c:pt idx="500">
                  <c:v>3.5443500000000001</c:v>
                </c:pt>
                <c:pt idx="501">
                  <c:v>3.5422899999999999</c:v>
                </c:pt>
                <c:pt idx="502">
                  <c:v>3.5399600000000002</c:v>
                </c:pt>
                <c:pt idx="503">
                  <c:v>3.5382500000000001</c:v>
                </c:pt>
                <c:pt idx="504">
                  <c:v>3.53905</c:v>
                </c:pt>
                <c:pt idx="505">
                  <c:v>3.5419100000000001</c:v>
                </c:pt>
                <c:pt idx="506">
                  <c:v>3.5424000000000002</c:v>
                </c:pt>
                <c:pt idx="507">
                  <c:v>3.5450699999999999</c:v>
                </c:pt>
                <c:pt idx="508">
                  <c:v>3.54515</c:v>
                </c:pt>
                <c:pt idx="509">
                  <c:v>3.5434000000000001</c:v>
                </c:pt>
                <c:pt idx="510">
                  <c:v>3.5425599999999999</c:v>
                </c:pt>
                <c:pt idx="511">
                  <c:v>3.5403099999999998</c:v>
                </c:pt>
                <c:pt idx="512">
                  <c:v>3.5401899999999999</c:v>
                </c:pt>
                <c:pt idx="513">
                  <c:v>3.53939</c:v>
                </c:pt>
                <c:pt idx="514">
                  <c:v>3.5370599999999999</c:v>
                </c:pt>
                <c:pt idx="515">
                  <c:v>3.5389300000000001</c:v>
                </c:pt>
                <c:pt idx="516">
                  <c:v>3.5374500000000002</c:v>
                </c:pt>
                <c:pt idx="517">
                  <c:v>3.53687</c:v>
                </c:pt>
                <c:pt idx="518">
                  <c:v>3.5354200000000002</c:v>
                </c:pt>
                <c:pt idx="519">
                  <c:v>3.53451</c:v>
                </c:pt>
                <c:pt idx="520">
                  <c:v>3.5343900000000001</c:v>
                </c:pt>
                <c:pt idx="521">
                  <c:v>3.53512</c:v>
                </c:pt>
                <c:pt idx="522">
                  <c:v>3.5347</c:v>
                </c:pt>
                <c:pt idx="523">
                  <c:v>3.5366400000000002</c:v>
                </c:pt>
                <c:pt idx="524">
                  <c:v>3.5417200000000002</c:v>
                </c:pt>
                <c:pt idx="525">
                  <c:v>3.54454</c:v>
                </c:pt>
                <c:pt idx="526">
                  <c:v>3.5441199999999999</c:v>
                </c:pt>
                <c:pt idx="527">
                  <c:v>3.5447700000000002</c:v>
                </c:pt>
                <c:pt idx="528">
                  <c:v>3.5456099999999999</c:v>
                </c:pt>
                <c:pt idx="529">
                  <c:v>3.5436299999999998</c:v>
                </c:pt>
                <c:pt idx="530">
                  <c:v>3.5425599999999999</c:v>
                </c:pt>
                <c:pt idx="531">
                  <c:v>3.54366</c:v>
                </c:pt>
                <c:pt idx="532">
                  <c:v>3.5468299999999999</c:v>
                </c:pt>
                <c:pt idx="533">
                  <c:v>3.5479699999999998</c:v>
                </c:pt>
                <c:pt idx="534">
                  <c:v>3.5474399999999999</c:v>
                </c:pt>
                <c:pt idx="535">
                  <c:v>3.5452699999999999</c:v>
                </c:pt>
                <c:pt idx="536">
                  <c:v>3.5428999999999999</c:v>
                </c:pt>
                <c:pt idx="537">
                  <c:v>3.54298</c:v>
                </c:pt>
                <c:pt idx="538">
                  <c:v>3.54515</c:v>
                </c:pt>
                <c:pt idx="539">
                  <c:v>3.5463300000000002</c:v>
                </c:pt>
                <c:pt idx="540">
                  <c:v>3.5470199999999998</c:v>
                </c:pt>
                <c:pt idx="541">
                  <c:v>3.5480499999999999</c:v>
                </c:pt>
                <c:pt idx="542">
                  <c:v>3.5459499999999999</c:v>
                </c:pt>
                <c:pt idx="543">
                  <c:v>3.5485799999999998</c:v>
                </c:pt>
                <c:pt idx="544">
                  <c:v>3.5493900000000003</c:v>
                </c:pt>
                <c:pt idx="545">
                  <c:v>3.5482</c:v>
                </c:pt>
                <c:pt idx="546">
                  <c:v>3.54603</c:v>
                </c:pt>
                <c:pt idx="547">
                  <c:v>3.54691</c:v>
                </c:pt>
                <c:pt idx="548">
                  <c:v>3.5449600000000001</c:v>
                </c:pt>
                <c:pt idx="549">
                  <c:v>3.5434700000000001</c:v>
                </c:pt>
                <c:pt idx="550">
                  <c:v>3.5421399999999998</c:v>
                </c:pt>
                <c:pt idx="551">
                  <c:v>3.54366</c:v>
                </c:pt>
                <c:pt idx="552">
                  <c:v>3.5472899999999998</c:v>
                </c:pt>
                <c:pt idx="553">
                  <c:v>3.5483899999999999</c:v>
                </c:pt>
                <c:pt idx="554">
                  <c:v>3.5483199999999999</c:v>
                </c:pt>
                <c:pt idx="555">
                  <c:v>3.5503770000000001</c:v>
                </c:pt>
                <c:pt idx="556">
                  <c:v>3.5505300000000002</c:v>
                </c:pt>
                <c:pt idx="557">
                  <c:v>3.5507970000000002</c:v>
                </c:pt>
                <c:pt idx="558">
                  <c:v>3.5497700000000001</c:v>
                </c:pt>
                <c:pt idx="559">
                  <c:v>3.5471300000000001</c:v>
                </c:pt>
                <c:pt idx="560">
                  <c:v>3.5449999999999999</c:v>
                </c:pt>
                <c:pt idx="561">
                  <c:v>3.5458400000000001</c:v>
                </c:pt>
                <c:pt idx="562">
                  <c:v>3.54691</c:v>
                </c:pt>
                <c:pt idx="563">
                  <c:v>3.5432100000000002</c:v>
                </c:pt>
                <c:pt idx="564">
                  <c:v>3.54481</c:v>
                </c:pt>
                <c:pt idx="565">
                  <c:v>3.5479400000000001</c:v>
                </c:pt>
                <c:pt idx="566">
                  <c:v>3.5477500000000002</c:v>
                </c:pt>
                <c:pt idx="567">
                  <c:v>3.5488499999999998</c:v>
                </c:pt>
                <c:pt idx="568">
                  <c:v>3.5512930000000003</c:v>
                </c:pt>
                <c:pt idx="569">
                  <c:v>3.5508350000000002</c:v>
                </c:pt>
                <c:pt idx="570">
                  <c:v>3.5519410000000002</c:v>
                </c:pt>
                <c:pt idx="571">
                  <c:v>3.5526659999999999</c:v>
                </c:pt>
                <c:pt idx="572">
                  <c:v>3.5530089999999999</c:v>
                </c:pt>
                <c:pt idx="573">
                  <c:v>3.55362</c:v>
                </c:pt>
                <c:pt idx="574">
                  <c:v>3.5541160000000001</c:v>
                </c:pt>
                <c:pt idx="575">
                  <c:v>3.5546120000000001</c:v>
                </c:pt>
                <c:pt idx="576">
                  <c:v>3.5544210000000001</c:v>
                </c:pt>
                <c:pt idx="577">
                  <c:v>3.5548410000000001</c:v>
                </c:pt>
                <c:pt idx="578">
                  <c:v>3.5552600000000001</c:v>
                </c:pt>
                <c:pt idx="579">
                  <c:v>3.5549170000000001</c:v>
                </c:pt>
                <c:pt idx="580">
                  <c:v>3.554764</c:v>
                </c:pt>
                <c:pt idx="581">
                  <c:v>3.5528949999999999</c:v>
                </c:pt>
                <c:pt idx="582">
                  <c:v>3.554306</c:v>
                </c:pt>
                <c:pt idx="583">
                  <c:v>3.5541160000000001</c:v>
                </c:pt>
                <c:pt idx="584">
                  <c:v>3.554459</c:v>
                </c:pt>
                <c:pt idx="585">
                  <c:v>3.5540389999999999</c:v>
                </c:pt>
                <c:pt idx="586">
                  <c:v>3.5538110000000001</c:v>
                </c:pt>
                <c:pt idx="587">
                  <c:v>3.5514450000000002</c:v>
                </c:pt>
                <c:pt idx="588">
                  <c:v>3.5483600000000002</c:v>
                </c:pt>
                <c:pt idx="589">
                  <c:v>3.5479000000000003</c:v>
                </c:pt>
                <c:pt idx="590">
                  <c:v>3.5485799999999998</c:v>
                </c:pt>
                <c:pt idx="591">
                  <c:v>3.5467499999999998</c:v>
                </c:pt>
                <c:pt idx="592">
                  <c:v>3.5473599999999998</c:v>
                </c:pt>
                <c:pt idx="593">
                  <c:v>3.54698</c:v>
                </c:pt>
                <c:pt idx="594">
                  <c:v>3.5451100000000002</c:v>
                </c:pt>
                <c:pt idx="595">
                  <c:v>3.5446599999999999</c:v>
                </c:pt>
                <c:pt idx="596">
                  <c:v>3.5434700000000001</c:v>
                </c:pt>
                <c:pt idx="597">
                  <c:v>3.5452699999999999</c:v>
                </c:pt>
                <c:pt idx="598">
                  <c:v>3.5469400000000002</c:v>
                </c:pt>
                <c:pt idx="599">
                  <c:v>3.5453399999999999</c:v>
                </c:pt>
                <c:pt idx="600">
                  <c:v>3.5438200000000002</c:v>
                </c:pt>
                <c:pt idx="601">
                  <c:v>3.5427499999999998</c:v>
                </c:pt>
                <c:pt idx="602">
                  <c:v>3.5407299999999999</c:v>
                </c:pt>
                <c:pt idx="603">
                  <c:v>3.54427</c:v>
                </c:pt>
                <c:pt idx="604">
                  <c:v>3.5431699999999999</c:v>
                </c:pt>
                <c:pt idx="605">
                  <c:v>3.54034</c:v>
                </c:pt>
                <c:pt idx="606">
                  <c:v>3.5436299999999998</c:v>
                </c:pt>
                <c:pt idx="607">
                  <c:v>3.5450699999999999</c:v>
                </c:pt>
                <c:pt idx="608">
                  <c:v>3.5426000000000002</c:v>
                </c:pt>
                <c:pt idx="609">
                  <c:v>3.5392800000000002</c:v>
                </c:pt>
                <c:pt idx="610">
                  <c:v>3.5411100000000002</c:v>
                </c:pt>
                <c:pt idx="611">
                  <c:v>3.5426299999999999</c:v>
                </c:pt>
                <c:pt idx="612">
                  <c:v>3.5409199999999998</c:v>
                </c:pt>
                <c:pt idx="613">
                  <c:v>3.5388600000000001</c:v>
                </c:pt>
                <c:pt idx="614">
                  <c:v>3.5398900000000002</c:v>
                </c:pt>
                <c:pt idx="615">
                  <c:v>3.5431300000000001</c:v>
                </c:pt>
                <c:pt idx="616">
                  <c:v>3.5452300000000001</c:v>
                </c:pt>
                <c:pt idx="617">
                  <c:v>3.54271</c:v>
                </c:pt>
                <c:pt idx="618">
                  <c:v>3.5445000000000002</c:v>
                </c:pt>
                <c:pt idx="619">
                  <c:v>3.5458799999999999</c:v>
                </c:pt>
                <c:pt idx="620">
                  <c:v>3.5472899999999998</c:v>
                </c:pt>
                <c:pt idx="621">
                  <c:v>3.5485100000000003</c:v>
                </c:pt>
                <c:pt idx="622">
                  <c:v>3.5495399999999999</c:v>
                </c:pt>
                <c:pt idx="623">
                  <c:v>3.5503390000000001</c:v>
                </c:pt>
                <c:pt idx="624">
                  <c:v>3.5490400000000002</c:v>
                </c:pt>
                <c:pt idx="625">
                  <c:v>3.5489299999999999</c:v>
                </c:pt>
                <c:pt idx="626">
                  <c:v>3.5500720000000001</c:v>
                </c:pt>
                <c:pt idx="627">
                  <c:v>3.5519410000000002</c:v>
                </c:pt>
                <c:pt idx="628">
                  <c:v>3.5501480000000001</c:v>
                </c:pt>
                <c:pt idx="629">
                  <c:v>3.5515600000000003</c:v>
                </c:pt>
                <c:pt idx="630">
                  <c:v>3.5501100000000001</c:v>
                </c:pt>
                <c:pt idx="631">
                  <c:v>3.5504920000000002</c:v>
                </c:pt>
                <c:pt idx="632">
                  <c:v>3.5508730000000002</c:v>
                </c:pt>
                <c:pt idx="633">
                  <c:v>3.5486200000000001</c:v>
                </c:pt>
                <c:pt idx="634">
                  <c:v>3.5501100000000001</c:v>
                </c:pt>
                <c:pt idx="635">
                  <c:v>3.5511400000000002</c:v>
                </c:pt>
                <c:pt idx="636">
                  <c:v>3.5508730000000002</c:v>
                </c:pt>
                <c:pt idx="637">
                  <c:v>3.5524369999999998</c:v>
                </c:pt>
                <c:pt idx="638">
                  <c:v>3.5522080000000003</c:v>
                </c:pt>
                <c:pt idx="639">
                  <c:v>3.5524369999999998</c:v>
                </c:pt>
                <c:pt idx="640">
                  <c:v>3.5529329999999999</c:v>
                </c:pt>
                <c:pt idx="641">
                  <c:v>3.5540780000000001</c:v>
                </c:pt>
                <c:pt idx="642">
                  <c:v>3.5543450000000001</c:v>
                </c:pt>
                <c:pt idx="643">
                  <c:v>3.553048</c:v>
                </c:pt>
                <c:pt idx="644">
                  <c:v>3.553391</c:v>
                </c:pt>
                <c:pt idx="645">
                  <c:v>3.5531239999999999</c:v>
                </c:pt>
                <c:pt idx="646">
                  <c:v>3.5549550000000001</c:v>
                </c:pt>
                <c:pt idx="647">
                  <c:v>3.553963</c:v>
                </c:pt>
                <c:pt idx="648">
                  <c:v>3.553391</c:v>
                </c:pt>
                <c:pt idx="649">
                  <c:v>3.5538110000000001</c:v>
                </c:pt>
                <c:pt idx="650">
                  <c:v>3.553696</c:v>
                </c:pt>
                <c:pt idx="651">
                  <c:v>3.5514070000000002</c:v>
                </c:pt>
                <c:pt idx="652">
                  <c:v>3.553086</c:v>
                </c:pt>
                <c:pt idx="653">
                  <c:v>3.5548410000000001</c:v>
                </c:pt>
                <c:pt idx="654">
                  <c:v>3.553658</c:v>
                </c:pt>
                <c:pt idx="655">
                  <c:v>3.553048</c:v>
                </c:pt>
                <c:pt idx="656">
                  <c:v>3.5540389999999999</c:v>
                </c:pt>
                <c:pt idx="657">
                  <c:v>3.5537339999999999</c:v>
                </c:pt>
                <c:pt idx="658">
                  <c:v>3.553544</c:v>
                </c:pt>
                <c:pt idx="659">
                  <c:v>3.554001</c:v>
                </c:pt>
                <c:pt idx="660">
                  <c:v>3.5530089999999999</c:v>
                </c:pt>
                <c:pt idx="661">
                  <c:v>3.5504150000000001</c:v>
                </c:pt>
                <c:pt idx="662">
                  <c:v>3.5519790000000002</c:v>
                </c:pt>
                <c:pt idx="663">
                  <c:v>3.5504150000000001</c:v>
                </c:pt>
                <c:pt idx="664">
                  <c:v>3.5519790000000002</c:v>
                </c:pt>
                <c:pt idx="665">
                  <c:v>3.5517509999999999</c:v>
                </c:pt>
                <c:pt idx="666">
                  <c:v>3.5510640000000002</c:v>
                </c:pt>
                <c:pt idx="667">
                  <c:v>3.5509490000000001</c:v>
                </c:pt>
                <c:pt idx="668">
                  <c:v>3.5527419999999998</c:v>
                </c:pt>
                <c:pt idx="669">
                  <c:v>3.553353</c:v>
                </c:pt>
                <c:pt idx="670">
                  <c:v>3.5520939999999999</c:v>
                </c:pt>
                <c:pt idx="671">
                  <c:v>3.5525899999999999</c:v>
                </c:pt>
                <c:pt idx="672">
                  <c:v>3.5529329999999999</c:v>
                </c:pt>
                <c:pt idx="673">
                  <c:v>3.5525139999999999</c:v>
                </c:pt>
                <c:pt idx="674">
                  <c:v>3.553353</c:v>
                </c:pt>
                <c:pt idx="675">
                  <c:v>3.552781</c:v>
                </c:pt>
                <c:pt idx="676">
                  <c:v>3.5540780000000001</c:v>
                </c:pt>
                <c:pt idx="677">
                  <c:v>3.553086</c:v>
                </c:pt>
                <c:pt idx="678">
                  <c:v>3.554497</c:v>
                </c:pt>
                <c:pt idx="679">
                  <c:v>3.5531619999999999</c:v>
                </c:pt>
                <c:pt idx="680">
                  <c:v>3.5528189999999999</c:v>
                </c:pt>
                <c:pt idx="681">
                  <c:v>3.553315</c:v>
                </c:pt>
                <c:pt idx="682">
                  <c:v>3.553353</c:v>
                </c:pt>
                <c:pt idx="683">
                  <c:v>3.5528949999999999</c:v>
                </c:pt>
                <c:pt idx="684">
                  <c:v>3.5535049999999999</c:v>
                </c:pt>
                <c:pt idx="685">
                  <c:v>3.5530089999999999</c:v>
                </c:pt>
                <c:pt idx="686">
                  <c:v>3.55362</c:v>
                </c:pt>
                <c:pt idx="687">
                  <c:v>3.5525899999999999</c:v>
                </c:pt>
                <c:pt idx="688">
                  <c:v>3.5552600000000001</c:v>
                </c:pt>
                <c:pt idx="689">
                  <c:v>3.5534289999999999</c:v>
                </c:pt>
                <c:pt idx="690">
                  <c:v>3.5502630000000002</c:v>
                </c:pt>
                <c:pt idx="691">
                  <c:v>3.5479000000000003</c:v>
                </c:pt>
                <c:pt idx="692">
                  <c:v>3.54759</c:v>
                </c:pt>
                <c:pt idx="693">
                  <c:v>3.5489999999999999</c:v>
                </c:pt>
                <c:pt idx="694">
                  <c:v>3.5483199999999999</c:v>
                </c:pt>
                <c:pt idx="695">
                  <c:v>3.5457999999999998</c:v>
                </c:pt>
                <c:pt idx="696">
                  <c:v>3.5432399999999999</c:v>
                </c:pt>
                <c:pt idx="697">
                  <c:v>3.5425599999999999</c:v>
                </c:pt>
                <c:pt idx="698">
                  <c:v>3.54115</c:v>
                </c:pt>
                <c:pt idx="699">
                  <c:v>3.5428199999999999</c:v>
                </c:pt>
                <c:pt idx="700">
                  <c:v>3.5447299999999999</c:v>
                </c:pt>
                <c:pt idx="701">
                  <c:v>3.5419100000000001</c:v>
                </c:pt>
                <c:pt idx="702">
                  <c:v>3.5438499999999999</c:v>
                </c:pt>
                <c:pt idx="703">
                  <c:v>3.54542</c:v>
                </c:pt>
                <c:pt idx="704">
                  <c:v>3.5449199999999998</c:v>
                </c:pt>
                <c:pt idx="705">
                  <c:v>3.5473599999999998</c:v>
                </c:pt>
                <c:pt idx="706">
                  <c:v>3.5492699999999999</c:v>
                </c:pt>
                <c:pt idx="707">
                  <c:v>3.5503390000000001</c:v>
                </c:pt>
                <c:pt idx="708">
                  <c:v>3.5495000000000001</c:v>
                </c:pt>
                <c:pt idx="709">
                  <c:v>3.5506440000000001</c:v>
                </c:pt>
                <c:pt idx="710">
                  <c:v>3.5513310000000002</c:v>
                </c:pt>
                <c:pt idx="711">
                  <c:v>3.5511780000000002</c:v>
                </c:pt>
                <c:pt idx="712">
                  <c:v>3.5517509999999999</c:v>
                </c:pt>
                <c:pt idx="713">
                  <c:v>3.5519410000000002</c:v>
                </c:pt>
                <c:pt idx="714">
                  <c:v>3.553048</c:v>
                </c:pt>
                <c:pt idx="715">
                  <c:v>3.5510260000000002</c:v>
                </c:pt>
                <c:pt idx="716">
                  <c:v>3.553086</c:v>
                </c:pt>
                <c:pt idx="717">
                  <c:v>3.5527039999999999</c:v>
                </c:pt>
                <c:pt idx="718">
                  <c:v>3.5541160000000001</c:v>
                </c:pt>
                <c:pt idx="719">
                  <c:v>3.553849</c:v>
                </c:pt>
                <c:pt idx="720">
                  <c:v>3.5517509999999999</c:v>
                </c:pt>
                <c:pt idx="721">
                  <c:v>3.5527419999999998</c:v>
                </c:pt>
                <c:pt idx="722">
                  <c:v>3.5486599999999999</c:v>
                </c:pt>
                <c:pt idx="723">
                  <c:v>3.5467200000000001</c:v>
                </c:pt>
                <c:pt idx="724">
                  <c:v>3.5477099999999999</c:v>
                </c:pt>
                <c:pt idx="725">
                  <c:v>3.5464099999999998</c:v>
                </c:pt>
                <c:pt idx="726">
                  <c:v>3.5457200000000002</c:v>
                </c:pt>
                <c:pt idx="727">
                  <c:v>3.5428199999999999</c:v>
                </c:pt>
                <c:pt idx="728">
                  <c:v>3.54027</c:v>
                </c:pt>
                <c:pt idx="729">
                  <c:v>3.5413000000000001</c:v>
                </c:pt>
                <c:pt idx="730">
                  <c:v>3.5417200000000002</c:v>
                </c:pt>
                <c:pt idx="731">
                  <c:v>3.5451100000000002</c:v>
                </c:pt>
                <c:pt idx="732">
                  <c:v>3.5450400000000002</c:v>
                </c:pt>
                <c:pt idx="733">
                  <c:v>3.5406900000000001</c:v>
                </c:pt>
                <c:pt idx="734">
                  <c:v>3.5412599999999999</c:v>
                </c:pt>
                <c:pt idx="735">
                  <c:v>3.5421800000000001</c:v>
                </c:pt>
                <c:pt idx="736">
                  <c:v>3.5417200000000002</c:v>
                </c:pt>
                <c:pt idx="737">
                  <c:v>3.53939</c:v>
                </c:pt>
                <c:pt idx="738">
                  <c:v>3.5388199999999999</c:v>
                </c:pt>
                <c:pt idx="739">
                  <c:v>3.5390100000000002</c:v>
                </c:pt>
                <c:pt idx="740">
                  <c:v>3.54034</c:v>
                </c:pt>
                <c:pt idx="741">
                  <c:v>3.54115</c:v>
                </c:pt>
                <c:pt idx="742">
                  <c:v>3.5417900000000002</c:v>
                </c:pt>
                <c:pt idx="743">
                  <c:v>3.5429400000000002</c:v>
                </c:pt>
                <c:pt idx="744">
                  <c:v>3.5442399999999998</c:v>
                </c:pt>
                <c:pt idx="745">
                  <c:v>3.5455299999999998</c:v>
                </c:pt>
                <c:pt idx="746">
                  <c:v>3.54698</c:v>
                </c:pt>
                <c:pt idx="747">
                  <c:v>3.5484300000000002</c:v>
                </c:pt>
                <c:pt idx="748">
                  <c:v>3.5489700000000002</c:v>
                </c:pt>
                <c:pt idx="749">
                  <c:v>3.5485799999999998</c:v>
                </c:pt>
                <c:pt idx="750">
                  <c:v>3.54996</c:v>
                </c:pt>
                <c:pt idx="751">
                  <c:v>3.5467200000000001</c:v>
                </c:pt>
                <c:pt idx="752">
                  <c:v>3.5469400000000002</c:v>
                </c:pt>
                <c:pt idx="753">
                  <c:v>3.5468700000000002</c:v>
                </c:pt>
                <c:pt idx="754">
                  <c:v>3.5462199999999999</c:v>
                </c:pt>
                <c:pt idx="755">
                  <c:v>3.5460699999999998</c:v>
                </c:pt>
                <c:pt idx="756">
                  <c:v>3.5424000000000002</c:v>
                </c:pt>
                <c:pt idx="757">
                  <c:v>3.5415700000000001</c:v>
                </c:pt>
                <c:pt idx="758">
                  <c:v>3.5419499999999999</c:v>
                </c:pt>
                <c:pt idx="759">
                  <c:v>3.5421</c:v>
                </c:pt>
                <c:pt idx="760">
                  <c:v>3.54454</c:v>
                </c:pt>
                <c:pt idx="761">
                  <c:v>3.54366</c:v>
                </c:pt>
                <c:pt idx="762">
                  <c:v>3.5461800000000001</c:v>
                </c:pt>
                <c:pt idx="763">
                  <c:v>3.5473599999999998</c:v>
                </c:pt>
                <c:pt idx="764">
                  <c:v>3.5485799999999998</c:v>
                </c:pt>
                <c:pt idx="765">
                  <c:v>3.5493100000000002</c:v>
                </c:pt>
                <c:pt idx="766">
                  <c:v>3.5495399999999999</c:v>
                </c:pt>
                <c:pt idx="767">
                  <c:v>3.5511400000000002</c:v>
                </c:pt>
                <c:pt idx="768">
                  <c:v>3.5517889999999999</c:v>
                </c:pt>
                <c:pt idx="769">
                  <c:v>3.5501870000000002</c:v>
                </c:pt>
                <c:pt idx="770">
                  <c:v>3.5500720000000001</c:v>
                </c:pt>
                <c:pt idx="771">
                  <c:v>3.5518269999999998</c:v>
                </c:pt>
                <c:pt idx="772">
                  <c:v>3.5518650000000003</c:v>
                </c:pt>
                <c:pt idx="773">
                  <c:v>3.5509880000000003</c:v>
                </c:pt>
                <c:pt idx="774">
                  <c:v>3.5503010000000002</c:v>
                </c:pt>
                <c:pt idx="775">
                  <c:v>3.5512550000000003</c:v>
                </c:pt>
                <c:pt idx="776">
                  <c:v>3.5514070000000002</c:v>
                </c:pt>
                <c:pt idx="777">
                  <c:v>3.5504150000000001</c:v>
                </c:pt>
                <c:pt idx="778">
                  <c:v>3.5509110000000002</c:v>
                </c:pt>
                <c:pt idx="779">
                  <c:v>3.5509110000000002</c:v>
                </c:pt>
                <c:pt idx="780">
                  <c:v>3.5467200000000001</c:v>
                </c:pt>
                <c:pt idx="781">
                  <c:v>3.5445799999999998</c:v>
                </c:pt>
                <c:pt idx="782">
                  <c:v>3.54515</c:v>
                </c:pt>
                <c:pt idx="783">
                  <c:v>3.5492699999999999</c:v>
                </c:pt>
                <c:pt idx="784">
                  <c:v>3.5495399999999999</c:v>
                </c:pt>
                <c:pt idx="785">
                  <c:v>3.5503010000000002</c:v>
                </c:pt>
                <c:pt idx="786">
                  <c:v>3.54996</c:v>
                </c:pt>
                <c:pt idx="787">
                  <c:v>3.5500720000000001</c:v>
                </c:pt>
                <c:pt idx="788">
                  <c:v>3.54996</c:v>
                </c:pt>
                <c:pt idx="789">
                  <c:v>3.5511400000000002</c:v>
                </c:pt>
                <c:pt idx="790">
                  <c:v>3.5511780000000002</c:v>
                </c:pt>
                <c:pt idx="791">
                  <c:v>3.5511020000000002</c:v>
                </c:pt>
                <c:pt idx="792">
                  <c:v>3.5504920000000002</c:v>
                </c:pt>
                <c:pt idx="793">
                  <c:v>3.5504920000000002</c:v>
                </c:pt>
                <c:pt idx="794">
                  <c:v>3.5522469999999999</c:v>
                </c:pt>
                <c:pt idx="795">
                  <c:v>3.5507210000000002</c:v>
                </c:pt>
                <c:pt idx="796">
                  <c:v>3.5507210000000002</c:v>
                </c:pt>
                <c:pt idx="797">
                  <c:v>3.5512550000000003</c:v>
                </c:pt>
                <c:pt idx="798">
                  <c:v>3.5518650000000003</c:v>
                </c:pt>
                <c:pt idx="799">
                  <c:v>3.5515600000000003</c:v>
                </c:pt>
                <c:pt idx="800">
                  <c:v>3.5508350000000002</c:v>
                </c:pt>
                <c:pt idx="801">
                  <c:v>3.5521319999999998</c:v>
                </c:pt>
                <c:pt idx="802">
                  <c:v>3.5525519999999999</c:v>
                </c:pt>
                <c:pt idx="803">
                  <c:v>3.5515600000000003</c:v>
                </c:pt>
                <c:pt idx="804">
                  <c:v>3.5528569999999999</c:v>
                </c:pt>
                <c:pt idx="805">
                  <c:v>3.5518650000000003</c:v>
                </c:pt>
                <c:pt idx="806">
                  <c:v>3.5522849999999999</c:v>
                </c:pt>
                <c:pt idx="807">
                  <c:v>3.5520939999999999</c:v>
                </c:pt>
                <c:pt idx="808">
                  <c:v>3.5521319999999998</c:v>
                </c:pt>
                <c:pt idx="809">
                  <c:v>3.5517120000000002</c:v>
                </c:pt>
                <c:pt idx="810">
                  <c:v>3.5528949999999999</c:v>
                </c:pt>
                <c:pt idx="811">
                  <c:v>3.5528949999999999</c:v>
                </c:pt>
                <c:pt idx="812">
                  <c:v>3.5534669999999999</c:v>
                </c:pt>
                <c:pt idx="813">
                  <c:v>3.5534669999999999</c:v>
                </c:pt>
                <c:pt idx="814">
                  <c:v>3.5531619999999999</c:v>
                </c:pt>
                <c:pt idx="815">
                  <c:v>3.5528569999999999</c:v>
                </c:pt>
                <c:pt idx="816">
                  <c:v>3.5525519999999999</c:v>
                </c:pt>
                <c:pt idx="817">
                  <c:v>3.5522469999999999</c:v>
                </c:pt>
                <c:pt idx="818">
                  <c:v>3.5519790000000002</c:v>
                </c:pt>
                <c:pt idx="819">
                  <c:v>3.5522469999999999</c:v>
                </c:pt>
                <c:pt idx="820">
                  <c:v>3.5527039999999999</c:v>
                </c:pt>
                <c:pt idx="821">
                  <c:v>3.5520559999999999</c:v>
                </c:pt>
                <c:pt idx="822">
                  <c:v>3.5520939999999999</c:v>
                </c:pt>
                <c:pt idx="823">
                  <c:v>3.5518650000000003</c:v>
                </c:pt>
                <c:pt idx="824">
                  <c:v>3.5516360000000002</c:v>
                </c:pt>
                <c:pt idx="825">
                  <c:v>3.5519030000000003</c:v>
                </c:pt>
                <c:pt idx="826">
                  <c:v>3.5521319999999998</c:v>
                </c:pt>
                <c:pt idx="827">
                  <c:v>3.5521700000000003</c:v>
                </c:pt>
                <c:pt idx="828">
                  <c:v>3.552781</c:v>
                </c:pt>
                <c:pt idx="829">
                  <c:v>3.5511020000000002</c:v>
                </c:pt>
                <c:pt idx="830">
                  <c:v>3.5511020000000002</c:v>
                </c:pt>
                <c:pt idx="831">
                  <c:v>3.5489299999999999</c:v>
                </c:pt>
                <c:pt idx="832">
                  <c:v>3.5517509999999999</c:v>
                </c:pt>
                <c:pt idx="833">
                  <c:v>3.5508730000000002</c:v>
                </c:pt>
                <c:pt idx="834">
                  <c:v>3.5525899999999999</c:v>
                </c:pt>
                <c:pt idx="835">
                  <c:v>3.5506440000000001</c:v>
                </c:pt>
                <c:pt idx="836">
                  <c:v>3.5520559999999999</c:v>
                </c:pt>
                <c:pt idx="837">
                  <c:v>3.5507210000000002</c:v>
                </c:pt>
                <c:pt idx="838">
                  <c:v>3.5486599999999999</c:v>
                </c:pt>
                <c:pt idx="839">
                  <c:v>3.5479699999999998</c:v>
                </c:pt>
                <c:pt idx="840">
                  <c:v>3.5481600000000002</c:v>
                </c:pt>
                <c:pt idx="841">
                  <c:v>3.5474000000000001</c:v>
                </c:pt>
                <c:pt idx="842">
                  <c:v>3.5443500000000001</c:v>
                </c:pt>
                <c:pt idx="843">
                  <c:v>3.54176</c:v>
                </c:pt>
                <c:pt idx="844">
                  <c:v>3.5415700000000001</c:v>
                </c:pt>
                <c:pt idx="845">
                  <c:v>3.5428199999999999</c:v>
                </c:pt>
                <c:pt idx="846">
                  <c:v>3.5453000000000001</c:v>
                </c:pt>
                <c:pt idx="847">
                  <c:v>3.5418699999999999</c:v>
                </c:pt>
                <c:pt idx="848">
                  <c:v>3.5410699999999999</c:v>
                </c:pt>
                <c:pt idx="849">
                  <c:v>3.5399600000000002</c:v>
                </c:pt>
                <c:pt idx="850">
                  <c:v>3.5403799999999999</c:v>
                </c:pt>
                <c:pt idx="851">
                  <c:v>3.54183</c:v>
                </c:pt>
                <c:pt idx="852">
                  <c:v>3.5438900000000002</c:v>
                </c:pt>
                <c:pt idx="853">
                  <c:v>3.54359</c:v>
                </c:pt>
                <c:pt idx="854">
                  <c:v>3.5456099999999999</c:v>
                </c:pt>
                <c:pt idx="855">
                  <c:v>3.5432100000000002</c:v>
                </c:pt>
                <c:pt idx="856">
                  <c:v>3.5420600000000002</c:v>
                </c:pt>
                <c:pt idx="857">
                  <c:v>3.54549</c:v>
                </c:pt>
                <c:pt idx="858">
                  <c:v>3.5453000000000001</c:v>
                </c:pt>
                <c:pt idx="859">
                  <c:v>3.5433599999999998</c:v>
                </c:pt>
                <c:pt idx="860">
                  <c:v>3.5426299999999999</c:v>
                </c:pt>
                <c:pt idx="861">
                  <c:v>3.5451899999999998</c:v>
                </c:pt>
                <c:pt idx="862">
                  <c:v>3.5465599999999999</c:v>
                </c:pt>
                <c:pt idx="863">
                  <c:v>3.5438499999999999</c:v>
                </c:pt>
                <c:pt idx="864">
                  <c:v>3.5422099999999999</c:v>
                </c:pt>
                <c:pt idx="865">
                  <c:v>3.5422500000000001</c:v>
                </c:pt>
                <c:pt idx="866">
                  <c:v>3.5431699999999999</c:v>
                </c:pt>
                <c:pt idx="867">
                  <c:v>3.54183</c:v>
                </c:pt>
                <c:pt idx="868">
                  <c:v>3.5413700000000001</c:v>
                </c:pt>
                <c:pt idx="869">
                  <c:v>3.5431300000000001</c:v>
                </c:pt>
                <c:pt idx="870">
                  <c:v>3.5408400000000002</c:v>
                </c:pt>
                <c:pt idx="871">
                  <c:v>3.5410300000000001</c:v>
                </c:pt>
                <c:pt idx="872">
                  <c:v>3.54298</c:v>
                </c:pt>
                <c:pt idx="873">
                  <c:v>3.5395799999999999</c:v>
                </c:pt>
                <c:pt idx="874">
                  <c:v>3.5440800000000001</c:v>
                </c:pt>
                <c:pt idx="875">
                  <c:v>3.5456099999999999</c:v>
                </c:pt>
                <c:pt idx="876">
                  <c:v>3.5436999999999999</c:v>
                </c:pt>
                <c:pt idx="877">
                  <c:v>3.5435500000000002</c:v>
                </c:pt>
                <c:pt idx="878">
                  <c:v>3.5441199999999999</c:v>
                </c:pt>
                <c:pt idx="879">
                  <c:v>3.5456500000000002</c:v>
                </c:pt>
                <c:pt idx="880">
                  <c:v>3.54488</c:v>
                </c:pt>
                <c:pt idx="881">
                  <c:v>3.5431699999999999</c:v>
                </c:pt>
                <c:pt idx="882">
                  <c:v>3.5405000000000002</c:v>
                </c:pt>
                <c:pt idx="883">
                  <c:v>3.5389699999999999</c:v>
                </c:pt>
                <c:pt idx="884">
                  <c:v>3.53992</c:v>
                </c:pt>
                <c:pt idx="885">
                  <c:v>3.5416799999999999</c:v>
                </c:pt>
                <c:pt idx="886">
                  <c:v>3.5437799999999999</c:v>
                </c:pt>
                <c:pt idx="887">
                  <c:v>3.5414500000000002</c:v>
                </c:pt>
                <c:pt idx="888">
                  <c:v>3.53966</c:v>
                </c:pt>
                <c:pt idx="889">
                  <c:v>3.5401899999999999</c:v>
                </c:pt>
                <c:pt idx="890">
                  <c:v>3.5414099999999999</c:v>
                </c:pt>
                <c:pt idx="891">
                  <c:v>3.54176</c:v>
                </c:pt>
                <c:pt idx="892">
                  <c:v>3.5428600000000001</c:v>
                </c:pt>
                <c:pt idx="893">
                  <c:v>3.5417200000000002</c:v>
                </c:pt>
                <c:pt idx="894">
                  <c:v>3.54576</c:v>
                </c:pt>
                <c:pt idx="895">
                  <c:v>3.5461800000000001</c:v>
                </c:pt>
                <c:pt idx="896">
                  <c:v>3.5483199999999999</c:v>
                </c:pt>
                <c:pt idx="897">
                  <c:v>3.5489299999999999</c:v>
                </c:pt>
                <c:pt idx="898">
                  <c:v>3.5489999999999999</c:v>
                </c:pt>
                <c:pt idx="899">
                  <c:v>3.5497300000000003</c:v>
                </c:pt>
                <c:pt idx="900">
                  <c:v>3.5502630000000002</c:v>
                </c:pt>
                <c:pt idx="901">
                  <c:v>3.5495399999999999</c:v>
                </c:pt>
                <c:pt idx="902">
                  <c:v>3.5487000000000002</c:v>
                </c:pt>
                <c:pt idx="903">
                  <c:v>3.5499200000000002</c:v>
                </c:pt>
                <c:pt idx="904">
                  <c:v>3.5509880000000003</c:v>
                </c:pt>
                <c:pt idx="905">
                  <c:v>3.5519030000000003</c:v>
                </c:pt>
                <c:pt idx="906">
                  <c:v>3.5510640000000002</c:v>
                </c:pt>
                <c:pt idx="907">
                  <c:v>3.5503770000000001</c:v>
                </c:pt>
                <c:pt idx="908">
                  <c:v>3.5501100000000001</c:v>
                </c:pt>
                <c:pt idx="909">
                  <c:v>3.5507210000000002</c:v>
                </c:pt>
                <c:pt idx="910">
                  <c:v>3.5515219999999998</c:v>
                </c:pt>
                <c:pt idx="911">
                  <c:v>3.5519410000000002</c:v>
                </c:pt>
                <c:pt idx="912">
                  <c:v>3.5512930000000003</c:v>
                </c:pt>
                <c:pt idx="913">
                  <c:v>3.5504540000000002</c:v>
                </c:pt>
                <c:pt idx="914">
                  <c:v>3.5518269999999998</c:v>
                </c:pt>
                <c:pt idx="915">
                  <c:v>3.5507970000000002</c:v>
                </c:pt>
                <c:pt idx="916">
                  <c:v>3.5522080000000003</c:v>
                </c:pt>
                <c:pt idx="917">
                  <c:v>3.5525519999999999</c:v>
                </c:pt>
                <c:pt idx="918">
                  <c:v>3.5522080000000003</c:v>
                </c:pt>
                <c:pt idx="919">
                  <c:v>3.553048</c:v>
                </c:pt>
                <c:pt idx="920">
                  <c:v>3.5517509999999999</c:v>
                </c:pt>
                <c:pt idx="921">
                  <c:v>3.5514839999999999</c:v>
                </c:pt>
                <c:pt idx="922">
                  <c:v>3.5515600000000003</c:v>
                </c:pt>
                <c:pt idx="923">
                  <c:v>3.5513310000000002</c:v>
                </c:pt>
                <c:pt idx="924">
                  <c:v>3.5527419999999998</c:v>
                </c:pt>
                <c:pt idx="925">
                  <c:v>3.5532379999999999</c:v>
                </c:pt>
                <c:pt idx="926">
                  <c:v>3.5522080000000003</c:v>
                </c:pt>
                <c:pt idx="927">
                  <c:v>3.5516360000000002</c:v>
                </c:pt>
                <c:pt idx="928">
                  <c:v>3.5527039999999999</c:v>
                </c:pt>
                <c:pt idx="929">
                  <c:v>3.5513310000000002</c:v>
                </c:pt>
                <c:pt idx="930">
                  <c:v>3.5514450000000002</c:v>
                </c:pt>
                <c:pt idx="931">
                  <c:v>3.5513690000000002</c:v>
                </c:pt>
                <c:pt idx="932">
                  <c:v>3.5512550000000003</c:v>
                </c:pt>
                <c:pt idx="933">
                  <c:v>3.5508730000000002</c:v>
                </c:pt>
                <c:pt idx="934">
                  <c:v>3.5511020000000002</c:v>
                </c:pt>
                <c:pt idx="935">
                  <c:v>3.5511780000000002</c:v>
                </c:pt>
                <c:pt idx="936">
                  <c:v>3.5499200000000002</c:v>
                </c:pt>
                <c:pt idx="937">
                  <c:v>3.5511780000000002</c:v>
                </c:pt>
                <c:pt idx="938">
                  <c:v>3.5509880000000003</c:v>
                </c:pt>
                <c:pt idx="939">
                  <c:v>3.5503390000000001</c:v>
                </c:pt>
                <c:pt idx="940">
                  <c:v>3.5504920000000002</c:v>
                </c:pt>
                <c:pt idx="941">
                  <c:v>3.5503390000000001</c:v>
                </c:pt>
                <c:pt idx="942">
                  <c:v>3.5483199999999999</c:v>
                </c:pt>
                <c:pt idx="943">
                  <c:v>3.5510640000000002</c:v>
                </c:pt>
                <c:pt idx="944">
                  <c:v>3.5489299999999999</c:v>
                </c:pt>
                <c:pt idx="945">
                  <c:v>3.5487000000000002</c:v>
                </c:pt>
                <c:pt idx="946">
                  <c:v>3.5504920000000002</c:v>
                </c:pt>
                <c:pt idx="947">
                  <c:v>3.5492699999999999</c:v>
                </c:pt>
                <c:pt idx="948">
                  <c:v>3.5501870000000002</c:v>
                </c:pt>
                <c:pt idx="949">
                  <c:v>3.5495800000000002</c:v>
                </c:pt>
                <c:pt idx="950">
                  <c:v>3.5509110000000002</c:v>
                </c:pt>
                <c:pt idx="951">
                  <c:v>3.5505300000000002</c:v>
                </c:pt>
                <c:pt idx="952">
                  <c:v>3.5503010000000002</c:v>
                </c:pt>
                <c:pt idx="953">
                  <c:v>3.5513310000000002</c:v>
                </c:pt>
                <c:pt idx="954">
                  <c:v>3.5503390000000001</c:v>
                </c:pt>
                <c:pt idx="955">
                  <c:v>3.5498799999999999</c:v>
                </c:pt>
                <c:pt idx="956">
                  <c:v>3.5501100000000001</c:v>
                </c:pt>
                <c:pt idx="957">
                  <c:v>3.5503390000000001</c:v>
                </c:pt>
                <c:pt idx="958">
                  <c:v>3.5501480000000001</c:v>
                </c:pt>
                <c:pt idx="959">
                  <c:v>3.5498400000000001</c:v>
                </c:pt>
                <c:pt idx="960">
                  <c:v>3.5508350000000002</c:v>
                </c:pt>
                <c:pt idx="961">
                  <c:v>3.54874</c:v>
                </c:pt>
                <c:pt idx="962">
                  <c:v>3.54935</c:v>
                </c:pt>
                <c:pt idx="963">
                  <c:v>3.5501870000000002</c:v>
                </c:pt>
                <c:pt idx="964">
                  <c:v>3.5493100000000002</c:v>
                </c:pt>
                <c:pt idx="965">
                  <c:v>3.5465599999999999</c:v>
                </c:pt>
                <c:pt idx="966">
                  <c:v>3.54549</c:v>
                </c:pt>
                <c:pt idx="967">
                  <c:v>3.5453800000000002</c:v>
                </c:pt>
                <c:pt idx="968">
                  <c:v>3.54725</c:v>
                </c:pt>
                <c:pt idx="969">
                  <c:v>3.5448499999999998</c:v>
                </c:pt>
                <c:pt idx="970">
                  <c:v>3.5432399999999999</c:v>
                </c:pt>
                <c:pt idx="971">
                  <c:v>3.5396200000000002</c:v>
                </c:pt>
                <c:pt idx="972">
                  <c:v>3.5426700000000002</c:v>
                </c:pt>
                <c:pt idx="973">
                  <c:v>3.5432800000000002</c:v>
                </c:pt>
                <c:pt idx="974">
                  <c:v>3.5433599999999998</c:v>
                </c:pt>
                <c:pt idx="975">
                  <c:v>3.5416799999999999</c:v>
                </c:pt>
                <c:pt idx="976">
                  <c:v>3.5389699999999999</c:v>
                </c:pt>
                <c:pt idx="977">
                  <c:v>3.5391599999999999</c:v>
                </c:pt>
                <c:pt idx="978">
                  <c:v>3.5411800000000002</c:v>
                </c:pt>
                <c:pt idx="979">
                  <c:v>3.5400800000000001</c:v>
                </c:pt>
                <c:pt idx="980">
                  <c:v>3.54095</c:v>
                </c:pt>
                <c:pt idx="981">
                  <c:v>3.5437799999999999</c:v>
                </c:pt>
                <c:pt idx="982">
                  <c:v>3.5437799999999999</c:v>
                </c:pt>
                <c:pt idx="983">
                  <c:v>3.5452699999999999</c:v>
                </c:pt>
                <c:pt idx="984">
                  <c:v>3.5426299999999999</c:v>
                </c:pt>
                <c:pt idx="985">
                  <c:v>3.5419100000000001</c:v>
                </c:pt>
                <c:pt idx="986">
                  <c:v>3.5440100000000001</c:v>
                </c:pt>
                <c:pt idx="987">
                  <c:v>3.5424799999999999</c:v>
                </c:pt>
                <c:pt idx="988">
                  <c:v>3.5412599999999999</c:v>
                </c:pt>
                <c:pt idx="989">
                  <c:v>3.5383599999999999</c:v>
                </c:pt>
                <c:pt idx="990">
                  <c:v>3.5345499999999999</c:v>
                </c:pt>
                <c:pt idx="991">
                  <c:v>3.53546</c:v>
                </c:pt>
                <c:pt idx="992">
                  <c:v>3.5392399999999999</c:v>
                </c:pt>
                <c:pt idx="993">
                  <c:v>3.54122</c:v>
                </c:pt>
                <c:pt idx="994">
                  <c:v>3.5433599999999998</c:v>
                </c:pt>
                <c:pt idx="995">
                  <c:v>3.5443899999999999</c:v>
                </c:pt>
                <c:pt idx="996">
                  <c:v>3.5470600000000001</c:v>
                </c:pt>
                <c:pt idx="997">
                  <c:v>3.5427900000000001</c:v>
                </c:pt>
                <c:pt idx="998">
                  <c:v>3.5414099999999999</c:v>
                </c:pt>
                <c:pt idx="999">
                  <c:v>3.5427900000000001</c:v>
                </c:pt>
                <c:pt idx="1000">
                  <c:v>3.5432399999999999</c:v>
                </c:pt>
                <c:pt idx="1001">
                  <c:v>3.5440399999999999</c:v>
                </c:pt>
                <c:pt idx="1002">
                  <c:v>3.5458400000000001</c:v>
                </c:pt>
                <c:pt idx="1003">
                  <c:v>3.5473599999999998</c:v>
                </c:pt>
                <c:pt idx="1004">
                  <c:v>3.5474000000000001</c:v>
                </c:pt>
                <c:pt idx="1005">
                  <c:v>3.5489299999999999</c:v>
                </c:pt>
                <c:pt idx="1006">
                  <c:v>3.5482800000000001</c:v>
                </c:pt>
                <c:pt idx="1007">
                  <c:v>3.5480100000000001</c:v>
                </c:pt>
                <c:pt idx="1008">
                  <c:v>3.5482399999999998</c:v>
                </c:pt>
                <c:pt idx="1009">
                  <c:v>3.5489700000000002</c:v>
                </c:pt>
                <c:pt idx="1010">
                  <c:v>3.54881</c:v>
                </c:pt>
                <c:pt idx="1011">
                  <c:v>3.54996</c:v>
                </c:pt>
                <c:pt idx="1012">
                  <c:v>3.5489700000000002</c:v>
                </c:pt>
                <c:pt idx="1013">
                  <c:v>3.5493100000000002</c:v>
                </c:pt>
                <c:pt idx="1014">
                  <c:v>3.5503770000000001</c:v>
                </c:pt>
                <c:pt idx="1015">
                  <c:v>3.5491899999999998</c:v>
                </c:pt>
                <c:pt idx="1016">
                  <c:v>3.5498799999999999</c:v>
                </c:pt>
                <c:pt idx="1017">
                  <c:v>3.5495800000000002</c:v>
                </c:pt>
                <c:pt idx="1018">
                  <c:v>3.5486200000000001</c:v>
                </c:pt>
                <c:pt idx="1019">
                  <c:v>3.5439699999999998</c:v>
                </c:pt>
                <c:pt idx="1020">
                  <c:v>3.5420600000000002</c:v>
                </c:pt>
                <c:pt idx="1021">
                  <c:v>3.5418699999999999</c:v>
                </c:pt>
                <c:pt idx="1022">
                  <c:v>3.5441600000000002</c:v>
                </c:pt>
                <c:pt idx="1023">
                  <c:v>3.5464099999999998</c:v>
                </c:pt>
                <c:pt idx="1024">
                  <c:v>3.5438499999999999</c:v>
                </c:pt>
                <c:pt idx="1025">
                  <c:v>3.5432100000000002</c:v>
                </c:pt>
                <c:pt idx="1026">
                  <c:v>3.5455299999999998</c:v>
                </c:pt>
                <c:pt idx="1027">
                  <c:v>3.5458799999999999</c:v>
                </c:pt>
                <c:pt idx="1028">
                  <c:v>3.5445000000000002</c:v>
                </c:pt>
                <c:pt idx="1029">
                  <c:v>3.5431699999999999</c:v>
                </c:pt>
                <c:pt idx="1030">
                  <c:v>3.5441199999999999</c:v>
                </c:pt>
                <c:pt idx="1031">
                  <c:v>3.5455299999999998</c:v>
                </c:pt>
                <c:pt idx="1032">
                  <c:v>3.5461</c:v>
                </c:pt>
                <c:pt idx="1033">
                  <c:v>3.5471699999999999</c:v>
                </c:pt>
                <c:pt idx="1034">
                  <c:v>3.5468299999999999</c:v>
                </c:pt>
                <c:pt idx="1035">
                  <c:v>3.5472100000000002</c:v>
                </c:pt>
                <c:pt idx="1036">
                  <c:v>3.5477500000000002</c:v>
                </c:pt>
                <c:pt idx="1037">
                  <c:v>3.5468700000000002</c:v>
                </c:pt>
                <c:pt idx="1038">
                  <c:v>3.5488499999999998</c:v>
                </c:pt>
                <c:pt idx="1039">
                  <c:v>3.5493100000000002</c:v>
                </c:pt>
                <c:pt idx="1040">
                  <c:v>3.5488900000000001</c:v>
                </c:pt>
                <c:pt idx="1041">
                  <c:v>3.5485799999999998</c:v>
                </c:pt>
                <c:pt idx="1042">
                  <c:v>3.5480900000000002</c:v>
                </c:pt>
                <c:pt idx="1043">
                  <c:v>3.5477799999999999</c:v>
                </c:pt>
                <c:pt idx="1044">
                  <c:v>3.5454599999999998</c:v>
                </c:pt>
                <c:pt idx="1045">
                  <c:v>3.5426299999999999</c:v>
                </c:pt>
                <c:pt idx="1046">
                  <c:v>3.5401199999999999</c:v>
                </c:pt>
                <c:pt idx="1047">
                  <c:v>3.5417200000000002</c:v>
                </c:pt>
                <c:pt idx="1048">
                  <c:v>3.5436999999999999</c:v>
                </c:pt>
                <c:pt idx="1049">
                  <c:v>3.5439699999999998</c:v>
                </c:pt>
                <c:pt idx="1050">
                  <c:v>3.54542</c:v>
                </c:pt>
                <c:pt idx="1051">
                  <c:v>3.5417900000000002</c:v>
                </c:pt>
                <c:pt idx="1052">
                  <c:v>3.5398499999999999</c:v>
                </c:pt>
                <c:pt idx="1053">
                  <c:v>3.5407999999999999</c:v>
                </c:pt>
                <c:pt idx="1054">
                  <c:v>3.5425200000000001</c:v>
                </c:pt>
                <c:pt idx="1055">
                  <c:v>3.54244</c:v>
                </c:pt>
                <c:pt idx="1056">
                  <c:v>3.54393</c:v>
                </c:pt>
                <c:pt idx="1057">
                  <c:v>3.54298</c:v>
                </c:pt>
                <c:pt idx="1058">
                  <c:v>3.53905</c:v>
                </c:pt>
                <c:pt idx="1059">
                  <c:v>3.53729</c:v>
                </c:pt>
                <c:pt idx="1060">
                  <c:v>3.5351599999999999</c:v>
                </c:pt>
                <c:pt idx="1061">
                  <c:v>3.5371000000000001</c:v>
                </c:pt>
                <c:pt idx="1062">
                  <c:v>3.53844</c:v>
                </c:pt>
                <c:pt idx="1063">
                  <c:v>3.5421800000000001</c:v>
                </c:pt>
                <c:pt idx="1064">
                  <c:v>3.54332</c:v>
                </c:pt>
                <c:pt idx="1065">
                  <c:v>3.54515</c:v>
                </c:pt>
                <c:pt idx="1066">
                  <c:v>3.5446200000000001</c:v>
                </c:pt>
                <c:pt idx="1067">
                  <c:v>3.5427499999999998</c:v>
                </c:pt>
                <c:pt idx="1068">
                  <c:v>3.5413399999999999</c:v>
                </c:pt>
                <c:pt idx="1069">
                  <c:v>3.53756</c:v>
                </c:pt>
                <c:pt idx="1070">
                  <c:v>3.53668</c:v>
                </c:pt>
                <c:pt idx="1071">
                  <c:v>3.5369100000000002</c:v>
                </c:pt>
                <c:pt idx="1072">
                  <c:v>3.5382799999999999</c:v>
                </c:pt>
                <c:pt idx="1073">
                  <c:v>3.5375200000000002</c:v>
                </c:pt>
                <c:pt idx="1074">
                  <c:v>3.53565</c:v>
                </c:pt>
                <c:pt idx="1075">
                  <c:v>3.5321000000000002</c:v>
                </c:pt>
                <c:pt idx="1076">
                  <c:v>3.53241</c:v>
                </c:pt>
                <c:pt idx="1077">
                  <c:v>3.5318000000000001</c:v>
                </c:pt>
                <c:pt idx="1078">
                  <c:v>3.53451</c:v>
                </c:pt>
                <c:pt idx="1079">
                  <c:v>3.5384000000000002</c:v>
                </c:pt>
                <c:pt idx="1080">
                  <c:v>3.5378600000000002</c:v>
                </c:pt>
                <c:pt idx="1081">
                  <c:v>3.5370599999999999</c:v>
                </c:pt>
                <c:pt idx="1082">
                  <c:v>3.5325600000000001</c:v>
                </c:pt>
                <c:pt idx="1083">
                  <c:v>3.5361899999999999</c:v>
                </c:pt>
                <c:pt idx="1084">
                  <c:v>3.53668</c:v>
                </c:pt>
                <c:pt idx="1085">
                  <c:v>3.5348100000000002</c:v>
                </c:pt>
                <c:pt idx="1086">
                  <c:v>3.5327100000000002</c:v>
                </c:pt>
                <c:pt idx="1087">
                  <c:v>3.53321</c:v>
                </c:pt>
                <c:pt idx="1088">
                  <c:v>3.53165</c:v>
                </c:pt>
                <c:pt idx="1089">
                  <c:v>3.5338600000000002</c:v>
                </c:pt>
                <c:pt idx="1090">
                  <c:v>3.5379399999999999</c:v>
                </c:pt>
                <c:pt idx="1091">
                  <c:v>3.5399600000000002</c:v>
                </c:pt>
                <c:pt idx="1092">
                  <c:v>3.5408400000000002</c:v>
                </c:pt>
                <c:pt idx="1093">
                  <c:v>3.5434700000000001</c:v>
                </c:pt>
                <c:pt idx="1094">
                  <c:v>3.54095</c:v>
                </c:pt>
                <c:pt idx="1095">
                  <c:v>3.5421399999999998</c:v>
                </c:pt>
                <c:pt idx="1096">
                  <c:v>3.5419499999999999</c:v>
                </c:pt>
                <c:pt idx="1097">
                  <c:v>3.54054</c:v>
                </c:pt>
                <c:pt idx="1098">
                  <c:v>3.5428600000000001</c:v>
                </c:pt>
                <c:pt idx="1099">
                  <c:v>3.5427900000000001</c:v>
                </c:pt>
                <c:pt idx="1100">
                  <c:v>3.5445799999999998</c:v>
                </c:pt>
                <c:pt idx="1101">
                  <c:v>3.5443500000000001</c:v>
                </c:pt>
                <c:pt idx="1102">
                  <c:v>3.54488</c:v>
                </c:pt>
                <c:pt idx="1103">
                  <c:v>3.54691</c:v>
                </c:pt>
                <c:pt idx="1104">
                  <c:v>3.5465200000000001</c:v>
                </c:pt>
                <c:pt idx="1105">
                  <c:v>3.5452699999999999</c:v>
                </c:pt>
                <c:pt idx="1106">
                  <c:v>3.5453000000000001</c:v>
                </c:pt>
                <c:pt idx="1107">
                  <c:v>3.5438200000000002</c:v>
                </c:pt>
                <c:pt idx="1108">
                  <c:v>3.5452699999999999</c:v>
                </c:pt>
                <c:pt idx="1109">
                  <c:v>3.5445799999999998</c:v>
                </c:pt>
                <c:pt idx="1110">
                  <c:v>3.5450699999999999</c:v>
                </c:pt>
                <c:pt idx="1111">
                  <c:v>3.5444599999999999</c:v>
                </c:pt>
                <c:pt idx="1112">
                  <c:v>3.5410300000000001</c:v>
                </c:pt>
                <c:pt idx="1113">
                  <c:v>3.5384000000000002</c:v>
                </c:pt>
                <c:pt idx="1114">
                  <c:v>3.53539</c:v>
                </c:pt>
                <c:pt idx="1115">
                  <c:v>3.5370300000000001</c:v>
                </c:pt>
                <c:pt idx="1116">
                  <c:v>3.5390899999999998</c:v>
                </c:pt>
                <c:pt idx="1117">
                  <c:v>3.5370599999999999</c:v>
                </c:pt>
                <c:pt idx="1118">
                  <c:v>3.5347</c:v>
                </c:pt>
                <c:pt idx="1119">
                  <c:v>3.5331000000000001</c:v>
                </c:pt>
                <c:pt idx="1120">
                  <c:v>3.53199</c:v>
                </c:pt>
                <c:pt idx="1121">
                  <c:v>3.5306199999999999</c:v>
                </c:pt>
                <c:pt idx="1122">
                  <c:v>3.5300099999999999</c:v>
                </c:pt>
                <c:pt idx="1123">
                  <c:v>3.5293999999999999</c:v>
                </c:pt>
                <c:pt idx="1124">
                  <c:v>3.5284400000000002</c:v>
                </c:pt>
                <c:pt idx="1125">
                  <c:v>3.5290500000000002</c:v>
                </c:pt>
                <c:pt idx="1126">
                  <c:v>3.5310000000000001</c:v>
                </c:pt>
                <c:pt idx="1127">
                  <c:v>3.5346600000000001</c:v>
                </c:pt>
                <c:pt idx="1128">
                  <c:v>3.5371800000000002</c:v>
                </c:pt>
                <c:pt idx="1129">
                  <c:v>3.5394299999999999</c:v>
                </c:pt>
                <c:pt idx="1130">
                  <c:v>3.5416400000000001</c:v>
                </c:pt>
                <c:pt idx="1131">
                  <c:v>3.5405000000000002</c:v>
                </c:pt>
                <c:pt idx="1132">
                  <c:v>3.5428999999999999</c:v>
                </c:pt>
                <c:pt idx="1133">
                  <c:v>3.5437799999999999</c:v>
                </c:pt>
                <c:pt idx="1134">
                  <c:v>3.5432399999999999</c:v>
                </c:pt>
                <c:pt idx="1135">
                  <c:v>3.5451899999999998</c:v>
                </c:pt>
                <c:pt idx="1136">
                  <c:v>3.5445799999999998</c:v>
                </c:pt>
                <c:pt idx="1137">
                  <c:v>3.5450400000000002</c:v>
                </c:pt>
                <c:pt idx="1138">
                  <c:v>3.5418699999999999</c:v>
                </c:pt>
                <c:pt idx="1139">
                  <c:v>3.5375999999999999</c:v>
                </c:pt>
                <c:pt idx="1140">
                  <c:v>3.5360300000000002</c:v>
                </c:pt>
                <c:pt idx="1141">
                  <c:v>3.5343200000000001</c:v>
                </c:pt>
                <c:pt idx="1142">
                  <c:v>3.5317600000000002</c:v>
                </c:pt>
                <c:pt idx="1143">
                  <c:v>3.5300799999999999</c:v>
                </c:pt>
                <c:pt idx="1144">
                  <c:v>3.5301200000000001</c:v>
                </c:pt>
                <c:pt idx="1145">
                  <c:v>3.5293600000000001</c:v>
                </c:pt>
                <c:pt idx="1146">
                  <c:v>3.5288200000000001</c:v>
                </c:pt>
                <c:pt idx="1147">
                  <c:v>3.53165</c:v>
                </c:pt>
                <c:pt idx="1148">
                  <c:v>3.5350800000000002</c:v>
                </c:pt>
                <c:pt idx="1149">
                  <c:v>3.5364499999999999</c:v>
                </c:pt>
                <c:pt idx="1150">
                  <c:v>3.5348100000000002</c:v>
                </c:pt>
                <c:pt idx="1151">
                  <c:v>3.53207</c:v>
                </c:pt>
                <c:pt idx="1152">
                  <c:v>3.5310700000000002</c:v>
                </c:pt>
                <c:pt idx="1153">
                  <c:v>3.5287899999999999</c:v>
                </c:pt>
                <c:pt idx="1154">
                  <c:v>3.5309599999999999</c:v>
                </c:pt>
                <c:pt idx="1155">
                  <c:v>3.5331700000000001</c:v>
                </c:pt>
                <c:pt idx="1156">
                  <c:v>3.5315699999999999</c:v>
                </c:pt>
                <c:pt idx="1157">
                  <c:v>3.53077</c:v>
                </c:pt>
                <c:pt idx="1158">
                  <c:v>3.5339</c:v>
                </c:pt>
                <c:pt idx="1159">
                  <c:v>3.53416</c:v>
                </c:pt>
                <c:pt idx="1160">
                  <c:v>3.5339</c:v>
                </c:pt>
                <c:pt idx="1161">
                  <c:v>3.5380199999999999</c:v>
                </c:pt>
                <c:pt idx="1162">
                  <c:v>3.5388899999999999</c:v>
                </c:pt>
                <c:pt idx="1163">
                  <c:v>3.5403799999999999</c:v>
                </c:pt>
                <c:pt idx="1164">
                  <c:v>3.5422500000000001</c:v>
                </c:pt>
                <c:pt idx="1165">
                  <c:v>3.5428600000000001</c:v>
                </c:pt>
                <c:pt idx="1166">
                  <c:v>3.5434299999999999</c:v>
                </c:pt>
                <c:pt idx="1167">
                  <c:v>3.54366</c:v>
                </c:pt>
                <c:pt idx="1168">
                  <c:v>3.5448499999999998</c:v>
                </c:pt>
                <c:pt idx="1169">
                  <c:v>3.5449999999999999</c:v>
                </c:pt>
                <c:pt idx="1170">
                  <c:v>3.5451100000000002</c:v>
                </c:pt>
                <c:pt idx="1171">
                  <c:v>3.54542</c:v>
                </c:pt>
                <c:pt idx="1172">
                  <c:v>3.5438200000000002</c:v>
                </c:pt>
                <c:pt idx="1173">
                  <c:v>3.5441199999999999</c:v>
                </c:pt>
                <c:pt idx="1174">
                  <c:v>3.54569</c:v>
                </c:pt>
                <c:pt idx="1175">
                  <c:v>3.5453399999999999</c:v>
                </c:pt>
                <c:pt idx="1176">
                  <c:v>3.5447299999999999</c:v>
                </c:pt>
                <c:pt idx="1177">
                  <c:v>3.5452699999999999</c:v>
                </c:pt>
                <c:pt idx="1178">
                  <c:v>3.5446599999999999</c:v>
                </c:pt>
                <c:pt idx="1179">
                  <c:v>3.5444300000000002</c:v>
                </c:pt>
                <c:pt idx="1180">
                  <c:v>3.5456500000000002</c:v>
                </c:pt>
                <c:pt idx="1181">
                  <c:v>3.5465599999999999</c:v>
                </c:pt>
                <c:pt idx="1182">
                  <c:v>3.54549</c:v>
                </c:pt>
                <c:pt idx="1183">
                  <c:v>3.5446599999999999</c:v>
                </c:pt>
                <c:pt idx="1184">
                  <c:v>3.5436999999999999</c:v>
                </c:pt>
                <c:pt idx="1185">
                  <c:v>3.5449600000000001</c:v>
                </c:pt>
                <c:pt idx="1186">
                  <c:v>3.5419800000000001</c:v>
                </c:pt>
                <c:pt idx="1187">
                  <c:v>3.5404599999999999</c:v>
                </c:pt>
                <c:pt idx="1188">
                  <c:v>3.5349300000000001</c:v>
                </c:pt>
                <c:pt idx="1189">
                  <c:v>3.5327100000000002</c:v>
                </c:pt>
                <c:pt idx="1190">
                  <c:v>3.5302700000000002</c:v>
                </c:pt>
                <c:pt idx="1191">
                  <c:v>3.5300400000000001</c:v>
                </c:pt>
                <c:pt idx="1192">
                  <c:v>3.52833</c:v>
                </c:pt>
                <c:pt idx="1193">
                  <c:v>3.5275300000000001</c:v>
                </c:pt>
                <c:pt idx="1194">
                  <c:v>3.53165</c:v>
                </c:pt>
                <c:pt idx="1195">
                  <c:v>3.5316800000000002</c:v>
                </c:pt>
                <c:pt idx="1196">
                  <c:v>3.52928</c:v>
                </c:pt>
                <c:pt idx="1197">
                  <c:v>3.5270700000000001</c:v>
                </c:pt>
                <c:pt idx="1198">
                  <c:v>3.5311900000000001</c:v>
                </c:pt>
                <c:pt idx="1199">
                  <c:v>3.5305800000000001</c:v>
                </c:pt>
                <c:pt idx="1200">
                  <c:v>3.53321</c:v>
                </c:pt>
                <c:pt idx="1201">
                  <c:v>3.53416</c:v>
                </c:pt>
                <c:pt idx="1202">
                  <c:v>3.5323000000000002</c:v>
                </c:pt>
                <c:pt idx="1203">
                  <c:v>3.5299700000000001</c:v>
                </c:pt>
                <c:pt idx="1204">
                  <c:v>3.52894</c:v>
                </c:pt>
                <c:pt idx="1205">
                  <c:v>3.5314200000000002</c:v>
                </c:pt>
                <c:pt idx="1206">
                  <c:v>3.5335900000000002</c:v>
                </c:pt>
                <c:pt idx="1207">
                  <c:v>3.5356100000000001</c:v>
                </c:pt>
                <c:pt idx="1208">
                  <c:v>3.5358399999999999</c:v>
                </c:pt>
                <c:pt idx="1209">
                  <c:v>3.5363799999999999</c:v>
                </c:pt>
                <c:pt idx="1210">
                  <c:v>3.5394700000000001</c:v>
                </c:pt>
                <c:pt idx="1211">
                  <c:v>3.53912</c:v>
                </c:pt>
                <c:pt idx="1212">
                  <c:v>3.5393500000000002</c:v>
                </c:pt>
                <c:pt idx="1213">
                  <c:v>3.5389699999999999</c:v>
                </c:pt>
                <c:pt idx="1214">
                  <c:v>3.53748</c:v>
                </c:pt>
                <c:pt idx="1215">
                  <c:v>3.5363000000000002</c:v>
                </c:pt>
                <c:pt idx="1216">
                  <c:v>3.5370300000000001</c:v>
                </c:pt>
                <c:pt idx="1217">
                  <c:v>3.5361500000000001</c:v>
                </c:pt>
                <c:pt idx="1218">
                  <c:v>3.5327100000000002</c:v>
                </c:pt>
                <c:pt idx="1219">
                  <c:v>3.5345499999999999</c:v>
                </c:pt>
                <c:pt idx="1220">
                  <c:v>3.5342000000000002</c:v>
                </c:pt>
                <c:pt idx="1221">
                  <c:v>3.53504</c:v>
                </c:pt>
                <c:pt idx="1222">
                  <c:v>3.53714</c:v>
                </c:pt>
                <c:pt idx="1223">
                  <c:v>3.5392399999999999</c:v>
                </c:pt>
                <c:pt idx="1224">
                  <c:v>3.5385900000000001</c:v>
                </c:pt>
                <c:pt idx="1225">
                  <c:v>3.53931</c:v>
                </c:pt>
                <c:pt idx="1226">
                  <c:v>3.5358800000000001</c:v>
                </c:pt>
                <c:pt idx="1227">
                  <c:v>3.53268</c:v>
                </c:pt>
                <c:pt idx="1228">
                  <c:v>3.5323000000000002</c:v>
                </c:pt>
                <c:pt idx="1229">
                  <c:v>3.5337399999999999</c:v>
                </c:pt>
                <c:pt idx="1230">
                  <c:v>3.5357699999999999</c:v>
                </c:pt>
                <c:pt idx="1231">
                  <c:v>3.53607</c:v>
                </c:pt>
                <c:pt idx="1232">
                  <c:v>3.53661</c:v>
                </c:pt>
                <c:pt idx="1233">
                  <c:v>3.5345800000000001</c:v>
                </c:pt>
                <c:pt idx="1234">
                  <c:v>3.5330599999999999</c:v>
                </c:pt>
                <c:pt idx="1235">
                  <c:v>3.5337800000000001</c:v>
                </c:pt>
                <c:pt idx="1236">
                  <c:v>3.5334400000000001</c:v>
                </c:pt>
                <c:pt idx="1237">
                  <c:v>3.5364900000000001</c:v>
                </c:pt>
                <c:pt idx="1238">
                  <c:v>3.5371800000000002</c:v>
                </c:pt>
                <c:pt idx="1239">
                  <c:v>3.5390100000000002</c:v>
                </c:pt>
                <c:pt idx="1240">
                  <c:v>3.5392800000000002</c:v>
                </c:pt>
                <c:pt idx="1241">
                  <c:v>3.5385900000000001</c:v>
                </c:pt>
                <c:pt idx="1242">
                  <c:v>3.5393500000000002</c:v>
                </c:pt>
                <c:pt idx="1243">
                  <c:v>3.54034</c:v>
                </c:pt>
                <c:pt idx="1244">
                  <c:v>3.53992</c:v>
                </c:pt>
                <c:pt idx="1245">
                  <c:v>3.5403799999999999</c:v>
                </c:pt>
                <c:pt idx="1246">
                  <c:v>3.5417900000000002</c:v>
                </c:pt>
                <c:pt idx="1247">
                  <c:v>3.5419800000000001</c:v>
                </c:pt>
                <c:pt idx="1248">
                  <c:v>3.5410300000000001</c:v>
                </c:pt>
                <c:pt idx="1249">
                  <c:v>3.54183</c:v>
                </c:pt>
                <c:pt idx="1250">
                  <c:v>3.54149</c:v>
                </c:pt>
                <c:pt idx="1251">
                  <c:v>3.54149</c:v>
                </c:pt>
                <c:pt idx="1252">
                  <c:v>3.54034</c:v>
                </c:pt>
                <c:pt idx="1253">
                  <c:v>3.5415700000000001</c:v>
                </c:pt>
                <c:pt idx="1254">
                  <c:v>3.5409199999999998</c:v>
                </c:pt>
                <c:pt idx="1255">
                  <c:v>3.5414500000000002</c:v>
                </c:pt>
                <c:pt idx="1256">
                  <c:v>3.5405700000000002</c:v>
                </c:pt>
                <c:pt idx="1257">
                  <c:v>3.5411800000000002</c:v>
                </c:pt>
                <c:pt idx="1258">
                  <c:v>3.5390899999999998</c:v>
                </c:pt>
                <c:pt idx="1259">
                  <c:v>3.53355</c:v>
                </c:pt>
                <c:pt idx="1260">
                  <c:v>3.5328300000000001</c:v>
                </c:pt>
                <c:pt idx="1261">
                  <c:v>3.53268</c:v>
                </c:pt>
                <c:pt idx="1262">
                  <c:v>3.5335900000000002</c:v>
                </c:pt>
                <c:pt idx="1263">
                  <c:v>3.5307300000000001</c:v>
                </c:pt>
                <c:pt idx="1264">
                  <c:v>3.5305400000000002</c:v>
                </c:pt>
                <c:pt idx="1265">
                  <c:v>3.5340099999999999</c:v>
                </c:pt>
                <c:pt idx="1266">
                  <c:v>3.5347</c:v>
                </c:pt>
                <c:pt idx="1267">
                  <c:v>3.5356100000000001</c:v>
                </c:pt>
                <c:pt idx="1268">
                  <c:v>3.5353500000000002</c:v>
                </c:pt>
                <c:pt idx="1269">
                  <c:v>3.5367999999999999</c:v>
                </c:pt>
                <c:pt idx="1270">
                  <c:v>3.5376699999999999</c:v>
                </c:pt>
                <c:pt idx="1271">
                  <c:v>3.53634</c:v>
                </c:pt>
                <c:pt idx="1272">
                  <c:v>3.5390899999999998</c:v>
                </c:pt>
                <c:pt idx="1273">
                  <c:v>3.53714</c:v>
                </c:pt>
                <c:pt idx="1274">
                  <c:v>3.53817</c:v>
                </c:pt>
                <c:pt idx="1275">
                  <c:v>3.5373299999999999</c:v>
                </c:pt>
                <c:pt idx="1276">
                  <c:v>3.5333299999999999</c:v>
                </c:pt>
                <c:pt idx="1277">
                  <c:v>3.5353500000000002</c:v>
                </c:pt>
                <c:pt idx="1278">
                  <c:v>3.536</c:v>
                </c:pt>
                <c:pt idx="1279">
                  <c:v>3.5353500000000002</c:v>
                </c:pt>
                <c:pt idx="1280">
                  <c:v>3.5316800000000002</c:v>
                </c:pt>
                <c:pt idx="1281">
                  <c:v>3.5295900000000002</c:v>
                </c:pt>
                <c:pt idx="1282">
                  <c:v>3.53016</c:v>
                </c:pt>
                <c:pt idx="1283">
                  <c:v>3.5327100000000002</c:v>
                </c:pt>
                <c:pt idx="1284">
                  <c:v>3.53477</c:v>
                </c:pt>
                <c:pt idx="1285">
                  <c:v>3.5345800000000001</c:v>
                </c:pt>
                <c:pt idx="1286">
                  <c:v>3.53531</c:v>
                </c:pt>
                <c:pt idx="1287">
                  <c:v>3.5357699999999999</c:v>
                </c:pt>
                <c:pt idx="1288">
                  <c:v>3.5367199999999999</c:v>
                </c:pt>
                <c:pt idx="1289">
                  <c:v>3.5374500000000002</c:v>
                </c:pt>
                <c:pt idx="1290">
                  <c:v>3.5349300000000001</c:v>
                </c:pt>
                <c:pt idx="1291">
                  <c:v>3.53607</c:v>
                </c:pt>
                <c:pt idx="1292">
                  <c:v>3.53634</c:v>
                </c:pt>
                <c:pt idx="1293">
                  <c:v>3.5376400000000001</c:v>
                </c:pt>
                <c:pt idx="1294">
                  <c:v>3.5361899999999999</c:v>
                </c:pt>
                <c:pt idx="1295">
                  <c:v>3.5299300000000002</c:v>
                </c:pt>
                <c:pt idx="1296">
                  <c:v>3.5290900000000001</c:v>
                </c:pt>
                <c:pt idx="1297">
                  <c:v>3.5261499999999999</c:v>
                </c:pt>
                <c:pt idx="1298">
                  <c:v>3.5293999999999999</c:v>
                </c:pt>
                <c:pt idx="1299">
                  <c:v>3.53024</c:v>
                </c:pt>
                <c:pt idx="1300">
                  <c:v>3.53233</c:v>
                </c:pt>
                <c:pt idx="1301">
                  <c:v>3.5327500000000001</c:v>
                </c:pt>
                <c:pt idx="1302">
                  <c:v>3.5345800000000001</c:v>
                </c:pt>
                <c:pt idx="1303">
                  <c:v>3.53443</c:v>
                </c:pt>
                <c:pt idx="1304">
                  <c:v>3.53416</c:v>
                </c:pt>
                <c:pt idx="1305">
                  <c:v>3.53722</c:v>
                </c:pt>
                <c:pt idx="1306">
                  <c:v>3.5351900000000001</c:v>
                </c:pt>
                <c:pt idx="1307">
                  <c:v>3.5351599999999999</c:v>
                </c:pt>
                <c:pt idx="1308">
                  <c:v>3.5361899999999999</c:v>
                </c:pt>
                <c:pt idx="1309">
                  <c:v>3.53592</c:v>
                </c:pt>
                <c:pt idx="1310">
                  <c:v>3.5372500000000002</c:v>
                </c:pt>
                <c:pt idx="1311">
                  <c:v>3.5352299999999999</c:v>
                </c:pt>
                <c:pt idx="1312">
                  <c:v>3.53512</c:v>
                </c:pt>
                <c:pt idx="1313">
                  <c:v>3.5349699999999999</c:v>
                </c:pt>
                <c:pt idx="1314">
                  <c:v>3.5356900000000002</c:v>
                </c:pt>
                <c:pt idx="1315">
                  <c:v>3.53287</c:v>
                </c:pt>
                <c:pt idx="1316">
                  <c:v>3.52867</c:v>
                </c:pt>
                <c:pt idx="1317">
                  <c:v>3.5267599999999999</c:v>
                </c:pt>
                <c:pt idx="1318">
                  <c:v>3.52806</c:v>
                </c:pt>
                <c:pt idx="1319">
                  <c:v>3.5287100000000002</c:v>
                </c:pt>
                <c:pt idx="1320">
                  <c:v>3.5277600000000002</c:v>
                </c:pt>
                <c:pt idx="1321">
                  <c:v>3.5253900000000002</c:v>
                </c:pt>
                <c:pt idx="1322">
                  <c:v>3.5230600000000001</c:v>
                </c:pt>
                <c:pt idx="1323">
                  <c:v>3.5249299999999999</c:v>
                </c:pt>
                <c:pt idx="1324">
                  <c:v>3.5255100000000001</c:v>
                </c:pt>
                <c:pt idx="1325">
                  <c:v>3.5264600000000002</c:v>
                </c:pt>
                <c:pt idx="1326">
                  <c:v>3.5247000000000002</c:v>
                </c:pt>
                <c:pt idx="1327">
                  <c:v>3.5226800000000003</c:v>
                </c:pt>
                <c:pt idx="1328">
                  <c:v>3.5249299999999999</c:v>
                </c:pt>
                <c:pt idx="1329">
                  <c:v>3.5274900000000002</c:v>
                </c:pt>
                <c:pt idx="1330">
                  <c:v>3.5274100000000002</c:v>
                </c:pt>
                <c:pt idx="1331">
                  <c:v>3.5289000000000001</c:v>
                </c:pt>
                <c:pt idx="1332">
                  <c:v>3.5297399999999999</c:v>
                </c:pt>
                <c:pt idx="1333">
                  <c:v>3.5297000000000001</c:v>
                </c:pt>
                <c:pt idx="1334">
                  <c:v>3.5311900000000001</c:v>
                </c:pt>
                <c:pt idx="1335">
                  <c:v>3.5318000000000001</c:v>
                </c:pt>
                <c:pt idx="1336">
                  <c:v>3.5306500000000001</c:v>
                </c:pt>
                <c:pt idx="1337">
                  <c:v>3.5313400000000001</c:v>
                </c:pt>
                <c:pt idx="1338">
                  <c:v>3.52894</c:v>
                </c:pt>
                <c:pt idx="1339">
                  <c:v>3.5265400000000002</c:v>
                </c:pt>
                <c:pt idx="1340">
                  <c:v>3.52352</c:v>
                </c:pt>
                <c:pt idx="1341">
                  <c:v>3.5243600000000002</c:v>
                </c:pt>
                <c:pt idx="1342">
                  <c:v>3.5258500000000002</c:v>
                </c:pt>
                <c:pt idx="1343">
                  <c:v>3.5254300000000001</c:v>
                </c:pt>
                <c:pt idx="1344">
                  <c:v>3.5228000000000002</c:v>
                </c:pt>
                <c:pt idx="1345">
                  <c:v>3.52528</c:v>
                </c:pt>
                <c:pt idx="1346">
                  <c:v>3.5251600000000001</c:v>
                </c:pt>
                <c:pt idx="1347">
                  <c:v>3.5268000000000002</c:v>
                </c:pt>
                <c:pt idx="1348">
                  <c:v>3.5243199999999999</c:v>
                </c:pt>
                <c:pt idx="1349">
                  <c:v>3.5196300000000003</c:v>
                </c:pt>
                <c:pt idx="1350">
                  <c:v>3.5190999999999999</c:v>
                </c:pt>
                <c:pt idx="1351">
                  <c:v>3.5209999999999999</c:v>
                </c:pt>
                <c:pt idx="1352">
                  <c:v>3.5242100000000001</c:v>
                </c:pt>
                <c:pt idx="1353">
                  <c:v>3.5242800000000001</c:v>
                </c:pt>
                <c:pt idx="1354">
                  <c:v>3.52535</c:v>
                </c:pt>
                <c:pt idx="1355">
                  <c:v>3.5264600000000002</c:v>
                </c:pt>
                <c:pt idx="1356">
                  <c:v>3.5281000000000002</c:v>
                </c:pt>
                <c:pt idx="1357">
                  <c:v>3.5278700000000001</c:v>
                </c:pt>
                <c:pt idx="1358">
                  <c:v>3.5270299999999999</c:v>
                </c:pt>
                <c:pt idx="1359">
                  <c:v>3.5237500000000002</c:v>
                </c:pt>
                <c:pt idx="1360">
                  <c:v>3.5244800000000001</c:v>
                </c:pt>
                <c:pt idx="1361">
                  <c:v>3.5264600000000002</c:v>
                </c:pt>
                <c:pt idx="1362">
                  <c:v>3.5237500000000002</c:v>
                </c:pt>
                <c:pt idx="1363">
                  <c:v>3.5213100000000002</c:v>
                </c:pt>
                <c:pt idx="1364">
                  <c:v>3.5227599999999999</c:v>
                </c:pt>
                <c:pt idx="1365">
                  <c:v>3.5241700000000002</c:v>
                </c:pt>
                <c:pt idx="1366">
                  <c:v>3.5240900000000002</c:v>
                </c:pt>
                <c:pt idx="1367">
                  <c:v>3.5204300000000002</c:v>
                </c:pt>
                <c:pt idx="1368">
                  <c:v>3.5185599999999999</c:v>
                </c:pt>
                <c:pt idx="1369">
                  <c:v>3.5164599999999999</c:v>
                </c:pt>
                <c:pt idx="1370">
                  <c:v>3.5179900000000002</c:v>
                </c:pt>
                <c:pt idx="1371">
                  <c:v>3.5212699999999999</c:v>
                </c:pt>
                <c:pt idx="1372">
                  <c:v>3.5221100000000001</c:v>
                </c:pt>
                <c:pt idx="1373">
                  <c:v>3.5237500000000002</c:v>
                </c:pt>
                <c:pt idx="1374">
                  <c:v>3.5242800000000001</c:v>
                </c:pt>
                <c:pt idx="1375">
                  <c:v>3.5246300000000002</c:v>
                </c:pt>
                <c:pt idx="1376">
                  <c:v>3.5249299999999999</c:v>
                </c:pt>
                <c:pt idx="1377">
                  <c:v>3.5249700000000002</c:v>
                </c:pt>
                <c:pt idx="1378">
                  <c:v>3.5231400000000002</c:v>
                </c:pt>
                <c:pt idx="1379">
                  <c:v>3.5197799999999999</c:v>
                </c:pt>
                <c:pt idx="1380">
                  <c:v>3.5190200000000003</c:v>
                </c:pt>
                <c:pt idx="1381">
                  <c:v>3.5201600000000002</c:v>
                </c:pt>
                <c:pt idx="1382">
                  <c:v>3.5216500000000002</c:v>
                </c:pt>
                <c:pt idx="1383">
                  <c:v>3.5221900000000002</c:v>
                </c:pt>
                <c:pt idx="1384">
                  <c:v>3.5222199999999999</c:v>
                </c:pt>
                <c:pt idx="1385">
                  <c:v>3.5221100000000001</c:v>
                </c:pt>
                <c:pt idx="1386">
                  <c:v>3.5223</c:v>
                </c:pt>
                <c:pt idx="1387">
                  <c:v>3.5236399999999999</c:v>
                </c:pt>
                <c:pt idx="1388">
                  <c:v>3.5240200000000002</c:v>
                </c:pt>
                <c:pt idx="1389">
                  <c:v>3.5237099999999999</c:v>
                </c:pt>
                <c:pt idx="1390">
                  <c:v>3.52142</c:v>
                </c:pt>
                <c:pt idx="1391">
                  <c:v>3.5225300000000002</c:v>
                </c:pt>
                <c:pt idx="1392">
                  <c:v>3.52169</c:v>
                </c:pt>
                <c:pt idx="1393">
                  <c:v>3.5194800000000002</c:v>
                </c:pt>
                <c:pt idx="1394">
                  <c:v>3.5173800000000002</c:v>
                </c:pt>
                <c:pt idx="1395">
                  <c:v>3.51749</c:v>
                </c:pt>
                <c:pt idx="1396">
                  <c:v>3.5178799999999999</c:v>
                </c:pt>
                <c:pt idx="1397">
                  <c:v>3.5175700000000001</c:v>
                </c:pt>
                <c:pt idx="1398">
                  <c:v>3.5139100000000001</c:v>
                </c:pt>
                <c:pt idx="1399">
                  <c:v>3.51349</c:v>
                </c:pt>
                <c:pt idx="1400">
                  <c:v>3.51288</c:v>
                </c:pt>
                <c:pt idx="1401">
                  <c:v>3.5114299999999998</c:v>
                </c:pt>
                <c:pt idx="1402">
                  <c:v>3.50956</c:v>
                </c:pt>
                <c:pt idx="1403">
                  <c:v>3.5060500000000001</c:v>
                </c:pt>
                <c:pt idx="1404">
                  <c:v>3.5042900000000001</c:v>
                </c:pt>
                <c:pt idx="1405">
                  <c:v>3.5054799999999999</c:v>
                </c:pt>
                <c:pt idx="1406">
                  <c:v>3.5063900000000001</c:v>
                </c:pt>
                <c:pt idx="1407">
                  <c:v>3.5042900000000001</c:v>
                </c:pt>
                <c:pt idx="1408">
                  <c:v>3.50224</c:v>
                </c:pt>
                <c:pt idx="1409">
                  <c:v>3.5050599999999998</c:v>
                </c:pt>
                <c:pt idx="1410">
                  <c:v>3.5039899999999999</c:v>
                </c:pt>
                <c:pt idx="1411">
                  <c:v>3.5044900000000001</c:v>
                </c:pt>
                <c:pt idx="1412">
                  <c:v>3.5034200000000002</c:v>
                </c:pt>
                <c:pt idx="1413">
                  <c:v>3.5057399999999999</c:v>
                </c:pt>
                <c:pt idx="1414">
                  <c:v>3.50841</c:v>
                </c:pt>
                <c:pt idx="1415">
                  <c:v>3.5069699999999999</c:v>
                </c:pt>
                <c:pt idx="1416">
                  <c:v>3.5030700000000001</c:v>
                </c:pt>
                <c:pt idx="1417">
                  <c:v>3.5009399999999999</c:v>
                </c:pt>
                <c:pt idx="1418">
                  <c:v>3.49709</c:v>
                </c:pt>
                <c:pt idx="1419">
                  <c:v>3.5004400000000002</c:v>
                </c:pt>
                <c:pt idx="1420">
                  <c:v>3.4995600000000002</c:v>
                </c:pt>
                <c:pt idx="1421">
                  <c:v>3.4958300000000002</c:v>
                </c:pt>
                <c:pt idx="1422">
                  <c:v>3.4959799999999999</c:v>
                </c:pt>
                <c:pt idx="1423">
                  <c:v>3.49647</c:v>
                </c:pt>
                <c:pt idx="1424">
                  <c:v>3.49464</c:v>
                </c:pt>
                <c:pt idx="1425">
                  <c:v>3.49274</c:v>
                </c:pt>
                <c:pt idx="1426">
                  <c:v>3.4906000000000001</c:v>
                </c:pt>
                <c:pt idx="1427">
                  <c:v>3.4880100000000001</c:v>
                </c:pt>
                <c:pt idx="1428">
                  <c:v>3.4870900000000002</c:v>
                </c:pt>
                <c:pt idx="1429">
                  <c:v>3.4850300000000001</c:v>
                </c:pt>
                <c:pt idx="1430">
                  <c:v>3.4840800000000001</c:v>
                </c:pt>
                <c:pt idx="1431">
                  <c:v>3.48461</c:v>
                </c:pt>
                <c:pt idx="1432">
                  <c:v>3.4860600000000002</c:v>
                </c:pt>
                <c:pt idx="1433">
                  <c:v>3.4862899999999999</c:v>
                </c:pt>
                <c:pt idx="1434">
                  <c:v>3.48549</c:v>
                </c:pt>
                <c:pt idx="1435">
                  <c:v>3.4865599999999999</c:v>
                </c:pt>
                <c:pt idx="1436">
                  <c:v>3.4880800000000001</c:v>
                </c:pt>
                <c:pt idx="1437">
                  <c:v>3.4888500000000002</c:v>
                </c:pt>
                <c:pt idx="1438">
                  <c:v>3.4889999999999999</c:v>
                </c:pt>
                <c:pt idx="1439">
                  <c:v>3.48732</c:v>
                </c:pt>
                <c:pt idx="1440">
                  <c:v>3.4877000000000002</c:v>
                </c:pt>
                <c:pt idx="1441">
                  <c:v>3.4858700000000002</c:v>
                </c:pt>
                <c:pt idx="1442">
                  <c:v>3.48373</c:v>
                </c:pt>
                <c:pt idx="1443">
                  <c:v>3.4829300000000001</c:v>
                </c:pt>
                <c:pt idx="1444">
                  <c:v>3.4793099999999999</c:v>
                </c:pt>
                <c:pt idx="1445">
                  <c:v>3.47526</c:v>
                </c:pt>
                <c:pt idx="1446">
                  <c:v>3.4737</c:v>
                </c:pt>
                <c:pt idx="1447">
                  <c:v>3.4738199999999999</c:v>
                </c:pt>
                <c:pt idx="1448">
                  <c:v>3.4727900000000003</c:v>
                </c:pt>
                <c:pt idx="1449">
                  <c:v>3.4717600000000002</c:v>
                </c:pt>
                <c:pt idx="1450">
                  <c:v>3.4683999999999999</c:v>
                </c:pt>
                <c:pt idx="1451">
                  <c:v>3.4661499999999998</c:v>
                </c:pt>
                <c:pt idx="1452">
                  <c:v>3.4597000000000002</c:v>
                </c:pt>
                <c:pt idx="1453">
                  <c:v>3.4576000000000002</c:v>
                </c:pt>
                <c:pt idx="1454">
                  <c:v>3.4565999999999999</c:v>
                </c:pt>
                <c:pt idx="1455">
                  <c:v>3.4540000000000002</c:v>
                </c:pt>
                <c:pt idx="1456">
                  <c:v>3.4516</c:v>
                </c:pt>
                <c:pt idx="1457">
                  <c:v>3.4502000000000002</c:v>
                </c:pt>
                <c:pt idx="1458">
                  <c:v>3.4453</c:v>
                </c:pt>
                <c:pt idx="1459">
                  <c:v>3.4436</c:v>
                </c:pt>
                <c:pt idx="1460">
                  <c:v>3.4392</c:v>
                </c:pt>
                <c:pt idx="1461">
                  <c:v>3.4344999999999999</c:v>
                </c:pt>
                <c:pt idx="1462">
                  <c:v>3.4294000000000002</c:v>
                </c:pt>
                <c:pt idx="1463">
                  <c:v>3.4195000000000002</c:v>
                </c:pt>
                <c:pt idx="1464">
                  <c:v>3.415</c:v>
                </c:pt>
                <c:pt idx="1465">
                  <c:v>3.4056000000000002</c:v>
                </c:pt>
                <c:pt idx="1466">
                  <c:v>3.3989000000000003</c:v>
                </c:pt>
                <c:pt idx="1467">
                  <c:v>3.3917000000000002</c:v>
                </c:pt>
                <c:pt idx="1468">
                  <c:v>3.3841000000000001</c:v>
                </c:pt>
                <c:pt idx="1469">
                  <c:v>3.3801000000000001</c:v>
                </c:pt>
                <c:pt idx="1470">
                  <c:v>3.3713000000000002</c:v>
                </c:pt>
                <c:pt idx="1471">
                  <c:v>3.363</c:v>
                </c:pt>
                <c:pt idx="1472">
                  <c:v>3.3559000000000001</c:v>
                </c:pt>
                <c:pt idx="1473">
                  <c:v>3.3528000000000002</c:v>
                </c:pt>
                <c:pt idx="1474">
                  <c:v>3.3448000000000002</c:v>
                </c:pt>
                <c:pt idx="1475">
                  <c:v>3.3342000000000001</c:v>
                </c:pt>
                <c:pt idx="1476">
                  <c:v>3.3273000000000001</c:v>
                </c:pt>
                <c:pt idx="1477">
                  <c:v>3.3203</c:v>
                </c:pt>
                <c:pt idx="1478">
                  <c:v>3.3119000000000001</c:v>
                </c:pt>
                <c:pt idx="1479">
                  <c:v>3.3033999999999999</c:v>
                </c:pt>
                <c:pt idx="1480">
                  <c:v>3.3004000000000002</c:v>
                </c:pt>
                <c:pt idx="1481">
                  <c:v>3.2949999999999999</c:v>
                </c:pt>
                <c:pt idx="1482">
                  <c:v>3.2934000000000001</c:v>
                </c:pt>
                <c:pt idx="1483">
                  <c:v>3.2888000000000002</c:v>
                </c:pt>
                <c:pt idx="1484">
                  <c:v>3.2837000000000001</c:v>
                </c:pt>
                <c:pt idx="1485">
                  <c:v>3.2795000000000001</c:v>
                </c:pt>
                <c:pt idx="1486">
                  <c:v>3.2753999999999999</c:v>
                </c:pt>
                <c:pt idx="1487">
                  <c:v>3.2696000000000001</c:v>
                </c:pt>
                <c:pt idx="1488">
                  <c:v>3.2640000000000002</c:v>
                </c:pt>
                <c:pt idx="1489">
                  <c:v>3.2593000000000001</c:v>
                </c:pt>
                <c:pt idx="1490">
                  <c:v>3.2566999999999999</c:v>
                </c:pt>
                <c:pt idx="1491">
                  <c:v>3.2507000000000001</c:v>
                </c:pt>
                <c:pt idx="1492">
                  <c:v>3.2459000000000002</c:v>
                </c:pt>
                <c:pt idx="1493">
                  <c:v>3.2415000000000003</c:v>
                </c:pt>
                <c:pt idx="1494">
                  <c:v>3.2379000000000002</c:v>
                </c:pt>
                <c:pt idx="1495">
                  <c:v>3.2320000000000002</c:v>
                </c:pt>
                <c:pt idx="1496">
                  <c:v>3.2263000000000002</c:v>
                </c:pt>
                <c:pt idx="1497">
                  <c:v>3.2202999999999999</c:v>
                </c:pt>
                <c:pt idx="1498">
                  <c:v>3.2115</c:v>
                </c:pt>
                <c:pt idx="1499">
                  <c:v>3.2072000000000003</c:v>
                </c:pt>
                <c:pt idx="1500">
                  <c:v>3.2044999999999999</c:v>
                </c:pt>
                <c:pt idx="1501">
                  <c:v>3.1975000000000002</c:v>
                </c:pt>
                <c:pt idx="1502">
                  <c:v>3.1915</c:v>
                </c:pt>
                <c:pt idx="1503">
                  <c:v>3.1882000000000001</c:v>
                </c:pt>
                <c:pt idx="1504">
                  <c:v>3.1875</c:v>
                </c:pt>
                <c:pt idx="1505">
                  <c:v>3.1853000000000002</c:v>
                </c:pt>
                <c:pt idx="1506">
                  <c:v>3.1821000000000002</c:v>
                </c:pt>
                <c:pt idx="1507">
                  <c:v>3.1797</c:v>
                </c:pt>
                <c:pt idx="1508">
                  <c:v>3.1773000000000002</c:v>
                </c:pt>
                <c:pt idx="1509">
                  <c:v>3.1692</c:v>
                </c:pt>
                <c:pt idx="1510">
                  <c:v>3.1640999999999999</c:v>
                </c:pt>
                <c:pt idx="1511">
                  <c:v>3.1621999999999999</c:v>
                </c:pt>
                <c:pt idx="1512">
                  <c:v>3.1589</c:v>
                </c:pt>
                <c:pt idx="1513">
                  <c:v>3.1556000000000002</c:v>
                </c:pt>
                <c:pt idx="1514">
                  <c:v>3.1492</c:v>
                </c:pt>
                <c:pt idx="1515">
                  <c:v>3.1438000000000001</c:v>
                </c:pt>
                <c:pt idx="1516">
                  <c:v>3.1427</c:v>
                </c:pt>
                <c:pt idx="1517">
                  <c:v>3.1379999999999999</c:v>
                </c:pt>
                <c:pt idx="1518">
                  <c:v>3.1393</c:v>
                </c:pt>
                <c:pt idx="1519">
                  <c:v>3.1355</c:v>
                </c:pt>
                <c:pt idx="1520">
                  <c:v>3.1320000000000001</c:v>
                </c:pt>
                <c:pt idx="1521">
                  <c:v>3.1284000000000001</c:v>
                </c:pt>
                <c:pt idx="1522">
                  <c:v>3.1234999999999999</c:v>
                </c:pt>
                <c:pt idx="1523">
                  <c:v>3.1255999999999999</c:v>
                </c:pt>
                <c:pt idx="1524">
                  <c:v>3.1278000000000001</c:v>
                </c:pt>
                <c:pt idx="1525">
                  <c:v>3.1259999999999999</c:v>
                </c:pt>
                <c:pt idx="1526">
                  <c:v>3.1245000000000003</c:v>
                </c:pt>
                <c:pt idx="1527">
                  <c:v>3.1223000000000001</c:v>
                </c:pt>
                <c:pt idx="1528">
                  <c:v>3.12</c:v>
                </c:pt>
                <c:pt idx="1529">
                  <c:v>3.1189</c:v>
                </c:pt>
                <c:pt idx="1530">
                  <c:v>3.1173999999999999</c:v>
                </c:pt>
                <c:pt idx="1531">
                  <c:v>3.1156999999999999</c:v>
                </c:pt>
                <c:pt idx="1532">
                  <c:v>3.1122000000000001</c:v>
                </c:pt>
                <c:pt idx="1533">
                  <c:v>3.1092</c:v>
                </c:pt>
                <c:pt idx="1534">
                  <c:v>3.1059999999999999</c:v>
                </c:pt>
                <c:pt idx="1535">
                  <c:v>3.105</c:v>
                </c:pt>
                <c:pt idx="1536">
                  <c:v>3.1031</c:v>
                </c:pt>
                <c:pt idx="1537">
                  <c:v>3.1021000000000001</c:v>
                </c:pt>
                <c:pt idx="1538">
                  <c:v>3.0988000000000002</c:v>
                </c:pt>
                <c:pt idx="1539">
                  <c:v>3.0981000000000001</c:v>
                </c:pt>
                <c:pt idx="1540">
                  <c:v>3.0954000000000002</c:v>
                </c:pt>
                <c:pt idx="1541">
                  <c:v>3.093</c:v>
                </c:pt>
                <c:pt idx="1542">
                  <c:v>3.0897000000000001</c:v>
                </c:pt>
                <c:pt idx="1543">
                  <c:v>3.0880000000000001</c:v>
                </c:pt>
                <c:pt idx="1544">
                  <c:v>3.085</c:v>
                </c:pt>
                <c:pt idx="1545">
                  <c:v>3.0834999999999999</c:v>
                </c:pt>
                <c:pt idx="1546">
                  <c:v>3.0811999999999999</c:v>
                </c:pt>
                <c:pt idx="1547">
                  <c:v>3.0790999999999999</c:v>
                </c:pt>
                <c:pt idx="1548">
                  <c:v>3.0780000000000003</c:v>
                </c:pt>
                <c:pt idx="1549">
                  <c:v>3.0741000000000001</c:v>
                </c:pt>
                <c:pt idx="1550">
                  <c:v>3.0707</c:v>
                </c:pt>
                <c:pt idx="1551">
                  <c:v>3.0699000000000001</c:v>
                </c:pt>
                <c:pt idx="1552">
                  <c:v>3.0670999999999999</c:v>
                </c:pt>
                <c:pt idx="1553">
                  <c:v>3.0653000000000001</c:v>
                </c:pt>
                <c:pt idx="1554">
                  <c:v>3.0627</c:v>
                </c:pt>
                <c:pt idx="1555">
                  <c:v>3.0608</c:v>
                </c:pt>
                <c:pt idx="1556">
                  <c:v>3.0592999999999999</c:v>
                </c:pt>
                <c:pt idx="1557">
                  <c:v>3.0582000000000003</c:v>
                </c:pt>
                <c:pt idx="1558">
                  <c:v>3.0556999999999999</c:v>
                </c:pt>
                <c:pt idx="1559">
                  <c:v>3.0531999999999999</c:v>
                </c:pt>
                <c:pt idx="1560">
                  <c:v>3.0524</c:v>
                </c:pt>
                <c:pt idx="1561">
                  <c:v>3.05</c:v>
                </c:pt>
                <c:pt idx="1562">
                  <c:v>3.0488</c:v>
                </c:pt>
                <c:pt idx="1563">
                  <c:v>3.0453999999999999</c:v>
                </c:pt>
                <c:pt idx="1564">
                  <c:v>3.0430999999999999</c:v>
                </c:pt>
                <c:pt idx="1565">
                  <c:v>3.0377999999999998</c:v>
                </c:pt>
                <c:pt idx="1566">
                  <c:v>3.0373000000000001</c:v>
                </c:pt>
                <c:pt idx="1567">
                  <c:v>3.0345</c:v>
                </c:pt>
                <c:pt idx="1568">
                  <c:v>3.0308999999999999</c:v>
                </c:pt>
                <c:pt idx="1569">
                  <c:v>3.0289999999999999</c:v>
                </c:pt>
                <c:pt idx="1570">
                  <c:v>3.0219</c:v>
                </c:pt>
                <c:pt idx="1571">
                  <c:v>3.0174000000000003</c:v>
                </c:pt>
                <c:pt idx="1572">
                  <c:v>3.0174000000000003</c:v>
                </c:pt>
                <c:pt idx="1573">
                  <c:v>3.0167000000000002</c:v>
                </c:pt>
                <c:pt idx="1574">
                  <c:v>3.0139</c:v>
                </c:pt>
                <c:pt idx="1575">
                  <c:v>3.0144000000000002</c:v>
                </c:pt>
                <c:pt idx="1576">
                  <c:v>3.0135000000000001</c:v>
                </c:pt>
                <c:pt idx="1577">
                  <c:v>3.0123000000000002</c:v>
                </c:pt>
                <c:pt idx="1578">
                  <c:v>3.0093000000000001</c:v>
                </c:pt>
                <c:pt idx="1579">
                  <c:v>3.0093000000000001</c:v>
                </c:pt>
                <c:pt idx="1580">
                  <c:v>3.0078</c:v>
                </c:pt>
                <c:pt idx="1581">
                  <c:v>3.0053000000000001</c:v>
                </c:pt>
                <c:pt idx="1582">
                  <c:v>3.0065</c:v>
                </c:pt>
                <c:pt idx="1583">
                  <c:v>3.0030999999999999</c:v>
                </c:pt>
                <c:pt idx="1584">
                  <c:v>3.0015999999999998</c:v>
                </c:pt>
                <c:pt idx="1585">
                  <c:v>3.0017</c:v>
                </c:pt>
                <c:pt idx="1586">
                  <c:v>3.0001000000000002</c:v>
                </c:pt>
                <c:pt idx="1587">
                  <c:v>2.9991000000000003</c:v>
                </c:pt>
                <c:pt idx="1588">
                  <c:v>2.9972000000000003</c:v>
                </c:pt>
                <c:pt idx="1589">
                  <c:v>2.9953000000000003</c:v>
                </c:pt>
                <c:pt idx="1590">
                  <c:v>2.9941</c:v>
                </c:pt>
                <c:pt idx="1591">
                  <c:v>2.9903</c:v>
                </c:pt>
                <c:pt idx="1592">
                  <c:v>2.9906000000000001</c:v>
                </c:pt>
                <c:pt idx="1593">
                  <c:v>2.9885000000000002</c:v>
                </c:pt>
                <c:pt idx="1594">
                  <c:v>2.9868999999999999</c:v>
                </c:pt>
                <c:pt idx="1595">
                  <c:v>2.9849000000000001</c:v>
                </c:pt>
                <c:pt idx="1596">
                  <c:v>2.9828000000000001</c:v>
                </c:pt>
                <c:pt idx="1597">
                  <c:v>2.9813000000000001</c:v>
                </c:pt>
                <c:pt idx="1598">
                  <c:v>2.9788000000000001</c:v>
                </c:pt>
                <c:pt idx="1599">
                  <c:v>2.9775999999999998</c:v>
                </c:pt>
                <c:pt idx="1600">
                  <c:v>2.9767999999999999</c:v>
                </c:pt>
                <c:pt idx="1601">
                  <c:v>2.9748000000000001</c:v>
                </c:pt>
                <c:pt idx="1602">
                  <c:v>2.9733999999999998</c:v>
                </c:pt>
                <c:pt idx="1603">
                  <c:v>2.9713000000000003</c:v>
                </c:pt>
                <c:pt idx="1604">
                  <c:v>2.9706000000000001</c:v>
                </c:pt>
                <c:pt idx="1605">
                  <c:v>2.9679000000000002</c:v>
                </c:pt>
                <c:pt idx="1606">
                  <c:v>2.9668999999999999</c:v>
                </c:pt>
                <c:pt idx="1607">
                  <c:v>2.9659</c:v>
                </c:pt>
                <c:pt idx="1608">
                  <c:v>2.964</c:v>
                </c:pt>
                <c:pt idx="1609">
                  <c:v>2.9639000000000002</c:v>
                </c:pt>
                <c:pt idx="1610">
                  <c:v>2.9629000000000003</c:v>
                </c:pt>
                <c:pt idx="1611">
                  <c:v>2.9610000000000003</c:v>
                </c:pt>
                <c:pt idx="1612">
                  <c:v>2.9581</c:v>
                </c:pt>
                <c:pt idx="1613">
                  <c:v>2.9571000000000001</c:v>
                </c:pt>
                <c:pt idx="1614">
                  <c:v>2.9553000000000003</c:v>
                </c:pt>
                <c:pt idx="1615">
                  <c:v>2.9535999999999998</c:v>
                </c:pt>
                <c:pt idx="1616">
                  <c:v>2.9530000000000003</c:v>
                </c:pt>
                <c:pt idx="1617">
                  <c:v>2.9493999999999998</c:v>
                </c:pt>
                <c:pt idx="1618">
                  <c:v>2.9453</c:v>
                </c:pt>
                <c:pt idx="1619">
                  <c:v>2.9441999999999999</c:v>
                </c:pt>
                <c:pt idx="1620">
                  <c:v>2.9455</c:v>
                </c:pt>
                <c:pt idx="1621">
                  <c:v>2.9434</c:v>
                </c:pt>
                <c:pt idx="1622">
                  <c:v>2.9436</c:v>
                </c:pt>
                <c:pt idx="1623">
                  <c:v>2.9424000000000001</c:v>
                </c:pt>
                <c:pt idx="1624">
                  <c:v>2.9409999999999998</c:v>
                </c:pt>
                <c:pt idx="1625">
                  <c:v>2.9367999999999999</c:v>
                </c:pt>
                <c:pt idx="1626">
                  <c:v>2.9344000000000001</c:v>
                </c:pt>
                <c:pt idx="1627">
                  <c:v>2.93</c:v>
                </c:pt>
                <c:pt idx="1628">
                  <c:v>2.9306000000000001</c:v>
                </c:pt>
                <c:pt idx="1629">
                  <c:v>2.9306000000000001</c:v>
                </c:pt>
                <c:pt idx="1630">
                  <c:v>2.9315000000000002</c:v>
                </c:pt>
                <c:pt idx="1631">
                  <c:v>2.9298000000000002</c:v>
                </c:pt>
                <c:pt idx="1632">
                  <c:v>2.9306000000000001</c:v>
                </c:pt>
                <c:pt idx="1633">
                  <c:v>2.9295</c:v>
                </c:pt>
                <c:pt idx="1634">
                  <c:v>2.9256000000000002</c:v>
                </c:pt>
                <c:pt idx="1635">
                  <c:v>2.9267000000000003</c:v>
                </c:pt>
                <c:pt idx="1636">
                  <c:v>2.923</c:v>
                </c:pt>
                <c:pt idx="1637">
                  <c:v>2.9230999999999998</c:v>
                </c:pt>
                <c:pt idx="1638">
                  <c:v>2.9211</c:v>
                </c:pt>
                <c:pt idx="1639">
                  <c:v>2.9211999999999998</c:v>
                </c:pt>
                <c:pt idx="1640">
                  <c:v>2.919</c:v>
                </c:pt>
                <c:pt idx="1641">
                  <c:v>2.9174000000000002</c:v>
                </c:pt>
                <c:pt idx="1642">
                  <c:v>2.9165000000000001</c:v>
                </c:pt>
                <c:pt idx="1643">
                  <c:v>2.9129</c:v>
                </c:pt>
                <c:pt idx="1644">
                  <c:v>2.9137</c:v>
                </c:pt>
                <c:pt idx="1645">
                  <c:v>2.9146000000000001</c:v>
                </c:pt>
                <c:pt idx="1646">
                  <c:v>2.9121000000000001</c:v>
                </c:pt>
                <c:pt idx="1647">
                  <c:v>2.9114</c:v>
                </c:pt>
                <c:pt idx="1648">
                  <c:v>2.9115000000000002</c:v>
                </c:pt>
                <c:pt idx="1649">
                  <c:v>2.9089999999999998</c:v>
                </c:pt>
                <c:pt idx="1650">
                  <c:v>2.9081000000000001</c:v>
                </c:pt>
                <c:pt idx="1651">
                  <c:v>2.9070999999999998</c:v>
                </c:pt>
                <c:pt idx="1652">
                  <c:v>2.9053</c:v>
                </c:pt>
                <c:pt idx="1653">
                  <c:v>2.9032</c:v>
                </c:pt>
                <c:pt idx="1654">
                  <c:v>2.9031000000000002</c:v>
                </c:pt>
                <c:pt idx="1655">
                  <c:v>2.9026000000000001</c:v>
                </c:pt>
                <c:pt idx="1656">
                  <c:v>2.9009</c:v>
                </c:pt>
                <c:pt idx="1657">
                  <c:v>2.9005000000000001</c:v>
                </c:pt>
                <c:pt idx="1658">
                  <c:v>2.8992</c:v>
                </c:pt>
                <c:pt idx="1659">
                  <c:v>2.8992</c:v>
                </c:pt>
                <c:pt idx="1660">
                  <c:v>2.8959000000000001</c:v>
                </c:pt>
                <c:pt idx="1661">
                  <c:v>2.8948</c:v>
                </c:pt>
                <c:pt idx="1662">
                  <c:v>2.8953000000000002</c:v>
                </c:pt>
                <c:pt idx="1663">
                  <c:v>2.8919000000000001</c:v>
                </c:pt>
                <c:pt idx="1664">
                  <c:v>2.8904000000000001</c:v>
                </c:pt>
                <c:pt idx="1665">
                  <c:v>2.8896999999999999</c:v>
                </c:pt>
                <c:pt idx="1666">
                  <c:v>2.8868999999999998</c:v>
                </c:pt>
                <c:pt idx="1667">
                  <c:v>2.8837000000000002</c:v>
                </c:pt>
                <c:pt idx="1668">
                  <c:v>2.8797999999999999</c:v>
                </c:pt>
                <c:pt idx="1669">
                  <c:v>2.8736000000000002</c:v>
                </c:pt>
                <c:pt idx="1670">
                  <c:v>2.8719000000000001</c:v>
                </c:pt>
                <c:pt idx="1671">
                  <c:v>2.8734000000000002</c:v>
                </c:pt>
                <c:pt idx="1672">
                  <c:v>2.8711000000000002</c:v>
                </c:pt>
                <c:pt idx="1673">
                  <c:v>2.8688000000000002</c:v>
                </c:pt>
                <c:pt idx="1674">
                  <c:v>2.867</c:v>
                </c:pt>
                <c:pt idx="1675">
                  <c:v>2.8691</c:v>
                </c:pt>
                <c:pt idx="1676">
                  <c:v>2.8715999999999999</c:v>
                </c:pt>
                <c:pt idx="1677">
                  <c:v>2.8688000000000002</c:v>
                </c:pt>
                <c:pt idx="1678">
                  <c:v>2.8645</c:v>
                </c:pt>
                <c:pt idx="1679">
                  <c:v>2.8628999999999998</c:v>
                </c:pt>
                <c:pt idx="1680">
                  <c:v>2.8664000000000001</c:v>
                </c:pt>
                <c:pt idx="1681">
                  <c:v>2.8677000000000001</c:v>
                </c:pt>
                <c:pt idx="1682">
                  <c:v>2.8658000000000001</c:v>
                </c:pt>
                <c:pt idx="1683">
                  <c:v>2.8666999999999998</c:v>
                </c:pt>
                <c:pt idx="1684">
                  <c:v>2.8661000000000003</c:v>
                </c:pt>
                <c:pt idx="1685">
                  <c:v>2.8647999999999998</c:v>
                </c:pt>
                <c:pt idx="1686">
                  <c:v>2.8611</c:v>
                </c:pt>
                <c:pt idx="1687">
                  <c:v>2.8589000000000002</c:v>
                </c:pt>
                <c:pt idx="1688">
                  <c:v>2.8571</c:v>
                </c:pt>
                <c:pt idx="1689">
                  <c:v>2.8578999999999999</c:v>
                </c:pt>
                <c:pt idx="1690">
                  <c:v>2.8569</c:v>
                </c:pt>
                <c:pt idx="1691">
                  <c:v>2.8532999999999999</c:v>
                </c:pt>
                <c:pt idx="1692">
                  <c:v>2.8487999999999998</c:v>
                </c:pt>
                <c:pt idx="1693">
                  <c:v>2.8464999999999998</c:v>
                </c:pt>
                <c:pt idx="1694">
                  <c:v>2.8456999999999999</c:v>
                </c:pt>
                <c:pt idx="1695">
                  <c:v>2.8487999999999998</c:v>
                </c:pt>
                <c:pt idx="1696">
                  <c:v>2.8471000000000002</c:v>
                </c:pt>
                <c:pt idx="1697">
                  <c:v>2.8433000000000002</c:v>
                </c:pt>
                <c:pt idx="1698">
                  <c:v>2.8433999999999999</c:v>
                </c:pt>
                <c:pt idx="1699">
                  <c:v>2.8469000000000002</c:v>
                </c:pt>
                <c:pt idx="1700">
                  <c:v>2.8471000000000002</c:v>
                </c:pt>
                <c:pt idx="1701">
                  <c:v>2.8475000000000001</c:v>
                </c:pt>
                <c:pt idx="1702">
                  <c:v>2.8502000000000001</c:v>
                </c:pt>
                <c:pt idx="1703">
                  <c:v>2.8502000000000001</c:v>
                </c:pt>
                <c:pt idx="1704">
                  <c:v>2.8496000000000001</c:v>
                </c:pt>
                <c:pt idx="1705">
                  <c:v>2.8496999999999999</c:v>
                </c:pt>
                <c:pt idx="1706">
                  <c:v>2.8479000000000001</c:v>
                </c:pt>
                <c:pt idx="1707">
                  <c:v>2.8483000000000001</c:v>
                </c:pt>
                <c:pt idx="1708">
                  <c:v>2.8464999999999998</c:v>
                </c:pt>
                <c:pt idx="1709">
                  <c:v>2.8421000000000003</c:v>
                </c:pt>
                <c:pt idx="1710">
                  <c:v>2.8372999999999999</c:v>
                </c:pt>
                <c:pt idx="1711">
                  <c:v>2.8357999999999999</c:v>
                </c:pt>
                <c:pt idx="1712">
                  <c:v>2.8363</c:v>
                </c:pt>
                <c:pt idx="1713">
                  <c:v>2.8386</c:v>
                </c:pt>
                <c:pt idx="1714">
                  <c:v>2.8346</c:v>
                </c:pt>
                <c:pt idx="1715">
                  <c:v>2.8344</c:v>
                </c:pt>
                <c:pt idx="1716">
                  <c:v>2.8342000000000001</c:v>
                </c:pt>
                <c:pt idx="1717">
                  <c:v>2.835</c:v>
                </c:pt>
                <c:pt idx="1718">
                  <c:v>2.8304</c:v>
                </c:pt>
                <c:pt idx="1719">
                  <c:v>2.8250000000000002</c:v>
                </c:pt>
                <c:pt idx="1720">
                  <c:v>2.8218000000000001</c:v>
                </c:pt>
                <c:pt idx="1721">
                  <c:v>2.8196000000000003</c:v>
                </c:pt>
                <c:pt idx="1722">
                  <c:v>2.8155000000000001</c:v>
                </c:pt>
                <c:pt idx="1723">
                  <c:v>2.8140999999999998</c:v>
                </c:pt>
                <c:pt idx="1724">
                  <c:v>2.8121999999999998</c:v>
                </c:pt>
                <c:pt idx="1725">
                  <c:v>2.8158000000000003</c:v>
                </c:pt>
                <c:pt idx="1726">
                  <c:v>2.8178999999999998</c:v>
                </c:pt>
                <c:pt idx="1727">
                  <c:v>2.8186</c:v>
                </c:pt>
                <c:pt idx="1728">
                  <c:v>2.8210999999999999</c:v>
                </c:pt>
                <c:pt idx="1729">
                  <c:v>2.8223000000000003</c:v>
                </c:pt>
                <c:pt idx="1730">
                  <c:v>2.8219000000000003</c:v>
                </c:pt>
                <c:pt idx="1731">
                  <c:v>2.8212999999999999</c:v>
                </c:pt>
                <c:pt idx="1732">
                  <c:v>2.8209</c:v>
                </c:pt>
                <c:pt idx="1733">
                  <c:v>2.8208000000000002</c:v>
                </c:pt>
                <c:pt idx="1734">
                  <c:v>2.8200000000000003</c:v>
                </c:pt>
                <c:pt idx="1735">
                  <c:v>2.8193999999999999</c:v>
                </c:pt>
                <c:pt idx="1736">
                  <c:v>2.8178999999999998</c:v>
                </c:pt>
                <c:pt idx="1737">
                  <c:v>2.8191999999999999</c:v>
                </c:pt>
                <c:pt idx="1738">
                  <c:v>2.8186</c:v>
                </c:pt>
                <c:pt idx="1739">
                  <c:v>2.8178999999999998</c:v>
                </c:pt>
                <c:pt idx="1740">
                  <c:v>2.8161</c:v>
                </c:pt>
                <c:pt idx="1741">
                  <c:v>2.8170999999999999</c:v>
                </c:pt>
                <c:pt idx="1742">
                  <c:v>2.8162000000000003</c:v>
                </c:pt>
                <c:pt idx="1743">
                  <c:v>2.8149999999999999</c:v>
                </c:pt>
                <c:pt idx="1744">
                  <c:v>2.8146</c:v>
                </c:pt>
                <c:pt idx="1745">
                  <c:v>2.81</c:v>
                </c:pt>
                <c:pt idx="1746">
                  <c:v>2.8067000000000002</c:v>
                </c:pt>
                <c:pt idx="1747">
                  <c:v>2.8064</c:v>
                </c:pt>
                <c:pt idx="1748">
                  <c:v>2.8067000000000002</c:v>
                </c:pt>
                <c:pt idx="1749">
                  <c:v>2.8029000000000002</c:v>
                </c:pt>
                <c:pt idx="1750">
                  <c:v>2.7986</c:v>
                </c:pt>
                <c:pt idx="1751">
                  <c:v>2.7972000000000001</c:v>
                </c:pt>
                <c:pt idx="1752">
                  <c:v>2.7961999999999998</c:v>
                </c:pt>
                <c:pt idx="1753">
                  <c:v>2.7984</c:v>
                </c:pt>
                <c:pt idx="1754">
                  <c:v>2.8002000000000002</c:v>
                </c:pt>
                <c:pt idx="1755">
                  <c:v>2.8022</c:v>
                </c:pt>
                <c:pt idx="1756">
                  <c:v>2.8007</c:v>
                </c:pt>
                <c:pt idx="1757">
                  <c:v>2.8018000000000001</c:v>
                </c:pt>
                <c:pt idx="1758">
                  <c:v>2.8024</c:v>
                </c:pt>
                <c:pt idx="1759">
                  <c:v>2.8022999999999998</c:v>
                </c:pt>
                <c:pt idx="1760">
                  <c:v>2.8014999999999999</c:v>
                </c:pt>
                <c:pt idx="1761">
                  <c:v>2.8022</c:v>
                </c:pt>
                <c:pt idx="1762">
                  <c:v>2.8007</c:v>
                </c:pt>
                <c:pt idx="1763">
                  <c:v>2.8025000000000002</c:v>
                </c:pt>
                <c:pt idx="1764">
                  <c:v>2.7995999999999999</c:v>
                </c:pt>
                <c:pt idx="1765">
                  <c:v>2.7989000000000002</c:v>
                </c:pt>
                <c:pt idx="1766">
                  <c:v>2.7993999999999999</c:v>
                </c:pt>
                <c:pt idx="1767">
                  <c:v>2.7983000000000002</c:v>
                </c:pt>
                <c:pt idx="1768">
                  <c:v>2.7951000000000001</c:v>
                </c:pt>
                <c:pt idx="1769">
                  <c:v>2.7949999999999999</c:v>
                </c:pt>
                <c:pt idx="1770">
                  <c:v>2.7914000000000003</c:v>
                </c:pt>
                <c:pt idx="1771">
                  <c:v>2.7892000000000001</c:v>
                </c:pt>
                <c:pt idx="1772">
                  <c:v>2.7907999999999999</c:v>
                </c:pt>
                <c:pt idx="1773">
                  <c:v>2.7919</c:v>
                </c:pt>
                <c:pt idx="1774">
                  <c:v>2.7921</c:v>
                </c:pt>
                <c:pt idx="1775">
                  <c:v>2.7925</c:v>
                </c:pt>
                <c:pt idx="1776">
                  <c:v>2.7938999999999998</c:v>
                </c:pt>
                <c:pt idx="1777">
                  <c:v>2.7934999999999999</c:v>
                </c:pt>
                <c:pt idx="1778">
                  <c:v>2.7932999999999999</c:v>
                </c:pt>
                <c:pt idx="1779">
                  <c:v>2.7914000000000003</c:v>
                </c:pt>
                <c:pt idx="1780">
                  <c:v>2.7915000000000001</c:v>
                </c:pt>
                <c:pt idx="1781">
                  <c:v>2.7917000000000001</c:v>
                </c:pt>
                <c:pt idx="1782">
                  <c:v>2.7909999999999999</c:v>
                </c:pt>
                <c:pt idx="1783">
                  <c:v>2.7915000000000001</c:v>
                </c:pt>
                <c:pt idx="1784">
                  <c:v>2.7906</c:v>
                </c:pt>
                <c:pt idx="1785">
                  <c:v>2.7890000000000001</c:v>
                </c:pt>
                <c:pt idx="1786">
                  <c:v>2.7899000000000003</c:v>
                </c:pt>
                <c:pt idx="1787">
                  <c:v>2.7884000000000002</c:v>
                </c:pt>
                <c:pt idx="1788">
                  <c:v>2.7888000000000002</c:v>
                </c:pt>
                <c:pt idx="1789">
                  <c:v>2.7880000000000003</c:v>
                </c:pt>
                <c:pt idx="1790">
                  <c:v>2.7879</c:v>
                </c:pt>
                <c:pt idx="1791">
                  <c:v>2.7879</c:v>
                </c:pt>
                <c:pt idx="1792">
                  <c:v>2.7861000000000002</c:v>
                </c:pt>
                <c:pt idx="1793">
                  <c:v>2.7871999999999999</c:v>
                </c:pt>
                <c:pt idx="1794">
                  <c:v>2.7865000000000002</c:v>
                </c:pt>
                <c:pt idx="1795">
                  <c:v>2.7847</c:v>
                </c:pt>
                <c:pt idx="1796">
                  <c:v>2.7844000000000002</c:v>
                </c:pt>
                <c:pt idx="1797">
                  <c:v>2.7829999999999999</c:v>
                </c:pt>
                <c:pt idx="1798">
                  <c:v>2.7827000000000002</c:v>
                </c:pt>
                <c:pt idx="1799">
                  <c:v>2.7838000000000003</c:v>
                </c:pt>
                <c:pt idx="1800">
                  <c:v>2.782</c:v>
                </c:pt>
                <c:pt idx="1801">
                  <c:v>2.7826</c:v>
                </c:pt>
                <c:pt idx="1802">
                  <c:v>2.7806999999999999</c:v>
                </c:pt>
                <c:pt idx="1803">
                  <c:v>2.7806999999999999</c:v>
                </c:pt>
                <c:pt idx="1804">
                  <c:v>2.7799</c:v>
                </c:pt>
                <c:pt idx="1805">
                  <c:v>2.7789000000000001</c:v>
                </c:pt>
                <c:pt idx="1806">
                  <c:v>2.7787000000000002</c:v>
                </c:pt>
                <c:pt idx="1807">
                  <c:v>2.7787000000000002</c:v>
                </c:pt>
                <c:pt idx="1808">
                  <c:v>2.7772000000000001</c:v>
                </c:pt>
                <c:pt idx="1809">
                  <c:v>2.7781000000000002</c:v>
                </c:pt>
                <c:pt idx="1810">
                  <c:v>2.7759</c:v>
                </c:pt>
                <c:pt idx="1811">
                  <c:v>2.7754000000000003</c:v>
                </c:pt>
                <c:pt idx="1812">
                  <c:v>2.7745000000000002</c:v>
                </c:pt>
                <c:pt idx="1813">
                  <c:v>2.7736000000000001</c:v>
                </c:pt>
                <c:pt idx="1814">
                  <c:v>2.7732000000000001</c:v>
                </c:pt>
                <c:pt idx="1815">
                  <c:v>2.7724000000000002</c:v>
                </c:pt>
                <c:pt idx="1816">
                  <c:v>2.7730000000000001</c:v>
                </c:pt>
                <c:pt idx="1817">
                  <c:v>2.7713000000000001</c:v>
                </c:pt>
                <c:pt idx="1818">
                  <c:v>2.7716000000000003</c:v>
                </c:pt>
                <c:pt idx="1819">
                  <c:v>2.7716000000000003</c:v>
                </c:pt>
                <c:pt idx="1820">
                  <c:v>2.7707999999999999</c:v>
                </c:pt>
                <c:pt idx="1821">
                  <c:v>2.7690000000000001</c:v>
                </c:pt>
                <c:pt idx="1822">
                  <c:v>2.7693000000000003</c:v>
                </c:pt>
                <c:pt idx="1823">
                  <c:v>2.7692000000000001</c:v>
                </c:pt>
                <c:pt idx="1824">
                  <c:v>2.7674000000000003</c:v>
                </c:pt>
                <c:pt idx="1825">
                  <c:v>2.7688999999999999</c:v>
                </c:pt>
                <c:pt idx="1826">
                  <c:v>2.7684000000000002</c:v>
                </c:pt>
                <c:pt idx="1827">
                  <c:v>2.7663000000000002</c:v>
                </c:pt>
                <c:pt idx="1828">
                  <c:v>2.7655000000000003</c:v>
                </c:pt>
                <c:pt idx="1829">
                  <c:v>2.7664</c:v>
                </c:pt>
                <c:pt idx="1830">
                  <c:v>2.7652999999999999</c:v>
                </c:pt>
                <c:pt idx="1831">
                  <c:v>2.7646000000000002</c:v>
                </c:pt>
                <c:pt idx="1832">
                  <c:v>2.7652000000000001</c:v>
                </c:pt>
                <c:pt idx="1833">
                  <c:v>2.7646999999999999</c:v>
                </c:pt>
                <c:pt idx="1834">
                  <c:v>2.7641</c:v>
                </c:pt>
                <c:pt idx="1835">
                  <c:v>2.7623000000000002</c:v>
                </c:pt>
                <c:pt idx="1836">
                  <c:v>2.7627000000000002</c:v>
                </c:pt>
                <c:pt idx="1837">
                  <c:v>2.7633999999999999</c:v>
                </c:pt>
                <c:pt idx="1838">
                  <c:v>2.7614000000000001</c:v>
                </c:pt>
                <c:pt idx="1839">
                  <c:v>2.7618999999999998</c:v>
                </c:pt>
                <c:pt idx="1840">
                  <c:v>2.7602000000000002</c:v>
                </c:pt>
                <c:pt idx="1841">
                  <c:v>2.7603</c:v>
                </c:pt>
                <c:pt idx="1842">
                  <c:v>2.7605</c:v>
                </c:pt>
                <c:pt idx="1843">
                  <c:v>2.7597</c:v>
                </c:pt>
                <c:pt idx="1844">
                  <c:v>2.7584</c:v>
                </c:pt>
                <c:pt idx="1845">
                  <c:v>2.7581000000000002</c:v>
                </c:pt>
                <c:pt idx="1846">
                  <c:v>2.7572999999999999</c:v>
                </c:pt>
                <c:pt idx="1847">
                  <c:v>2.7557999999999998</c:v>
                </c:pt>
                <c:pt idx="1848">
                  <c:v>2.7564000000000002</c:v>
                </c:pt>
                <c:pt idx="1849">
                  <c:v>2.7528999999999999</c:v>
                </c:pt>
                <c:pt idx="1850">
                  <c:v>2.7511999999999999</c:v>
                </c:pt>
                <c:pt idx="1851">
                  <c:v>2.7496999999999998</c:v>
                </c:pt>
                <c:pt idx="1852">
                  <c:v>2.7448000000000001</c:v>
                </c:pt>
                <c:pt idx="1853">
                  <c:v>2.7431000000000001</c:v>
                </c:pt>
                <c:pt idx="1854">
                  <c:v>2.7423000000000002</c:v>
                </c:pt>
                <c:pt idx="1855">
                  <c:v>2.7422</c:v>
                </c:pt>
                <c:pt idx="1856">
                  <c:v>2.7444999999999999</c:v>
                </c:pt>
                <c:pt idx="1857">
                  <c:v>2.7442000000000002</c:v>
                </c:pt>
                <c:pt idx="1858">
                  <c:v>2.7454000000000001</c:v>
                </c:pt>
                <c:pt idx="1859">
                  <c:v>2.7450000000000001</c:v>
                </c:pt>
                <c:pt idx="1860">
                  <c:v>2.7452000000000001</c:v>
                </c:pt>
                <c:pt idx="1861">
                  <c:v>2.7465000000000002</c:v>
                </c:pt>
                <c:pt idx="1862">
                  <c:v>2.7444999999999999</c:v>
                </c:pt>
                <c:pt idx="1863">
                  <c:v>2.7454999999999998</c:v>
                </c:pt>
                <c:pt idx="1864">
                  <c:v>2.7438000000000002</c:v>
                </c:pt>
                <c:pt idx="1865">
                  <c:v>2.7443</c:v>
                </c:pt>
                <c:pt idx="1866">
                  <c:v>2.7443</c:v>
                </c:pt>
                <c:pt idx="1867">
                  <c:v>2.7446000000000002</c:v>
                </c:pt>
                <c:pt idx="1868">
                  <c:v>2.7431999999999999</c:v>
                </c:pt>
                <c:pt idx="1869">
                  <c:v>2.7433000000000001</c:v>
                </c:pt>
                <c:pt idx="1870">
                  <c:v>2.7427000000000001</c:v>
                </c:pt>
                <c:pt idx="1871">
                  <c:v>2.7423999999999999</c:v>
                </c:pt>
                <c:pt idx="1872">
                  <c:v>2.7416</c:v>
                </c:pt>
                <c:pt idx="1873">
                  <c:v>2.7412000000000001</c:v>
                </c:pt>
                <c:pt idx="1874">
                  <c:v>2.7403</c:v>
                </c:pt>
                <c:pt idx="1875">
                  <c:v>2.7397</c:v>
                </c:pt>
                <c:pt idx="1876">
                  <c:v>2.7389000000000001</c:v>
                </c:pt>
                <c:pt idx="1877">
                  <c:v>2.7391000000000001</c:v>
                </c:pt>
                <c:pt idx="1878">
                  <c:v>2.7385999999999999</c:v>
                </c:pt>
                <c:pt idx="1879">
                  <c:v>2.7370999999999999</c:v>
                </c:pt>
                <c:pt idx="1880">
                  <c:v>2.7374999999999998</c:v>
                </c:pt>
                <c:pt idx="1881">
                  <c:v>2.7363</c:v>
                </c:pt>
                <c:pt idx="1882">
                  <c:v>2.7364999999999999</c:v>
                </c:pt>
                <c:pt idx="1883">
                  <c:v>2.7357</c:v>
                </c:pt>
                <c:pt idx="1884">
                  <c:v>2.734</c:v>
                </c:pt>
                <c:pt idx="1885">
                  <c:v>2.7338</c:v>
                </c:pt>
                <c:pt idx="1886">
                  <c:v>2.7332000000000001</c:v>
                </c:pt>
                <c:pt idx="1887">
                  <c:v>2.7324999999999999</c:v>
                </c:pt>
                <c:pt idx="1888">
                  <c:v>2.7313999999999998</c:v>
                </c:pt>
                <c:pt idx="1889">
                  <c:v>2.7311000000000001</c:v>
                </c:pt>
                <c:pt idx="1890">
                  <c:v>2.7307000000000001</c:v>
                </c:pt>
                <c:pt idx="1891">
                  <c:v>2.7309000000000001</c:v>
                </c:pt>
                <c:pt idx="1892">
                  <c:v>2.7271000000000001</c:v>
                </c:pt>
                <c:pt idx="1893">
                  <c:v>2.7271000000000001</c:v>
                </c:pt>
                <c:pt idx="1894">
                  <c:v>2.7271000000000001</c:v>
                </c:pt>
                <c:pt idx="1895">
                  <c:v>2.7261000000000002</c:v>
                </c:pt>
                <c:pt idx="1896">
                  <c:v>2.7255000000000003</c:v>
                </c:pt>
                <c:pt idx="1897">
                  <c:v>2.7248999999999999</c:v>
                </c:pt>
                <c:pt idx="1898">
                  <c:v>2.7229000000000001</c:v>
                </c:pt>
                <c:pt idx="1899">
                  <c:v>2.7227999999999999</c:v>
                </c:pt>
                <c:pt idx="1900">
                  <c:v>2.7225000000000001</c:v>
                </c:pt>
                <c:pt idx="1901">
                  <c:v>2.7209000000000003</c:v>
                </c:pt>
                <c:pt idx="1902">
                  <c:v>2.7204000000000002</c:v>
                </c:pt>
                <c:pt idx="1903">
                  <c:v>2.7191000000000001</c:v>
                </c:pt>
                <c:pt idx="1904">
                  <c:v>2.7191999999999998</c:v>
                </c:pt>
                <c:pt idx="1905">
                  <c:v>2.7170000000000001</c:v>
                </c:pt>
                <c:pt idx="1906">
                  <c:v>2.7183000000000002</c:v>
                </c:pt>
                <c:pt idx="1907">
                  <c:v>2.7164999999999999</c:v>
                </c:pt>
                <c:pt idx="1908">
                  <c:v>2.7152000000000003</c:v>
                </c:pt>
                <c:pt idx="1909">
                  <c:v>2.7162999999999999</c:v>
                </c:pt>
                <c:pt idx="1910">
                  <c:v>2.7139000000000002</c:v>
                </c:pt>
                <c:pt idx="1911">
                  <c:v>2.7148000000000003</c:v>
                </c:pt>
                <c:pt idx="1912">
                  <c:v>2.7126999999999999</c:v>
                </c:pt>
                <c:pt idx="1913">
                  <c:v>2.7130999999999998</c:v>
                </c:pt>
                <c:pt idx="1914">
                  <c:v>2.7115</c:v>
                </c:pt>
                <c:pt idx="1915">
                  <c:v>2.7117</c:v>
                </c:pt>
                <c:pt idx="1916">
                  <c:v>2.7111000000000001</c:v>
                </c:pt>
                <c:pt idx="1917">
                  <c:v>2.71</c:v>
                </c:pt>
                <c:pt idx="1918">
                  <c:v>2.7087000000000003</c:v>
                </c:pt>
                <c:pt idx="1919">
                  <c:v>2.7090000000000001</c:v>
                </c:pt>
                <c:pt idx="1920">
                  <c:v>2.7065999999999999</c:v>
                </c:pt>
                <c:pt idx="1921">
                  <c:v>2.7076000000000002</c:v>
                </c:pt>
                <c:pt idx="1922">
                  <c:v>2.7069000000000001</c:v>
                </c:pt>
                <c:pt idx="1923">
                  <c:v>2.7046999999999999</c:v>
                </c:pt>
                <c:pt idx="1924">
                  <c:v>2.7038000000000002</c:v>
                </c:pt>
                <c:pt idx="1925">
                  <c:v>2.7037</c:v>
                </c:pt>
                <c:pt idx="1926">
                  <c:v>2.7031999999999998</c:v>
                </c:pt>
                <c:pt idx="1927">
                  <c:v>2.7027000000000001</c:v>
                </c:pt>
                <c:pt idx="1928">
                  <c:v>2.7015000000000002</c:v>
                </c:pt>
                <c:pt idx="1929">
                  <c:v>2.7010000000000001</c:v>
                </c:pt>
                <c:pt idx="1930">
                  <c:v>2.7000999999999999</c:v>
                </c:pt>
                <c:pt idx="1931">
                  <c:v>2.6993</c:v>
                </c:pt>
                <c:pt idx="1932">
                  <c:v>2.6992000000000003</c:v>
                </c:pt>
                <c:pt idx="1933">
                  <c:v>2.6989000000000001</c:v>
                </c:pt>
                <c:pt idx="1934">
                  <c:v>2.6981999999999999</c:v>
                </c:pt>
                <c:pt idx="1935">
                  <c:v>2.6962999999999999</c:v>
                </c:pt>
                <c:pt idx="1936">
                  <c:v>2.6949000000000001</c:v>
                </c:pt>
                <c:pt idx="1937">
                  <c:v>2.6955</c:v>
                </c:pt>
                <c:pt idx="1938">
                  <c:v>2.6938</c:v>
                </c:pt>
                <c:pt idx="1939">
                  <c:v>2.6939000000000002</c:v>
                </c:pt>
                <c:pt idx="1940">
                  <c:v>2.6926000000000001</c:v>
                </c:pt>
                <c:pt idx="1941">
                  <c:v>2.6932999999999998</c:v>
                </c:pt>
                <c:pt idx="1942">
                  <c:v>2.6922999999999999</c:v>
                </c:pt>
                <c:pt idx="1943">
                  <c:v>2.6911</c:v>
                </c:pt>
                <c:pt idx="1944">
                  <c:v>2.6905000000000001</c:v>
                </c:pt>
                <c:pt idx="1945">
                  <c:v>2.6907000000000001</c:v>
                </c:pt>
                <c:pt idx="1946">
                  <c:v>2.6890000000000001</c:v>
                </c:pt>
                <c:pt idx="1947">
                  <c:v>2.6879</c:v>
                </c:pt>
                <c:pt idx="1948">
                  <c:v>2.6880000000000002</c:v>
                </c:pt>
                <c:pt idx="1949">
                  <c:v>2.6877</c:v>
                </c:pt>
                <c:pt idx="1950">
                  <c:v>2.6859999999999999</c:v>
                </c:pt>
                <c:pt idx="1951">
                  <c:v>2.6848000000000001</c:v>
                </c:pt>
                <c:pt idx="1952">
                  <c:v>2.6829000000000001</c:v>
                </c:pt>
                <c:pt idx="1953">
                  <c:v>2.6829000000000001</c:v>
                </c:pt>
                <c:pt idx="1954">
                  <c:v>2.6816</c:v>
                </c:pt>
                <c:pt idx="1955">
                  <c:v>2.6816</c:v>
                </c:pt>
                <c:pt idx="1956">
                  <c:v>2.6819000000000002</c:v>
                </c:pt>
                <c:pt idx="1957">
                  <c:v>2.6795</c:v>
                </c:pt>
                <c:pt idx="1958">
                  <c:v>2.6787000000000001</c:v>
                </c:pt>
                <c:pt idx="1959">
                  <c:v>2.6783000000000001</c:v>
                </c:pt>
                <c:pt idx="1960">
                  <c:v>2.6772999999999998</c:v>
                </c:pt>
                <c:pt idx="1961">
                  <c:v>2.6736</c:v>
                </c:pt>
                <c:pt idx="1962">
                  <c:v>2.6772999999999998</c:v>
                </c:pt>
                <c:pt idx="1963">
                  <c:v>2.6745000000000001</c:v>
                </c:pt>
                <c:pt idx="1964">
                  <c:v>2.6745999999999999</c:v>
                </c:pt>
                <c:pt idx="1965">
                  <c:v>2.6728000000000001</c:v>
                </c:pt>
                <c:pt idx="1966">
                  <c:v>2.6706000000000003</c:v>
                </c:pt>
                <c:pt idx="1967">
                  <c:v>2.6716000000000002</c:v>
                </c:pt>
                <c:pt idx="1968">
                  <c:v>2.6705000000000001</c:v>
                </c:pt>
                <c:pt idx="1969">
                  <c:v>2.6706000000000003</c:v>
                </c:pt>
                <c:pt idx="1970">
                  <c:v>2.6678999999999999</c:v>
                </c:pt>
                <c:pt idx="1971">
                  <c:v>2.6684999999999999</c:v>
                </c:pt>
                <c:pt idx="1972">
                  <c:v>2.6678999999999999</c:v>
                </c:pt>
                <c:pt idx="1973">
                  <c:v>2.6665999999999999</c:v>
                </c:pt>
                <c:pt idx="1974">
                  <c:v>2.6656</c:v>
                </c:pt>
                <c:pt idx="1975">
                  <c:v>2.6664000000000003</c:v>
                </c:pt>
                <c:pt idx="1976">
                  <c:v>2.6638000000000002</c:v>
                </c:pt>
                <c:pt idx="1977">
                  <c:v>2.6652</c:v>
                </c:pt>
                <c:pt idx="1978">
                  <c:v>2.6629</c:v>
                </c:pt>
                <c:pt idx="1979">
                  <c:v>2.6631999999999998</c:v>
                </c:pt>
                <c:pt idx="1980">
                  <c:v>2.6626000000000003</c:v>
                </c:pt>
                <c:pt idx="1981">
                  <c:v>2.6616</c:v>
                </c:pt>
                <c:pt idx="1982">
                  <c:v>2.6604000000000001</c:v>
                </c:pt>
                <c:pt idx="1983">
                  <c:v>2.6577999999999999</c:v>
                </c:pt>
                <c:pt idx="1984">
                  <c:v>2.6585999999999999</c:v>
                </c:pt>
                <c:pt idx="1985">
                  <c:v>2.6584000000000003</c:v>
                </c:pt>
                <c:pt idx="1986">
                  <c:v>2.6581999999999999</c:v>
                </c:pt>
                <c:pt idx="1987">
                  <c:v>2.6560999999999999</c:v>
                </c:pt>
                <c:pt idx="1988">
                  <c:v>2.6539999999999999</c:v>
                </c:pt>
                <c:pt idx="1989">
                  <c:v>2.6543000000000001</c:v>
                </c:pt>
                <c:pt idx="1990">
                  <c:v>2.6531000000000002</c:v>
                </c:pt>
                <c:pt idx="1991">
                  <c:v>2.6524999999999999</c:v>
                </c:pt>
                <c:pt idx="1992">
                  <c:v>2.6505000000000001</c:v>
                </c:pt>
                <c:pt idx="1993">
                  <c:v>2.6489000000000003</c:v>
                </c:pt>
                <c:pt idx="1994">
                  <c:v>2.6499000000000001</c:v>
                </c:pt>
                <c:pt idx="1995">
                  <c:v>2.6476000000000002</c:v>
                </c:pt>
                <c:pt idx="1996">
                  <c:v>2.6480000000000001</c:v>
                </c:pt>
                <c:pt idx="1997">
                  <c:v>2.6466000000000003</c:v>
                </c:pt>
                <c:pt idx="1998">
                  <c:v>2.6440000000000001</c:v>
                </c:pt>
                <c:pt idx="1999">
                  <c:v>2.6421999999999999</c:v>
                </c:pt>
                <c:pt idx="2000">
                  <c:v>2.6421999999999999</c:v>
                </c:pt>
                <c:pt idx="2001">
                  <c:v>2.6425000000000001</c:v>
                </c:pt>
                <c:pt idx="2002">
                  <c:v>2.6400999999999999</c:v>
                </c:pt>
                <c:pt idx="2003">
                  <c:v>2.6405000000000003</c:v>
                </c:pt>
                <c:pt idx="2004">
                  <c:v>2.6379000000000001</c:v>
                </c:pt>
                <c:pt idx="2005">
                  <c:v>2.6372</c:v>
                </c:pt>
                <c:pt idx="2006">
                  <c:v>2.6364999999999998</c:v>
                </c:pt>
                <c:pt idx="2007">
                  <c:v>2.6351</c:v>
                </c:pt>
                <c:pt idx="2008">
                  <c:v>2.6334</c:v>
                </c:pt>
                <c:pt idx="2009">
                  <c:v>2.6352000000000002</c:v>
                </c:pt>
                <c:pt idx="2010">
                  <c:v>2.6314000000000002</c:v>
                </c:pt>
                <c:pt idx="2011">
                  <c:v>2.6293000000000002</c:v>
                </c:pt>
                <c:pt idx="2012">
                  <c:v>2.6280000000000001</c:v>
                </c:pt>
                <c:pt idx="2013">
                  <c:v>2.6278999999999999</c:v>
                </c:pt>
                <c:pt idx="2014">
                  <c:v>2.6259000000000001</c:v>
                </c:pt>
                <c:pt idx="2015">
                  <c:v>2.6248</c:v>
                </c:pt>
                <c:pt idx="2016">
                  <c:v>2.6232000000000002</c:v>
                </c:pt>
                <c:pt idx="2017">
                  <c:v>2.6221000000000001</c:v>
                </c:pt>
                <c:pt idx="2018">
                  <c:v>2.6204000000000001</c:v>
                </c:pt>
                <c:pt idx="2019">
                  <c:v>2.6200999999999999</c:v>
                </c:pt>
                <c:pt idx="2020">
                  <c:v>2.6183000000000001</c:v>
                </c:pt>
                <c:pt idx="2021">
                  <c:v>2.6160000000000001</c:v>
                </c:pt>
                <c:pt idx="2022">
                  <c:v>2.6161000000000003</c:v>
                </c:pt>
                <c:pt idx="2023">
                  <c:v>2.6127000000000002</c:v>
                </c:pt>
                <c:pt idx="2024">
                  <c:v>2.6120000000000001</c:v>
                </c:pt>
                <c:pt idx="2025">
                  <c:v>2.6111</c:v>
                </c:pt>
                <c:pt idx="2026">
                  <c:v>2.6095000000000002</c:v>
                </c:pt>
                <c:pt idx="2027">
                  <c:v>2.6065</c:v>
                </c:pt>
                <c:pt idx="2028">
                  <c:v>2.6061000000000001</c:v>
                </c:pt>
                <c:pt idx="2029">
                  <c:v>2.6030000000000002</c:v>
                </c:pt>
                <c:pt idx="2030">
                  <c:v>2.6023000000000001</c:v>
                </c:pt>
                <c:pt idx="2031">
                  <c:v>2.5998999999999999</c:v>
                </c:pt>
                <c:pt idx="2032">
                  <c:v>2.5998999999999999</c:v>
                </c:pt>
                <c:pt idx="2033">
                  <c:v>2.5964</c:v>
                </c:pt>
                <c:pt idx="2034">
                  <c:v>2.5939000000000001</c:v>
                </c:pt>
                <c:pt idx="2035">
                  <c:v>2.5931000000000002</c:v>
                </c:pt>
                <c:pt idx="2036">
                  <c:v>2.5916000000000001</c:v>
                </c:pt>
                <c:pt idx="2037">
                  <c:v>2.5889000000000002</c:v>
                </c:pt>
                <c:pt idx="2038">
                  <c:v>2.5872999999999999</c:v>
                </c:pt>
                <c:pt idx="2039">
                  <c:v>2.5838000000000001</c:v>
                </c:pt>
                <c:pt idx="2040">
                  <c:v>2.5811999999999999</c:v>
                </c:pt>
                <c:pt idx="2041">
                  <c:v>2.5784000000000002</c:v>
                </c:pt>
                <c:pt idx="2042">
                  <c:v>2.577</c:v>
                </c:pt>
                <c:pt idx="2043">
                  <c:v>2.5754999999999999</c:v>
                </c:pt>
                <c:pt idx="2044">
                  <c:v>2.5735999999999999</c:v>
                </c:pt>
                <c:pt idx="2045">
                  <c:v>2.5706000000000002</c:v>
                </c:pt>
                <c:pt idx="2046">
                  <c:v>2.5681000000000003</c:v>
                </c:pt>
                <c:pt idx="2047">
                  <c:v>2.5659999999999998</c:v>
                </c:pt>
                <c:pt idx="2048">
                  <c:v>2.5630000000000002</c:v>
                </c:pt>
                <c:pt idx="2049">
                  <c:v>2.5619000000000001</c:v>
                </c:pt>
                <c:pt idx="2050">
                  <c:v>2.5590000000000002</c:v>
                </c:pt>
                <c:pt idx="2051">
                  <c:v>2.5570000000000004</c:v>
                </c:pt>
                <c:pt idx="2052">
                  <c:v>2.5550000000000002</c:v>
                </c:pt>
                <c:pt idx="2053">
                  <c:v>2.552</c:v>
                </c:pt>
                <c:pt idx="2054">
                  <c:v>2.5490000000000004</c:v>
                </c:pt>
                <c:pt idx="2055">
                  <c:v>2.5470000000000002</c:v>
                </c:pt>
                <c:pt idx="2056">
                  <c:v>2.5460000000000003</c:v>
                </c:pt>
                <c:pt idx="2057">
                  <c:v>2.5419999999999998</c:v>
                </c:pt>
                <c:pt idx="2058">
                  <c:v>2.5410000000000004</c:v>
                </c:pt>
                <c:pt idx="2059">
                  <c:v>2.5390000000000001</c:v>
                </c:pt>
                <c:pt idx="2060">
                  <c:v>2.5350000000000001</c:v>
                </c:pt>
                <c:pt idx="2061">
                  <c:v>2.5310000000000001</c:v>
                </c:pt>
                <c:pt idx="2062">
                  <c:v>2.5289999999999999</c:v>
                </c:pt>
                <c:pt idx="2063">
                  <c:v>2.5259999999999998</c:v>
                </c:pt>
                <c:pt idx="2064">
                  <c:v>2.524</c:v>
                </c:pt>
                <c:pt idx="2065">
                  <c:v>2.5209999999999999</c:v>
                </c:pt>
                <c:pt idx="2066">
                  <c:v>2.52</c:v>
                </c:pt>
                <c:pt idx="2067">
                  <c:v>2.5170000000000003</c:v>
                </c:pt>
                <c:pt idx="2068">
                  <c:v>2.5150000000000001</c:v>
                </c:pt>
                <c:pt idx="2069">
                  <c:v>2.5140000000000002</c:v>
                </c:pt>
                <c:pt idx="2070">
                  <c:v>2.5090000000000003</c:v>
                </c:pt>
                <c:pt idx="2071">
                  <c:v>2.508</c:v>
                </c:pt>
                <c:pt idx="2072">
                  <c:v>2.5060000000000002</c:v>
                </c:pt>
                <c:pt idx="2073">
                  <c:v>2.504</c:v>
                </c:pt>
                <c:pt idx="2074">
                  <c:v>2.5019999999999998</c:v>
                </c:pt>
                <c:pt idx="2075">
                  <c:v>2.5</c:v>
                </c:pt>
                <c:pt idx="2076">
                  <c:v>2.4969999999999999</c:v>
                </c:pt>
                <c:pt idx="2077">
                  <c:v>2.4950000000000001</c:v>
                </c:pt>
                <c:pt idx="2078">
                  <c:v>2.4930000000000003</c:v>
                </c:pt>
                <c:pt idx="2079">
                  <c:v>2.492</c:v>
                </c:pt>
                <c:pt idx="2080">
                  <c:v>2.4900000000000002</c:v>
                </c:pt>
                <c:pt idx="2081">
                  <c:v>2.4870000000000001</c:v>
                </c:pt>
                <c:pt idx="2082">
                  <c:v>2.4850000000000003</c:v>
                </c:pt>
                <c:pt idx="2083">
                  <c:v>2.4830000000000001</c:v>
                </c:pt>
                <c:pt idx="2084">
                  <c:v>2.4809999999999999</c:v>
                </c:pt>
                <c:pt idx="2085">
                  <c:v>2.4790000000000001</c:v>
                </c:pt>
                <c:pt idx="2086">
                  <c:v>2.476</c:v>
                </c:pt>
                <c:pt idx="2087">
                  <c:v>2.476</c:v>
                </c:pt>
                <c:pt idx="2088">
                  <c:v>2.4740000000000002</c:v>
                </c:pt>
                <c:pt idx="2089">
                  <c:v>2.4729999999999999</c:v>
                </c:pt>
                <c:pt idx="2090">
                  <c:v>2.4710000000000001</c:v>
                </c:pt>
                <c:pt idx="2091">
                  <c:v>2.4699999999999998</c:v>
                </c:pt>
                <c:pt idx="2092">
                  <c:v>2.4670000000000001</c:v>
                </c:pt>
                <c:pt idx="2093">
                  <c:v>2.4649999999999999</c:v>
                </c:pt>
                <c:pt idx="2094">
                  <c:v>2.4649999999999999</c:v>
                </c:pt>
                <c:pt idx="2095">
                  <c:v>2.464</c:v>
                </c:pt>
                <c:pt idx="2096">
                  <c:v>2.4610000000000003</c:v>
                </c:pt>
                <c:pt idx="2097">
                  <c:v>2.4590000000000001</c:v>
                </c:pt>
                <c:pt idx="2098">
                  <c:v>2.4569999999999999</c:v>
                </c:pt>
                <c:pt idx="2099">
                  <c:v>2.456</c:v>
                </c:pt>
                <c:pt idx="2100">
                  <c:v>2.4550000000000001</c:v>
                </c:pt>
                <c:pt idx="2101">
                  <c:v>2.4539999999999997</c:v>
                </c:pt>
                <c:pt idx="2102">
                  <c:v>2.4500000000000002</c:v>
                </c:pt>
                <c:pt idx="2103">
                  <c:v>2.4500000000000002</c:v>
                </c:pt>
                <c:pt idx="2104">
                  <c:v>2.448</c:v>
                </c:pt>
                <c:pt idx="2105">
                  <c:v>2.4459999999999997</c:v>
                </c:pt>
                <c:pt idx="2106">
                  <c:v>2.4459999999999997</c:v>
                </c:pt>
                <c:pt idx="2107">
                  <c:v>2.444</c:v>
                </c:pt>
                <c:pt idx="2108">
                  <c:v>2.4409999999999998</c:v>
                </c:pt>
                <c:pt idx="2109">
                  <c:v>2.4390000000000001</c:v>
                </c:pt>
                <c:pt idx="2110">
                  <c:v>2.4390000000000001</c:v>
                </c:pt>
                <c:pt idx="2111">
                  <c:v>2.4370000000000003</c:v>
                </c:pt>
                <c:pt idx="2112">
                  <c:v>2.4359999999999999</c:v>
                </c:pt>
                <c:pt idx="2113">
                  <c:v>2.4340000000000002</c:v>
                </c:pt>
                <c:pt idx="2114">
                  <c:v>2.4320000000000004</c:v>
                </c:pt>
                <c:pt idx="2115">
                  <c:v>2.431</c:v>
                </c:pt>
                <c:pt idx="2116">
                  <c:v>2.4300000000000002</c:v>
                </c:pt>
                <c:pt idx="2117">
                  <c:v>2.431</c:v>
                </c:pt>
                <c:pt idx="2118">
                  <c:v>2.4290000000000003</c:v>
                </c:pt>
                <c:pt idx="2119">
                  <c:v>2.427</c:v>
                </c:pt>
                <c:pt idx="2120">
                  <c:v>2.4249999999999998</c:v>
                </c:pt>
                <c:pt idx="2121">
                  <c:v>2.4240000000000004</c:v>
                </c:pt>
                <c:pt idx="2122">
                  <c:v>2.4240000000000004</c:v>
                </c:pt>
                <c:pt idx="2123">
                  <c:v>2.4210000000000003</c:v>
                </c:pt>
                <c:pt idx="2124">
                  <c:v>2.423</c:v>
                </c:pt>
                <c:pt idx="2125">
                  <c:v>2.42</c:v>
                </c:pt>
                <c:pt idx="2126">
                  <c:v>2.419</c:v>
                </c:pt>
                <c:pt idx="2127">
                  <c:v>2.419</c:v>
                </c:pt>
                <c:pt idx="2128">
                  <c:v>2.4180000000000001</c:v>
                </c:pt>
                <c:pt idx="2129">
                  <c:v>2.4169999999999998</c:v>
                </c:pt>
                <c:pt idx="2130">
                  <c:v>2.4160000000000004</c:v>
                </c:pt>
                <c:pt idx="2131">
                  <c:v>2.415</c:v>
                </c:pt>
                <c:pt idx="2132">
                  <c:v>2.4140000000000001</c:v>
                </c:pt>
                <c:pt idx="2133">
                  <c:v>2.4119999999999999</c:v>
                </c:pt>
                <c:pt idx="2134">
                  <c:v>2.4119999999999999</c:v>
                </c:pt>
                <c:pt idx="2135">
                  <c:v>2.41</c:v>
                </c:pt>
                <c:pt idx="2136">
                  <c:v>2.41</c:v>
                </c:pt>
                <c:pt idx="2137">
                  <c:v>2.4080000000000004</c:v>
                </c:pt>
                <c:pt idx="2138">
                  <c:v>2.407</c:v>
                </c:pt>
                <c:pt idx="2139">
                  <c:v>2.4050000000000002</c:v>
                </c:pt>
                <c:pt idx="2140">
                  <c:v>2.4050000000000002</c:v>
                </c:pt>
                <c:pt idx="2141">
                  <c:v>2.403</c:v>
                </c:pt>
                <c:pt idx="2142">
                  <c:v>2.403</c:v>
                </c:pt>
                <c:pt idx="2143">
                  <c:v>2.4009999999999998</c:v>
                </c:pt>
                <c:pt idx="2144">
                  <c:v>2.4000000000000004</c:v>
                </c:pt>
                <c:pt idx="2145">
                  <c:v>2.4000000000000004</c:v>
                </c:pt>
                <c:pt idx="2146">
                  <c:v>2.3980000000000001</c:v>
                </c:pt>
                <c:pt idx="2147">
                  <c:v>2.3980000000000001</c:v>
                </c:pt>
                <c:pt idx="2148">
                  <c:v>2.3959999999999999</c:v>
                </c:pt>
                <c:pt idx="2149">
                  <c:v>2.3970000000000002</c:v>
                </c:pt>
                <c:pt idx="2150">
                  <c:v>2.395</c:v>
                </c:pt>
                <c:pt idx="2151">
                  <c:v>2.3929999999999998</c:v>
                </c:pt>
                <c:pt idx="2152">
                  <c:v>2.3940000000000001</c:v>
                </c:pt>
                <c:pt idx="2153">
                  <c:v>2.3920000000000003</c:v>
                </c:pt>
                <c:pt idx="2154">
                  <c:v>2.39</c:v>
                </c:pt>
                <c:pt idx="2155">
                  <c:v>2.3890000000000002</c:v>
                </c:pt>
                <c:pt idx="2156">
                  <c:v>2.387</c:v>
                </c:pt>
                <c:pt idx="2157">
                  <c:v>2.3860000000000001</c:v>
                </c:pt>
                <c:pt idx="2158">
                  <c:v>2.3860000000000001</c:v>
                </c:pt>
                <c:pt idx="2159">
                  <c:v>2.3860000000000001</c:v>
                </c:pt>
                <c:pt idx="2160">
                  <c:v>2.383</c:v>
                </c:pt>
                <c:pt idx="2161">
                  <c:v>2.383</c:v>
                </c:pt>
                <c:pt idx="2162">
                  <c:v>2.383</c:v>
                </c:pt>
                <c:pt idx="2163">
                  <c:v>2.3810000000000002</c:v>
                </c:pt>
                <c:pt idx="2164">
                  <c:v>2.38</c:v>
                </c:pt>
                <c:pt idx="2165">
                  <c:v>2.38</c:v>
                </c:pt>
                <c:pt idx="2166">
                  <c:v>2.379</c:v>
                </c:pt>
                <c:pt idx="2167">
                  <c:v>2.3780000000000001</c:v>
                </c:pt>
                <c:pt idx="2168">
                  <c:v>2.3769999999999998</c:v>
                </c:pt>
                <c:pt idx="2169">
                  <c:v>2.3769999999999998</c:v>
                </c:pt>
                <c:pt idx="2170">
                  <c:v>2.375</c:v>
                </c:pt>
                <c:pt idx="2171">
                  <c:v>2.375</c:v>
                </c:pt>
                <c:pt idx="2172">
                  <c:v>2.3740000000000001</c:v>
                </c:pt>
                <c:pt idx="2173">
                  <c:v>2.375</c:v>
                </c:pt>
                <c:pt idx="2174">
                  <c:v>2.3730000000000002</c:v>
                </c:pt>
                <c:pt idx="2175">
                  <c:v>2.3730000000000002</c:v>
                </c:pt>
                <c:pt idx="2176">
                  <c:v>2.3719999999999999</c:v>
                </c:pt>
                <c:pt idx="2177">
                  <c:v>2.3719999999999999</c:v>
                </c:pt>
                <c:pt idx="2178">
                  <c:v>2.3719999999999999</c:v>
                </c:pt>
                <c:pt idx="2179">
                  <c:v>2.371</c:v>
                </c:pt>
                <c:pt idx="2180">
                  <c:v>2.3680000000000003</c:v>
                </c:pt>
                <c:pt idx="2181">
                  <c:v>2.3689999999999998</c:v>
                </c:pt>
                <c:pt idx="2182">
                  <c:v>2.3680000000000003</c:v>
                </c:pt>
                <c:pt idx="2183">
                  <c:v>2.3660000000000001</c:v>
                </c:pt>
                <c:pt idx="2184">
                  <c:v>2.3650000000000002</c:v>
                </c:pt>
                <c:pt idx="2185">
                  <c:v>2.3650000000000002</c:v>
                </c:pt>
                <c:pt idx="2186">
                  <c:v>2.3639999999999999</c:v>
                </c:pt>
                <c:pt idx="2187">
                  <c:v>2.363</c:v>
                </c:pt>
                <c:pt idx="2188">
                  <c:v>2.3639999999999999</c:v>
                </c:pt>
                <c:pt idx="2189">
                  <c:v>2.3620000000000001</c:v>
                </c:pt>
                <c:pt idx="2190">
                  <c:v>2.3620000000000001</c:v>
                </c:pt>
                <c:pt idx="2191">
                  <c:v>2.3580000000000001</c:v>
                </c:pt>
                <c:pt idx="2192">
                  <c:v>2.3600000000000003</c:v>
                </c:pt>
                <c:pt idx="2193">
                  <c:v>2.359</c:v>
                </c:pt>
                <c:pt idx="2194">
                  <c:v>2.359</c:v>
                </c:pt>
                <c:pt idx="2195">
                  <c:v>2.359</c:v>
                </c:pt>
                <c:pt idx="2196">
                  <c:v>2.3559999999999999</c:v>
                </c:pt>
                <c:pt idx="2197">
                  <c:v>2.3559999999999999</c:v>
                </c:pt>
                <c:pt idx="2198">
                  <c:v>2.355</c:v>
                </c:pt>
                <c:pt idx="2199">
                  <c:v>2.355</c:v>
                </c:pt>
                <c:pt idx="2200">
                  <c:v>2.3540000000000001</c:v>
                </c:pt>
                <c:pt idx="2201">
                  <c:v>2.3529999999999998</c:v>
                </c:pt>
                <c:pt idx="2202">
                  <c:v>2.3520000000000003</c:v>
                </c:pt>
                <c:pt idx="2203">
                  <c:v>2.3520000000000003</c:v>
                </c:pt>
                <c:pt idx="2204">
                  <c:v>2.35</c:v>
                </c:pt>
                <c:pt idx="2205">
                  <c:v>2.3490000000000002</c:v>
                </c:pt>
                <c:pt idx="2206">
                  <c:v>2.3490000000000002</c:v>
                </c:pt>
                <c:pt idx="2207">
                  <c:v>2.35</c:v>
                </c:pt>
                <c:pt idx="2208">
                  <c:v>2.347</c:v>
                </c:pt>
                <c:pt idx="2209">
                  <c:v>2.3460000000000001</c:v>
                </c:pt>
                <c:pt idx="2210">
                  <c:v>2.347</c:v>
                </c:pt>
                <c:pt idx="2211">
                  <c:v>2.3460000000000001</c:v>
                </c:pt>
                <c:pt idx="2212">
                  <c:v>2.3440000000000003</c:v>
                </c:pt>
                <c:pt idx="2213">
                  <c:v>2.343</c:v>
                </c:pt>
                <c:pt idx="2214">
                  <c:v>2.3440000000000003</c:v>
                </c:pt>
                <c:pt idx="2215">
                  <c:v>2.343</c:v>
                </c:pt>
                <c:pt idx="2216">
                  <c:v>2.34</c:v>
                </c:pt>
                <c:pt idx="2217">
                  <c:v>2.339</c:v>
                </c:pt>
                <c:pt idx="2218">
                  <c:v>2.34</c:v>
                </c:pt>
                <c:pt idx="2219">
                  <c:v>2.339</c:v>
                </c:pt>
                <c:pt idx="2220">
                  <c:v>2.339</c:v>
                </c:pt>
                <c:pt idx="2221">
                  <c:v>2.3369999999999997</c:v>
                </c:pt>
                <c:pt idx="2222">
                  <c:v>2.3369999999999997</c:v>
                </c:pt>
                <c:pt idx="2223">
                  <c:v>2.335</c:v>
                </c:pt>
                <c:pt idx="2224">
                  <c:v>2.3340000000000001</c:v>
                </c:pt>
                <c:pt idx="2225">
                  <c:v>2.335</c:v>
                </c:pt>
                <c:pt idx="2226">
                  <c:v>2.3319999999999999</c:v>
                </c:pt>
                <c:pt idx="2227">
                  <c:v>2.3319999999999999</c:v>
                </c:pt>
                <c:pt idx="2228">
                  <c:v>2.3340000000000001</c:v>
                </c:pt>
                <c:pt idx="2229">
                  <c:v>2.33</c:v>
                </c:pt>
                <c:pt idx="2230">
                  <c:v>2.33</c:v>
                </c:pt>
                <c:pt idx="2231">
                  <c:v>2.331</c:v>
                </c:pt>
                <c:pt idx="2232">
                  <c:v>2.33</c:v>
                </c:pt>
                <c:pt idx="2233">
                  <c:v>2.3289999999999997</c:v>
                </c:pt>
                <c:pt idx="2234">
                  <c:v>2.3289999999999997</c:v>
                </c:pt>
                <c:pt idx="2235">
                  <c:v>2.3280000000000003</c:v>
                </c:pt>
                <c:pt idx="2236">
                  <c:v>2.327</c:v>
                </c:pt>
                <c:pt idx="2237">
                  <c:v>2.327</c:v>
                </c:pt>
                <c:pt idx="2238">
                  <c:v>2.3239999999999998</c:v>
                </c:pt>
                <c:pt idx="2239">
                  <c:v>2.3250000000000002</c:v>
                </c:pt>
                <c:pt idx="2240">
                  <c:v>2.3239999999999998</c:v>
                </c:pt>
                <c:pt idx="2241">
                  <c:v>2.3220000000000001</c:v>
                </c:pt>
                <c:pt idx="2242">
                  <c:v>2.323</c:v>
                </c:pt>
                <c:pt idx="2243">
                  <c:v>2.3220000000000001</c:v>
                </c:pt>
                <c:pt idx="2244">
                  <c:v>2.3209999999999997</c:v>
                </c:pt>
                <c:pt idx="2245">
                  <c:v>2.3209999999999997</c:v>
                </c:pt>
                <c:pt idx="2246">
                  <c:v>2.3209999999999997</c:v>
                </c:pt>
                <c:pt idx="2247">
                  <c:v>2.3200000000000003</c:v>
                </c:pt>
                <c:pt idx="2248">
                  <c:v>2.3200000000000003</c:v>
                </c:pt>
                <c:pt idx="2249">
                  <c:v>2.319</c:v>
                </c:pt>
                <c:pt idx="2250">
                  <c:v>2.3159999999999998</c:v>
                </c:pt>
                <c:pt idx="2251">
                  <c:v>2.3170000000000002</c:v>
                </c:pt>
                <c:pt idx="2252">
                  <c:v>2.3170000000000002</c:v>
                </c:pt>
                <c:pt idx="2253">
                  <c:v>2.3149999999999999</c:v>
                </c:pt>
                <c:pt idx="2254">
                  <c:v>2.3149999999999999</c:v>
                </c:pt>
                <c:pt idx="2255">
                  <c:v>2.3140000000000001</c:v>
                </c:pt>
                <c:pt idx="2256">
                  <c:v>2.3140000000000001</c:v>
                </c:pt>
                <c:pt idx="2257">
                  <c:v>2.3129999999999997</c:v>
                </c:pt>
                <c:pt idx="2258">
                  <c:v>2.3109999999999999</c:v>
                </c:pt>
                <c:pt idx="2259">
                  <c:v>2.3120000000000003</c:v>
                </c:pt>
                <c:pt idx="2260">
                  <c:v>2.31</c:v>
                </c:pt>
                <c:pt idx="2261">
                  <c:v>2.3109999999999999</c:v>
                </c:pt>
                <c:pt idx="2262">
                  <c:v>2.3090000000000002</c:v>
                </c:pt>
                <c:pt idx="2263">
                  <c:v>2.3079999999999998</c:v>
                </c:pt>
                <c:pt idx="2264">
                  <c:v>2.3090000000000002</c:v>
                </c:pt>
                <c:pt idx="2265">
                  <c:v>2.3079999999999998</c:v>
                </c:pt>
                <c:pt idx="2266">
                  <c:v>2.3070000000000004</c:v>
                </c:pt>
                <c:pt idx="2267">
                  <c:v>2.3070000000000004</c:v>
                </c:pt>
                <c:pt idx="2268">
                  <c:v>2.306</c:v>
                </c:pt>
                <c:pt idx="2269">
                  <c:v>2.3050000000000002</c:v>
                </c:pt>
                <c:pt idx="2270">
                  <c:v>2.3050000000000002</c:v>
                </c:pt>
                <c:pt idx="2271">
                  <c:v>2.3050000000000002</c:v>
                </c:pt>
                <c:pt idx="2272">
                  <c:v>2.3040000000000003</c:v>
                </c:pt>
                <c:pt idx="2273">
                  <c:v>2.3029999999999999</c:v>
                </c:pt>
                <c:pt idx="2274">
                  <c:v>2.3029999999999999</c:v>
                </c:pt>
                <c:pt idx="2275">
                  <c:v>2.302</c:v>
                </c:pt>
                <c:pt idx="2276">
                  <c:v>2.2999999999999998</c:v>
                </c:pt>
                <c:pt idx="2277">
                  <c:v>2.2990000000000004</c:v>
                </c:pt>
                <c:pt idx="2278">
                  <c:v>2.2999999999999998</c:v>
                </c:pt>
                <c:pt idx="2279">
                  <c:v>2.2999999999999998</c:v>
                </c:pt>
                <c:pt idx="2280">
                  <c:v>2.2990000000000004</c:v>
                </c:pt>
                <c:pt idx="2281">
                  <c:v>2.298</c:v>
                </c:pt>
                <c:pt idx="2282">
                  <c:v>2.298</c:v>
                </c:pt>
                <c:pt idx="2283">
                  <c:v>2.298</c:v>
                </c:pt>
                <c:pt idx="2284">
                  <c:v>2.2970000000000002</c:v>
                </c:pt>
                <c:pt idx="2285">
                  <c:v>2.2949999999999999</c:v>
                </c:pt>
                <c:pt idx="2286">
                  <c:v>2.2949999999999999</c:v>
                </c:pt>
                <c:pt idx="2287">
                  <c:v>2.2930000000000001</c:v>
                </c:pt>
                <c:pt idx="2288">
                  <c:v>2.2930000000000001</c:v>
                </c:pt>
                <c:pt idx="2289">
                  <c:v>2.2890000000000001</c:v>
                </c:pt>
                <c:pt idx="2290">
                  <c:v>2.286</c:v>
                </c:pt>
                <c:pt idx="2291">
                  <c:v>2.282</c:v>
                </c:pt>
                <c:pt idx="2292">
                  <c:v>2.2810000000000001</c:v>
                </c:pt>
                <c:pt idx="2293">
                  <c:v>2.2800000000000002</c:v>
                </c:pt>
                <c:pt idx="2294">
                  <c:v>2.278</c:v>
                </c:pt>
                <c:pt idx="2295">
                  <c:v>2.2810000000000001</c:v>
                </c:pt>
                <c:pt idx="2296">
                  <c:v>2.2830000000000004</c:v>
                </c:pt>
                <c:pt idx="2297">
                  <c:v>2.2830000000000004</c:v>
                </c:pt>
                <c:pt idx="2298">
                  <c:v>2.282</c:v>
                </c:pt>
                <c:pt idx="2299">
                  <c:v>2.2839999999999998</c:v>
                </c:pt>
                <c:pt idx="2300">
                  <c:v>2.2830000000000004</c:v>
                </c:pt>
                <c:pt idx="2301">
                  <c:v>2.2830000000000004</c:v>
                </c:pt>
                <c:pt idx="2302">
                  <c:v>2.282</c:v>
                </c:pt>
                <c:pt idx="2303">
                  <c:v>2.2830000000000004</c:v>
                </c:pt>
                <c:pt idx="2304">
                  <c:v>2.282</c:v>
                </c:pt>
                <c:pt idx="2305">
                  <c:v>2.2810000000000001</c:v>
                </c:pt>
                <c:pt idx="2306">
                  <c:v>2.2810000000000001</c:v>
                </c:pt>
                <c:pt idx="2307">
                  <c:v>2.2810000000000001</c:v>
                </c:pt>
                <c:pt idx="2308">
                  <c:v>2.2810000000000001</c:v>
                </c:pt>
                <c:pt idx="2309">
                  <c:v>2.2789999999999999</c:v>
                </c:pt>
                <c:pt idx="2310">
                  <c:v>2.2800000000000002</c:v>
                </c:pt>
                <c:pt idx="2311">
                  <c:v>2.2800000000000002</c:v>
                </c:pt>
                <c:pt idx="2312">
                  <c:v>2.2789999999999999</c:v>
                </c:pt>
                <c:pt idx="2313">
                  <c:v>2.278</c:v>
                </c:pt>
                <c:pt idx="2314">
                  <c:v>2.278</c:v>
                </c:pt>
                <c:pt idx="2315">
                  <c:v>2.2770000000000001</c:v>
                </c:pt>
                <c:pt idx="2316">
                  <c:v>2.2770000000000001</c:v>
                </c:pt>
                <c:pt idx="2317">
                  <c:v>2.2759999999999998</c:v>
                </c:pt>
                <c:pt idx="2318">
                  <c:v>2.2759999999999998</c:v>
                </c:pt>
                <c:pt idx="2319">
                  <c:v>2.2759999999999998</c:v>
                </c:pt>
                <c:pt idx="2320">
                  <c:v>2.2750000000000004</c:v>
                </c:pt>
                <c:pt idx="2321">
                  <c:v>2.2750000000000004</c:v>
                </c:pt>
                <c:pt idx="2322">
                  <c:v>2.274</c:v>
                </c:pt>
                <c:pt idx="2323">
                  <c:v>2.274</c:v>
                </c:pt>
                <c:pt idx="2324">
                  <c:v>2.274</c:v>
                </c:pt>
                <c:pt idx="2325">
                  <c:v>2.274</c:v>
                </c:pt>
                <c:pt idx="2326">
                  <c:v>2.2709999999999999</c:v>
                </c:pt>
                <c:pt idx="2327">
                  <c:v>2.2709999999999999</c:v>
                </c:pt>
                <c:pt idx="2328">
                  <c:v>2.27</c:v>
                </c:pt>
                <c:pt idx="2329">
                  <c:v>2.27</c:v>
                </c:pt>
                <c:pt idx="2330">
                  <c:v>2.27</c:v>
                </c:pt>
                <c:pt idx="2331">
                  <c:v>2.2679999999999998</c:v>
                </c:pt>
                <c:pt idx="2332">
                  <c:v>2.27</c:v>
                </c:pt>
                <c:pt idx="2333">
                  <c:v>2.2690000000000001</c:v>
                </c:pt>
                <c:pt idx="2334">
                  <c:v>2.2670000000000003</c:v>
                </c:pt>
                <c:pt idx="2335">
                  <c:v>2.266</c:v>
                </c:pt>
                <c:pt idx="2336">
                  <c:v>2.266</c:v>
                </c:pt>
                <c:pt idx="2337">
                  <c:v>2.266</c:v>
                </c:pt>
                <c:pt idx="2338">
                  <c:v>2.2650000000000001</c:v>
                </c:pt>
                <c:pt idx="2339">
                  <c:v>2.2640000000000002</c:v>
                </c:pt>
                <c:pt idx="2340">
                  <c:v>2.2629999999999999</c:v>
                </c:pt>
                <c:pt idx="2341">
                  <c:v>2.2629999999999999</c:v>
                </c:pt>
                <c:pt idx="2342">
                  <c:v>2.262</c:v>
                </c:pt>
                <c:pt idx="2343">
                  <c:v>2.2610000000000001</c:v>
                </c:pt>
                <c:pt idx="2344">
                  <c:v>2.2610000000000001</c:v>
                </c:pt>
                <c:pt idx="2345">
                  <c:v>2.2590000000000003</c:v>
                </c:pt>
                <c:pt idx="2346">
                  <c:v>2.2570000000000001</c:v>
                </c:pt>
                <c:pt idx="2347">
                  <c:v>2.258</c:v>
                </c:pt>
                <c:pt idx="2348">
                  <c:v>2.258</c:v>
                </c:pt>
                <c:pt idx="2349">
                  <c:v>2.258</c:v>
                </c:pt>
                <c:pt idx="2350">
                  <c:v>2.2549999999999999</c:v>
                </c:pt>
                <c:pt idx="2351">
                  <c:v>2.258</c:v>
                </c:pt>
                <c:pt idx="2352">
                  <c:v>2.2549999999999999</c:v>
                </c:pt>
                <c:pt idx="2353">
                  <c:v>2.2549999999999999</c:v>
                </c:pt>
                <c:pt idx="2354">
                  <c:v>2.2549999999999999</c:v>
                </c:pt>
                <c:pt idx="2355">
                  <c:v>2.2549999999999999</c:v>
                </c:pt>
                <c:pt idx="2356">
                  <c:v>2.254</c:v>
                </c:pt>
                <c:pt idx="2357">
                  <c:v>2.2510000000000003</c:v>
                </c:pt>
                <c:pt idx="2358">
                  <c:v>2.2510000000000003</c:v>
                </c:pt>
                <c:pt idx="2359">
                  <c:v>2.2510000000000003</c:v>
                </c:pt>
                <c:pt idx="2360">
                  <c:v>2.2490000000000001</c:v>
                </c:pt>
                <c:pt idx="2361">
                  <c:v>2.2480000000000002</c:v>
                </c:pt>
                <c:pt idx="2362">
                  <c:v>2.2480000000000002</c:v>
                </c:pt>
                <c:pt idx="2363">
                  <c:v>2.2490000000000001</c:v>
                </c:pt>
                <c:pt idx="2364">
                  <c:v>2.2469999999999999</c:v>
                </c:pt>
                <c:pt idx="2365">
                  <c:v>2.2480000000000002</c:v>
                </c:pt>
                <c:pt idx="2366">
                  <c:v>2.2480000000000002</c:v>
                </c:pt>
                <c:pt idx="2367">
                  <c:v>2.2480000000000002</c:v>
                </c:pt>
                <c:pt idx="2368">
                  <c:v>2.2450000000000001</c:v>
                </c:pt>
                <c:pt idx="2369">
                  <c:v>2.2439999999999998</c:v>
                </c:pt>
                <c:pt idx="2370">
                  <c:v>2.2430000000000003</c:v>
                </c:pt>
                <c:pt idx="2371">
                  <c:v>2.2430000000000003</c:v>
                </c:pt>
                <c:pt idx="2372">
                  <c:v>2.2439999999999998</c:v>
                </c:pt>
                <c:pt idx="2373">
                  <c:v>2.2439999999999998</c:v>
                </c:pt>
                <c:pt idx="2374">
                  <c:v>2.242</c:v>
                </c:pt>
                <c:pt idx="2375">
                  <c:v>2.2410000000000001</c:v>
                </c:pt>
                <c:pt idx="2376">
                  <c:v>2.2410000000000001</c:v>
                </c:pt>
                <c:pt idx="2377">
                  <c:v>2.2400000000000002</c:v>
                </c:pt>
                <c:pt idx="2378">
                  <c:v>2.2400000000000002</c:v>
                </c:pt>
                <c:pt idx="2379">
                  <c:v>2.2400000000000002</c:v>
                </c:pt>
                <c:pt idx="2380">
                  <c:v>2.238</c:v>
                </c:pt>
                <c:pt idx="2381">
                  <c:v>2.238</c:v>
                </c:pt>
                <c:pt idx="2382">
                  <c:v>2.2359999999999998</c:v>
                </c:pt>
                <c:pt idx="2383">
                  <c:v>2.2359999999999998</c:v>
                </c:pt>
                <c:pt idx="2384">
                  <c:v>2.2370000000000001</c:v>
                </c:pt>
                <c:pt idx="2385">
                  <c:v>2.2350000000000003</c:v>
                </c:pt>
                <c:pt idx="2386">
                  <c:v>2.2350000000000003</c:v>
                </c:pt>
                <c:pt idx="2387">
                  <c:v>2.2350000000000003</c:v>
                </c:pt>
                <c:pt idx="2388">
                  <c:v>2.234</c:v>
                </c:pt>
                <c:pt idx="2389">
                  <c:v>2.2330000000000001</c:v>
                </c:pt>
                <c:pt idx="2390">
                  <c:v>2.2320000000000002</c:v>
                </c:pt>
                <c:pt idx="2391">
                  <c:v>2.2320000000000002</c:v>
                </c:pt>
                <c:pt idx="2392">
                  <c:v>2.2309999999999999</c:v>
                </c:pt>
                <c:pt idx="2393">
                  <c:v>2.2309999999999999</c:v>
                </c:pt>
                <c:pt idx="2394">
                  <c:v>2.23</c:v>
                </c:pt>
                <c:pt idx="2395">
                  <c:v>2.23</c:v>
                </c:pt>
                <c:pt idx="2396">
                  <c:v>2.2290000000000001</c:v>
                </c:pt>
                <c:pt idx="2397">
                  <c:v>2.2279999999999998</c:v>
                </c:pt>
                <c:pt idx="2398">
                  <c:v>2.2279999999999998</c:v>
                </c:pt>
                <c:pt idx="2399">
                  <c:v>2.2279999999999998</c:v>
                </c:pt>
                <c:pt idx="2400">
                  <c:v>2.2270000000000003</c:v>
                </c:pt>
                <c:pt idx="2401">
                  <c:v>2.2270000000000003</c:v>
                </c:pt>
                <c:pt idx="2402">
                  <c:v>2.2270000000000003</c:v>
                </c:pt>
                <c:pt idx="2403">
                  <c:v>2.2250000000000001</c:v>
                </c:pt>
                <c:pt idx="2404">
                  <c:v>2.2240000000000002</c:v>
                </c:pt>
                <c:pt idx="2405">
                  <c:v>2.2250000000000001</c:v>
                </c:pt>
                <c:pt idx="2406">
                  <c:v>2.2250000000000001</c:v>
                </c:pt>
                <c:pt idx="2407">
                  <c:v>2.2240000000000002</c:v>
                </c:pt>
                <c:pt idx="2408">
                  <c:v>2.222</c:v>
                </c:pt>
                <c:pt idx="2409">
                  <c:v>2.222</c:v>
                </c:pt>
                <c:pt idx="2410">
                  <c:v>2.222</c:v>
                </c:pt>
                <c:pt idx="2411">
                  <c:v>2.2199999999999998</c:v>
                </c:pt>
                <c:pt idx="2412">
                  <c:v>2.2199999999999998</c:v>
                </c:pt>
                <c:pt idx="2413">
                  <c:v>2.2190000000000003</c:v>
                </c:pt>
                <c:pt idx="2414">
                  <c:v>2.2199999999999998</c:v>
                </c:pt>
                <c:pt idx="2415">
                  <c:v>2.2190000000000003</c:v>
                </c:pt>
                <c:pt idx="2416">
                  <c:v>2.218</c:v>
                </c:pt>
                <c:pt idx="2417">
                  <c:v>2.2190000000000003</c:v>
                </c:pt>
                <c:pt idx="2418">
                  <c:v>2.218</c:v>
                </c:pt>
                <c:pt idx="2419">
                  <c:v>2.218</c:v>
                </c:pt>
                <c:pt idx="2420">
                  <c:v>2.2149999999999999</c:v>
                </c:pt>
                <c:pt idx="2421">
                  <c:v>2.2130000000000001</c:v>
                </c:pt>
                <c:pt idx="2422">
                  <c:v>2.2149999999999999</c:v>
                </c:pt>
                <c:pt idx="2423">
                  <c:v>2.2130000000000001</c:v>
                </c:pt>
                <c:pt idx="2424">
                  <c:v>2.2119999999999997</c:v>
                </c:pt>
                <c:pt idx="2425">
                  <c:v>2.2130000000000001</c:v>
                </c:pt>
                <c:pt idx="2426">
                  <c:v>2.2110000000000003</c:v>
                </c:pt>
                <c:pt idx="2427">
                  <c:v>2.2119999999999997</c:v>
                </c:pt>
                <c:pt idx="2428">
                  <c:v>2.2110000000000003</c:v>
                </c:pt>
                <c:pt idx="2429">
                  <c:v>2.2090000000000001</c:v>
                </c:pt>
                <c:pt idx="2430">
                  <c:v>2.21</c:v>
                </c:pt>
                <c:pt idx="2431">
                  <c:v>2.21</c:v>
                </c:pt>
                <c:pt idx="2432">
                  <c:v>2.2090000000000001</c:v>
                </c:pt>
                <c:pt idx="2433">
                  <c:v>2.2069999999999999</c:v>
                </c:pt>
                <c:pt idx="2434">
                  <c:v>2.2069999999999999</c:v>
                </c:pt>
                <c:pt idx="2435">
                  <c:v>2.2069999999999999</c:v>
                </c:pt>
                <c:pt idx="2436">
                  <c:v>2.206</c:v>
                </c:pt>
                <c:pt idx="2437">
                  <c:v>2.206</c:v>
                </c:pt>
                <c:pt idx="2438">
                  <c:v>2.2050000000000001</c:v>
                </c:pt>
                <c:pt idx="2439">
                  <c:v>2.2050000000000001</c:v>
                </c:pt>
                <c:pt idx="2440">
                  <c:v>2.206</c:v>
                </c:pt>
                <c:pt idx="2441">
                  <c:v>2.2039999999999997</c:v>
                </c:pt>
                <c:pt idx="2442">
                  <c:v>2.202</c:v>
                </c:pt>
                <c:pt idx="2443">
                  <c:v>2.2030000000000003</c:v>
                </c:pt>
                <c:pt idx="2444">
                  <c:v>2.202</c:v>
                </c:pt>
                <c:pt idx="2445">
                  <c:v>2.202</c:v>
                </c:pt>
                <c:pt idx="2446">
                  <c:v>2.2000000000000002</c:v>
                </c:pt>
                <c:pt idx="2447">
                  <c:v>2.1989999999999998</c:v>
                </c:pt>
                <c:pt idx="2448">
                  <c:v>2.198</c:v>
                </c:pt>
                <c:pt idx="2449">
                  <c:v>2.2000000000000002</c:v>
                </c:pt>
                <c:pt idx="2450">
                  <c:v>2.1970000000000001</c:v>
                </c:pt>
                <c:pt idx="2451">
                  <c:v>2.198</c:v>
                </c:pt>
                <c:pt idx="2452">
                  <c:v>2.1959999999999997</c:v>
                </c:pt>
                <c:pt idx="2453">
                  <c:v>2.1970000000000001</c:v>
                </c:pt>
                <c:pt idx="2454">
                  <c:v>2.1950000000000003</c:v>
                </c:pt>
                <c:pt idx="2455">
                  <c:v>2.1959999999999997</c:v>
                </c:pt>
                <c:pt idx="2456">
                  <c:v>2.194</c:v>
                </c:pt>
                <c:pt idx="2457">
                  <c:v>2.1950000000000003</c:v>
                </c:pt>
                <c:pt idx="2458">
                  <c:v>2.1930000000000001</c:v>
                </c:pt>
                <c:pt idx="2459">
                  <c:v>2.1930000000000001</c:v>
                </c:pt>
                <c:pt idx="2460">
                  <c:v>2.1920000000000002</c:v>
                </c:pt>
                <c:pt idx="2461">
                  <c:v>2.1909999999999998</c:v>
                </c:pt>
                <c:pt idx="2462">
                  <c:v>2.19</c:v>
                </c:pt>
                <c:pt idx="2463">
                  <c:v>2.19</c:v>
                </c:pt>
                <c:pt idx="2464">
                  <c:v>2.1890000000000001</c:v>
                </c:pt>
                <c:pt idx="2465">
                  <c:v>2.1879999999999997</c:v>
                </c:pt>
                <c:pt idx="2466">
                  <c:v>2.1870000000000003</c:v>
                </c:pt>
                <c:pt idx="2467">
                  <c:v>2.1870000000000003</c:v>
                </c:pt>
                <c:pt idx="2468">
                  <c:v>2.1870000000000003</c:v>
                </c:pt>
                <c:pt idx="2469">
                  <c:v>2.1859999999999999</c:v>
                </c:pt>
                <c:pt idx="2470">
                  <c:v>2.1850000000000001</c:v>
                </c:pt>
                <c:pt idx="2471">
                  <c:v>2.1829999999999998</c:v>
                </c:pt>
                <c:pt idx="2472">
                  <c:v>2.1840000000000002</c:v>
                </c:pt>
                <c:pt idx="2473">
                  <c:v>2.1840000000000002</c:v>
                </c:pt>
                <c:pt idx="2474">
                  <c:v>2.1829999999999998</c:v>
                </c:pt>
                <c:pt idx="2475">
                  <c:v>2.1820000000000004</c:v>
                </c:pt>
                <c:pt idx="2476">
                  <c:v>2.1820000000000004</c:v>
                </c:pt>
                <c:pt idx="2477">
                  <c:v>2.1820000000000004</c:v>
                </c:pt>
                <c:pt idx="2478">
                  <c:v>2.181</c:v>
                </c:pt>
                <c:pt idx="2479">
                  <c:v>2.1800000000000002</c:v>
                </c:pt>
                <c:pt idx="2480">
                  <c:v>2.181</c:v>
                </c:pt>
                <c:pt idx="2481">
                  <c:v>2.1800000000000002</c:v>
                </c:pt>
                <c:pt idx="2482">
                  <c:v>2.181</c:v>
                </c:pt>
                <c:pt idx="2483">
                  <c:v>2.1790000000000003</c:v>
                </c:pt>
                <c:pt idx="2484">
                  <c:v>2.1779999999999999</c:v>
                </c:pt>
                <c:pt idx="2485">
                  <c:v>2.177</c:v>
                </c:pt>
                <c:pt idx="2486">
                  <c:v>2.1760000000000002</c:v>
                </c:pt>
                <c:pt idx="2487">
                  <c:v>2.1749999999999998</c:v>
                </c:pt>
                <c:pt idx="2488">
                  <c:v>2.1740000000000004</c:v>
                </c:pt>
                <c:pt idx="2489">
                  <c:v>2.1749999999999998</c:v>
                </c:pt>
                <c:pt idx="2490">
                  <c:v>2.173</c:v>
                </c:pt>
                <c:pt idx="2491">
                  <c:v>2.1740000000000004</c:v>
                </c:pt>
                <c:pt idx="2492">
                  <c:v>2.17</c:v>
                </c:pt>
                <c:pt idx="2493">
                  <c:v>2.1710000000000003</c:v>
                </c:pt>
                <c:pt idx="2494">
                  <c:v>2.1669999999999998</c:v>
                </c:pt>
                <c:pt idx="2495">
                  <c:v>2.169</c:v>
                </c:pt>
                <c:pt idx="2496">
                  <c:v>2.17</c:v>
                </c:pt>
                <c:pt idx="2497">
                  <c:v>2.17</c:v>
                </c:pt>
                <c:pt idx="2498">
                  <c:v>2.1669999999999998</c:v>
                </c:pt>
                <c:pt idx="2499">
                  <c:v>2.1660000000000004</c:v>
                </c:pt>
                <c:pt idx="2500">
                  <c:v>2.1669999999999998</c:v>
                </c:pt>
                <c:pt idx="2501">
                  <c:v>2.1669999999999998</c:v>
                </c:pt>
                <c:pt idx="2502">
                  <c:v>2.1660000000000004</c:v>
                </c:pt>
                <c:pt idx="2503">
                  <c:v>2.165</c:v>
                </c:pt>
                <c:pt idx="2504">
                  <c:v>2.1630000000000003</c:v>
                </c:pt>
                <c:pt idx="2505">
                  <c:v>2.1630000000000003</c:v>
                </c:pt>
                <c:pt idx="2506">
                  <c:v>2.1619999999999999</c:v>
                </c:pt>
                <c:pt idx="2507">
                  <c:v>2.161</c:v>
                </c:pt>
                <c:pt idx="2508">
                  <c:v>2.161</c:v>
                </c:pt>
                <c:pt idx="2509">
                  <c:v>2.161</c:v>
                </c:pt>
                <c:pt idx="2510">
                  <c:v>2.16</c:v>
                </c:pt>
                <c:pt idx="2511">
                  <c:v>2.1589999999999998</c:v>
                </c:pt>
                <c:pt idx="2512">
                  <c:v>2.1589999999999998</c:v>
                </c:pt>
                <c:pt idx="2513">
                  <c:v>2.1580000000000004</c:v>
                </c:pt>
                <c:pt idx="2514">
                  <c:v>2.157</c:v>
                </c:pt>
                <c:pt idx="2515">
                  <c:v>2.1580000000000004</c:v>
                </c:pt>
                <c:pt idx="2516">
                  <c:v>2.157</c:v>
                </c:pt>
                <c:pt idx="2517">
                  <c:v>2.1560000000000001</c:v>
                </c:pt>
                <c:pt idx="2518">
                  <c:v>2.157</c:v>
                </c:pt>
                <c:pt idx="2519">
                  <c:v>2.1560000000000001</c:v>
                </c:pt>
                <c:pt idx="2520">
                  <c:v>2.1550000000000002</c:v>
                </c:pt>
                <c:pt idx="2521">
                  <c:v>2.1539999999999999</c:v>
                </c:pt>
                <c:pt idx="2522">
                  <c:v>2.153</c:v>
                </c:pt>
                <c:pt idx="2523">
                  <c:v>2.153</c:v>
                </c:pt>
                <c:pt idx="2524">
                  <c:v>2.1520000000000001</c:v>
                </c:pt>
                <c:pt idx="2525">
                  <c:v>2.1520000000000001</c:v>
                </c:pt>
                <c:pt idx="2526">
                  <c:v>2.1520000000000001</c:v>
                </c:pt>
                <c:pt idx="2527">
                  <c:v>2.1520000000000001</c:v>
                </c:pt>
                <c:pt idx="2528">
                  <c:v>2.1500000000000004</c:v>
                </c:pt>
                <c:pt idx="2529">
                  <c:v>2.149</c:v>
                </c:pt>
                <c:pt idx="2530">
                  <c:v>2.149</c:v>
                </c:pt>
                <c:pt idx="2531">
                  <c:v>2.149</c:v>
                </c:pt>
                <c:pt idx="2532">
                  <c:v>2.149</c:v>
                </c:pt>
                <c:pt idx="2533">
                  <c:v>2.1459999999999999</c:v>
                </c:pt>
                <c:pt idx="2534">
                  <c:v>2.1459999999999999</c:v>
                </c:pt>
                <c:pt idx="2535">
                  <c:v>2.145</c:v>
                </c:pt>
                <c:pt idx="2536">
                  <c:v>2.1440000000000001</c:v>
                </c:pt>
                <c:pt idx="2537">
                  <c:v>2.1429999999999998</c:v>
                </c:pt>
                <c:pt idx="2538">
                  <c:v>2.1420000000000003</c:v>
                </c:pt>
                <c:pt idx="2539">
                  <c:v>2.14</c:v>
                </c:pt>
                <c:pt idx="2540">
                  <c:v>2.141</c:v>
                </c:pt>
                <c:pt idx="2541">
                  <c:v>2.14</c:v>
                </c:pt>
                <c:pt idx="2542">
                  <c:v>2.1379999999999999</c:v>
                </c:pt>
                <c:pt idx="2543">
                  <c:v>2.1379999999999999</c:v>
                </c:pt>
                <c:pt idx="2544">
                  <c:v>2.137</c:v>
                </c:pt>
                <c:pt idx="2545">
                  <c:v>2.1390000000000002</c:v>
                </c:pt>
                <c:pt idx="2546">
                  <c:v>2.137</c:v>
                </c:pt>
                <c:pt idx="2547">
                  <c:v>2.1360000000000001</c:v>
                </c:pt>
                <c:pt idx="2548">
                  <c:v>2.1360000000000001</c:v>
                </c:pt>
                <c:pt idx="2549">
                  <c:v>2.1340000000000003</c:v>
                </c:pt>
                <c:pt idx="2550">
                  <c:v>2.1340000000000003</c:v>
                </c:pt>
                <c:pt idx="2551">
                  <c:v>2.133</c:v>
                </c:pt>
                <c:pt idx="2552">
                  <c:v>2.1320000000000001</c:v>
                </c:pt>
                <c:pt idx="2553">
                  <c:v>2.1310000000000002</c:v>
                </c:pt>
                <c:pt idx="2554">
                  <c:v>2.129</c:v>
                </c:pt>
                <c:pt idx="2555">
                  <c:v>2.129</c:v>
                </c:pt>
                <c:pt idx="2556">
                  <c:v>2.1310000000000002</c:v>
                </c:pt>
                <c:pt idx="2557">
                  <c:v>2.129</c:v>
                </c:pt>
                <c:pt idx="2558">
                  <c:v>2.1269999999999998</c:v>
                </c:pt>
                <c:pt idx="2559">
                  <c:v>2.1269999999999998</c:v>
                </c:pt>
                <c:pt idx="2560">
                  <c:v>2.1260000000000003</c:v>
                </c:pt>
                <c:pt idx="2561">
                  <c:v>2.1260000000000003</c:v>
                </c:pt>
                <c:pt idx="2562">
                  <c:v>2.125</c:v>
                </c:pt>
                <c:pt idx="2563">
                  <c:v>2.1260000000000003</c:v>
                </c:pt>
                <c:pt idx="2564">
                  <c:v>2.1260000000000003</c:v>
                </c:pt>
                <c:pt idx="2565">
                  <c:v>2.1230000000000002</c:v>
                </c:pt>
                <c:pt idx="2566">
                  <c:v>2.1230000000000002</c:v>
                </c:pt>
                <c:pt idx="2567">
                  <c:v>2.1230000000000002</c:v>
                </c:pt>
                <c:pt idx="2568">
                  <c:v>2.121</c:v>
                </c:pt>
                <c:pt idx="2569">
                  <c:v>2.121</c:v>
                </c:pt>
                <c:pt idx="2570">
                  <c:v>2.12</c:v>
                </c:pt>
                <c:pt idx="2571">
                  <c:v>2.121</c:v>
                </c:pt>
                <c:pt idx="2572">
                  <c:v>2.1180000000000003</c:v>
                </c:pt>
                <c:pt idx="2573">
                  <c:v>2.1189999999999998</c:v>
                </c:pt>
                <c:pt idx="2574">
                  <c:v>2.1160000000000001</c:v>
                </c:pt>
                <c:pt idx="2575">
                  <c:v>2.117</c:v>
                </c:pt>
                <c:pt idx="2576">
                  <c:v>2.1160000000000001</c:v>
                </c:pt>
                <c:pt idx="2577">
                  <c:v>2.1139999999999999</c:v>
                </c:pt>
                <c:pt idx="2578">
                  <c:v>2.1139999999999999</c:v>
                </c:pt>
                <c:pt idx="2579">
                  <c:v>2.113</c:v>
                </c:pt>
                <c:pt idx="2580">
                  <c:v>2.1139999999999999</c:v>
                </c:pt>
                <c:pt idx="2581">
                  <c:v>2.1139999999999999</c:v>
                </c:pt>
                <c:pt idx="2582">
                  <c:v>2.113</c:v>
                </c:pt>
                <c:pt idx="2583">
                  <c:v>2.1120000000000001</c:v>
                </c:pt>
                <c:pt idx="2584">
                  <c:v>2.1109999999999998</c:v>
                </c:pt>
                <c:pt idx="2585">
                  <c:v>2.1100000000000003</c:v>
                </c:pt>
                <c:pt idx="2586">
                  <c:v>2.1100000000000003</c:v>
                </c:pt>
                <c:pt idx="2587">
                  <c:v>2.1080000000000001</c:v>
                </c:pt>
                <c:pt idx="2588">
                  <c:v>2.109</c:v>
                </c:pt>
                <c:pt idx="2589">
                  <c:v>2.109</c:v>
                </c:pt>
                <c:pt idx="2590">
                  <c:v>2.1070000000000002</c:v>
                </c:pt>
                <c:pt idx="2591">
                  <c:v>2.1070000000000002</c:v>
                </c:pt>
                <c:pt idx="2592">
                  <c:v>2.1070000000000002</c:v>
                </c:pt>
                <c:pt idx="2593">
                  <c:v>2.105</c:v>
                </c:pt>
                <c:pt idx="2594">
                  <c:v>2.1059999999999999</c:v>
                </c:pt>
                <c:pt idx="2595">
                  <c:v>2.1040000000000001</c:v>
                </c:pt>
                <c:pt idx="2596">
                  <c:v>2.1029999999999998</c:v>
                </c:pt>
                <c:pt idx="2597">
                  <c:v>2.101</c:v>
                </c:pt>
                <c:pt idx="2598">
                  <c:v>2.1</c:v>
                </c:pt>
                <c:pt idx="2599">
                  <c:v>2.1</c:v>
                </c:pt>
                <c:pt idx="2600">
                  <c:v>2.0979999999999999</c:v>
                </c:pt>
                <c:pt idx="2601">
                  <c:v>2.0979999999999999</c:v>
                </c:pt>
                <c:pt idx="2602">
                  <c:v>2.0979999999999999</c:v>
                </c:pt>
                <c:pt idx="2603">
                  <c:v>2.097</c:v>
                </c:pt>
                <c:pt idx="2604">
                  <c:v>2.0949999999999998</c:v>
                </c:pt>
                <c:pt idx="2605">
                  <c:v>2.0940000000000003</c:v>
                </c:pt>
                <c:pt idx="2606">
                  <c:v>2.0960000000000001</c:v>
                </c:pt>
                <c:pt idx="2607">
                  <c:v>2.0940000000000003</c:v>
                </c:pt>
                <c:pt idx="2608">
                  <c:v>2.0920000000000001</c:v>
                </c:pt>
                <c:pt idx="2609">
                  <c:v>2.0920000000000001</c:v>
                </c:pt>
                <c:pt idx="2610">
                  <c:v>2.0910000000000002</c:v>
                </c:pt>
                <c:pt idx="2611">
                  <c:v>2.0910000000000002</c:v>
                </c:pt>
                <c:pt idx="2612">
                  <c:v>2.089</c:v>
                </c:pt>
                <c:pt idx="2613">
                  <c:v>2.089</c:v>
                </c:pt>
                <c:pt idx="2614">
                  <c:v>2.089</c:v>
                </c:pt>
                <c:pt idx="2615">
                  <c:v>2.0880000000000001</c:v>
                </c:pt>
                <c:pt idx="2616">
                  <c:v>2.0869999999999997</c:v>
                </c:pt>
                <c:pt idx="2617">
                  <c:v>2.0840000000000001</c:v>
                </c:pt>
                <c:pt idx="2618">
                  <c:v>2.085</c:v>
                </c:pt>
                <c:pt idx="2619">
                  <c:v>2.085</c:v>
                </c:pt>
                <c:pt idx="2620">
                  <c:v>2.085</c:v>
                </c:pt>
                <c:pt idx="2621">
                  <c:v>2.0830000000000002</c:v>
                </c:pt>
                <c:pt idx="2622">
                  <c:v>2.0830000000000002</c:v>
                </c:pt>
                <c:pt idx="2623">
                  <c:v>2.0830000000000002</c:v>
                </c:pt>
                <c:pt idx="2624">
                  <c:v>2.081</c:v>
                </c:pt>
                <c:pt idx="2625">
                  <c:v>2.08</c:v>
                </c:pt>
                <c:pt idx="2626">
                  <c:v>2.077</c:v>
                </c:pt>
                <c:pt idx="2627">
                  <c:v>2.0720000000000001</c:v>
                </c:pt>
                <c:pt idx="2628">
                  <c:v>2.0700000000000003</c:v>
                </c:pt>
                <c:pt idx="2629">
                  <c:v>2.0670000000000002</c:v>
                </c:pt>
                <c:pt idx="2630">
                  <c:v>2.0649999999999999</c:v>
                </c:pt>
                <c:pt idx="2631">
                  <c:v>2.0620000000000003</c:v>
                </c:pt>
                <c:pt idx="2632">
                  <c:v>2.0620000000000003</c:v>
                </c:pt>
                <c:pt idx="2633">
                  <c:v>2.0579999999999998</c:v>
                </c:pt>
                <c:pt idx="2634">
                  <c:v>2.056</c:v>
                </c:pt>
                <c:pt idx="2635">
                  <c:v>2.056</c:v>
                </c:pt>
                <c:pt idx="2636">
                  <c:v>2.056</c:v>
                </c:pt>
                <c:pt idx="2637">
                  <c:v>2.0579999999999998</c:v>
                </c:pt>
                <c:pt idx="2638">
                  <c:v>2.0620000000000003</c:v>
                </c:pt>
                <c:pt idx="2639">
                  <c:v>2.0609999999999999</c:v>
                </c:pt>
                <c:pt idx="2640">
                  <c:v>2.0629999999999997</c:v>
                </c:pt>
                <c:pt idx="2641">
                  <c:v>2.0620000000000003</c:v>
                </c:pt>
                <c:pt idx="2642">
                  <c:v>2.0620000000000003</c:v>
                </c:pt>
                <c:pt idx="2643">
                  <c:v>2.0609999999999999</c:v>
                </c:pt>
                <c:pt idx="2644">
                  <c:v>2.0620000000000003</c:v>
                </c:pt>
                <c:pt idx="2645">
                  <c:v>2.0609999999999999</c:v>
                </c:pt>
                <c:pt idx="2646">
                  <c:v>2.06</c:v>
                </c:pt>
                <c:pt idx="2647">
                  <c:v>2.0609999999999999</c:v>
                </c:pt>
                <c:pt idx="2648">
                  <c:v>2.0579999999999998</c:v>
                </c:pt>
                <c:pt idx="2649">
                  <c:v>2.0590000000000002</c:v>
                </c:pt>
                <c:pt idx="2650">
                  <c:v>2.0590000000000002</c:v>
                </c:pt>
                <c:pt idx="2651">
                  <c:v>2.056</c:v>
                </c:pt>
                <c:pt idx="2652">
                  <c:v>2.056</c:v>
                </c:pt>
                <c:pt idx="2653">
                  <c:v>2.0550000000000002</c:v>
                </c:pt>
                <c:pt idx="2654">
                  <c:v>2.0540000000000003</c:v>
                </c:pt>
                <c:pt idx="2655">
                  <c:v>2.0529999999999999</c:v>
                </c:pt>
                <c:pt idx="2656">
                  <c:v>2.052</c:v>
                </c:pt>
                <c:pt idx="2657">
                  <c:v>2.0510000000000002</c:v>
                </c:pt>
                <c:pt idx="2658">
                  <c:v>2.0490000000000004</c:v>
                </c:pt>
                <c:pt idx="2659">
                  <c:v>2.0499999999999998</c:v>
                </c:pt>
                <c:pt idx="2660">
                  <c:v>2.0460000000000003</c:v>
                </c:pt>
                <c:pt idx="2661">
                  <c:v>2.048</c:v>
                </c:pt>
                <c:pt idx="2662">
                  <c:v>2.0460000000000003</c:v>
                </c:pt>
                <c:pt idx="2663">
                  <c:v>2.0460000000000003</c:v>
                </c:pt>
                <c:pt idx="2664">
                  <c:v>2.0449999999999999</c:v>
                </c:pt>
                <c:pt idx="2665">
                  <c:v>2.0419999999999998</c:v>
                </c:pt>
                <c:pt idx="2666">
                  <c:v>2.0419999999999998</c:v>
                </c:pt>
                <c:pt idx="2667">
                  <c:v>2.0410000000000004</c:v>
                </c:pt>
                <c:pt idx="2668">
                  <c:v>2.04</c:v>
                </c:pt>
                <c:pt idx="2669">
                  <c:v>2.0380000000000003</c:v>
                </c:pt>
                <c:pt idx="2670">
                  <c:v>2.0390000000000001</c:v>
                </c:pt>
                <c:pt idx="2671">
                  <c:v>2.0369999999999999</c:v>
                </c:pt>
                <c:pt idx="2672">
                  <c:v>2.0369999999999999</c:v>
                </c:pt>
                <c:pt idx="2673">
                  <c:v>2.036</c:v>
                </c:pt>
                <c:pt idx="2674">
                  <c:v>2.0350000000000001</c:v>
                </c:pt>
                <c:pt idx="2675">
                  <c:v>2.0330000000000004</c:v>
                </c:pt>
                <c:pt idx="2676">
                  <c:v>2.032</c:v>
                </c:pt>
                <c:pt idx="2677">
                  <c:v>2.032</c:v>
                </c:pt>
                <c:pt idx="2678">
                  <c:v>2.0300000000000002</c:v>
                </c:pt>
                <c:pt idx="2679">
                  <c:v>2.0310000000000001</c:v>
                </c:pt>
                <c:pt idx="2680">
                  <c:v>2.0300000000000002</c:v>
                </c:pt>
                <c:pt idx="2681">
                  <c:v>2.0289999999999999</c:v>
                </c:pt>
                <c:pt idx="2682">
                  <c:v>2.028</c:v>
                </c:pt>
                <c:pt idx="2683">
                  <c:v>2.0270000000000001</c:v>
                </c:pt>
                <c:pt idx="2684">
                  <c:v>2.0259999999999998</c:v>
                </c:pt>
                <c:pt idx="2685">
                  <c:v>2.024</c:v>
                </c:pt>
                <c:pt idx="2686">
                  <c:v>2.024</c:v>
                </c:pt>
                <c:pt idx="2687">
                  <c:v>2.024</c:v>
                </c:pt>
                <c:pt idx="2688">
                  <c:v>2.0220000000000002</c:v>
                </c:pt>
                <c:pt idx="2689">
                  <c:v>2.0190000000000001</c:v>
                </c:pt>
                <c:pt idx="2690">
                  <c:v>2.0190000000000001</c:v>
                </c:pt>
                <c:pt idx="2691">
                  <c:v>2.02</c:v>
                </c:pt>
                <c:pt idx="2692">
                  <c:v>2.0179999999999998</c:v>
                </c:pt>
                <c:pt idx="2693">
                  <c:v>2.0179999999999998</c:v>
                </c:pt>
                <c:pt idx="2694">
                  <c:v>2.0170000000000003</c:v>
                </c:pt>
                <c:pt idx="2695">
                  <c:v>2.0140000000000002</c:v>
                </c:pt>
                <c:pt idx="2696">
                  <c:v>2.0140000000000002</c:v>
                </c:pt>
                <c:pt idx="2697">
                  <c:v>2.0129999999999999</c:v>
                </c:pt>
                <c:pt idx="2698">
                  <c:v>2.012</c:v>
                </c:pt>
                <c:pt idx="2699">
                  <c:v>2.0099999999999998</c:v>
                </c:pt>
                <c:pt idx="2700">
                  <c:v>2.0099999999999998</c:v>
                </c:pt>
                <c:pt idx="2701">
                  <c:v>2.008</c:v>
                </c:pt>
                <c:pt idx="2702">
                  <c:v>2.008</c:v>
                </c:pt>
                <c:pt idx="2703">
                  <c:v>2.0070000000000001</c:v>
                </c:pt>
                <c:pt idx="2704">
                  <c:v>2.0070000000000001</c:v>
                </c:pt>
                <c:pt idx="2705">
                  <c:v>2.0049999999999999</c:v>
                </c:pt>
                <c:pt idx="2706">
                  <c:v>2.004</c:v>
                </c:pt>
                <c:pt idx="2707">
                  <c:v>2.0019999999999998</c:v>
                </c:pt>
                <c:pt idx="2708">
                  <c:v>2.0030000000000001</c:v>
                </c:pt>
                <c:pt idx="2709">
                  <c:v>2.0019999999999998</c:v>
                </c:pt>
                <c:pt idx="2710">
                  <c:v>2.0010000000000003</c:v>
                </c:pt>
                <c:pt idx="2711">
                  <c:v>2.0010000000000003</c:v>
                </c:pt>
                <c:pt idx="2712">
                  <c:v>1.9990000000000001</c:v>
                </c:pt>
                <c:pt idx="2713">
                  <c:v>1.998</c:v>
                </c:pt>
                <c:pt idx="2714">
                  <c:v>1.9970000000000001</c:v>
                </c:pt>
                <c:pt idx="2715">
                  <c:v>1.996</c:v>
                </c:pt>
                <c:pt idx="2716">
                  <c:v>1.9930000000000001</c:v>
                </c:pt>
                <c:pt idx="2717">
                  <c:v>1.9930000000000001</c:v>
                </c:pt>
                <c:pt idx="2718">
                  <c:v>1.992</c:v>
                </c:pt>
                <c:pt idx="2719">
                  <c:v>1.9910000000000001</c:v>
                </c:pt>
                <c:pt idx="2720">
                  <c:v>1.9890000000000001</c:v>
                </c:pt>
                <c:pt idx="2721">
                  <c:v>1.988</c:v>
                </c:pt>
                <c:pt idx="2722">
                  <c:v>1.988</c:v>
                </c:pt>
                <c:pt idx="2723">
                  <c:v>1.9870000000000001</c:v>
                </c:pt>
                <c:pt idx="2724">
                  <c:v>1.986</c:v>
                </c:pt>
                <c:pt idx="2725">
                  <c:v>1.986</c:v>
                </c:pt>
                <c:pt idx="2726">
                  <c:v>1.984</c:v>
                </c:pt>
                <c:pt idx="2727">
                  <c:v>1.9830000000000001</c:v>
                </c:pt>
                <c:pt idx="2728">
                  <c:v>1.982</c:v>
                </c:pt>
                <c:pt idx="2729">
                  <c:v>1.982</c:v>
                </c:pt>
                <c:pt idx="2730">
                  <c:v>1.98</c:v>
                </c:pt>
                <c:pt idx="2731">
                  <c:v>1.98</c:v>
                </c:pt>
                <c:pt idx="2732">
                  <c:v>1.9790000000000001</c:v>
                </c:pt>
                <c:pt idx="2733">
                  <c:v>1.978</c:v>
                </c:pt>
                <c:pt idx="2734">
                  <c:v>1.9750000000000001</c:v>
                </c:pt>
                <c:pt idx="2735">
                  <c:v>1.9730000000000001</c:v>
                </c:pt>
                <c:pt idx="2736">
                  <c:v>1.9730000000000001</c:v>
                </c:pt>
                <c:pt idx="2737">
                  <c:v>1.972</c:v>
                </c:pt>
                <c:pt idx="2738">
                  <c:v>1.97</c:v>
                </c:pt>
                <c:pt idx="2739">
                  <c:v>1.97</c:v>
                </c:pt>
                <c:pt idx="2740">
                  <c:v>1.968</c:v>
                </c:pt>
                <c:pt idx="2741">
                  <c:v>1.968</c:v>
                </c:pt>
                <c:pt idx="2742">
                  <c:v>1.966</c:v>
                </c:pt>
                <c:pt idx="2743">
                  <c:v>1.9650000000000001</c:v>
                </c:pt>
                <c:pt idx="2744">
                  <c:v>1.964</c:v>
                </c:pt>
                <c:pt idx="2745">
                  <c:v>1.964</c:v>
                </c:pt>
                <c:pt idx="2746">
                  <c:v>1.962</c:v>
                </c:pt>
                <c:pt idx="2747">
                  <c:v>1.9610000000000001</c:v>
                </c:pt>
                <c:pt idx="2748">
                  <c:v>1.962</c:v>
                </c:pt>
                <c:pt idx="2749">
                  <c:v>1.9590000000000001</c:v>
                </c:pt>
                <c:pt idx="2750">
                  <c:v>1.958</c:v>
                </c:pt>
                <c:pt idx="2751">
                  <c:v>1.958</c:v>
                </c:pt>
                <c:pt idx="2752">
                  <c:v>1.9570000000000001</c:v>
                </c:pt>
                <c:pt idx="2753">
                  <c:v>1.9550000000000001</c:v>
                </c:pt>
                <c:pt idx="2754">
                  <c:v>1.954</c:v>
                </c:pt>
                <c:pt idx="2755">
                  <c:v>1.9530000000000001</c:v>
                </c:pt>
                <c:pt idx="2756">
                  <c:v>1.952</c:v>
                </c:pt>
                <c:pt idx="2757">
                  <c:v>1.95</c:v>
                </c:pt>
                <c:pt idx="2758">
                  <c:v>1.9490000000000001</c:v>
                </c:pt>
                <c:pt idx="2759">
                  <c:v>1.9470000000000001</c:v>
                </c:pt>
                <c:pt idx="2760">
                  <c:v>1.9470000000000001</c:v>
                </c:pt>
                <c:pt idx="2761">
                  <c:v>1.9470000000000001</c:v>
                </c:pt>
                <c:pt idx="2762">
                  <c:v>1.944</c:v>
                </c:pt>
                <c:pt idx="2763">
                  <c:v>1.9410000000000001</c:v>
                </c:pt>
                <c:pt idx="2764">
                  <c:v>1.9410000000000001</c:v>
                </c:pt>
                <c:pt idx="2765">
                  <c:v>1.94</c:v>
                </c:pt>
                <c:pt idx="2766">
                  <c:v>1.9390000000000001</c:v>
                </c:pt>
                <c:pt idx="2767">
                  <c:v>1.9379999999999999</c:v>
                </c:pt>
                <c:pt idx="2768">
                  <c:v>1.9379999999999999</c:v>
                </c:pt>
                <c:pt idx="2769">
                  <c:v>1.9359999999999999</c:v>
                </c:pt>
                <c:pt idx="2770">
                  <c:v>1.9350000000000001</c:v>
                </c:pt>
                <c:pt idx="2771">
                  <c:v>1.9330000000000001</c:v>
                </c:pt>
                <c:pt idx="2772">
                  <c:v>1.9320000000000002</c:v>
                </c:pt>
                <c:pt idx="2773">
                  <c:v>1.9300000000000002</c:v>
                </c:pt>
                <c:pt idx="2774">
                  <c:v>1.931</c:v>
                </c:pt>
                <c:pt idx="2775">
                  <c:v>1.929</c:v>
                </c:pt>
                <c:pt idx="2776">
                  <c:v>1.927</c:v>
                </c:pt>
                <c:pt idx="2777">
                  <c:v>1.925</c:v>
                </c:pt>
                <c:pt idx="2778">
                  <c:v>1.9260000000000002</c:v>
                </c:pt>
                <c:pt idx="2779">
                  <c:v>1.9240000000000002</c:v>
                </c:pt>
                <c:pt idx="2780">
                  <c:v>1.923</c:v>
                </c:pt>
                <c:pt idx="2781">
                  <c:v>1.9220000000000002</c:v>
                </c:pt>
                <c:pt idx="2782">
                  <c:v>1.921</c:v>
                </c:pt>
                <c:pt idx="2783">
                  <c:v>1.919</c:v>
                </c:pt>
                <c:pt idx="2784">
                  <c:v>1.9180000000000001</c:v>
                </c:pt>
                <c:pt idx="2785">
                  <c:v>1.9160000000000001</c:v>
                </c:pt>
                <c:pt idx="2786">
                  <c:v>1.9160000000000001</c:v>
                </c:pt>
                <c:pt idx="2787">
                  <c:v>1.9140000000000001</c:v>
                </c:pt>
                <c:pt idx="2788">
                  <c:v>1.913</c:v>
                </c:pt>
                <c:pt idx="2789">
                  <c:v>1.9120000000000001</c:v>
                </c:pt>
                <c:pt idx="2790">
                  <c:v>1.9120000000000001</c:v>
                </c:pt>
                <c:pt idx="2791">
                  <c:v>1.9080000000000001</c:v>
                </c:pt>
                <c:pt idx="2792">
                  <c:v>1.9080000000000001</c:v>
                </c:pt>
                <c:pt idx="2793">
                  <c:v>1.905</c:v>
                </c:pt>
                <c:pt idx="2794">
                  <c:v>1.9040000000000001</c:v>
                </c:pt>
                <c:pt idx="2795">
                  <c:v>1.903</c:v>
                </c:pt>
                <c:pt idx="2796">
                  <c:v>1.901</c:v>
                </c:pt>
                <c:pt idx="2797">
                  <c:v>1.9000000000000001</c:v>
                </c:pt>
                <c:pt idx="2798">
                  <c:v>1.8980000000000001</c:v>
                </c:pt>
                <c:pt idx="2799">
                  <c:v>1.897</c:v>
                </c:pt>
                <c:pt idx="2800">
                  <c:v>1.897</c:v>
                </c:pt>
                <c:pt idx="2801">
                  <c:v>1.895</c:v>
                </c:pt>
                <c:pt idx="2802">
                  <c:v>1.893</c:v>
                </c:pt>
                <c:pt idx="2803">
                  <c:v>1.893</c:v>
                </c:pt>
                <c:pt idx="2804">
                  <c:v>1.891</c:v>
                </c:pt>
                <c:pt idx="2805">
                  <c:v>1.8900000000000001</c:v>
                </c:pt>
                <c:pt idx="2806">
                  <c:v>1.889</c:v>
                </c:pt>
                <c:pt idx="2807">
                  <c:v>1.887</c:v>
                </c:pt>
                <c:pt idx="2808">
                  <c:v>1.887</c:v>
                </c:pt>
                <c:pt idx="2809">
                  <c:v>1.8860000000000001</c:v>
                </c:pt>
                <c:pt idx="2810">
                  <c:v>1.885</c:v>
                </c:pt>
                <c:pt idx="2811">
                  <c:v>1.8840000000000001</c:v>
                </c:pt>
                <c:pt idx="2812">
                  <c:v>1.8820000000000001</c:v>
                </c:pt>
                <c:pt idx="2813">
                  <c:v>1.879</c:v>
                </c:pt>
                <c:pt idx="2814">
                  <c:v>1.8800000000000001</c:v>
                </c:pt>
                <c:pt idx="2815">
                  <c:v>1.877</c:v>
                </c:pt>
                <c:pt idx="2816">
                  <c:v>1.8760000000000001</c:v>
                </c:pt>
                <c:pt idx="2817">
                  <c:v>1.875</c:v>
                </c:pt>
                <c:pt idx="2818">
                  <c:v>1.875</c:v>
                </c:pt>
                <c:pt idx="2819">
                  <c:v>1.873</c:v>
                </c:pt>
                <c:pt idx="2820">
                  <c:v>1.8720000000000001</c:v>
                </c:pt>
                <c:pt idx="2821">
                  <c:v>1.87</c:v>
                </c:pt>
                <c:pt idx="2822">
                  <c:v>1.867</c:v>
                </c:pt>
                <c:pt idx="2823">
                  <c:v>1.8660000000000001</c:v>
                </c:pt>
                <c:pt idx="2824">
                  <c:v>1.863</c:v>
                </c:pt>
                <c:pt idx="2825">
                  <c:v>1.8620000000000001</c:v>
                </c:pt>
                <c:pt idx="2826">
                  <c:v>1.861</c:v>
                </c:pt>
                <c:pt idx="2827">
                  <c:v>1.86</c:v>
                </c:pt>
                <c:pt idx="2828">
                  <c:v>1.86</c:v>
                </c:pt>
                <c:pt idx="2829">
                  <c:v>1.857</c:v>
                </c:pt>
                <c:pt idx="2830">
                  <c:v>1.8560000000000001</c:v>
                </c:pt>
                <c:pt idx="2831">
                  <c:v>1.853</c:v>
                </c:pt>
                <c:pt idx="2832">
                  <c:v>1.8540000000000001</c:v>
                </c:pt>
                <c:pt idx="2833">
                  <c:v>1.8520000000000001</c:v>
                </c:pt>
                <c:pt idx="2834">
                  <c:v>1.849</c:v>
                </c:pt>
                <c:pt idx="2835">
                  <c:v>1.847</c:v>
                </c:pt>
                <c:pt idx="2836">
                  <c:v>1.8460000000000001</c:v>
                </c:pt>
                <c:pt idx="2837">
                  <c:v>1.845</c:v>
                </c:pt>
                <c:pt idx="2838">
                  <c:v>1.845</c:v>
                </c:pt>
                <c:pt idx="2839">
                  <c:v>1.841</c:v>
                </c:pt>
                <c:pt idx="2840">
                  <c:v>1.841</c:v>
                </c:pt>
                <c:pt idx="2841">
                  <c:v>1.84</c:v>
                </c:pt>
                <c:pt idx="2842">
                  <c:v>1.8380000000000001</c:v>
                </c:pt>
                <c:pt idx="2843">
                  <c:v>1.8380000000000001</c:v>
                </c:pt>
                <c:pt idx="2844">
                  <c:v>1.835</c:v>
                </c:pt>
                <c:pt idx="2845">
                  <c:v>1.8340000000000001</c:v>
                </c:pt>
                <c:pt idx="2846">
                  <c:v>1.8340000000000001</c:v>
                </c:pt>
                <c:pt idx="2847">
                  <c:v>1.83</c:v>
                </c:pt>
                <c:pt idx="2848">
                  <c:v>1.829</c:v>
                </c:pt>
                <c:pt idx="2849">
                  <c:v>1.829</c:v>
                </c:pt>
                <c:pt idx="2850">
                  <c:v>1.827</c:v>
                </c:pt>
                <c:pt idx="2851">
                  <c:v>1.8260000000000001</c:v>
                </c:pt>
                <c:pt idx="2852">
                  <c:v>1.8240000000000001</c:v>
                </c:pt>
                <c:pt idx="2853">
                  <c:v>1.8220000000000001</c:v>
                </c:pt>
                <c:pt idx="2854">
                  <c:v>1.82</c:v>
                </c:pt>
                <c:pt idx="2855">
                  <c:v>1.82</c:v>
                </c:pt>
                <c:pt idx="2856">
                  <c:v>1.8180000000000001</c:v>
                </c:pt>
                <c:pt idx="2857">
                  <c:v>1.8169999999999999</c:v>
                </c:pt>
                <c:pt idx="2858">
                  <c:v>1.8149999999999999</c:v>
                </c:pt>
                <c:pt idx="2859">
                  <c:v>1.8140000000000001</c:v>
                </c:pt>
                <c:pt idx="2860">
                  <c:v>1.8129999999999999</c:v>
                </c:pt>
                <c:pt idx="2861">
                  <c:v>1.8109999999999999</c:v>
                </c:pt>
                <c:pt idx="2862">
                  <c:v>1.8090000000000002</c:v>
                </c:pt>
                <c:pt idx="2863">
                  <c:v>1.8070000000000002</c:v>
                </c:pt>
                <c:pt idx="2864">
                  <c:v>1.8050000000000002</c:v>
                </c:pt>
                <c:pt idx="2865">
                  <c:v>1.806</c:v>
                </c:pt>
                <c:pt idx="2866">
                  <c:v>1.8030000000000002</c:v>
                </c:pt>
                <c:pt idx="2867">
                  <c:v>1.802</c:v>
                </c:pt>
                <c:pt idx="2868">
                  <c:v>1.8010000000000002</c:v>
                </c:pt>
                <c:pt idx="2869">
                  <c:v>1.7990000000000002</c:v>
                </c:pt>
                <c:pt idx="2870">
                  <c:v>1.796</c:v>
                </c:pt>
                <c:pt idx="2871">
                  <c:v>1.7950000000000002</c:v>
                </c:pt>
                <c:pt idx="2872">
                  <c:v>1.7930000000000001</c:v>
                </c:pt>
                <c:pt idx="2873">
                  <c:v>1.7930000000000001</c:v>
                </c:pt>
                <c:pt idx="2874">
                  <c:v>1.792</c:v>
                </c:pt>
                <c:pt idx="2875">
                  <c:v>1.79</c:v>
                </c:pt>
                <c:pt idx="2876">
                  <c:v>1.788</c:v>
                </c:pt>
                <c:pt idx="2877">
                  <c:v>1.788</c:v>
                </c:pt>
                <c:pt idx="2878">
                  <c:v>1.786</c:v>
                </c:pt>
                <c:pt idx="2879">
                  <c:v>1.784</c:v>
                </c:pt>
                <c:pt idx="2880">
                  <c:v>1.782</c:v>
                </c:pt>
                <c:pt idx="2881">
                  <c:v>1.78</c:v>
                </c:pt>
                <c:pt idx="2882">
                  <c:v>1.7770000000000001</c:v>
                </c:pt>
                <c:pt idx="2883">
                  <c:v>1.7770000000000001</c:v>
                </c:pt>
                <c:pt idx="2884">
                  <c:v>1.7750000000000001</c:v>
                </c:pt>
                <c:pt idx="2885">
                  <c:v>1.774</c:v>
                </c:pt>
                <c:pt idx="2886">
                  <c:v>1.7730000000000001</c:v>
                </c:pt>
                <c:pt idx="2887">
                  <c:v>1.77</c:v>
                </c:pt>
                <c:pt idx="2888">
                  <c:v>1.7710000000000001</c:v>
                </c:pt>
                <c:pt idx="2889">
                  <c:v>1.768</c:v>
                </c:pt>
                <c:pt idx="2890">
                  <c:v>1.7670000000000001</c:v>
                </c:pt>
                <c:pt idx="2891">
                  <c:v>1.7650000000000001</c:v>
                </c:pt>
                <c:pt idx="2892">
                  <c:v>1.7630000000000001</c:v>
                </c:pt>
                <c:pt idx="2893">
                  <c:v>1.7610000000000001</c:v>
                </c:pt>
                <c:pt idx="2894">
                  <c:v>1.7590000000000001</c:v>
                </c:pt>
                <c:pt idx="2895">
                  <c:v>1.758</c:v>
                </c:pt>
                <c:pt idx="2896">
                  <c:v>1.7570000000000001</c:v>
                </c:pt>
                <c:pt idx="2897">
                  <c:v>1.7550000000000001</c:v>
                </c:pt>
                <c:pt idx="2898">
                  <c:v>1.7530000000000001</c:v>
                </c:pt>
                <c:pt idx="2899">
                  <c:v>1.7510000000000001</c:v>
                </c:pt>
                <c:pt idx="2900">
                  <c:v>1.7490000000000001</c:v>
                </c:pt>
                <c:pt idx="2901">
                  <c:v>1.7470000000000001</c:v>
                </c:pt>
                <c:pt idx="2902">
                  <c:v>1.746</c:v>
                </c:pt>
                <c:pt idx="2903">
                  <c:v>1.744</c:v>
                </c:pt>
                <c:pt idx="2904">
                  <c:v>1.7430000000000001</c:v>
                </c:pt>
                <c:pt idx="2905">
                  <c:v>1.7410000000000001</c:v>
                </c:pt>
                <c:pt idx="2906">
                  <c:v>1.7390000000000001</c:v>
                </c:pt>
                <c:pt idx="2907">
                  <c:v>1.738</c:v>
                </c:pt>
                <c:pt idx="2908">
                  <c:v>1.738</c:v>
                </c:pt>
                <c:pt idx="2909">
                  <c:v>1.7350000000000001</c:v>
                </c:pt>
                <c:pt idx="2910">
                  <c:v>1.7350000000000001</c:v>
                </c:pt>
                <c:pt idx="2911">
                  <c:v>1.7310000000000001</c:v>
                </c:pt>
                <c:pt idx="2912">
                  <c:v>1.73</c:v>
                </c:pt>
                <c:pt idx="2913">
                  <c:v>1.728</c:v>
                </c:pt>
                <c:pt idx="2914">
                  <c:v>1.7270000000000001</c:v>
                </c:pt>
                <c:pt idx="2915">
                  <c:v>1.726</c:v>
                </c:pt>
                <c:pt idx="2916">
                  <c:v>1.7250000000000001</c:v>
                </c:pt>
                <c:pt idx="2917">
                  <c:v>1.7210000000000001</c:v>
                </c:pt>
                <c:pt idx="2918">
                  <c:v>1.72</c:v>
                </c:pt>
                <c:pt idx="2919">
                  <c:v>1.718</c:v>
                </c:pt>
                <c:pt idx="2920">
                  <c:v>1.7170000000000001</c:v>
                </c:pt>
                <c:pt idx="2921">
                  <c:v>1.7150000000000001</c:v>
                </c:pt>
                <c:pt idx="2922">
                  <c:v>1.714</c:v>
                </c:pt>
                <c:pt idx="2923">
                  <c:v>1.7130000000000001</c:v>
                </c:pt>
                <c:pt idx="2924">
                  <c:v>1.71</c:v>
                </c:pt>
                <c:pt idx="2925">
                  <c:v>1.708</c:v>
                </c:pt>
                <c:pt idx="2926">
                  <c:v>1.706</c:v>
                </c:pt>
                <c:pt idx="2927">
                  <c:v>1.7050000000000001</c:v>
                </c:pt>
                <c:pt idx="2928">
                  <c:v>1.704</c:v>
                </c:pt>
                <c:pt idx="2929">
                  <c:v>1.7030000000000001</c:v>
                </c:pt>
                <c:pt idx="2930">
                  <c:v>1.6990000000000001</c:v>
                </c:pt>
                <c:pt idx="2931">
                  <c:v>1.6990000000000001</c:v>
                </c:pt>
                <c:pt idx="2932">
                  <c:v>1.696</c:v>
                </c:pt>
                <c:pt idx="2933">
                  <c:v>1.694</c:v>
                </c:pt>
                <c:pt idx="2934">
                  <c:v>1.6930000000000001</c:v>
                </c:pt>
                <c:pt idx="2935">
                  <c:v>1.6919999999999999</c:v>
                </c:pt>
                <c:pt idx="2936">
                  <c:v>1.69</c:v>
                </c:pt>
                <c:pt idx="2937">
                  <c:v>1.6890000000000001</c:v>
                </c:pt>
                <c:pt idx="2938">
                  <c:v>1.6879999999999999</c:v>
                </c:pt>
                <c:pt idx="2939">
                  <c:v>1.6850000000000001</c:v>
                </c:pt>
                <c:pt idx="2940">
                  <c:v>1.6830000000000001</c:v>
                </c:pt>
                <c:pt idx="2941">
                  <c:v>1.6820000000000002</c:v>
                </c:pt>
                <c:pt idx="2942">
                  <c:v>1.679</c:v>
                </c:pt>
                <c:pt idx="2943">
                  <c:v>1.6780000000000002</c:v>
                </c:pt>
                <c:pt idx="2944">
                  <c:v>1.677</c:v>
                </c:pt>
                <c:pt idx="2945">
                  <c:v>1.6740000000000002</c:v>
                </c:pt>
                <c:pt idx="2946">
                  <c:v>1.673</c:v>
                </c:pt>
                <c:pt idx="2947">
                  <c:v>1.6700000000000002</c:v>
                </c:pt>
                <c:pt idx="2948">
                  <c:v>1.6680000000000001</c:v>
                </c:pt>
                <c:pt idx="2949">
                  <c:v>1.667</c:v>
                </c:pt>
                <c:pt idx="2950">
                  <c:v>1.6660000000000001</c:v>
                </c:pt>
                <c:pt idx="2951">
                  <c:v>1.661</c:v>
                </c:pt>
                <c:pt idx="2952">
                  <c:v>1.6600000000000001</c:v>
                </c:pt>
                <c:pt idx="2953">
                  <c:v>1.659</c:v>
                </c:pt>
                <c:pt idx="2954">
                  <c:v>1.657</c:v>
                </c:pt>
                <c:pt idx="2955">
                  <c:v>1.6560000000000001</c:v>
                </c:pt>
                <c:pt idx="2956">
                  <c:v>1.6500000000000001</c:v>
                </c:pt>
                <c:pt idx="2957">
                  <c:v>1.6500000000000001</c:v>
                </c:pt>
                <c:pt idx="2958">
                  <c:v>1.6480000000000001</c:v>
                </c:pt>
                <c:pt idx="2959">
                  <c:v>1.6480000000000001</c:v>
                </c:pt>
                <c:pt idx="2960">
                  <c:v>1.647</c:v>
                </c:pt>
                <c:pt idx="2961">
                  <c:v>1.6440000000000001</c:v>
                </c:pt>
                <c:pt idx="2962">
                  <c:v>1.6420000000000001</c:v>
                </c:pt>
                <c:pt idx="2963">
                  <c:v>1.6400000000000001</c:v>
                </c:pt>
                <c:pt idx="2964">
                  <c:v>1.6400000000000001</c:v>
                </c:pt>
                <c:pt idx="2965">
                  <c:v>1.637</c:v>
                </c:pt>
                <c:pt idx="2966">
                  <c:v>1.633</c:v>
                </c:pt>
                <c:pt idx="2967">
                  <c:v>1.6340000000000001</c:v>
                </c:pt>
                <c:pt idx="2968">
                  <c:v>1.631</c:v>
                </c:pt>
                <c:pt idx="2969">
                  <c:v>1.6300000000000001</c:v>
                </c:pt>
                <c:pt idx="2970">
                  <c:v>1.6280000000000001</c:v>
                </c:pt>
                <c:pt idx="2971">
                  <c:v>1.625</c:v>
                </c:pt>
                <c:pt idx="2972">
                  <c:v>1.625</c:v>
                </c:pt>
                <c:pt idx="2973">
                  <c:v>1.6220000000000001</c:v>
                </c:pt>
                <c:pt idx="2974">
                  <c:v>1.621</c:v>
                </c:pt>
                <c:pt idx="2975">
                  <c:v>1.6180000000000001</c:v>
                </c:pt>
                <c:pt idx="2976">
                  <c:v>1.617</c:v>
                </c:pt>
                <c:pt idx="2977">
                  <c:v>1.615</c:v>
                </c:pt>
                <c:pt idx="2978">
                  <c:v>1.613</c:v>
                </c:pt>
                <c:pt idx="2979">
                  <c:v>1.611</c:v>
                </c:pt>
                <c:pt idx="2980">
                  <c:v>1.6080000000000001</c:v>
                </c:pt>
                <c:pt idx="2981">
                  <c:v>1.6080000000000001</c:v>
                </c:pt>
                <c:pt idx="2982">
                  <c:v>1.605</c:v>
                </c:pt>
                <c:pt idx="2983">
                  <c:v>1.601</c:v>
                </c:pt>
                <c:pt idx="2984">
                  <c:v>1.599</c:v>
                </c:pt>
                <c:pt idx="2985">
                  <c:v>1.599</c:v>
                </c:pt>
                <c:pt idx="2986">
                  <c:v>1.5960000000000001</c:v>
                </c:pt>
                <c:pt idx="2987">
                  <c:v>1.595</c:v>
                </c:pt>
                <c:pt idx="2988">
                  <c:v>1.593</c:v>
                </c:pt>
                <c:pt idx="2989">
                  <c:v>1.591</c:v>
                </c:pt>
                <c:pt idx="2990">
                  <c:v>1.589</c:v>
                </c:pt>
                <c:pt idx="2991">
                  <c:v>1.5880000000000001</c:v>
                </c:pt>
                <c:pt idx="2992">
                  <c:v>1.585</c:v>
                </c:pt>
                <c:pt idx="2993">
                  <c:v>1.583</c:v>
                </c:pt>
                <c:pt idx="2994">
                  <c:v>1.581</c:v>
                </c:pt>
                <c:pt idx="2995">
                  <c:v>1.5780000000000001</c:v>
                </c:pt>
                <c:pt idx="2996">
                  <c:v>1.577</c:v>
                </c:pt>
                <c:pt idx="2997">
                  <c:v>1.575</c:v>
                </c:pt>
                <c:pt idx="2998">
                  <c:v>1.571</c:v>
                </c:pt>
                <c:pt idx="2999">
                  <c:v>1.57</c:v>
                </c:pt>
                <c:pt idx="3000">
                  <c:v>1.5680000000000001</c:v>
                </c:pt>
                <c:pt idx="3001">
                  <c:v>1.5660000000000001</c:v>
                </c:pt>
                <c:pt idx="3002">
                  <c:v>1.5629999999999999</c:v>
                </c:pt>
                <c:pt idx="3003">
                  <c:v>1.5609999999999999</c:v>
                </c:pt>
                <c:pt idx="3004">
                  <c:v>1.56</c:v>
                </c:pt>
                <c:pt idx="3005">
                  <c:v>1.556</c:v>
                </c:pt>
                <c:pt idx="3006">
                  <c:v>1.5529999999999999</c:v>
                </c:pt>
                <c:pt idx="3007">
                  <c:v>1.5500000000000003</c:v>
                </c:pt>
                <c:pt idx="3008">
                  <c:v>1.5489999999999999</c:v>
                </c:pt>
                <c:pt idx="3009">
                  <c:v>1.5470000000000002</c:v>
                </c:pt>
                <c:pt idx="3010">
                  <c:v>1.5460000000000003</c:v>
                </c:pt>
                <c:pt idx="3011">
                  <c:v>1.5430000000000001</c:v>
                </c:pt>
                <c:pt idx="3012">
                  <c:v>1.54</c:v>
                </c:pt>
                <c:pt idx="3013">
                  <c:v>1.5390000000000001</c:v>
                </c:pt>
                <c:pt idx="3014">
                  <c:v>1.5350000000000001</c:v>
                </c:pt>
                <c:pt idx="3015">
                  <c:v>1.5329999999999999</c:v>
                </c:pt>
                <c:pt idx="3016">
                  <c:v>1.5310000000000001</c:v>
                </c:pt>
                <c:pt idx="3017">
                  <c:v>1.528</c:v>
                </c:pt>
                <c:pt idx="3018">
                  <c:v>1.5270000000000001</c:v>
                </c:pt>
                <c:pt idx="3019">
                  <c:v>1.5230000000000001</c:v>
                </c:pt>
                <c:pt idx="3020">
                  <c:v>1.5209999999999999</c:v>
                </c:pt>
                <c:pt idx="3021">
                  <c:v>1.5209999999999999</c:v>
                </c:pt>
                <c:pt idx="3022">
                  <c:v>1.5180000000000002</c:v>
                </c:pt>
                <c:pt idx="3023">
                  <c:v>1.5140000000000002</c:v>
                </c:pt>
                <c:pt idx="3024">
                  <c:v>1.5129999999999999</c:v>
                </c:pt>
                <c:pt idx="3025">
                  <c:v>1.512</c:v>
                </c:pt>
                <c:pt idx="3026">
                  <c:v>1.5070000000000001</c:v>
                </c:pt>
                <c:pt idx="3027">
                  <c:v>1.504</c:v>
                </c:pt>
                <c:pt idx="3028">
                  <c:v>1.5030000000000001</c:v>
                </c:pt>
                <c:pt idx="3029">
                  <c:v>1.5020000000000002</c:v>
                </c:pt>
                <c:pt idx="3030">
                  <c:v>1.4990000000000001</c:v>
                </c:pt>
                <c:pt idx="3031">
                  <c:v>1.4969999999999999</c:v>
                </c:pt>
                <c:pt idx="3032">
                  <c:v>1.4940000000000002</c:v>
                </c:pt>
                <c:pt idx="3033">
                  <c:v>1.4929999999999999</c:v>
                </c:pt>
                <c:pt idx="3034">
                  <c:v>1.4889999999999999</c:v>
                </c:pt>
                <c:pt idx="3035">
                  <c:v>1.488</c:v>
                </c:pt>
                <c:pt idx="3036">
                  <c:v>1.4849999999999999</c:v>
                </c:pt>
                <c:pt idx="3037">
                  <c:v>1.4830000000000001</c:v>
                </c:pt>
                <c:pt idx="3038">
                  <c:v>1.4820000000000002</c:v>
                </c:pt>
                <c:pt idx="3039">
                  <c:v>1.4769999999999999</c:v>
                </c:pt>
                <c:pt idx="3040">
                  <c:v>1.4740000000000002</c:v>
                </c:pt>
                <c:pt idx="3041">
                  <c:v>1.4700000000000002</c:v>
                </c:pt>
                <c:pt idx="3042">
                  <c:v>1.4700000000000002</c:v>
                </c:pt>
                <c:pt idx="3043">
                  <c:v>1.468</c:v>
                </c:pt>
                <c:pt idx="3044">
                  <c:v>1.464</c:v>
                </c:pt>
                <c:pt idx="3045">
                  <c:v>1.4620000000000002</c:v>
                </c:pt>
                <c:pt idx="3046">
                  <c:v>1.4590000000000001</c:v>
                </c:pt>
                <c:pt idx="3047">
                  <c:v>1.456</c:v>
                </c:pt>
                <c:pt idx="3048">
                  <c:v>1.456</c:v>
                </c:pt>
                <c:pt idx="3049">
                  <c:v>1.452</c:v>
                </c:pt>
                <c:pt idx="3050">
                  <c:v>1.4510000000000001</c:v>
                </c:pt>
                <c:pt idx="3051">
                  <c:v>1.4489999999999998</c:v>
                </c:pt>
                <c:pt idx="3052">
                  <c:v>1.4470000000000001</c:v>
                </c:pt>
                <c:pt idx="3053">
                  <c:v>1.4449999999999998</c:v>
                </c:pt>
                <c:pt idx="3054">
                  <c:v>1.4430000000000001</c:v>
                </c:pt>
                <c:pt idx="3055">
                  <c:v>1.4420000000000002</c:v>
                </c:pt>
                <c:pt idx="3056">
                  <c:v>1.44</c:v>
                </c:pt>
                <c:pt idx="3057">
                  <c:v>1.4359999999999999</c:v>
                </c:pt>
                <c:pt idx="3058">
                  <c:v>1.4350000000000001</c:v>
                </c:pt>
                <c:pt idx="3059">
                  <c:v>1.4340000000000002</c:v>
                </c:pt>
                <c:pt idx="3060">
                  <c:v>1.431</c:v>
                </c:pt>
                <c:pt idx="3061">
                  <c:v>1.4290000000000003</c:v>
                </c:pt>
                <c:pt idx="3062">
                  <c:v>1.4279999999999999</c:v>
                </c:pt>
                <c:pt idx="3063">
                  <c:v>1.4260000000000002</c:v>
                </c:pt>
                <c:pt idx="3064">
                  <c:v>1.4250000000000003</c:v>
                </c:pt>
                <c:pt idx="3065">
                  <c:v>1.4220000000000002</c:v>
                </c:pt>
                <c:pt idx="3066">
                  <c:v>1.42</c:v>
                </c:pt>
                <c:pt idx="3067">
                  <c:v>1.419</c:v>
                </c:pt>
                <c:pt idx="3068">
                  <c:v>1.4170000000000003</c:v>
                </c:pt>
                <c:pt idx="3069">
                  <c:v>1.415</c:v>
                </c:pt>
                <c:pt idx="3070">
                  <c:v>1.4140000000000001</c:v>
                </c:pt>
                <c:pt idx="3071">
                  <c:v>1.4130000000000003</c:v>
                </c:pt>
                <c:pt idx="3072">
                  <c:v>1.4119999999999999</c:v>
                </c:pt>
                <c:pt idx="3073">
                  <c:v>1.4079999999999999</c:v>
                </c:pt>
                <c:pt idx="3074">
                  <c:v>1.407</c:v>
                </c:pt>
                <c:pt idx="3075">
                  <c:v>1.4060000000000001</c:v>
                </c:pt>
                <c:pt idx="3076">
                  <c:v>1.4050000000000002</c:v>
                </c:pt>
                <c:pt idx="3077">
                  <c:v>1.4039999999999999</c:v>
                </c:pt>
                <c:pt idx="3078">
                  <c:v>1.4020000000000001</c:v>
                </c:pt>
                <c:pt idx="3079">
                  <c:v>1.4020000000000001</c:v>
                </c:pt>
                <c:pt idx="3080">
                  <c:v>1.4020000000000001</c:v>
                </c:pt>
                <c:pt idx="3081">
                  <c:v>1.399</c:v>
                </c:pt>
                <c:pt idx="3082">
                  <c:v>1.3980000000000001</c:v>
                </c:pt>
                <c:pt idx="3083">
                  <c:v>1.3970000000000002</c:v>
                </c:pt>
                <c:pt idx="3084">
                  <c:v>1.395</c:v>
                </c:pt>
                <c:pt idx="3085">
                  <c:v>1.395</c:v>
                </c:pt>
                <c:pt idx="3086">
                  <c:v>1.3919999999999999</c:v>
                </c:pt>
                <c:pt idx="3087">
                  <c:v>1.3930000000000002</c:v>
                </c:pt>
                <c:pt idx="3088">
                  <c:v>1.391</c:v>
                </c:pt>
                <c:pt idx="3089">
                  <c:v>1.3900000000000001</c:v>
                </c:pt>
                <c:pt idx="3090">
                  <c:v>1.3900000000000001</c:v>
                </c:pt>
                <c:pt idx="3091">
                  <c:v>1.3879999999999999</c:v>
                </c:pt>
                <c:pt idx="3092">
                  <c:v>1.387</c:v>
                </c:pt>
                <c:pt idx="3093">
                  <c:v>1.3860000000000001</c:v>
                </c:pt>
                <c:pt idx="3094">
                  <c:v>1.387</c:v>
                </c:pt>
                <c:pt idx="3095">
                  <c:v>1.3850000000000002</c:v>
                </c:pt>
                <c:pt idx="3096">
                  <c:v>1.3839999999999999</c:v>
                </c:pt>
                <c:pt idx="3097">
                  <c:v>1.3839999999999999</c:v>
                </c:pt>
                <c:pt idx="3098">
                  <c:v>1.3820000000000001</c:v>
                </c:pt>
                <c:pt idx="3099">
                  <c:v>1.3820000000000001</c:v>
                </c:pt>
                <c:pt idx="3100">
                  <c:v>1.3820000000000001</c:v>
                </c:pt>
                <c:pt idx="3101">
                  <c:v>1.38</c:v>
                </c:pt>
                <c:pt idx="3102">
                  <c:v>1.379</c:v>
                </c:pt>
                <c:pt idx="3103">
                  <c:v>1.38</c:v>
                </c:pt>
                <c:pt idx="3104">
                  <c:v>1.379</c:v>
                </c:pt>
                <c:pt idx="3105">
                  <c:v>1.3780000000000001</c:v>
                </c:pt>
                <c:pt idx="3106">
                  <c:v>1.3759999999999999</c:v>
                </c:pt>
                <c:pt idx="3107">
                  <c:v>1.3759999999999999</c:v>
                </c:pt>
                <c:pt idx="3108">
                  <c:v>1.3759999999999999</c:v>
                </c:pt>
                <c:pt idx="3109">
                  <c:v>1.375</c:v>
                </c:pt>
                <c:pt idx="3110">
                  <c:v>1.3740000000000001</c:v>
                </c:pt>
                <c:pt idx="3111">
                  <c:v>1.3740000000000001</c:v>
                </c:pt>
                <c:pt idx="3112">
                  <c:v>1.3740000000000001</c:v>
                </c:pt>
                <c:pt idx="3113">
                  <c:v>1.3730000000000002</c:v>
                </c:pt>
                <c:pt idx="3114">
                  <c:v>1.3719999999999999</c:v>
                </c:pt>
                <c:pt idx="3115">
                  <c:v>1.3730000000000002</c:v>
                </c:pt>
                <c:pt idx="3116">
                  <c:v>1.3719999999999999</c:v>
                </c:pt>
                <c:pt idx="3117">
                  <c:v>1.371</c:v>
                </c:pt>
                <c:pt idx="3118">
                  <c:v>1.371</c:v>
                </c:pt>
                <c:pt idx="3119">
                  <c:v>1.371</c:v>
                </c:pt>
                <c:pt idx="3120">
                  <c:v>1.37</c:v>
                </c:pt>
                <c:pt idx="3121">
                  <c:v>1.3690000000000002</c:v>
                </c:pt>
                <c:pt idx="3122">
                  <c:v>1.3690000000000002</c:v>
                </c:pt>
                <c:pt idx="3123">
                  <c:v>1.37</c:v>
                </c:pt>
                <c:pt idx="3124">
                  <c:v>1.3679999999999999</c:v>
                </c:pt>
                <c:pt idx="3125">
                  <c:v>1.3660000000000001</c:v>
                </c:pt>
                <c:pt idx="3126">
                  <c:v>1.367</c:v>
                </c:pt>
                <c:pt idx="3127">
                  <c:v>1.367</c:v>
                </c:pt>
                <c:pt idx="3128">
                  <c:v>1.3650000000000002</c:v>
                </c:pt>
                <c:pt idx="3129">
                  <c:v>1.3660000000000001</c:v>
                </c:pt>
                <c:pt idx="3130">
                  <c:v>1.3639999999999999</c:v>
                </c:pt>
                <c:pt idx="3131">
                  <c:v>1.363</c:v>
                </c:pt>
                <c:pt idx="3132">
                  <c:v>1.3639999999999999</c:v>
                </c:pt>
                <c:pt idx="3133">
                  <c:v>1.3650000000000002</c:v>
                </c:pt>
                <c:pt idx="3134">
                  <c:v>1.363</c:v>
                </c:pt>
                <c:pt idx="3135">
                  <c:v>1.363</c:v>
                </c:pt>
                <c:pt idx="3136">
                  <c:v>1.363</c:v>
                </c:pt>
                <c:pt idx="3137">
                  <c:v>1.3599999999999999</c:v>
                </c:pt>
                <c:pt idx="3138">
                  <c:v>1.3599999999999999</c:v>
                </c:pt>
                <c:pt idx="3139">
                  <c:v>1.3610000000000002</c:v>
                </c:pt>
                <c:pt idx="3140">
                  <c:v>1.3610000000000002</c:v>
                </c:pt>
                <c:pt idx="3141">
                  <c:v>1.359</c:v>
                </c:pt>
                <c:pt idx="3142">
                  <c:v>1.3580000000000001</c:v>
                </c:pt>
                <c:pt idx="3143">
                  <c:v>1.359</c:v>
                </c:pt>
                <c:pt idx="3144">
                  <c:v>1.359</c:v>
                </c:pt>
                <c:pt idx="3145">
                  <c:v>1.3570000000000002</c:v>
                </c:pt>
                <c:pt idx="3146">
                  <c:v>1.3559999999999999</c:v>
                </c:pt>
                <c:pt idx="3147">
                  <c:v>1.3559999999999999</c:v>
                </c:pt>
                <c:pt idx="3148">
                  <c:v>1.3580000000000001</c:v>
                </c:pt>
                <c:pt idx="3149">
                  <c:v>1.3540000000000001</c:v>
                </c:pt>
                <c:pt idx="3150">
                  <c:v>1.355</c:v>
                </c:pt>
                <c:pt idx="3151">
                  <c:v>1.355</c:v>
                </c:pt>
                <c:pt idx="3152">
                  <c:v>1.3540000000000001</c:v>
                </c:pt>
                <c:pt idx="3153">
                  <c:v>1.3519999999999999</c:v>
                </c:pt>
                <c:pt idx="3154">
                  <c:v>1.3530000000000002</c:v>
                </c:pt>
                <c:pt idx="3155">
                  <c:v>1.3519999999999999</c:v>
                </c:pt>
                <c:pt idx="3156">
                  <c:v>1.3530000000000002</c:v>
                </c:pt>
                <c:pt idx="3157">
                  <c:v>1.35</c:v>
                </c:pt>
                <c:pt idx="3158">
                  <c:v>1.351</c:v>
                </c:pt>
                <c:pt idx="3159">
                  <c:v>1.351</c:v>
                </c:pt>
                <c:pt idx="3160">
                  <c:v>1.351</c:v>
                </c:pt>
                <c:pt idx="3161">
                  <c:v>1.351</c:v>
                </c:pt>
                <c:pt idx="3162">
                  <c:v>1.35</c:v>
                </c:pt>
                <c:pt idx="3163">
                  <c:v>1.351</c:v>
                </c:pt>
                <c:pt idx="3164">
                  <c:v>1.35</c:v>
                </c:pt>
                <c:pt idx="3165">
                  <c:v>1.35</c:v>
                </c:pt>
                <c:pt idx="3166">
                  <c:v>1.35</c:v>
                </c:pt>
                <c:pt idx="3167">
                  <c:v>1.3490000000000002</c:v>
                </c:pt>
                <c:pt idx="3168">
                  <c:v>1.3490000000000002</c:v>
                </c:pt>
                <c:pt idx="3169">
                  <c:v>1.3490000000000002</c:v>
                </c:pt>
                <c:pt idx="3170">
                  <c:v>1.3479999999999999</c:v>
                </c:pt>
                <c:pt idx="3171">
                  <c:v>1.35</c:v>
                </c:pt>
                <c:pt idx="3172">
                  <c:v>1.3479999999999999</c:v>
                </c:pt>
                <c:pt idx="3173">
                  <c:v>1.3479999999999999</c:v>
                </c:pt>
                <c:pt idx="3174">
                  <c:v>1.347</c:v>
                </c:pt>
                <c:pt idx="3175">
                  <c:v>1.347</c:v>
                </c:pt>
                <c:pt idx="3176">
                  <c:v>1.347</c:v>
                </c:pt>
                <c:pt idx="3177">
                  <c:v>1.3450000000000002</c:v>
                </c:pt>
                <c:pt idx="3178">
                  <c:v>1.347</c:v>
                </c:pt>
                <c:pt idx="3179">
                  <c:v>1.3460000000000001</c:v>
                </c:pt>
                <c:pt idx="3180">
                  <c:v>1.3450000000000002</c:v>
                </c:pt>
                <c:pt idx="3181">
                  <c:v>1.3450000000000002</c:v>
                </c:pt>
                <c:pt idx="3182">
                  <c:v>1.3460000000000001</c:v>
                </c:pt>
                <c:pt idx="3183">
                  <c:v>1.3439999999999999</c:v>
                </c:pt>
                <c:pt idx="3184">
                  <c:v>1.3450000000000002</c:v>
                </c:pt>
                <c:pt idx="3185">
                  <c:v>1.3439999999999999</c:v>
                </c:pt>
                <c:pt idx="3186">
                  <c:v>1.343</c:v>
                </c:pt>
                <c:pt idx="3187">
                  <c:v>1.343</c:v>
                </c:pt>
                <c:pt idx="3188">
                  <c:v>1.3420000000000001</c:v>
                </c:pt>
                <c:pt idx="3189">
                  <c:v>1.343</c:v>
                </c:pt>
                <c:pt idx="3190">
                  <c:v>1.3420000000000001</c:v>
                </c:pt>
                <c:pt idx="3191">
                  <c:v>1.3420000000000001</c:v>
                </c:pt>
                <c:pt idx="3192">
                  <c:v>1.3420000000000001</c:v>
                </c:pt>
                <c:pt idx="3193">
                  <c:v>1.3420000000000001</c:v>
                </c:pt>
                <c:pt idx="3194">
                  <c:v>1.3410000000000002</c:v>
                </c:pt>
                <c:pt idx="3195">
                  <c:v>1.3399999999999999</c:v>
                </c:pt>
                <c:pt idx="3196">
                  <c:v>1.339</c:v>
                </c:pt>
                <c:pt idx="3197">
                  <c:v>1.339</c:v>
                </c:pt>
                <c:pt idx="3198">
                  <c:v>1.339</c:v>
                </c:pt>
                <c:pt idx="3199">
                  <c:v>1.339</c:v>
                </c:pt>
                <c:pt idx="3200">
                  <c:v>1.3370000000000002</c:v>
                </c:pt>
                <c:pt idx="3201">
                  <c:v>1.339</c:v>
                </c:pt>
                <c:pt idx="3202">
                  <c:v>1.339</c:v>
                </c:pt>
                <c:pt idx="3203">
                  <c:v>1.339</c:v>
                </c:pt>
                <c:pt idx="3204">
                  <c:v>1.3370000000000002</c:v>
                </c:pt>
                <c:pt idx="3205">
                  <c:v>1.339</c:v>
                </c:pt>
                <c:pt idx="3206">
                  <c:v>1.3380000000000001</c:v>
                </c:pt>
                <c:pt idx="3207">
                  <c:v>1.3359999999999999</c:v>
                </c:pt>
                <c:pt idx="3208">
                  <c:v>1.335</c:v>
                </c:pt>
                <c:pt idx="3209">
                  <c:v>1.3359999999999999</c:v>
                </c:pt>
                <c:pt idx="3210">
                  <c:v>1.335</c:v>
                </c:pt>
                <c:pt idx="3211">
                  <c:v>1.335</c:v>
                </c:pt>
                <c:pt idx="3212">
                  <c:v>1.335</c:v>
                </c:pt>
                <c:pt idx="3213">
                  <c:v>1.3330000000000002</c:v>
                </c:pt>
                <c:pt idx="3214">
                  <c:v>1.335</c:v>
                </c:pt>
                <c:pt idx="3215">
                  <c:v>1.335</c:v>
                </c:pt>
                <c:pt idx="3216">
                  <c:v>1.3340000000000001</c:v>
                </c:pt>
                <c:pt idx="3217">
                  <c:v>1.335</c:v>
                </c:pt>
                <c:pt idx="3218">
                  <c:v>1.3340000000000001</c:v>
                </c:pt>
                <c:pt idx="3219">
                  <c:v>1.3330000000000002</c:v>
                </c:pt>
                <c:pt idx="3220">
                  <c:v>1.3340000000000001</c:v>
                </c:pt>
                <c:pt idx="3221">
                  <c:v>1.3319999999999999</c:v>
                </c:pt>
                <c:pt idx="3222">
                  <c:v>1.3319999999999999</c:v>
                </c:pt>
                <c:pt idx="3223">
                  <c:v>1.3319999999999999</c:v>
                </c:pt>
                <c:pt idx="3224">
                  <c:v>1.3319999999999999</c:v>
                </c:pt>
                <c:pt idx="3225">
                  <c:v>1.331</c:v>
                </c:pt>
                <c:pt idx="3226">
                  <c:v>1.3319999999999999</c:v>
                </c:pt>
                <c:pt idx="3227">
                  <c:v>1.3330000000000002</c:v>
                </c:pt>
                <c:pt idx="3228">
                  <c:v>1.331</c:v>
                </c:pt>
                <c:pt idx="3229">
                  <c:v>1.3319999999999999</c:v>
                </c:pt>
                <c:pt idx="3230">
                  <c:v>1.3319999999999999</c:v>
                </c:pt>
                <c:pt idx="3231">
                  <c:v>1.33</c:v>
                </c:pt>
                <c:pt idx="3232">
                  <c:v>1.33</c:v>
                </c:pt>
                <c:pt idx="3233">
                  <c:v>1.3279999999999998</c:v>
                </c:pt>
                <c:pt idx="3234">
                  <c:v>1.3290000000000002</c:v>
                </c:pt>
                <c:pt idx="3235">
                  <c:v>1.3290000000000002</c:v>
                </c:pt>
                <c:pt idx="3236">
                  <c:v>1.327</c:v>
                </c:pt>
                <c:pt idx="3237">
                  <c:v>1.327</c:v>
                </c:pt>
                <c:pt idx="3238">
                  <c:v>1.327</c:v>
                </c:pt>
                <c:pt idx="3239">
                  <c:v>1.327</c:v>
                </c:pt>
                <c:pt idx="3240">
                  <c:v>1.3260000000000001</c:v>
                </c:pt>
                <c:pt idx="3241">
                  <c:v>1.327</c:v>
                </c:pt>
                <c:pt idx="3242">
                  <c:v>1.3260000000000001</c:v>
                </c:pt>
                <c:pt idx="3243">
                  <c:v>1.327</c:v>
                </c:pt>
                <c:pt idx="3244">
                  <c:v>1.3260000000000001</c:v>
                </c:pt>
                <c:pt idx="3245">
                  <c:v>1.3250000000000002</c:v>
                </c:pt>
                <c:pt idx="3246">
                  <c:v>1.3260000000000001</c:v>
                </c:pt>
                <c:pt idx="3247">
                  <c:v>1.3260000000000001</c:v>
                </c:pt>
                <c:pt idx="3248">
                  <c:v>1.3250000000000002</c:v>
                </c:pt>
                <c:pt idx="3249">
                  <c:v>1.327</c:v>
                </c:pt>
                <c:pt idx="3250">
                  <c:v>1.3250000000000002</c:v>
                </c:pt>
                <c:pt idx="3251">
                  <c:v>1.3250000000000002</c:v>
                </c:pt>
                <c:pt idx="3252">
                  <c:v>1.3250000000000002</c:v>
                </c:pt>
                <c:pt idx="3253">
                  <c:v>1.3260000000000001</c:v>
                </c:pt>
                <c:pt idx="3254">
                  <c:v>1.3250000000000002</c:v>
                </c:pt>
                <c:pt idx="3255">
                  <c:v>1.323</c:v>
                </c:pt>
                <c:pt idx="3256">
                  <c:v>1.3250000000000002</c:v>
                </c:pt>
                <c:pt idx="3257">
                  <c:v>1.323</c:v>
                </c:pt>
                <c:pt idx="3258">
                  <c:v>1.3239999999999998</c:v>
                </c:pt>
                <c:pt idx="3259">
                  <c:v>1.3220000000000001</c:v>
                </c:pt>
                <c:pt idx="3260">
                  <c:v>1.323</c:v>
                </c:pt>
                <c:pt idx="3261">
                  <c:v>1.3220000000000001</c:v>
                </c:pt>
                <c:pt idx="3262">
                  <c:v>1.3210000000000002</c:v>
                </c:pt>
                <c:pt idx="3263">
                  <c:v>1.3210000000000002</c:v>
                </c:pt>
                <c:pt idx="3264">
                  <c:v>1.3199999999999998</c:v>
                </c:pt>
                <c:pt idx="3265">
                  <c:v>1.3210000000000002</c:v>
                </c:pt>
                <c:pt idx="3266">
                  <c:v>1.3199999999999998</c:v>
                </c:pt>
                <c:pt idx="3267">
                  <c:v>1.3199999999999998</c:v>
                </c:pt>
                <c:pt idx="3268">
                  <c:v>1.3199999999999998</c:v>
                </c:pt>
                <c:pt idx="3269">
                  <c:v>1.3199999999999998</c:v>
                </c:pt>
                <c:pt idx="3270">
                  <c:v>1.319</c:v>
                </c:pt>
                <c:pt idx="3271">
                  <c:v>1.319</c:v>
                </c:pt>
                <c:pt idx="3272">
                  <c:v>1.319</c:v>
                </c:pt>
                <c:pt idx="3273">
                  <c:v>1.319</c:v>
                </c:pt>
                <c:pt idx="3274">
                  <c:v>1.319</c:v>
                </c:pt>
                <c:pt idx="3275">
                  <c:v>1.3180000000000001</c:v>
                </c:pt>
                <c:pt idx="3276">
                  <c:v>1.3180000000000001</c:v>
                </c:pt>
                <c:pt idx="3277">
                  <c:v>1.3180000000000001</c:v>
                </c:pt>
                <c:pt idx="3278">
                  <c:v>1.3170000000000002</c:v>
                </c:pt>
                <c:pt idx="3279">
                  <c:v>1.319</c:v>
                </c:pt>
                <c:pt idx="3280">
                  <c:v>1.3170000000000002</c:v>
                </c:pt>
                <c:pt idx="3281">
                  <c:v>1.3170000000000002</c:v>
                </c:pt>
                <c:pt idx="3282">
                  <c:v>1.3159999999999998</c:v>
                </c:pt>
                <c:pt idx="3283">
                  <c:v>1.3149999999999999</c:v>
                </c:pt>
                <c:pt idx="3284">
                  <c:v>1.3159999999999998</c:v>
                </c:pt>
                <c:pt idx="3285">
                  <c:v>1.3159999999999998</c:v>
                </c:pt>
                <c:pt idx="3286">
                  <c:v>1.3159999999999998</c:v>
                </c:pt>
                <c:pt idx="3287">
                  <c:v>1.3159999999999998</c:v>
                </c:pt>
                <c:pt idx="3288">
                  <c:v>1.3159999999999998</c:v>
                </c:pt>
                <c:pt idx="3289">
                  <c:v>1.3159999999999998</c:v>
                </c:pt>
                <c:pt idx="3290">
                  <c:v>1.3159999999999998</c:v>
                </c:pt>
                <c:pt idx="3291">
                  <c:v>1.3140000000000001</c:v>
                </c:pt>
                <c:pt idx="3292">
                  <c:v>1.3140000000000001</c:v>
                </c:pt>
                <c:pt idx="3293">
                  <c:v>1.3130000000000002</c:v>
                </c:pt>
                <c:pt idx="3294">
                  <c:v>1.3130000000000002</c:v>
                </c:pt>
                <c:pt idx="3295">
                  <c:v>1.3159999999999998</c:v>
                </c:pt>
                <c:pt idx="3296">
                  <c:v>1.3130000000000002</c:v>
                </c:pt>
                <c:pt idx="3297">
                  <c:v>1.3140000000000001</c:v>
                </c:pt>
                <c:pt idx="3298">
                  <c:v>1.3130000000000002</c:v>
                </c:pt>
                <c:pt idx="3299">
                  <c:v>1.3119999999999998</c:v>
                </c:pt>
                <c:pt idx="3300">
                  <c:v>1.3119999999999998</c:v>
                </c:pt>
                <c:pt idx="3301">
                  <c:v>1.31</c:v>
                </c:pt>
                <c:pt idx="3302">
                  <c:v>1.3109999999999999</c:v>
                </c:pt>
                <c:pt idx="3303">
                  <c:v>1.3130000000000002</c:v>
                </c:pt>
                <c:pt idx="3304">
                  <c:v>1.3119999999999998</c:v>
                </c:pt>
                <c:pt idx="3305">
                  <c:v>1.31</c:v>
                </c:pt>
                <c:pt idx="3306">
                  <c:v>1.31</c:v>
                </c:pt>
                <c:pt idx="3307">
                  <c:v>1.31</c:v>
                </c:pt>
                <c:pt idx="3308">
                  <c:v>1.3080000000000003</c:v>
                </c:pt>
                <c:pt idx="3309">
                  <c:v>1.3090000000000002</c:v>
                </c:pt>
                <c:pt idx="3310">
                  <c:v>1.31</c:v>
                </c:pt>
                <c:pt idx="3311">
                  <c:v>1.3080000000000003</c:v>
                </c:pt>
                <c:pt idx="3312">
                  <c:v>1.3090000000000002</c:v>
                </c:pt>
                <c:pt idx="3313">
                  <c:v>1.31</c:v>
                </c:pt>
                <c:pt idx="3314">
                  <c:v>1.3090000000000002</c:v>
                </c:pt>
                <c:pt idx="3315">
                  <c:v>1.3090000000000002</c:v>
                </c:pt>
                <c:pt idx="3316">
                  <c:v>1.3090000000000002</c:v>
                </c:pt>
                <c:pt idx="3317">
                  <c:v>1.3090000000000002</c:v>
                </c:pt>
                <c:pt idx="3318">
                  <c:v>1.3080000000000003</c:v>
                </c:pt>
                <c:pt idx="3319">
                  <c:v>1.3080000000000003</c:v>
                </c:pt>
                <c:pt idx="3320">
                  <c:v>1.3069999999999999</c:v>
                </c:pt>
                <c:pt idx="3321">
                  <c:v>1.3080000000000003</c:v>
                </c:pt>
                <c:pt idx="3322">
                  <c:v>1.3090000000000002</c:v>
                </c:pt>
                <c:pt idx="3323">
                  <c:v>1.3080000000000003</c:v>
                </c:pt>
                <c:pt idx="3324">
                  <c:v>1.306</c:v>
                </c:pt>
                <c:pt idx="3325">
                  <c:v>1.3069999999999999</c:v>
                </c:pt>
                <c:pt idx="3326">
                  <c:v>1.3069999999999999</c:v>
                </c:pt>
                <c:pt idx="3327">
                  <c:v>1.3069999999999999</c:v>
                </c:pt>
                <c:pt idx="3328">
                  <c:v>1.306</c:v>
                </c:pt>
                <c:pt idx="3329">
                  <c:v>1.3069999999999999</c:v>
                </c:pt>
                <c:pt idx="3330">
                  <c:v>1.3050000000000002</c:v>
                </c:pt>
                <c:pt idx="3331">
                  <c:v>1.3050000000000002</c:v>
                </c:pt>
                <c:pt idx="3332">
                  <c:v>1.3050000000000002</c:v>
                </c:pt>
                <c:pt idx="3333">
                  <c:v>1.3050000000000002</c:v>
                </c:pt>
                <c:pt idx="3334">
                  <c:v>1.3050000000000002</c:v>
                </c:pt>
                <c:pt idx="3335">
                  <c:v>1.3040000000000003</c:v>
                </c:pt>
                <c:pt idx="3336">
                  <c:v>1.3029999999999999</c:v>
                </c:pt>
                <c:pt idx="3337">
                  <c:v>1.3050000000000002</c:v>
                </c:pt>
                <c:pt idx="3338">
                  <c:v>1.3050000000000002</c:v>
                </c:pt>
                <c:pt idx="3339">
                  <c:v>1.306</c:v>
                </c:pt>
                <c:pt idx="3340">
                  <c:v>1.3050000000000002</c:v>
                </c:pt>
                <c:pt idx="3341">
                  <c:v>1.3040000000000003</c:v>
                </c:pt>
                <c:pt idx="3342">
                  <c:v>1.3050000000000002</c:v>
                </c:pt>
                <c:pt idx="3343">
                  <c:v>1.3040000000000003</c:v>
                </c:pt>
                <c:pt idx="3344">
                  <c:v>1.302</c:v>
                </c:pt>
                <c:pt idx="3345">
                  <c:v>1.3040000000000003</c:v>
                </c:pt>
                <c:pt idx="3346">
                  <c:v>1.3029999999999999</c:v>
                </c:pt>
                <c:pt idx="3347">
                  <c:v>1.3040000000000003</c:v>
                </c:pt>
                <c:pt idx="3348">
                  <c:v>1.302</c:v>
                </c:pt>
                <c:pt idx="3349">
                  <c:v>1.302</c:v>
                </c:pt>
                <c:pt idx="3350">
                  <c:v>1.3040000000000003</c:v>
                </c:pt>
                <c:pt idx="3351">
                  <c:v>1.3029999999999999</c:v>
                </c:pt>
                <c:pt idx="3352">
                  <c:v>1.302</c:v>
                </c:pt>
                <c:pt idx="3353">
                  <c:v>1.3010000000000002</c:v>
                </c:pt>
                <c:pt idx="3354">
                  <c:v>1.302</c:v>
                </c:pt>
                <c:pt idx="3355">
                  <c:v>1.302</c:v>
                </c:pt>
                <c:pt idx="3356">
                  <c:v>1.302</c:v>
                </c:pt>
                <c:pt idx="3357">
                  <c:v>1.302</c:v>
                </c:pt>
                <c:pt idx="3358">
                  <c:v>1.302</c:v>
                </c:pt>
                <c:pt idx="3359">
                  <c:v>1.3029999999999999</c:v>
                </c:pt>
                <c:pt idx="3360">
                  <c:v>1.3029999999999999</c:v>
                </c:pt>
                <c:pt idx="3361">
                  <c:v>1.3010000000000002</c:v>
                </c:pt>
                <c:pt idx="3362">
                  <c:v>1.3010000000000002</c:v>
                </c:pt>
                <c:pt idx="3363">
                  <c:v>1.3010000000000002</c:v>
                </c:pt>
                <c:pt idx="3364">
                  <c:v>1.302</c:v>
                </c:pt>
                <c:pt idx="3365">
                  <c:v>1.302</c:v>
                </c:pt>
                <c:pt idx="3366">
                  <c:v>1.3000000000000003</c:v>
                </c:pt>
                <c:pt idx="3367">
                  <c:v>1.3010000000000002</c:v>
                </c:pt>
                <c:pt idx="3368">
                  <c:v>1.3010000000000002</c:v>
                </c:pt>
                <c:pt idx="3369">
                  <c:v>1.302</c:v>
                </c:pt>
                <c:pt idx="3370">
                  <c:v>1.3010000000000002</c:v>
                </c:pt>
                <c:pt idx="3371">
                  <c:v>1.302</c:v>
                </c:pt>
                <c:pt idx="3372">
                  <c:v>1.3010000000000002</c:v>
                </c:pt>
                <c:pt idx="3373">
                  <c:v>1.3010000000000002</c:v>
                </c:pt>
                <c:pt idx="3374">
                  <c:v>1.3000000000000003</c:v>
                </c:pt>
                <c:pt idx="3375">
                  <c:v>1.2989999999999999</c:v>
                </c:pt>
                <c:pt idx="3376">
                  <c:v>1.2989999999999999</c:v>
                </c:pt>
                <c:pt idx="3377">
                  <c:v>1.3000000000000003</c:v>
                </c:pt>
                <c:pt idx="3378">
                  <c:v>1.3000000000000003</c:v>
                </c:pt>
                <c:pt idx="3379">
                  <c:v>1.2989999999999999</c:v>
                </c:pt>
                <c:pt idx="3380">
                  <c:v>1.2989999999999999</c:v>
                </c:pt>
                <c:pt idx="3381">
                  <c:v>1.2989999999999999</c:v>
                </c:pt>
                <c:pt idx="3382">
                  <c:v>1.3000000000000003</c:v>
                </c:pt>
                <c:pt idx="3383">
                  <c:v>1.3010000000000002</c:v>
                </c:pt>
                <c:pt idx="3384">
                  <c:v>1.2989999999999999</c:v>
                </c:pt>
                <c:pt idx="3385">
                  <c:v>1.2989999999999999</c:v>
                </c:pt>
                <c:pt idx="3386">
                  <c:v>1.298</c:v>
                </c:pt>
                <c:pt idx="3387">
                  <c:v>1.2989999999999999</c:v>
                </c:pt>
                <c:pt idx="3388">
                  <c:v>1.2989999999999999</c:v>
                </c:pt>
                <c:pt idx="3389">
                  <c:v>1.2989999999999999</c:v>
                </c:pt>
                <c:pt idx="3390">
                  <c:v>1.2989999999999999</c:v>
                </c:pt>
                <c:pt idx="3391">
                  <c:v>1.2989999999999999</c:v>
                </c:pt>
                <c:pt idx="3392">
                  <c:v>1.2970000000000002</c:v>
                </c:pt>
                <c:pt idx="3393">
                  <c:v>1.2989999999999999</c:v>
                </c:pt>
                <c:pt idx="3394">
                  <c:v>1.298</c:v>
                </c:pt>
                <c:pt idx="3395">
                  <c:v>1.2989999999999999</c:v>
                </c:pt>
                <c:pt idx="3396">
                  <c:v>1.298</c:v>
                </c:pt>
                <c:pt idx="3397">
                  <c:v>1.298</c:v>
                </c:pt>
                <c:pt idx="3398">
                  <c:v>1.298</c:v>
                </c:pt>
                <c:pt idx="3399">
                  <c:v>1.298</c:v>
                </c:pt>
                <c:pt idx="3400">
                  <c:v>1.2970000000000002</c:v>
                </c:pt>
                <c:pt idx="3401">
                  <c:v>1.2989999999999999</c:v>
                </c:pt>
                <c:pt idx="3402">
                  <c:v>1.298</c:v>
                </c:pt>
                <c:pt idx="3403">
                  <c:v>1.2970000000000002</c:v>
                </c:pt>
                <c:pt idx="3404">
                  <c:v>1.2970000000000002</c:v>
                </c:pt>
                <c:pt idx="3405">
                  <c:v>1.2960000000000003</c:v>
                </c:pt>
                <c:pt idx="3406">
                  <c:v>1.2960000000000003</c:v>
                </c:pt>
                <c:pt idx="3407">
                  <c:v>1.2970000000000002</c:v>
                </c:pt>
                <c:pt idx="3408">
                  <c:v>1.2970000000000002</c:v>
                </c:pt>
                <c:pt idx="3409">
                  <c:v>1.298</c:v>
                </c:pt>
                <c:pt idx="3410">
                  <c:v>1.2970000000000002</c:v>
                </c:pt>
                <c:pt idx="3411">
                  <c:v>1.2970000000000002</c:v>
                </c:pt>
                <c:pt idx="3412">
                  <c:v>1.2970000000000002</c:v>
                </c:pt>
                <c:pt idx="3413">
                  <c:v>1.2960000000000003</c:v>
                </c:pt>
                <c:pt idx="3414">
                  <c:v>1.2960000000000003</c:v>
                </c:pt>
                <c:pt idx="3415">
                  <c:v>1.2970000000000002</c:v>
                </c:pt>
                <c:pt idx="3416">
                  <c:v>1.2960000000000003</c:v>
                </c:pt>
                <c:pt idx="3417">
                  <c:v>1.2949999999999999</c:v>
                </c:pt>
                <c:pt idx="3418">
                  <c:v>1.2949999999999999</c:v>
                </c:pt>
                <c:pt idx="3419">
                  <c:v>1.2949999999999999</c:v>
                </c:pt>
                <c:pt idx="3420">
                  <c:v>1.2949999999999999</c:v>
                </c:pt>
                <c:pt idx="3421">
                  <c:v>1.2949999999999999</c:v>
                </c:pt>
                <c:pt idx="3422">
                  <c:v>1.2970000000000002</c:v>
                </c:pt>
                <c:pt idx="3423">
                  <c:v>1.2960000000000003</c:v>
                </c:pt>
                <c:pt idx="3424">
                  <c:v>1.2960000000000003</c:v>
                </c:pt>
                <c:pt idx="3425">
                  <c:v>1.2960000000000003</c:v>
                </c:pt>
                <c:pt idx="3426">
                  <c:v>1.2949999999999999</c:v>
                </c:pt>
                <c:pt idx="3427">
                  <c:v>1.2949999999999999</c:v>
                </c:pt>
                <c:pt idx="3428">
                  <c:v>1.2960000000000003</c:v>
                </c:pt>
                <c:pt idx="3429">
                  <c:v>1.2970000000000002</c:v>
                </c:pt>
                <c:pt idx="3430">
                  <c:v>1.294</c:v>
                </c:pt>
                <c:pt idx="3431">
                  <c:v>1.2960000000000003</c:v>
                </c:pt>
                <c:pt idx="3432">
                  <c:v>1.2949999999999999</c:v>
                </c:pt>
                <c:pt idx="3433">
                  <c:v>1.294</c:v>
                </c:pt>
                <c:pt idx="3434">
                  <c:v>1.2930000000000001</c:v>
                </c:pt>
                <c:pt idx="3435">
                  <c:v>1.2949999999999999</c:v>
                </c:pt>
                <c:pt idx="3436">
                  <c:v>1.294</c:v>
                </c:pt>
                <c:pt idx="3437">
                  <c:v>1.294</c:v>
                </c:pt>
                <c:pt idx="3438">
                  <c:v>1.2930000000000001</c:v>
                </c:pt>
                <c:pt idx="3439">
                  <c:v>1.294</c:v>
                </c:pt>
                <c:pt idx="3440">
                  <c:v>1.2930000000000001</c:v>
                </c:pt>
                <c:pt idx="3441">
                  <c:v>1.2930000000000001</c:v>
                </c:pt>
                <c:pt idx="3442">
                  <c:v>1.2920000000000003</c:v>
                </c:pt>
                <c:pt idx="3443">
                  <c:v>1.2930000000000001</c:v>
                </c:pt>
                <c:pt idx="3444">
                  <c:v>1.2930000000000001</c:v>
                </c:pt>
                <c:pt idx="3445">
                  <c:v>1.2930000000000001</c:v>
                </c:pt>
                <c:pt idx="3446">
                  <c:v>1.2920000000000003</c:v>
                </c:pt>
                <c:pt idx="3447">
                  <c:v>1.2920000000000003</c:v>
                </c:pt>
                <c:pt idx="3448">
                  <c:v>1.2930000000000001</c:v>
                </c:pt>
                <c:pt idx="3449">
                  <c:v>1.2930000000000001</c:v>
                </c:pt>
                <c:pt idx="3450">
                  <c:v>1.2920000000000003</c:v>
                </c:pt>
                <c:pt idx="3451">
                  <c:v>1.2920000000000003</c:v>
                </c:pt>
                <c:pt idx="3452">
                  <c:v>1.2909999999999999</c:v>
                </c:pt>
                <c:pt idx="3453">
                  <c:v>1.2920000000000003</c:v>
                </c:pt>
                <c:pt idx="3454">
                  <c:v>1.2920000000000003</c:v>
                </c:pt>
                <c:pt idx="3455">
                  <c:v>1.2909999999999999</c:v>
                </c:pt>
                <c:pt idx="3456">
                  <c:v>1.2920000000000003</c:v>
                </c:pt>
                <c:pt idx="3457">
                  <c:v>1.2909999999999999</c:v>
                </c:pt>
                <c:pt idx="3458">
                  <c:v>1.29</c:v>
                </c:pt>
                <c:pt idx="3459">
                  <c:v>1.2930000000000001</c:v>
                </c:pt>
                <c:pt idx="3460">
                  <c:v>1.29</c:v>
                </c:pt>
                <c:pt idx="3461">
                  <c:v>1.2909999999999999</c:v>
                </c:pt>
                <c:pt idx="3462">
                  <c:v>1.29</c:v>
                </c:pt>
                <c:pt idx="3463">
                  <c:v>1.2909999999999999</c:v>
                </c:pt>
                <c:pt idx="3464">
                  <c:v>1.2890000000000001</c:v>
                </c:pt>
                <c:pt idx="3465">
                  <c:v>1.2909999999999999</c:v>
                </c:pt>
                <c:pt idx="3466">
                  <c:v>1.2909999999999999</c:v>
                </c:pt>
                <c:pt idx="3467">
                  <c:v>1.29</c:v>
                </c:pt>
                <c:pt idx="3468">
                  <c:v>1.29</c:v>
                </c:pt>
                <c:pt idx="3469">
                  <c:v>1.29</c:v>
                </c:pt>
                <c:pt idx="3470">
                  <c:v>1.29</c:v>
                </c:pt>
                <c:pt idx="3471">
                  <c:v>1.2880000000000003</c:v>
                </c:pt>
                <c:pt idx="3472">
                  <c:v>1.2880000000000003</c:v>
                </c:pt>
                <c:pt idx="3473">
                  <c:v>1.29</c:v>
                </c:pt>
                <c:pt idx="3474">
                  <c:v>1.2890000000000001</c:v>
                </c:pt>
                <c:pt idx="3475">
                  <c:v>1.2880000000000003</c:v>
                </c:pt>
                <c:pt idx="3476">
                  <c:v>1.29</c:v>
                </c:pt>
                <c:pt idx="3477">
                  <c:v>1.29</c:v>
                </c:pt>
                <c:pt idx="3478">
                  <c:v>1.2890000000000001</c:v>
                </c:pt>
                <c:pt idx="3479">
                  <c:v>1.2890000000000001</c:v>
                </c:pt>
                <c:pt idx="3480">
                  <c:v>1.2880000000000003</c:v>
                </c:pt>
                <c:pt idx="3481">
                  <c:v>1.2880000000000003</c:v>
                </c:pt>
                <c:pt idx="3482">
                  <c:v>1.2880000000000003</c:v>
                </c:pt>
                <c:pt idx="3483">
                  <c:v>1.2880000000000003</c:v>
                </c:pt>
                <c:pt idx="3484">
                  <c:v>1.2880000000000003</c:v>
                </c:pt>
                <c:pt idx="3485">
                  <c:v>1.2880000000000003</c:v>
                </c:pt>
                <c:pt idx="3486">
                  <c:v>1.2880000000000003</c:v>
                </c:pt>
                <c:pt idx="3487">
                  <c:v>1.2869999999999999</c:v>
                </c:pt>
                <c:pt idx="3488">
                  <c:v>1.286</c:v>
                </c:pt>
                <c:pt idx="3489">
                  <c:v>1.2869999999999999</c:v>
                </c:pt>
                <c:pt idx="3490">
                  <c:v>1.2880000000000003</c:v>
                </c:pt>
                <c:pt idx="3491">
                  <c:v>1.2880000000000003</c:v>
                </c:pt>
                <c:pt idx="3492">
                  <c:v>1.286</c:v>
                </c:pt>
                <c:pt idx="3493">
                  <c:v>1.2880000000000003</c:v>
                </c:pt>
                <c:pt idx="3494">
                  <c:v>1.2869999999999999</c:v>
                </c:pt>
                <c:pt idx="3495">
                  <c:v>1.2869999999999999</c:v>
                </c:pt>
                <c:pt idx="3496">
                  <c:v>1.2869999999999999</c:v>
                </c:pt>
                <c:pt idx="3497">
                  <c:v>1.286</c:v>
                </c:pt>
                <c:pt idx="3498">
                  <c:v>1.2869999999999999</c:v>
                </c:pt>
                <c:pt idx="3499">
                  <c:v>1.286</c:v>
                </c:pt>
                <c:pt idx="3500">
                  <c:v>1.286</c:v>
                </c:pt>
                <c:pt idx="3501">
                  <c:v>1.286</c:v>
                </c:pt>
                <c:pt idx="3502">
                  <c:v>1.286</c:v>
                </c:pt>
                <c:pt idx="3503">
                  <c:v>1.286</c:v>
                </c:pt>
                <c:pt idx="3504">
                  <c:v>1.286</c:v>
                </c:pt>
                <c:pt idx="3505">
                  <c:v>1.2869999999999999</c:v>
                </c:pt>
                <c:pt idx="3506">
                  <c:v>1.286</c:v>
                </c:pt>
                <c:pt idx="3507">
                  <c:v>1.2850000000000001</c:v>
                </c:pt>
                <c:pt idx="3508">
                  <c:v>1.2850000000000001</c:v>
                </c:pt>
                <c:pt idx="3509">
                  <c:v>1.2850000000000001</c:v>
                </c:pt>
                <c:pt idx="3510">
                  <c:v>1.2840000000000003</c:v>
                </c:pt>
                <c:pt idx="3511">
                  <c:v>1.2850000000000001</c:v>
                </c:pt>
                <c:pt idx="3512">
                  <c:v>1.2869999999999999</c:v>
                </c:pt>
                <c:pt idx="3513">
                  <c:v>1.2840000000000003</c:v>
                </c:pt>
                <c:pt idx="3514">
                  <c:v>1.2850000000000001</c:v>
                </c:pt>
                <c:pt idx="3515">
                  <c:v>1.2850000000000001</c:v>
                </c:pt>
                <c:pt idx="3516">
                  <c:v>1.2850000000000001</c:v>
                </c:pt>
                <c:pt idx="3517">
                  <c:v>1.2840000000000003</c:v>
                </c:pt>
                <c:pt idx="3518">
                  <c:v>1.286</c:v>
                </c:pt>
                <c:pt idx="3519">
                  <c:v>1.2829999999999999</c:v>
                </c:pt>
                <c:pt idx="3520">
                  <c:v>1.2829999999999999</c:v>
                </c:pt>
                <c:pt idx="3521">
                  <c:v>1.2829999999999999</c:v>
                </c:pt>
                <c:pt idx="3522">
                  <c:v>1.2829999999999999</c:v>
                </c:pt>
                <c:pt idx="3523">
                  <c:v>1.2840000000000003</c:v>
                </c:pt>
                <c:pt idx="3524">
                  <c:v>1.2829999999999999</c:v>
                </c:pt>
                <c:pt idx="3525">
                  <c:v>1.2829999999999999</c:v>
                </c:pt>
                <c:pt idx="3526">
                  <c:v>1.2840000000000003</c:v>
                </c:pt>
                <c:pt idx="3527">
                  <c:v>1.2829999999999999</c:v>
                </c:pt>
                <c:pt idx="3528">
                  <c:v>1.2840000000000003</c:v>
                </c:pt>
                <c:pt idx="3529">
                  <c:v>1.2829999999999999</c:v>
                </c:pt>
                <c:pt idx="3530">
                  <c:v>1.282</c:v>
                </c:pt>
                <c:pt idx="3531">
                  <c:v>1.282</c:v>
                </c:pt>
                <c:pt idx="3532">
                  <c:v>1.282</c:v>
                </c:pt>
                <c:pt idx="3533">
                  <c:v>1.2829999999999999</c:v>
                </c:pt>
                <c:pt idx="3534">
                  <c:v>1.282</c:v>
                </c:pt>
                <c:pt idx="3535">
                  <c:v>1.2810000000000001</c:v>
                </c:pt>
                <c:pt idx="3536">
                  <c:v>1.282</c:v>
                </c:pt>
                <c:pt idx="3537">
                  <c:v>1.282</c:v>
                </c:pt>
                <c:pt idx="3538">
                  <c:v>1.282</c:v>
                </c:pt>
                <c:pt idx="3539">
                  <c:v>1.2829999999999999</c:v>
                </c:pt>
                <c:pt idx="3540">
                  <c:v>1.2840000000000003</c:v>
                </c:pt>
                <c:pt idx="3541">
                  <c:v>1.282</c:v>
                </c:pt>
                <c:pt idx="3542">
                  <c:v>1.2829999999999999</c:v>
                </c:pt>
                <c:pt idx="3543">
                  <c:v>1.282</c:v>
                </c:pt>
                <c:pt idx="3544">
                  <c:v>1.282</c:v>
                </c:pt>
                <c:pt idx="3545">
                  <c:v>1.282</c:v>
                </c:pt>
                <c:pt idx="3546">
                  <c:v>1.2810000000000001</c:v>
                </c:pt>
                <c:pt idx="3547">
                  <c:v>1.2829999999999999</c:v>
                </c:pt>
                <c:pt idx="3548">
                  <c:v>1.282</c:v>
                </c:pt>
                <c:pt idx="3549">
                  <c:v>1.2810000000000001</c:v>
                </c:pt>
                <c:pt idx="3550">
                  <c:v>1.2800000000000002</c:v>
                </c:pt>
                <c:pt idx="3551">
                  <c:v>1.2810000000000001</c:v>
                </c:pt>
                <c:pt idx="3552">
                  <c:v>1.2810000000000001</c:v>
                </c:pt>
                <c:pt idx="3553">
                  <c:v>1.2810000000000001</c:v>
                </c:pt>
                <c:pt idx="3554">
                  <c:v>1.282</c:v>
                </c:pt>
                <c:pt idx="3555">
                  <c:v>1.282</c:v>
                </c:pt>
                <c:pt idx="3556">
                  <c:v>1.2810000000000001</c:v>
                </c:pt>
                <c:pt idx="3557">
                  <c:v>1.2810000000000001</c:v>
                </c:pt>
                <c:pt idx="3558">
                  <c:v>1.2810000000000001</c:v>
                </c:pt>
                <c:pt idx="3559">
                  <c:v>1.2810000000000001</c:v>
                </c:pt>
                <c:pt idx="3560">
                  <c:v>1.2810000000000001</c:v>
                </c:pt>
                <c:pt idx="3561">
                  <c:v>1.2800000000000002</c:v>
                </c:pt>
                <c:pt idx="3562">
                  <c:v>1.282</c:v>
                </c:pt>
                <c:pt idx="3563">
                  <c:v>1.2810000000000001</c:v>
                </c:pt>
                <c:pt idx="3564">
                  <c:v>1.2810000000000001</c:v>
                </c:pt>
                <c:pt idx="3565">
                  <c:v>1.2810000000000001</c:v>
                </c:pt>
                <c:pt idx="3566">
                  <c:v>1.2810000000000001</c:v>
                </c:pt>
                <c:pt idx="3567">
                  <c:v>1.2800000000000002</c:v>
                </c:pt>
                <c:pt idx="3568">
                  <c:v>1.2810000000000001</c:v>
                </c:pt>
                <c:pt idx="3569">
                  <c:v>1.2789999999999999</c:v>
                </c:pt>
                <c:pt idx="3570">
                  <c:v>1.2800000000000002</c:v>
                </c:pt>
                <c:pt idx="3571">
                  <c:v>1.2810000000000001</c:v>
                </c:pt>
                <c:pt idx="3572">
                  <c:v>1.2800000000000002</c:v>
                </c:pt>
                <c:pt idx="3573">
                  <c:v>1.2789999999999999</c:v>
                </c:pt>
                <c:pt idx="3574">
                  <c:v>1.2800000000000002</c:v>
                </c:pt>
                <c:pt idx="3575">
                  <c:v>1.2789999999999999</c:v>
                </c:pt>
                <c:pt idx="3576">
                  <c:v>1.2789999999999999</c:v>
                </c:pt>
                <c:pt idx="3577">
                  <c:v>1.2789999999999999</c:v>
                </c:pt>
                <c:pt idx="3578">
                  <c:v>1.2800000000000002</c:v>
                </c:pt>
                <c:pt idx="3579">
                  <c:v>1.2810000000000001</c:v>
                </c:pt>
                <c:pt idx="3580">
                  <c:v>1.2789999999999999</c:v>
                </c:pt>
                <c:pt idx="3581">
                  <c:v>1.278</c:v>
                </c:pt>
                <c:pt idx="3582">
                  <c:v>1.2800000000000002</c:v>
                </c:pt>
                <c:pt idx="3583">
                  <c:v>1.2789999999999999</c:v>
                </c:pt>
                <c:pt idx="3584">
                  <c:v>1.278</c:v>
                </c:pt>
                <c:pt idx="3585">
                  <c:v>1.278</c:v>
                </c:pt>
                <c:pt idx="3586">
                  <c:v>1.278</c:v>
                </c:pt>
                <c:pt idx="3587">
                  <c:v>1.2789999999999999</c:v>
                </c:pt>
                <c:pt idx="3588">
                  <c:v>1.2789999999999999</c:v>
                </c:pt>
                <c:pt idx="3589">
                  <c:v>1.2789999999999999</c:v>
                </c:pt>
                <c:pt idx="3590">
                  <c:v>1.2789999999999999</c:v>
                </c:pt>
                <c:pt idx="3591">
                  <c:v>1.2789999999999999</c:v>
                </c:pt>
                <c:pt idx="3592">
                  <c:v>1.278</c:v>
                </c:pt>
                <c:pt idx="3593">
                  <c:v>1.278</c:v>
                </c:pt>
                <c:pt idx="3594">
                  <c:v>1.278</c:v>
                </c:pt>
                <c:pt idx="3595">
                  <c:v>1.278</c:v>
                </c:pt>
                <c:pt idx="3596">
                  <c:v>1.278</c:v>
                </c:pt>
                <c:pt idx="3597">
                  <c:v>1.278</c:v>
                </c:pt>
                <c:pt idx="3598">
                  <c:v>1.278</c:v>
                </c:pt>
                <c:pt idx="3599">
                  <c:v>1.2770000000000001</c:v>
                </c:pt>
                <c:pt idx="3600">
                  <c:v>1.2770000000000001</c:v>
                </c:pt>
                <c:pt idx="3601">
                  <c:v>1.2770000000000001</c:v>
                </c:pt>
                <c:pt idx="3602">
                  <c:v>1.2770000000000001</c:v>
                </c:pt>
                <c:pt idx="3603">
                  <c:v>1.2770000000000001</c:v>
                </c:pt>
                <c:pt idx="3604">
                  <c:v>1.2770000000000001</c:v>
                </c:pt>
                <c:pt idx="3605">
                  <c:v>1.2770000000000001</c:v>
                </c:pt>
                <c:pt idx="3606">
                  <c:v>1.2760000000000002</c:v>
                </c:pt>
                <c:pt idx="3607">
                  <c:v>1.2770000000000001</c:v>
                </c:pt>
                <c:pt idx="3608">
                  <c:v>1.2770000000000001</c:v>
                </c:pt>
                <c:pt idx="3609">
                  <c:v>1.2760000000000002</c:v>
                </c:pt>
                <c:pt idx="3610">
                  <c:v>1.2770000000000001</c:v>
                </c:pt>
                <c:pt idx="3611">
                  <c:v>1.2760000000000002</c:v>
                </c:pt>
                <c:pt idx="3612">
                  <c:v>1.2749999999999999</c:v>
                </c:pt>
                <c:pt idx="3613">
                  <c:v>1.2770000000000001</c:v>
                </c:pt>
                <c:pt idx="3614">
                  <c:v>1.2760000000000002</c:v>
                </c:pt>
                <c:pt idx="3615">
                  <c:v>1.2770000000000001</c:v>
                </c:pt>
                <c:pt idx="3616">
                  <c:v>1.2770000000000001</c:v>
                </c:pt>
                <c:pt idx="3617">
                  <c:v>1.2770000000000001</c:v>
                </c:pt>
                <c:pt idx="3618">
                  <c:v>1.2760000000000002</c:v>
                </c:pt>
                <c:pt idx="3619">
                  <c:v>1.2760000000000002</c:v>
                </c:pt>
                <c:pt idx="3620">
                  <c:v>1.2770000000000001</c:v>
                </c:pt>
                <c:pt idx="3621">
                  <c:v>1.2749999999999999</c:v>
                </c:pt>
                <c:pt idx="3622">
                  <c:v>1.2760000000000002</c:v>
                </c:pt>
                <c:pt idx="3623">
                  <c:v>1.2760000000000002</c:v>
                </c:pt>
                <c:pt idx="3624">
                  <c:v>1.2749999999999999</c:v>
                </c:pt>
                <c:pt idx="3625">
                  <c:v>1.2770000000000001</c:v>
                </c:pt>
                <c:pt idx="3626">
                  <c:v>1.2749999999999999</c:v>
                </c:pt>
                <c:pt idx="3627">
                  <c:v>1.2760000000000002</c:v>
                </c:pt>
                <c:pt idx="3628">
                  <c:v>1.274</c:v>
                </c:pt>
                <c:pt idx="3629">
                  <c:v>1.274</c:v>
                </c:pt>
                <c:pt idx="3630">
                  <c:v>1.2760000000000002</c:v>
                </c:pt>
                <c:pt idx="3631">
                  <c:v>1.2730000000000001</c:v>
                </c:pt>
                <c:pt idx="3632">
                  <c:v>1.2760000000000002</c:v>
                </c:pt>
                <c:pt idx="3633">
                  <c:v>1.2730000000000001</c:v>
                </c:pt>
                <c:pt idx="3634">
                  <c:v>1.2749999999999999</c:v>
                </c:pt>
                <c:pt idx="3635">
                  <c:v>1.2749999999999999</c:v>
                </c:pt>
                <c:pt idx="3636">
                  <c:v>1.2749999999999999</c:v>
                </c:pt>
                <c:pt idx="3637">
                  <c:v>1.2749999999999999</c:v>
                </c:pt>
                <c:pt idx="3638">
                  <c:v>1.2749999999999999</c:v>
                </c:pt>
                <c:pt idx="3639">
                  <c:v>1.274</c:v>
                </c:pt>
                <c:pt idx="3640">
                  <c:v>1.2749999999999999</c:v>
                </c:pt>
                <c:pt idx="3641">
                  <c:v>1.274</c:v>
                </c:pt>
                <c:pt idx="3642">
                  <c:v>1.2730000000000001</c:v>
                </c:pt>
                <c:pt idx="3643">
                  <c:v>1.2730000000000001</c:v>
                </c:pt>
                <c:pt idx="3644">
                  <c:v>1.274</c:v>
                </c:pt>
                <c:pt idx="3645">
                  <c:v>1.274</c:v>
                </c:pt>
                <c:pt idx="3646">
                  <c:v>1.2730000000000001</c:v>
                </c:pt>
                <c:pt idx="3647">
                  <c:v>1.2730000000000001</c:v>
                </c:pt>
                <c:pt idx="3648">
                  <c:v>1.2730000000000001</c:v>
                </c:pt>
                <c:pt idx="3649">
                  <c:v>1.2720000000000002</c:v>
                </c:pt>
                <c:pt idx="3650">
                  <c:v>1.274</c:v>
                </c:pt>
                <c:pt idx="3651">
                  <c:v>1.274</c:v>
                </c:pt>
                <c:pt idx="3652">
                  <c:v>1.2730000000000001</c:v>
                </c:pt>
                <c:pt idx="3653">
                  <c:v>1.2730000000000001</c:v>
                </c:pt>
                <c:pt idx="3654">
                  <c:v>1.2730000000000001</c:v>
                </c:pt>
                <c:pt idx="3655">
                  <c:v>1.2709999999999999</c:v>
                </c:pt>
                <c:pt idx="3656">
                  <c:v>1.2720000000000002</c:v>
                </c:pt>
                <c:pt idx="3657">
                  <c:v>1.2720000000000002</c:v>
                </c:pt>
                <c:pt idx="3658">
                  <c:v>1.27</c:v>
                </c:pt>
                <c:pt idx="3659">
                  <c:v>1.2720000000000002</c:v>
                </c:pt>
                <c:pt idx="3660">
                  <c:v>1.2720000000000002</c:v>
                </c:pt>
                <c:pt idx="3661">
                  <c:v>1.2709999999999999</c:v>
                </c:pt>
                <c:pt idx="3662">
                  <c:v>1.2720000000000002</c:v>
                </c:pt>
                <c:pt idx="3663">
                  <c:v>1.2709999999999999</c:v>
                </c:pt>
                <c:pt idx="3664">
                  <c:v>1.27</c:v>
                </c:pt>
                <c:pt idx="3665">
                  <c:v>1.2720000000000002</c:v>
                </c:pt>
                <c:pt idx="3666">
                  <c:v>1.27</c:v>
                </c:pt>
                <c:pt idx="3667">
                  <c:v>1.2709999999999999</c:v>
                </c:pt>
                <c:pt idx="3668">
                  <c:v>1.27</c:v>
                </c:pt>
                <c:pt idx="3669">
                  <c:v>1.2709999999999999</c:v>
                </c:pt>
                <c:pt idx="3670">
                  <c:v>1.27</c:v>
                </c:pt>
                <c:pt idx="3671">
                  <c:v>1.2709999999999999</c:v>
                </c:pt>
                <c:pt idx="3672">
                  <c:v>1.2709999999999999</c:v>
                </c:pt>
                <c:pt idx="3673">
                  <c:v>1.27</c:v>
                </c:pt>
                <c:pt idx="3674">
                  <c:v>1.2720000000000002</c:v>
                </c:pt>
                <c:pt idx="3675">
                  <c:v>1.2709999999999999</c:v>
                </c:pt>
                <c:pt idx="3676">
                  <c:v>1.2709999999999999</c:v>
                </c:pt>
                <c:pt idx="3677">
                  <c:v>1.2709999999999999</c:v>
                </c:pt>
                <c:pt idx="3678">
                  <c:v>1.27</c:v>
                </c:pt>
                <c:pt idx="3679">
                  <c:v>1.2690000000000001</c:v>
                </c:pt>
                <c:pt idx="3680">
                  <c:v>1.2709999999999999</c:v>
                </c:pt>
                <c:pt idx="3681">
                  <c:v>1.2690000000000001</c:v>
                </c:pt>
                <c:pt idx="3682">
                  <c:v>1.27</c:v>
                </c:pt>
                <c:pt idx="3683">
                  <c:v>1.27</c:v>
                </c:pt>
                <c:pt idx="3684">
                  <c:v>1.2690000000000001</c:v>
                </c:pt>
                <c:pt idx="3685">
                  <c:v>1.2690000000000001</c:v>
                </c:pt>
                <c:pt idx="3686">
                  <c:v>1.2690000000000001</c:v>
                </c:pt>
                <c:pt idx="3687">
                  <c:v>1.2690000000000001</c:v>
                </c:pt>
                <c:pt idx="3688">
                  <c:v>1.2680000000000002</c:v>
                </c:pt>
                <c:pt idx="3689">
                  <c:v>1.2680000000000002</c:v>
                </c:pt>
                <c:pt idx="3690">
                  <c:v>1.2680000000000002</c:v>
                </c:pt>
                <c:pt idx="3691">
                  <c:v>1.2690000000000001</c:v>
                </c:pt>
                <c:pt idx="3692">
                  <c:v>1.2690000000000001</c:v>
                </c:pt>
                <c:pt idx="3693">
                  <c:v>1.2669999999999999</c:v>
                </c:pt>
                <c:pt idx="3694">
                  <c:v>1.2680000000000002</c:v>
                </c:pt>
                <c:pt idx="3695">
                  <c:v>1.2680000000000002</c:v>
                </c:pt>
                <c:pt idx="3696">
                  <c:v>1.2669999999999999</c:v>
                </c:pt>
                <c:pt idx="3697">
                  <c:v>1.2690000000000001</c:v>
                </c:pt>
                <c:pt idx="3698">
                  <c:v>1.2680000000000002</c:v>
                </c:pt>
                <c:pt idx="3699">
                  <c:v>1.2690000000000001</c:v>
                </c:pt>
                <c:pt idx="3700">
                  <c:v>1.2669999999999999</c:v>
                </c:pt>
                <c:pt idx="3701">
                  <c:v>1.266</c:v>
                </c:pt>
                <c:pt idx="3702">
                  <c:v>1.2650000000000001</c:v>
                </c:pt>
                <c:pt idx="3703">
                  <c:v>1.2640000000000002</c:v>
                </c:pt>
                <c:pt idx="3704">
                  <c:v>1.266</c:v>
                </c:pt>
                <c:pt idx="3705">
                  <c:v>1.2629999999999999</c:v>
                </c:pt>
                <c:pt idx="3706">
                  <c:v>1.2650000000000001</c:v>
                </c:pt>
                <c:pt idx="3707">
                  <c:v>1.2650000000000001</c:v>
                </c:pt>
                <c:pt idx="3708">
                  <c:v>1.266</c:v>
                </c:pt>
                <c:pt idx="3709">
                  <c:v>1.266</c:v>
                </c:pt>
                <c:pt idx="3710">
                  <c:v>1.266</c:v>
                </c:pt>
                <c:pt idx="3711">
                  <c:v>1.2650000000000001</c:v>
                </c:pt>
                <c:pt idx="3712">
                  <c:v>1.2640000000000002</c:v>
                </c:pt>
                <c:pt idx="3713">
                  <c:v>1.2650000000000001</c:v>
                </c:pt>
                <c:pt idx="3714">
                  <c:v>1.2640000000000002</c:v>
                </c:pt>
                <c:pt idx="3715">
                  <c:v>1.2629999999999999</c:v>
                </c:pt>
                <c:pt idx="3716">
                  <c:v>1.2640000000000002</c:v>
                </c:pt>
                <c:pt idx="3717">
                  <c:v>1.2650000000000001</c:v>
                </c:pt>
                <c:pt idx="3718">
                  <c:v>1.2629999999999999</c:v>
                </c:pt>
                <c:pt idx="3719">
                  <c:v>1.262</c:v>
                </c:pt>
                <c:pt idx="3720">
                  <c:v>1.2629999999999999</c:v>
                </c:pt>
                <c:pt idx="3721">
                  <c:v>1.2629999999999999</c:v>
                </c:pt>
                <c:pt idx="3722">
                  <c:v>1.2640000000000002</c:v>
                </c:pt>
                <c:pt idx="3723">
                  <c:v>1.2629999999999999</c:v>
                </c:pt>
                <c:pt idx="3724">
                  <c:v>1.2629999999999999</c:v>
                </c:pt>
                <c:pt idx="3725">
                  <c:v>1.262</c:v>
                </c:pt>
                <c:pt idx="3726">
                  <c:v>1.2629999999999999</c:v>
                </c:pt>
                <c:pt idx="3727">
                  <c:v>1.262</c:v>
                </c:pt>
                <c:pt idx="3728">
                  <c:v>1.2629999999999999</c:v>
                </c:pt>
                <c:pt idx="3729">
                  <c:v>1.2600000000000002</c:v>
                </c:pt>
                <c:pt idx="3730">
                  <c:v>1.2610000000000001</c:v>
                </c:pt>
                <c:pt idx="3731">
                  <c:v>1.2629999999999999</c:v>
                </c:pt>
                <c:pt idx="3732">
                  <c:v>1.2610000000000001</c:v>
                </c:pt>
                <c:pt idx="3733">
                  <c:v>1.2610000000000001</c:v>
                </c:pt>
                <c:pt idx="3734">
                  <c:v>1.262</c:v>
                </c:pt>
                <c:pt idx="3735">
                  <c:v>1.2640000000000002</c:v>
                </c:pt>
                <c:pt idx="3736">
                  <c:v>1.2610000000000001</c:v>
                </c:pt>
                <c:pt idx="3737">
                  <c:v>1.2629999999999999</c:v>
                </c:pt>
                <c:pt idx="3738">
                  <c:v>1.2610000000000001</c:v>
                </c:pt>
                <c:pt idx="3739">
                  <c:v>1.262</c:v>
                </c:pt>
                <c:pt idx="3740">
                  <c:v>1.2610000000000001</c:v>
                </c:pt>
                <c:pt idx="3741">
                  <c:v>1.2610000000000001</c:v>
                </c:pt>
                <c:pt idx="3742">
                  <c:v>1.2610000000000001</c:v>
                </c:pt>
                <c:pt idx="3743">
                  <c:v>1.2610000000000001</c:v>
                </c:pt>
                <c:pt idx="3744">
                  <c:v>1.2610000000000001</c:v>
                </c:pt>
                <c:pt idx="3745">
                  <c:v>1.2589999999999999</c:v>
                </c:pt>
                <c:pt idx="3746">
                  <c:v>1.2600000000000002</c:v>
                </c:pt>
                <c:pt idx="3747">
                  <c:v>1.2600000000000002</c:v>
                </c:pt>
                <c:pt idx="3748">
                  <c:v>1.2600000000000002</c:v>
                </c:pt>
                <c:pt idx="3749">
                  <c:v>1.2589999999999999</c:v>
                </c:pt>
                <c:pt idx="3750">
                  <c:v>1.258</c:v>
                </c:pt>
                <c:pt idx="3751">
                  <c:v>1.2560000000000002</c:v>
                </c:pt>
                <c:pt idx="3752">
                  <c:v>1.258</c:v>
                </c:pt>
                <c:pt idx="3753">
                  <c:v>1.258</c:v>
                </c:pt>
                <c:pt idx="3754">
                  <c:v>1.2589999999999999</c:v>
                </c:pt>
                <c:pt idx="3755">
                  <c:v>1.2570000000000001</c:v>
                </c:pt>
                <c:pt idx="3756">
                  <c:v>1.2589999999999999</c:v>
                </c:pt>
                <c:pt idx="3757">
                  <c:v>1.258</c:v>
                </c:pt>
                <c:pt idx="3758">
                  <c:v>1.258</c:v>
                </c:pt>
                <c:pt idx="3759">
                  <c:v>1.2570000000000001</c:v>
                </c:pt>
                <c:pt idx="3760">
                  <c:v>1.2570000000000001</c:v>
                </c:pt>
                <c:pt idx="3761">
                  <c:v>1.2570000000000001</c:v>
                </c:pt>
                <c:pt idx="3762">
                  <c:v>1.2570000000000001</c:v>
                </c:pt>
                <c:pt idx="3763">
                  <c:v>1.258</c:v>
                </c:pt>
                <c:pt idx="3764">
                  <c:v>1.2560000000000002</c:v>
                </c:pt>
                <c:pt idx="3765">
                  <c:v>1.2560000000000002</c:v>
                </c:pt>
                <c:pt idx="3766">
                  <c:v>1.2560000000000002</c:v>
                </c:pt>
                <c:pt idx="3767">
                  <c:v>1.2570000000000001</c:v>
                </c:pt>
                <c:pt idx="3768">
                  <c:v>1.2549999999999999</c:v>
                </c:pt>
                <c:pt idx="3769">
                  <c:v>1.2570000000000001</c:v>
                </c:pt>
                <c:pt idx="3770">
                  <c:v>1.254</c:v>
                </c:pt>
                <c:pt idx="3771">
                  <c:v>1.2549999999999999</c:v>
                </c:pt>
                <c:pt idx="3772">
                  <c:v>1.2549999999999999</c:v>
                </c:pt>
                <c:pt idx="3773">
                  <c:v>1.2549999999999999</c:v>
                </c:pt>
                <c:pt idx="3774">
                  <c:v>1.254</c:v>
                </c:pt>
                <c:pt idx="3775">
                  <c:v>1.2560000000000002</c:v>
                </c:pt>
                <c:pt idx="3776">
                  <c:v>1.2549999999999999</c:v>
                </c:pt>
                <c:pt idx="3777">
                  <c:v>1.2560000000000002</c:v>
                </c:pt>
                <c:pt idx="3778">
                  <c:v>1.2549999999999999</c:v>
                </c:pt>
                <c:pt idx="3779">
                  <c:v>1.254</c:v>
                </c:pt>
                <c:pt idx="3780">
                  <c:v>1.2530000000000001</c:v>
                </c:pt>
                <c:pt idx="3781">
                  <c:v>1.254</c:v>
                </c:pt>
                <c:pt idx="3782">
                  <c:v>1.2549999999999999</c:v>
                </c:pt>
                <c:pt idx="3783">
                  <c:v>1.2530000000000001</c:v>
                </c:pt>
                <c:pt idx="3784">
                  <c:v>1.254</c:v>
                </c:pt>
                <c:pt idx="3785">
                  <c:v>1.2520000000000002</c:v>
                </c:pt>
                <c:pt idx="3786">
                  <c:v>1.2530000000000001</c:v>
                </c:pt>
                <c:pt idx="3787">
                  <c:v>1.2549999999999999</c:v>
                </c:pt>
                <c:pt idx="3788">
                  <c:v>1.2530000000000001</c:v>
                </c:pt>
                <c:pt idx="3789">
                  <c:v>1.2520000000000002</c:v>
                </c:pt>
                <c:pt idx="3790">
                  <c:v>1.2520000000000002</c:v>
                </c:pt>
                <c:pt idx="3791">
                  <c:v>1.254</c:v>
                </c:pt>
                <c:pt idx="3792">
                  <c:v>1.25</c:v>
                </c:pt>
                <c:pt idx="3793">
                  <c:v>1.2509999999999999</c:v>
                </c:pt>
                <c:pt idx="3794">
                  <c:v>1.2530000000000001</c:v>
                </c:pt>
                <c:pt idx="3795">
                  <c:v>1.2509999999999999</c:v>
                </c:pt>
                <c:pt idx="3796">
                  <c:v>1.2509999999999999</c:v>
                </c:pt>
                <c:pt idx="3797">
                  <c:v>1.2509999999999999</c:v>
                </c:pt>
                <c:pt idx="3798">
                  <c:v>1.2509999999999999</c:v>
                </c:pt>
                <c:pt idx="3799">
                  <c:v>1.25</c:v>
                </c:pt>
                <c:pt idx="3800">
                  <c:v>1.2509999999999999</c:v>
                </c:pt>
                <c:pt idx="3801">
                  <c:v>1.2490000000000001</c:v>
                </c:pt>
                <c:pt idx="3802">
                  <c:v>1.25</c:v>
                </c:pt>
                <c:pt idx="3803">
                  <c:v>1.2490000000000001</c:v>
                </c:pt>
                <c:pt idx="3804">
                  <c:v>1.25</c:v>
                </c:pt>
                <c:pt idx="3805">
                  <c:v>1.25</c:v>
                </c:pt>
                <c:pt idx="3806">
                  <c:v>1.2509999999999999</c:v>
                </c:pt>
                <c:pt idx="3807">
                  <c:v>1.25</c:v>
                </c:pt>
                <c:pt idx="3808">
                  <c:v>1.2480000000000002</c:v>
                </c:pt>
                <c:pt idx="3809">
                  <c:v>1.2490000000000001</c:v>
                </c:pt>
                <c:pt idx="3810">
                  <c:v>1.2490000000000001</c:v>
                </c:pt>
                <c:pt idx="3811">
                  <c:v>1.2490000000000001</c:v>
                </c:pt>
                <c:pt idx="3812">
                  <c:v>1.2469999999999999</c:v>
                </c:pt>
                <c:pt idx="3813">
                  <c:v>1.25</c:v>
                </c:pt>
                <c:pt idx="3814">
                  <c:v>1.2490000000000001</c:v>
                </c:pt>
                <c:pt idx="3815">
                  <c:v>1.2480000000000002</c:v>
                </c:pt>
                <c:pt idx="3816">
                  <c:v>1.2490000000000001</c:v>
                </c:pt>
                <c:pt idx="3817">
                  <c:v>1.2480000000000002</c:v>
                </c:pt>
                <c:pt idx="3818">
                  <c:v>1.246</c:v>
                </c:pt>
                <c:pt idx="3819">
                  <c:v>1.2469999999999999</c:v>
                </c:pt>
                <c:pt idx="3820">
                  <c:v>1.246</c:v>
                </c:pt>
                <c:pt idx="3821">
                  <c:v>1.2469999999999999</c:v>
                </c:pt>
                <c:pt idx="3822">
                  <c:v>1.2469999999999999</c:v>
                </c:pt>
                <c:pt idx="3823">
                  <c:v>1.2469999999999999</c:v>
                </c:pt>
                <c:pt idx="3824">
                  <c:v>1.246</c:v>
                </c:pt>
                <c:pt idx="3825">
                  <c:v>1.2469999999999999</c:v>
                </c:pt>
                <c:pt idx="3826">
                  <c:v>1.2469999999999999</c:v>
                </c:pt>
                <c:pt idx="3827">
                  <c:v>1.246</c:v>
                </c:pt>
                <c:pt idx="3828">
                  <c:v>1.2440000000000002</c:v>
                </c:pt>
                <c:pt idx="3829">
                  <c:v>1.2440000000000002</c:v>
                </c:pt>
                <c:pt idx="3830">
                  <c:v>1.246</c:v>
                </c:pt>
                <c:pt idx="3831">
                  <c:v>1.2429999999999999</c:v>
                </c:pt>
                <c:pt idx="3832">
                  <c:v>1.2429999999999999</c:v>
                </c:pt>
                <c:pt idx="3833">
                  <c:v>1.2450000000000001</c:v>
                </c:pt>
                <c:pt idx="3834">
                  <c:v>1.2440000000000002</c:v>
                </c:pt>
                <c:pt idx="3835">
                  <c:v>1.242</c:v>
                </c:pt>
                <c:pt idx="3836">
                  <c:v>1.242</c:v>
                </c:pt>
                <c:pt idx="3837">
                  <c:v>1.242</c:v>
                </c:pt>
                <c:pt idx="3838">
                  <c:v>1.242</c:v>
                </c:pt>
                <c:pt idx="3839">
                  <c:v>1.2429999999999999</c:v>
                </c:pt>
                <c:pt idx="3840">
                  <c:v>1.2410000000000001</c:v>
                </c:pt>
                <c:pt idx="3841">
                  <c:v>1.2429999999999999</c:v>
                </c:pt>
                <c:pt idx="3842">
                  <c:v>1.242</c:v>
                </c:pt>
                <c:pt idx="3843">
                  <c:v>1.242</c:v>
                </c:pt>
                <c:pt idx="3844">
                  <c:v>1.242</c:v>
                </c:pt>
                <c:pt idx="3845">
                  <c:v>1.242</c:v>
                </c:pt>
                <c:pt idx="3846">
                  <c:v>1.2410000000000001</c:v>
                </c:pt>
                <c:pt idx="3847">
                  <c:v>1.2400000000000002</c:v>
                </c:pt>
                <c:pt idx="3848">
                  <c:v>1.2410000000000001</c:v>
                </c:pt>
                <c:pt idx="3849">
                  <c:v>1.2410000000000001</c:v>
                </c:pt>
                <c:pt idx="3850">
                  <c:v>1.2389999999999999</c:v>
                </c:pt>
                <c:pt idx="3851">
                  <c:v>1.2389999999999999</c:v>
                </c:pt>
                <c:pt idx="3852">
                  <c:v>1.2370000000000001</c:v>
                </c:pt>
                <c:pt idx="3853">
                  <c:v>1.2389999999999999</c:v>
                </c:pt>
                <c:pt idx="3854">
                  <c:v>1.238</c:v>
                </c:pt>
                <c:pt idx="3855">
                  <c:v>1.2389999999999999</c:v>
                </c:pt>
                <c:pt idx="3856">
                  <c:v>1.238</c:v>
                </c:pt>
                <c:pt idx="3857">
                  <c:v>1.2370000000000001</c:v>
                </c:pt>
                <c:pt idx="3858">
                  <c:v>1.238</c:v>
                </c:pt>
                <c:pt idx="3859">
                  <c:v>1.238</c:v>
                </c:pt>
                <c:pt idx="3860">
                  <c:v>1.2370000000000001</c:v>
                </c:pt>
                <c:pt idx="3861">
                  <c:v>1.2360000000000002</c:v>
                </c:pt>
                <c:pt idx="3862">
                  <c:v>1.2370000000000001</c:v>
                </c:pt>
                <c:pt idx="3863">
                  <c:v>1.2360000000000002</c:v>
                </c:pt>
                <c:pt idx="3864">
                  <c:v>1.2360000000000002</c:v>
                </c:pt>
                <c:pt idx="3865">
                  <c:v>1.2349999999999999</c:v>
                </c:pt>
                <c:pt idx="3866">
                  <c:v>1.2360000000000002</c:v>
                </c:pt>
                <c:pt idx="3867">
                  <c:v>1.2360000000000002</c:v>
                </c:pt>
                <c:pt idx="3868">
                  <c:v>1.2360000000000002</c:v>
                </c:pt>
                <c:pt idx="3869">
                  <c:v>1.2360000000000002</c:v>
                </c:pt>
                <c:pt idx="3870">
                  <c:v>1.2360000000000002</c:v>
                </c:pt>
                <c:pt idx="3871">
                  <c:v>1.2349999999999999</c:v>
                </c:pt>
                <c:pt idx="3872">
                  <c:v>1.2349999999999999</c:v>
                </c:pt>
                <c:pt idx="3873">
                  <c:v>1.2349999999999999</c:v>
                </c:pt>
                <c:pt idx="3874">
                  <c:v>1.2349999999999999</c:v>
                </c:pt>
                <c:pt idx="3875">
                  <c:v>1.234</c:v>
                </c:pt>
                <c:pt idx="3876">
                  <c:v>1.234</c:v>
                </c:pt>
                <c:pt idx="3877">
                  <c:v>1.2330000000000001</c:v>
                </c:pt>
                <c:pt idx="3878">
                  <c:v>1.234</c:v>
                </c:pt>
                <c:pt idx="3879">
                  <c:v>1.234</c:v>
                </c:pt>
                <c:pt idx="3880">
                  <c:v>1.2330000000000001</c:v>
                </c:pt>
                <c:pt idx="3881">
                  <c:v>1.2309999999999999</c:v>
                </c:pt>
                <c:pt idx="3882">
                  <c:v>1.2320000000000002</c:v>
                </c:pt>
                <c:pt idx="3883">
                  <c:v>1.2320000000000002</c:v>
                </c:pt>
                <c:pt idx="3884">
                  <c:v>1.2309999999999999</c:v>
                </c:pt>
                <c:pt idx="3885">
                  <c:v>1.2309999999999999</c:v>
                </c:pt>
                <c:pt idx="3886">
                  <c:v>1.2309999999999999</c:v>
                </c:pt>
                <c:pt idx="3887">
                  <c:v>1.2309999999999999</c:v>
                </c:pt>
                <c:pt idx="3888">
                  <c:v>1.23</c:v>
                </c:pt>
                <c:pt idx="3889">
                  <c:v>1.2309999999999999</c:v>
                </c:pt>
                <c:pt idx="3890">
                  <c:v>1.23</c:v>
                </c:pt>
                <c:pt idx="3891">
                  <c:v>1.23</c:v>
                </c:pt>
                <c:pt idx="3892">
                  <c:v>1.23</c:v>
                </c:pt>
                <c:pt idx="3893">
                  <c:v>1.23</c:v>
                </c:pt>
                <c:pt idx="3894">
                  <c:v>1.23</c:v>
                </c:pt>
                <c:pt idx="3895">
                  <c:v>1.2290000000000001</c:v>
                </c:pt>
                <c:pt idx="3896">
                  <c:v>1.2280000000000002</c:v>
                </c:pt>
                <c:pt idx="3897">
                  <c:v>1.23</c:v>
                </c:pt>
                <c:pt idx="3898">
                  <c:v>1.2269999999999999</c:v>
                </c:pt>
                <c:pt idx="3899">
                  <c:v>1.2280000000000002</c:v>
                </c:pt>
                <c:pt idx="3900">
                  <c:v>1.2290000000000001</c:v>
                </c:pt>
                <c:pt idx="3901">
                  <c:v>1.2280000000000002</c:v>
                </c:pt>
                <c:pt idx="3902">
                  <c:v>1.2269999999999999</c:v>
                </c:pt>
                <c:pt idx="3903">
                  <c:v>1.2269999999999999</c:v>
                </c:pt>
                <c:pt idx="3904">
                  <c:v>1.2280000000000002</c:v>
                </c:pt>
                <c:pt idx="3905">
                  <c:v>1.2280000000000002</c:v>
                </c:pt>
                <c:pt idx="3906">
                  <c:v>1.2250000000000001</c:v>
                </c:pt>
                <c:pt idx="3907">
                  <c:v>1.2269999999999999</c:v>
                </c:pt>
                <c:pt idx="3908">
                  <c:v>1.2250000000000001</c:v>
                </c:pt>
                <c:pt idx="3909">
                  <c:v>1.2269999999999999</c:v>
                </c:pt>
                <c:pt idx="3910">
                  <c:v>1.2250000000000001</c:v>
                </c:pt>
                <c:pt idx="3911">
                  <c:v>1.226</c:v>
                </c:pt>
                <c:pt idx="3912">
                  <c:v>1.226</c:v>
                </c:pt>
                <c:pt idx="3913">
                  <c:v>1.226</c:v>
                </c:pt>
                <c:pt idx="3914">
                  <c:v>1.2240000000000002</c:v>
                </c:pt>
                <c:pt idx="3915">
                  <c:v>1.2250000000000001</c:v>
                </c:pt>
                <c:pt idx="3916">
                  <c:v>1.2240000000000002</c:v>
                </c:pt>
                <c:pt idx="3917">
                  <c:v>1.2240000000000002</c:v>
                </c:pt>
                <c:pt idx="3918">
                  <c:v>1.2229999999999999</c:v>
                </c:pt>
                <c:pt idx="3919">
                  <c:v>1.2240000000000002</c:v>
                </c:pt>
                <c:pt idx="3920">
                  <c:v>1.2250000000000001</c:v>
                </c:pt>
                <c:pt idx="3921">
                  <c:v>1.222</c:v>
                </c:pt>
                <c:pt idx="3922">
                  <c:v>1.2229999999999999</c:v>
                </c:pt>
                <c:pt idx="3923">
                  <c:v>1.222</c:v>
                </c:pt>
                <c:pt idx="3924">
                  <c:v>1.2240000000000002</c:v>
                </c:pt>
                <c:pt idx="3925">
                  <c:v>1.2210000000000001</c:v>
                </c:pt>
                <c:pt idx="3926">
                  <c:v>1.2229999999999999</c:v>
                </c:pt>
                <c:pt idx="3927">
                  <c:v>1.222</c:v>
                </c:pt>
                <c:pt idx="3928">
                  <c:v>1.222</c:v>
                </c:pt>
                <c:pt idx="3929">
                  <c:v>1.222</c:v>
                </c:pt>
                <c:pt idx="3930">
                  <c:v>1.2210000000000001</c:v>
                </c:pt>
                <c:pt idx="3931">
                  <c:v>1.2200000000000002</c:v>
                </c:pt>
                <c:pt idx="3932">
                  <c:v>1.2200000000000002</c:v>
                </c:pt>
                <c:pt idx="3933">
                  <c:v>1.222</c:v>
                </c:pt>
                <c:pt idx="3934">
                  <c:v>1.2200000000000002</c:v>
                </c:pt>
                <c:pt idx="3935">
                  <c:v>1.2200000000000002</c:v>
                </c:pt>
                <c:pt idx="3936">
                  <c:v>1.2200000000000002</c:v>
                </c:pt>
                <c:pt idx="3937">
                  <c:v>1.2189999999999999</c:v>
                </c:pt>
                <c:pt idx="3938">
                  <c:v>1.218</c:v>
                </c:pt>
                <c:pt idx="3939">
                  <c:v>1.2189999999999999</c:v>
                </c:pt>
                <c:pt idx="3940">
                  <c:v>1.2189999999999999</c:v>
                </c:pt>
                <c:pt idx="3941">
                  <c:v>1.2189999999999999</c:v>
                </c:pt>
                <c:pt idx="3942">
                  <c:v>1.2170000000000001</c:v>
                </c:pt>
                <c:pt idx="3943">
                  <c:v>1.218</c:v>
                </c:pt>
                <c:pt idx="3944">
                  <c:v>1.218</c:v>
                </c:pt>
                <c:pt idx="3945">
                  <c:v>1.2170000000000001</c:v>
                </c:pt>
                <c:pt idx="3946">
                  <c:v>1.2149999999999999</c:v>
                </c:pt>
                <c:pt idx="3947">
                  <c:v>1.2170000000000001</c:v>
                </c:pt>
                <c:pt idx="3948">
                  <c:v>1.2160000000000002</c:v>
                </c:pt>
                <c:pt idx="3949">
                  <c:v>1.2149999999999999</c:v>
                </c:pt>
                <c:pt idx="3950">
                  <c:v>1.214</c:v>
                </c:pt>
                <c:pt idx="3951">
                  <c:v>1.2149999999999999</c:v>
                </c:pt>
                <c:pt idx="3952">
                  <c:v>1.214</c:v>
                </c:pt>
                <c:pt idx="3953">
                  <c:v>1.2149999999999999</c:v>
                </c:pt>
                <c:pt idx="3954">
                  <c:v>1.2149999999999999</c:v>
                </c:pt>
                <c:pt idx="3955">
                  <c:v>1.2130000000000001</c:v>
                </c:pt>
                <c:pt idx="3956">
                  <c:v>1.214</c:v>
                </c:pt>
                <c:pt idx="3957">
                  <c:v>1.2120000000000002</c:v>
                </c:pt>
                <c:pt idx="3958">
                  <c:v>1.2120000000000002</c:v>
                </c:pt>
                <c:pt idx="3959">
                  <c:v>1.214</c:v>
                </c:pt>
                <c:pt idx="3960">
                  <c:v>1.2130000000000001</c:v>
                </c:pt>
                <c:pt idx="3961">
                  <c:v>1.2130000000000001</c:v>
                </c:pt>
                <c:pt idx="3962">
                  <c:v>1.2120000000000002</c:v>
                </c:pt>
                <c:pt idx="3963">
                  <c:v>1.2109999999999999</c:v>
                </c:pt>
                <c:pt idx="3964">
                  <c:v>1.2109999999999999</c:v>
                </c:pt>
                <c:pt idx="3965">
                  <c:v>1.2109999999999999</c:v>
                </c:pt>
                <c:pt idx="3966">
                  <c:v>1.2109999999999999</c:v>
                </c:pt>
                <c:pt idx="3967">
                  <c:v>1.21</c:v>
                </c:pt>
                <c:pt idx="3968">
                  <c:v>1.2109999999999999</c:v>
                </c:pt>
                <c:pt idx="3969">
                  <c:v>1.21</c:v>
                </c:pt>
                <c:pt idx="3970">
                  <c:v>1.21</c:v>
                </c:pt>
                <c:pt idx="3971">
                  <c:v>1.21</c:v>
                </c:pt>
                <c:pt idx="3972">
                  <c:v>1.21</c:v>
                </c:pt>
                <c:pt idx="3973">
                  <c:v>1.2090000000000001</c:v>
                </c:pt>
                <c:pt idx="3974">
                  <c:v>1.2090000000000001</c:v>
                </c:pt>
                <c:pt idx="3975">
                  <c:v>1.2090000000000001</c:v>
                </c:pt>
                <c:pt idx="3976">
                  <c:v>1.2090000000000001</c:v>
                </c:pt>
                <c:pt idx="3977">
                  <c:v>1.2090000000000001</c:v>
                </c:pt>
                <c:pt idx="3978">
                  <c:v>1.2069999999999999</c:v>
                </c:pt>
                <c:pt idx="3979">
                  <c:v>1.2090000000000001</c:v>
                </c:pt>
                <c:pt idx="3980">
                  <c:v>1.2090000000000001</c:v>
                </c:pt>
                <c:pt idx="3981">
                  <c:v>1.2090000000000001</c:v>
                </c:pt>
                <c:pt idx="3982">
                  <c:v>1.2069999999999999</c:v>
                </c:pt>
                <c:pt idx="3983">
                  <c:v>1.2069999999999999</c:v>
                </c:pt>
                <c:pt idx="3984">
                  <c:v>1.2080000000000002</c:v>
                </c:pt>
                <c:pt idx="3985">
                  <c:v>1.2080000000000002</c:v>
                </c:pt>
                <c:pt idx="3986">
                  <c:v>1.206</c:v>
                </c:pt>
                <c:pt idx="3987">
                  <c:v>1.206</c:v>
                </c:pt>
                <c:pt idx="3988">
                  <c:v>1.206</c:v>
                </c:pt>
                <c:pt idx="3989">
                  <c:v>1.2050000000000001</c:v>
                </c:pt>
                <c:pt idx="3990">
                  <c:v>1.2050000000000001</c:v>
                </c:pt>
                <c:pt idx="3991">
                  <c:v>1.2050000000000001</c:v>
                </c:pt>
                <c:pt idx="3992">
                  <c:v>1.2050000000000001</c:v>
                </c:pt>
                <c:pt idx="3993">
                  <c:v>1.2040000000000002</c:v>
                </c:pt>
                <c:pt idx="3994">
                  <c:v>1.2050000000000001</c:v>
                </c:pt>
                <c:pt idx="3995">
                  <c:v>1.2040000000000002</c:v>
                </c:pt>
                <c:pt idx="3996">
                  <c:v>1.2040000000000002</c:v>
                </c:pt>
                <c:pt idx="3997">
                  <c:v>1.2029999999999998</c:v>
                </c:pt>
                <c:pt idx="3998">
                  <c:v>1.2029999999999998</c:v>
                </c:pt>
                <c:pt idx="3999">
                  <c:v>1.2029999999999998</c:v>
                </c:pt>
                <c:pt idx="4000">
                  <c:v>1.202</c:v>
                </c:pt>
                <c:pt idx="4001">
                  <c:v>1.202</c:v>
                </c:pt>
                <c:pt idx="4002">
                  <c:v>1.2010000000000001</c:v>
                </c:pt>
                <c:pt idx="4003">
                  <c:v>1.202</c:v>
                </c:pt>
                <c:pt idx="4004">
                  <c:v>1.202</c:v>
                </c:pt>
                <c:pt idx="4005">
                  <c:v>1.202</c:v>
                </c:pt>
                <c:pt idx="4006">
                  <c:v>1.2000000000000002</c:v>
                </c:pt>
                <c:pt idx="4007">
                  <c:v>1.202</c:v>
                </c:pt>
                <c:pt idx="4008">
                  <c:v>1.2029999999999998</c:v>
                </c:pt>
                <c:pt idx="4009">
                  <c:v>1.2010000000000001</c:v>
                </c:pt>
                <c:pt idx="4010">
                  <c:v>1.2000000000000002</c:v>
                </c:pt>
                <c:pt idx="4011">
                  <c:v>1.2010000000000001</c:v>
                </c:pt>
                <c:pt idx="4012">
                  <c:v>1.1989999999999998</c:v>
                </c:pt>
                <c:pt idx="4013">
                  <c:v>1.2010000000000001</c:v>
                </c:pt>
                <c:pt idx="4014">
                  <c:v>1.1989999999999998</c:v>
                </c:pt>
                <c:pt idx="4015">
                  <c:v>1.2000000000000002</c:v>
                </c:pt>
                <c:pt idx="4016">
                  <c:v>1.1989999999999998</c:v>
                </c:pt>
                <c:pt idx="4017">
                  <c:v>1.2000000000000002</c:v>
                </c:pt>
                <c:pt idx="4018">
                  <c:v>1.2000000000000002</c:v>
                </c:pt>
                <c:pt idx="4019">
                  <c:v>1.2000000000000002</c:v>
                </c:pt>
                <c:pt idx="4020">
                  <c:v>1.2000000000000002</c:v>
                </c:pt>
                <c:pt idx="4021">
                  <c:v>1.1989999999999998</c:v>
                </c:pt>
                <c:pt idx="4022">
                  <c:v>1.198</c:v>
                </c:pt>
                <c:pt idx="4023">
                  <c:v>1.1989999999999998</c:v>
                </c:pt>
                <c:pt idx="4024">
                  <c:v>1.198</c:v>
                </c:pt>
                <c:pt idx="4025">
                  <c:v>1.1960000000000002</c:v>
                </c:pt>
                <c:pt idx="4026">
                  <c:v>1.198</c:v>
                </c:pt>
                <c:pt idx="4027">
                  <c:v>1.198</c:v>
                </c:pt>
                <c:pt idx="4028">
                  <c:v>1.1960000000000002</c:v>
                </c:pt>
                <c:pt idx="4029">
                  <c:v>1.1970000000000001</c:v>
                </c:pt>
                <c:pt idx="4030">
                  <c:v>1.1989999999999998</c:v>
                </c:pt>
                <c:pt idx="4031">
                  <c:v>1.1970000000000001</c:v>
                </c:pt>
                <c:pt idx="4032">
                  <c:v>1.1970000000000001</c:v>
                </c:pt>
                <c:pt idx="4033">
                  <c:v>1.1960000000000002</c:v>
                </c:pt>
                <c:pt idx="4034">
                  <c:v>1.1970000000000001</c:v>
                </c:pt>
                <c:pt idx="4035">
                  <c:v>1.198</c:v>
                </c:pt>
                <c:pt idx="4036">
                  <c:v>1.198</c:v>
                </c:pt>
                <c:pt idx="4037">
                  <c:v>1.1949999999999998</c:v>
                </c:pt>
                <c:pt idx="4038">
                  <c:v>1.1949999999999998</c:v>
                </c:pt>
                <c:pt idx="4039">
                  <c:v>1.194</c:v>
                </c:pt>
                <c:pt idx="4040">
                  <c:v>1.1949999999999998</c:v>
                </c:pt>
                <c:pt idx="4041">
                  <c:v>1.194</c:v>
                </c:pt>
                <c:pt idx="4042">
                  <c:v>1.194</c:v>
                </c:pt>
                <c:pt idx="4043">
                  <c:v>1.1949999999999998</c:v>
                </c:pt>
                <c:pt idx="4044">
                  <c:v>1.194</c:v>
                </c:pt>
                <c:pt idx="4045">
                  <c:v>1.1920000000000002</c:v>
                </c:pt>
                <c:pt idx="4046">
                  <c:v>1.1930000000000001</c:v>
                </c:pt>
                <c:pt idx="4047">
                  <c:v>1.194</c:v>
                </c:pt>
                <c:pt idx="4048">
                  <c:v>1.1930000000000001</c:v>
                </c:pt>
                <c:pt idx="4049">
                  <c:v>1.1930000000000001</c:v>
                </c:pt>
                <c:pt idx="4050">
                  <c:v>1.1920000000000002</c:v>
                </c:pt>
                <c:pt idx="4051">
                  <c:v>1.1930000000000001</c:v>
                </c:pt>
                <c:pt idx="4052">
                  <c:v>1.1920000000000002</c:v>
                </c:pt>
                <c:pt idx="4053">
                  <c:v>1.1920000000000002</c:v>
                </c:pt>
                <c:pt idx="4054">
                  <c:v>1.1920000000000002</c:v>
                </c:pt>
                <c:pt idx="4055">
                  <c:v>1.1920000000000002</c:v>
                </c:pt>
                <c:pt idx="4056">
                  <c:v>1.1920000000000002</c:v>
                </c:pt>
                <c:pt idx="4057">
                  <c:v>1.1909999999999998</c:v>
                </c:pt>
                <c:pt idx="4058">
                  <c:v>1.1909999999999998</c:v>
                </c:pt>
                <c:pt idx="4059">
                  <c:v>1.1909999999999998</c:v>
                </c:pt>
                <c:pt idx="4060">
                  <c:v>1.1909999999999998</c:v>
                </c:pt>
                <c:pt idx="4061">
                  <c:v>1.19</c:v>
                </c:pt>
                <c:pt idx="4062">
                  <c:v>1.1920000000000002</c:v>
                </c:pt>
                <c:pt idx="4063">
                  <c:v>1.1909999999999998</c:v>
                </c:pt>
                <c:pt idx="4064">
                  <c:v>1.19</c:v>
                </c:pt>
                <c:pt idx="4065">
                  <c:v>1.1890000000000001</c:v>
                </c:pt>
                <c:pt idx="4066">
                  <c:v>1.19</c:v>
                </c:pt>
                <c:pt idx="4067">
                  <c:v>1.1890000000000001</c:v>
                </c:pt>
                <c:pt idx="4068">
                  <c:v>1.1890000000000001</c:v>
                </c:pt>
                <c:pt idx="4069">
                  <c:v>1.1890000000000001</c:v>
                </c:pt>
                <c:pt idx="4070">
                  <c:v>1.1890000000000001</c:v>
                </c:pt>
                <c:pt idx="4071">
                  <c:v>1.1880000000000002</c:v>
                </c:pt>
                <c:pt idx="4072">
                  <c:v>1.1890000000000001</c:v>
                </c:pt>
                <c:pt idx="4073">
                  <c:v>1.1880000000000002</c:v>
                </c:pt>
                <c:pt idx="4074">
                  <c:v>1.1880000000000002</c:v>
                </c:pt>
                <c:pt idx="4075">
                  <c:v>1.1869999999999998</c:v>
                </c:pt>
                <c:pt idx="4076">
                  <c:v>1.1859999999999999</c:v>
                </c:pt>
                <c:pt idx="4077">
                  <c:v>1.1880000000000002</c:v>
                </c:pt>
                <c:pt idx="4078">
                  <c:v>1.1859999999999999</c:v>
                </c:pt>
                <c:pt idx="4079">
                  <c:v>1.1859999999999999</c:v>
                </c:pt>
                <c:pt idx="4080">
                  <c:v>1.1850000000000001</c:v>
                </c:pt>
                <c:pt idx="4081">
                  <c:v>1.1850000000000001</c:v>
                </c:pt>
                <c:pt idx="4082">
                  <c:v>1.1859999999999999</c:v>
                </c:pt>
                <c:pt idx="4083">
                  <c:v>1.1869999999999998</c:v>
                </c:pt>
                <c:pt idx="4084">
                  <c:v>1.1859999999999999</c:v>
                </c:pt>
                <c:pt idx="4085">
                  <c:v>1.1850000000000001</c:v>
                </c:pt>
                <c:pt idx="4086">
                  <c:v>1.1859999999999999</c:v>
                </c:pt>
                <c:pt idx="4087">
                  <c:v>1.1840000000000002</c:v>
                </c:pt>
                <c:pt idx="4088">
                  <c:v>1.1830000000000003</c:v>
                </c:pt>
                <c:pt idx="4089">
                  <c:v>1.1840000000000002</c:v>
                </c:pt>
                <c:pt idx="4090">
                  <c:v>1.1840000000000002</c:v>
                </c:pt>
                <c:pt idx="4091">
                  <c:v>1.1840000000000002</c:v>
                </c:pt>
                <c:pt idx="4092">
                  <c:v>1.1840000000000002</c:v>
                </c:pt>
                <c:pt idx="4093">
                  <c:v>1.1830000000000003</c:v>
                </c:pt>
                <c:pt idx="4094">
                  <c:v>1.1830000000000003</c:v>
                </c:pt>
                <c:pt idx="4095">
                  <c:v>1.1830000000000003</c:v>
                </c:pt>
                <c:pt idx="4096">
                  <c:v>1.1830000000000003</c:v>
                </c:pt>
                <c:pt idx="4097">
                  <c:v>1.1830000000000003</c:v>
                </c:pt>
                <c:pt idx="4098">
                  <c:v>1.1830000000000003</c:v>
                </c:pt>
                <c:pt idx="4099">
                  <c:v>1.1819999999999999</c:v>
                </c:pt>
                <c:pt idx="4100">
                  <c:v>1.1819999999999999</c:v>
                </c:pt>
                <c:pt idx="4101">
                  <c:v>1.1819999999999999</c:v>
                </c:pt>
                <c:pt idx="4102">
                  <c:v>1.1819999999999999</c:v>
                </c:pt>
                <c:pt idx="4103">
                  <c:v>1.1819999999999999</c:v>
                </c:pt>
                <c:pt idx="4104">
                  <c:v>1.181</c:v>
                </c:pt>
                <c:pt idx="4105">
                  <c:v>1.181</c:v>
                </c:pt>
                <c:pt idx="4106">
                  <c:v>1.181</c:v>
                </c:pt>
                <c:pt idx="4107">
                  <c:v>1.1800000000000002</c:v>
                </c:pt>
                <c:pt idx="4108">
                  <c:v>1.1819999999999999</c:v>
                </c:pt>
                <c:pt idx="4109">
                  <c:v>1.1800000000000002</c:v>
                </c:pt>
                <c:pt idx="4110">
                  <c:v>1.181</c:v>
                </c:pt>
                <c:pt idx="4111">
                  <c:v>1.181</c:v>
                </c:pt>
                <c:pt idx="4112">
                  <c:v>1.1800000000000002</c:v>
                </c:pt>
                <c:pt idx="4113">
                  <c:v>1.1800000000000002</c:v>
                </c:pt>
                <c:pt idx="4114">
                  <c:v>1.1800000000000002</c:v>
                </c:pt>
                <c:pt idx="4115">
                  <c:v>1.1790000000000003</c:v>
                </c:pt>
                <c:pt idx="4116">
                  <c:v>1.1800000000000002</c:v>
                </c:pt>
                <c:pt idx="4117">
                  <c:v>1.1800000000000002</c:v>
                </c:pt>
                <c:pt idx="4118">
                  <c:v>1.1800000000000002</c:v>
                </c:pt>
                <c:pt idx="4119">
                  <c:v>1.1790000000000003</c:v>
                </c:pt>
                <c:pt idx="4120">
                  <c:v>1.1800000000000002</c:v>
                </c:pt>
                <c:pt idx="4121">
                  <c:v>1.1790000000000003</c:v>
                </c:pt>
                <c:pt idx="4122">
                  <c:v>1.1779999999999999</c:v>
                </c:pt>
                <c:pt idx="4123">
                  <c:v>1.1779999999999999</c:v>
                </c:pt>
                <c:pt idx="4124">
                  <c:v>1.1779999999999999</c:v>
                </c:pt>
                <c:pt idx="4125">
                  <c:v>1.1790000000000003</c:v>
                </c:pt>
                <c:pt idx="4126">
                  <c:v>1.1779999999999999</c:v>
                </c:pt>
                <c:pt idx="4127">
                  <c:v>1.177</c:v>
                </c:pt>
                <c:pt idx="4128">
                  <c:v>1.1790000000000003</c:v>
                </c:pt>
                <c:pt idx="4129">
                  <c:v>1.177</c:v>
                </c:pt>
                <c:pt idx="4130">
                  <c:v>1.177</c:v>
                </c:pt>
                <c:pt idx="4131">
                  <c:v>1.1760000000000002</c:v>
                </c:pt>
                <c:pt idx="4132">
                  <c:v>1.1760000000000002</c:v>
                </c:pt>
                <c:pt idx="4133">
                  <c:v>1.177</c:v>
                </c:pt>
                <c:pt idx="4134">
                  <c:v>1.1760000000000002</c:v>
                </c:pt>
                <c:pt idx="4135">
                  <c:v>1.177</c:v>
                </c:pt>
                <c:pt idx="4136">
                  <c:v>1.1750000000000003</c:v>
                </c:pt>
                <c:pt idx="4137">
                  <c:v>1.1760000000000002</c:v>
                </c:pt>
                <c:pt idx="4138">
                  <c:v>1.1760000000000002</c:v>
                </c:pt>
                <c:pt idx="4139">
                  <c:v>1.1750000000000003</c:v>
                </c:pt>
                <c:pt idx="4140">
                  <c:v>1.1750000000000003</c:v>
                </c:pt>
                <c:pt idx="4141">
                  <c:v>1.1750000000000003</c:v>
                </c:pt>
                <c:pt idx="4142">
                  <c:v>1.1750000000000003</c:v>
                </c:pt>
                <c:pt idx="4143">
                  <c:v>1.1739999999999999</c:v>
                </c:pt>
                <c:pt idx="4144">
                  <c:v>1.1750000000000003</c:v>
                </c:pt>
                <c:pt idx="4145">
                  <c:v>1.1750000000000003</c:v>
                </c:pt>
                <c:pt idx="4146">
                  <c:v>1.1750000000000003</c:v>
                </c:pt>
                <c:pt idx="4147">
                  <c:v>1.1739999999999999</c:v>
                </c:pt>
                <c:pt idx="4148">
                  <c:v>1.173</c:v>
                </c:pt>
                <c:pt idx="4149">
                  <c:v>1.1739999999999999</c:v>
                </c:pt>
                <c:pt idx="4150">
                  <c:v>1.1739999999999999</c:v>
                </c:pt>
                <c:pt idx="4151">
                  <c:v>1.1739999999999999</c:v>
                </c:pt>
                <c:pt idx="4152">
                  <c:v>1.1720000000000002</c:v>
                </c:pt>
                <c:pt idx="4153">
                  <c:v>1.1710000000000003</c:v>
                </c:pt>
                <c:pt idx="4154">
                  <c:v>1.1720000000000002</c:v>
                </c:pt>
                <c:pt idx="4155">
                  <c:v>1.1720000000000002</c:v>
                </c:pt>
                <c:pt idx="4156">
                  <c:v>1.173</c:v>
                </c:pt>
                <c:pt idx="4157">
                  <c:v>1.1720000000000002</c:v>
                </c:pt>
                <c:pt idx="4158">
                  <c:v>1.1720000000000002</c:v>
                </c:pt>
                <c:pt idx="4159">
                  <c:v>1.1720000000000002</c:v>
                </c:pt>
                <c:pt idx="4160">
                  <c:v>1.1710000000000003</c:v>
                </c:pt>
                <c:pt idx="4161">
                  <c:v>1.1710000000000003</c:v>
                </c:pt>
                <c:pt idx="4162">
                  <c:v>1.1720000000000002</c:v>
                </c:pt>
                <c:pt idx="4163">
                  <c:v>1.1710000000000003</c:v>
                </c:pt>
                <c:pt idx="4164">
                  <c:v>1.169</c:v>
                </c:pt>
                <c:pt idx="4165">
                  <c:v>1.17</c:v>
                </c:pt>
                <c:pt idx="4166">
                  <c:v>1.169</c:v>
                </c:pt>
                <c:pt idx="4167">
                  <c:v>1.17</c:v>
                </c:pt>
                <c:pt idx="4168">
                  <c:v>1.17</c:v>
                </c:pt>
                <c:pt idx="4169">
                  <c:v>1.1710000000000003</c:v>
                </c:pt>
                <c:pt idx="4170">
                  <c:v>1.169</c:v>
                </c:pt>
                <c:pt idx="4171">
                  <c:v>1.169</c:v>
                </c:pt>
                <c:pt idx="4172">
                  <c:v>1.17</c:v>
                </c:pt>
                <c:pt idx="4173">
                  <c:v>1.169</c:v>
                </c:pt>
                <c:pt idx="4174">
                  <c:v>1.1680000000000001</c:v>
                </c:pt>
                <c:pt idx="4175">
                  <c:v>1.17</c:v>
                </c:pt>
                <c:pt idx="4176">
                  <c:v>1.169</c:v>
                </c:pt>
                <c:pt idx="4177">
                  <c:v>1.1680000000000001</c:v>
                </c:pt>
                <c:pt idx="4178">
                  <c:v>1.1680000000000001</c:v>
                </c:pt>
                <c:pt idx="4179">
                  <c:v>1.1680000000000001</c:v>
                </c:pt>
                <c:pt idx="4180">
                  <c:v>1.1659999999999999</c:v>
                </c:pt>
                <c:pt idx="4181">
                  <c:v>1.1670000000000003</c:v>
                </c:pt>
                <c:pt idx="4182">
                  <c:v>1.1670000000000003</c:v>
                </c:pt>
                <c:pt idx="4183">
                  <c:v>1.1670000000000003</c:v>
                </c:pt>
                <c:pt idx="4184">
                  <c:v>1.1659999999999999</c:v>
                </c:pt>
                <c:pt idx="4185">
                  <c:v>1.1640000000000001</c:v>
                </c:pt>
                <c:pt idx="4186">
                  <c:v>1.165</c:v>
                </c:pt>
                <c:pt idx="4187">
                  <c:v>1.165</c:v>
                </c:pt>
                <c:pt idx="4188">
                  <c:v>1.1680000000000001</c:v>
                </c:pt>
                <c:pt idx="4189">
                  <c:v>1.1640000000000001</c:v>
                </c:pt>
                <c:pt idx="4190">
                  <c:v>1.165</c:v>
                </c:pt>
                <c:pt idx="4191">
                  <c:v>1.1640000000000001</c:v>
                </c:pt>
                <c:pt idx="4192">
                  <c:v>1.1640000000000001</c:v>
                </c:pt>
                <c:pt idx="4193">
                  <c:v>1.1640000000000001</c:v>
                </c:pt>
                <c:pt idx="4194">
                  <c:v>1.165</c:v>
                </c:pt>
                <c:pt idx="4195">
                  <c:v>1.1640000000000001</c:v>
                </c:pt>
                <c:pt idx="4196">
                  <c:v>1.1630000000000003</c:v>
                </c:pt>
                <c:pt idx="4197">
                  <c:v>1.1640000000000001</c:v>
                </c:pt>
                <c:pt idx="4198">
                  <c:v>1.1630000000000003</c:v>
                </c:pt>
                <c:pt idx="4199">
                  <c:v>1.1640000000000001</c:v>
                </c:pt>
                <c:pt idx="4200">
                  <c:v>1.1630000000000003</c:v>
                </c:pt>
                <c:pt idx="4201">
                  <c:v>1.1630000000000003</c:v>
                </c:pt>
                <c:pt idx="4202">
                  <c:v>1.161</c:v>
                </c:pt>
                <c:pt idx="4203">
                  <c:v>1.1619999999999999</c:v>
                </c:pt>
                <c:pt idx="4204">
                  <c:v>1.1619999999999999</c:v>
                </c:pt>
                <c:pt idx="4205">
                  <c:v>1.161</c:v>
                </c:pt>
                <c:pt idx="4206">
                  <c:v>1.1600000000000001</c:v>
                </c:pt>
                <c:pt idx="4207">
                  <c:v>1.1590000000000003</c:v>
                </c:pt>
                <c:pt idx="4208">
                  <c:v>1.1619999999999999</c:v>
                </c:pt>
                <c:pt idx="4209">
                  <c:v>1.161</c:v>
                </c:pt>
                <c:pt idx="4210">
                  <c:v>1.1600000000000001</c:v>
                </c:pt>
                <c:pt idx="4211">
                  <c:v>1.161</c:v>
                </c:pt>
                <c:pt idx="4212">
                  <c:v>1.161</c:v>
                </c:pt>
                <c:pt idx="4213">
                  <c:v>1.1590000000000003</c:v>
                </c:pt>
                <c:pt idx="4214">
                  <c:v>1.1600000000000001</c:v>
                </c:pt>
                <c:pt idx="4215">
                  <c:v>1.1590000000000003</c:v>
                </c:pt>
                <c:pt idx="4216">
                  <c:v>1.1600000000000001</c:v>
                </c:pt>
                <c:pt idx="4217">
                  <c:v>1.1590000000000003</c:v>
                </c:pt>
                <c:pt idx="4218">
                  <c:v>1.1579999999999999</c:v>
                </c:pt>
                <c:pt idx="4219">
                  <c:v>1.1590000000000003</c:v>
                </c:pt>
                <c:pt idx="4220">
                  <c:v>1.1590000000000003</c:v>
                </c:pt>
                <c:pt idx="4221">
                  <c:v>1.1600000000000001</c:v>
                </c:pt>
                <c:pt idx="4222">
                  <c:v>1.1579999999999999</c:v>
                </c:pt>
                <c:pt idx="4223">
                  <c:v>1.1579999999999999</c:v>
                </c:pt>
                <c:pt idx="4224">
                  <c:v>1.1579999999999999</c:v>
                </c:pt>
                <c:pt idx="4225">
                  <c:v>1.157</c:v>
                </c:pt>
                <c:pt idx="4226">
                  <c:v>1.1590000000000003</c:v>
                </c:pt>
                <c:pt idx="4227">
                  <c:v>1.1590000000000003</c:v>
                </c:pt>
                <c:pt idx="4228">
                  <c:v>1.1590000000000003</c:v>
                </c:pt>
                <c:pt idx="4229">
                  <c:v>1.1579999999999999</c:v>
                </c:pt>
                <c:pt idx="4230">
                  <c:v>1.1579999999999999</c:v>
                </c:pt>
                <c:pt idx="4231">
                  <c:v>1.1590000000000003</c:v>
                </c:pt>
                <c:pt idx="4232">
                  <c:v>1.1560000000000001</c:v>
                </c:pt>
                <c:pt idx="4233">
                  <c:v>1.157</c:v>
                </c:pt>
                <c:pt idx="4234">
                  <c:v>1.157</c:v>
                </c:pt>
                <c:pt idx="4235">
                  <c:v>1.157</c:v>
                </c:pt>
                <c:pt idx="4236">
                  <c:v>1.157</c:v>
                </c:pt>
                <c:pt idx="4237">
                  <c:v>1.1579999999999999</c:v>
                </c:pt>
                <c:pt idx="4238">
                  <c:v>1.1560000000000001</c:v>
                </c:pt>
                <c:pt idx="4239">
                  <c:v>1.1560000000000001</c:v>
                </c:pt>
                <c:pt idx="4240">
                  <c:v>1.1560000000000001</c:v>
                </c:pt>
                <c:pt idx="4241">
                  <c:v>1.1579999999999999</c:v>
                </c:pt>
                <c:pt idx="4242">
                  <c:v>1.157</c:v>
                </c:pt>
                <c:pt idx="4243">
                  <c:v>1.1560000000000001</c:v>
                </c:pt>
                <c:pt idx="4244">
                  <c:v>1.1560000000000001</c:v>
                </c:pt>
                <c:pt idx="4245">
                  <c:v>1.1560000000000001</c:v>
                </c:pt>
                <c:pt idx="4246">
                  <c:v>1.1550000000000002</c:v>
                </c:pt>
                <c:pt idx="4247">
                  <c:v>1.1550000000000002</c:v>
                </c:pt>
                <c:pt idx="4248">
                  <c:v>1.1560000000000001</c:v>
                </c:pt>
                <c:pt idx="4249">
                  <c:v>1.1539999999999999</c:v>
                </c:pt>
                <c:pt idx="4250">
                  <c:v>1.1550000000000002</c:v>
                </c:pt>
                <c:pt idx="4251">
                  <c:v>1.1550000000000002</c:v>
                </c:pt>
                <c:pt idx="4252">
                  <c:v>1.1539999999999999</c:v>
                </c:pt>
                <c:pt idx="4253">
                  <c:v>1.1539999999999999</c:v>
                </c:pt>
                <c:pt idx="4254">
                  <c:v>1.1560000000000001</c:v>
                </c:pt>
                <c:pt idx="4255">
                  <c:v>1.1539999999999999</c:v>
                </c:pt>
                <c:pt idx="4256">
                  <c:v>1.1539999999999999</c:v>
                </c:pt>
                <c:pt idx="4257">
                  <c:v>1.1550000000000002</c:v>
                </c:pt>
                <c:pt idx="4258">
                  <c:v>1.1550000000000002</c:v>
                </c:pt>
                <c:pt idx="4259">
                  <c:v>1.153</c:v>
                </c:pt>
                <c:pt idx="4260">
                  <c:v>1.153</c:v>
                </c:pt>
                <c:pt idx="4261">
                  <c:v>1.1539999999999999</c:v>
                </c:pt>
                <c:pt idx="4262">
                  <c:v>1.153</c:v>
                </c:pt>
                <c:pt idx="4263">
                  <c:v>1.1539999999999999</c:v>
                </c:pt>
                <c:pt idx="4264">
                  <c:v>1.1539999999999999</c:v>
                </c:pt>
                <c:pt idx="4265">
                  <c:v>1.153</c:v>
                </c:pt>
                <c:pt idx="4266">
                  <c:v>1.1520000000000001</c:v>
                </c:pt>
                <c:pt idx="4267">
                  <c:v>1.153</c:v>
                </c:pt>
                <c:pt idx="4268">
                  <c:v>1.1510000000000002</c:v>
                </c:pt>
                <c:pt idx="4269">
                  <c:v>1.1520000000000001</c:v>
                </c:pt>
                <c:pt idx="4270">
                  <c:v>1.1520000000000001</c:v>
                </c:pt>
                <c:pt idx="4271">
                  <c:v>1.1520000000000001</c:v>
                </c:pt>
                <c:pt idx="4272">
                  <c:v>1.1520000000000001</c:v>
                </c:pt>
                <c:pt idx="4273">
                  <c:v>1.1510000000000002</c:v>
                </c:pt>
                <c:pt idx="4274">
                  <c:v>1.1510000000000002</c:v>
                </c:pt>
                <c:pt idx="4275">
                  <c:v>1.1499999999999999</c:v>
                </c:pt>
                <c:pt idx="4276">
                  <c:v>1.149</c:v>
                </c:pt>
                <c:pt idx="4277">
                  <c:v>1.1510000000000002</c:v>
                </c:pt>
                <c:pt idx="4278">
                  <c:v>1.149</c:v>
                </c:pt>
                <c:pt idx="4279">
                  <c:v>1.1480000000000001</c:v>
                </c:pt>
                <c:pt idx="4280">
                  <c:v>1.1499999999999999</c:v>
                </c:pt>
                <c:pt idx="4281">
                  <c:v>1.1510000000000002</c:v>
                </c:pt>
                <c:pt idx="4282">
                  <c:v>1.1499999999999999</c:v>
                </c:pt>
                <c:pt idx="4283">
                  <c:v>1.1499999999999999</c:v>
                </c:pt>
                <c:pt idx="4284">
                  <c:v>1.1499999999999999</c:v>
                </c:pt>
                <c:pt idx="4285">
                  <c:v>1.1499999999999999</c:v>
                </c:pt>
                <c:pt idx="4286">
                  <c:v>1.1499999999999999</c:v>
                </c:pt>
                <c:pt idx="4287">
                  <c:v>1.149</c:v>
                </c:pt>
                <c:pt idx="4288">
                  <c:v>1.1499999999999999</c:v>
                </c:pt>
                <c:pt idx="4289">
                  <c:v>1.149</c:v>
                </c:pt>
                <c:pt idx="4290">
                  <c:v>1.1480000000000001</c:v>
                </c:pt>
                <c:pt idx="4291">
                  <c:v>1.149</c:v>
                </c:pt>
                <c:pt idx="4292">
                  <c:v>1.1480000000000001</c:v>
                </c:pt>
                <c:pt idx="4293">
                  <c:v>1.1470000000000002</c:v>
                </c:pt>
                <c:pt idx="4294">
                  <c:v>1.149</c:v>
                </c:pt>
                <c:pt idx="4295">
                  <c:v>1.149</c:v>
                </c:pt>
                <c:pt idx="4296">
                  <c:v>1.149</c:v>
                </c:pt>
                <c:pt idx="4297">
                  <c:v>1.149</c:v>
                </c:pt>
                <c:pt idx="4298">
                  <c:v>1.1480000000000001</c:v>
                </c:pt>
                <c:pt idx="4299">
                  <c:v>1.1480000000000001</c:v>
                </c:pt>
                <c:pt idx="4300">
                  <c:v>1.1459999999999999</c:v>
                </c:pt>
                <c:pt idx="4301">
                  <c:v>1.1470000000000002</c:v>
                </c:pt>
                <c:pt idx="4302">
                  <c:v>1.1470000000000002</c:v>
                </c:pt>
                <c:pt idx="4303">
                  <c:v>1.1480000000000001</c:v>
                </c:pt>
                <c:pt idx="4304">
                  <c:v>1.1470000000000002</c:v>
                </c:pt>
                <c:pt idx="4305">
                  <c:v>1.1480000000000001</c:v>
                </c:pt>
                <c:pt idx="4306">
                  <c:v>1.1459999999999999</c:v>
                </c:pt>
                <c:pt idx="4307">
                  <c:v>1.1470000000000002</c:v>
                </c:pt>
                <c:pt idx="4308">
                  <c:v>1.1459999999999999</c:v>
                </c:pt>
                <c:pt idx="4309">
                  <c:v>1.1459999999999999</c:v>
                </c:pt>
                <c:pt idx="4310">
                  <c:v>1.145</c:v>
                </c:pt>
                <c:pt idx="4311">
                  <c:v>1.1459999999999999</c:v>
                </c:pt>
                <c:pt idx="4312">
                  <c:v>1.145</c:v>
                </c:pt>
                <c:pt idx="4313">
                  <c:v>1.1459999999999999</c:v>
                </c:pt>
                <c:pt idx="4314">
                  <c:v>1.145</c:v>
                </c:pt>
                <c:pt idx="4315">
                  <c:v>1.145</c:v>
                </c:pt>
                <c:pt idx="4316">
                  <c:v>1.145</c:v>
                </c:pt>
                <c:pt idx="4317">
                  <c:v>1.1440000000000001</c:v>
                </c:pt>
                <c:pt idx="4318">
                  <c:v>1.145</c:v>
                </c:pt>
                <c:pt idx="4319">
                  <c:v>1.1440000000000001</c:v>
                </c:pt>
                <c:pt idx="4320">
                  <c:v>1.1440000000000001</c:v>
                </c:pt>
                <c:pt idx="4321">
                  <c:v>1.1430000000000002</c:v>
                </c:pt>
                <c:pt idx="4322">
                  <c:v>1.1440000000000001</c:v>
                </c:pt>
                <c:pt idx="4323">
                  <c:v>1.1430000000000002</c:v>
                </c:pt>
                <c:pt idx="4324">
                  <c:v>1.1440000000000001</c:v>
                </c:pt>
                <c:pt idx="4325">
                  <c:v>1.1440000000000001</c:v>
                </c:pt>
                <c:pt idx="4326">
                  <c:v>1.1430000000000002</c:v>
                </c:pt>
                <c:pt idx="4327">
                  <c:v>1.145</c:v>
                </c:pt>
                <c:pt idx="4328">
                  <c:v>1.1440000000000001</c:v>
                </c:pt>
                <c:pt idx="4329">
                  <c:v>1.1430000000000002</c:v>
                </c:pt>
                <c:pt idx="4330">
                  <c:v>1.1419999999999999</c:v>
                </c:pt>
                <c:pt idx="4331">
                  <c:v>1.1419999999999999</c:v>
                </c:pt>
                <c:pt idx="4332">
                  <c:v>1.141</c:v>
                </c:pt>
                <c:pt idx="4333">
                  <c:v>1.1419999999999999</c:v>
                </c:pt>
                <c:pt idx="4334">
                  <c:v>1.1419999999999999</c:v>
                </c:pt>
                <c:pt idx="4335">
                  <c:v>1.1419999999999999</c:v>
                </c:pt>
                <c:pt idx="4336">
                  <c:v>1.141</c:v>
                </c:pt>
                <c:pt idx="4337">
                  <c:v>1.141</c:v>
                </c:pt>
                <c:pt idx="4338">
                  <c:v>1.141</c:v>
                </c:pt>
                <c:pt idx="4339">
                  <c:v>1.1419999999999999</c:v>
                </c:pt>
                <c:pt idx="4340">
                  <c:v>1.141</c:v>
                </c:pt>
                <c:pt idx="4341">
                  <c:v>1.1390000000000002</c:v>
                </c:pt>
                <c:pt idx="4342">
                  <c:v>1.1390000000000002</c:v>
                </c:pt>
                <c:pt idx="4343">
                  <c:v>1.1390000000000002</c:v>
                </c:pt>
                <c:pt idx="4344">
                  <c:v>1.1400000000000001</c:v>
                </c:pt>
                <c:pt idx="4345">
                  <c:v>1.1390000000000002</c:v>
                </c:pt>
                <c:pt idx="4346">
                  <c:v>1.1379999999999999</c:v>
                </c:pt>
                <c:pt idx="4347">
                  <c:v>1.1379999999999999</c:v>
                </c:pt>
                <c:pt idx="4348">
                  <c:v>1.1390000000000002</c:v>
                </c:pt>
                <c:pt idx="4349">
                  <c:v>1.1400000000000001</c:v>
                </c:pt>
                <c:pt idx="4350">
                  <c:v>1.1379999999999999</c:v>
                </c:pt>
                <c:pt idx="4351">
                  <c:v>1.1390000000000002</c:v>
                </c:pt>
                <c:pt idx="4352">
                  <c:v>1.137</c:v>
                </c:pt>
                <c:pt idx="4353">
                  <c:v>1.137</c:v>
                </c:pt>
                <c:pt idx="4354">
                  <c:v>1.1379999999999999</c:v>
                </c:pt>
                <c:pt idx="4355">
                  <c:v>1.137</c:v>
                </c:pt>
                <c:pt idx="4356">
                  <c:v>1.1390000000000002</c:v>
                </c:pt>
                <c:pt idx="4357">
                  <c:v>1.1379999999999999</c:v>
                </c:pt>
                <c:pt idx="4358">
                  <c:v>1.1379999999999999</c:v>
                </c:pt>
                <c:pt idx="4359">
                  <c:v>1.137</c:v>
                </c:pt>
                <c:pt idx="4360">
                  <c:v>1.1360000000000001</c:v>
                </c:pt>
                <c:pt idx="4361">
                  <c:v>1.1360000000000001</c:v>
                </c:pt>
                <c:pt idx="4362">
                  <c:v>1.1360000000000001</c:v>
                </c:pt>
                <c:pt idx="4363">
                  <c:v>1.1360000000000001</c:v>
                </c:pt>
                <c:pt idx="4364">
                  <c:v>1.137</c:v>
                </c:pt>
                <c:pt idx="4365">
                  <c:v>1.1350000000000002</c:v>
                </c:pt>
                <c:pt idx="4366">
                  <c:v>1.1360000000000001</c:v>
                </c:pt>
                <c:pt idx="4367">
                  <c:v>1.1360000000000001</c:v>
                </c:pt>
                <c:pt idx="4368">
                  <c:v>1.1360000000000001</c:v>
                </c:pt>
                <c:pt idx="4369">
                  <c:v>1.1360000000000001</c:v>
                </c:pt>
                <c:pt idx="4370">
                  <c:v>1.1360000000000001</c:v>
                </c:pt>
                <c:pt idx="4371">
                  <c:v>1.1350000000000002</c:v>
                </c:pt>
                <c:pt idx="4372">
                  <c:v>1.1350000000000002</c:v>
                </c:pt>
                <c:pt idx="4373">
                  <c:v>1.1350000000000002</c:v>
                </c:pt>
                <c:pt idx="4374">
                  <c:v>1.1350000000000002</c:v>
                </c:pt>
                <c:pt idx="4375">
                  <c:v>1.1350000000000002</c:v>
                </c:pt>
                <c:pt idx="4376">
                  <c:v>1.1339999999999999</c:v>
                </c:pt>
                <c:pt idx="4377">
                  <c:v>1.1350000000000002</c:v>
                </c:pt>
                <c:pt idx="4378">
                  <c:v>1.1339999999999999</c:v>
                </c:pt>
                <c:pt idx="4379">
                  <c:v>1.1350000000000002</c:v>
                </c:pt>
                <c:pt idx="4380">
                  <c:v>1.1339999999999999</c:v>
                </c:pt>
                <c:pt idx="4381">
                  <c:v>1.133</c:v>
                </c:pt>
                <c:pt idx="4382">
                  <c:v>1.1339999999999999</c:v>
                </c:pt>
                <c:pt idx="4383">
                  <c:v>1.133</c:v>
                </c:pt>
                <c:pt idx="4384">
                  <c:v>1.1320000000000001</c:v>
                </c:pt>
                <c:pt idx="4385">
                  <c:v>1.1339999999999999</c:v>
                </c:pt>
                <c:pt idx="4386">
                  <c:v>1.1320000000000001</c:v>
                </c:pt>
                <c:pt idx="4387">
                  <c:v>1.133</c:v>
                </c:pt>
                <c:pt idx="4388">
                  <c:v>1.133</c:v>
                </c:pt>
                <c:pt idx="4389">
                  <c:v>1.1320000000000001</c:v>
                </c:pt>
                <c:pt idx="4390">
                  <c:v>1.1320000000000001</c:v>
                </c:pt>
                <c:pt idx="4391">
                  <c:v>1.133</c:v>
                </c:pt>
                <c:pt idx="4392">
                  <c:v>1.1320000000000001</c:v>
                </c:pt>
                <c:pt idx="4393">
                  <c:v>1.1320000000000001</c:v>
                </c:pt>
                <c:pt idx="4394">
                  <c:v>1.1299999999999999</c:v>
                </c:pt>
                <c:pt idx="4395">
                  <c:v>1.1310000000000002</c:v>
                </c:pt>
                <c:pt idx="4396">
                  <c:v>1.1320000000000001</c:v>
                </c:pt>
                <c:pt idx="4397">
                  <c:v>1.1320000000000001</c:v>
                </c:pt>
                <c:pt idx="4398">
                  <c:v>1.1310000000000002</c:v>
                </c:pt>
                <c:pt idx="4399">
                  <c:v>1.1320000000000001</c:v>
                </c:pt>
                <c:pt idx="4400">
                  <c:v>1.1310000000000002</c:v>
                </c:pt>
                <c:pt idx="4401">
                  <c:v>1.1310000000000002</c:v>
                </c:pt>
                <c:pt idx="4402">
                  <c:v>1.1299999999999999</c:v>
                </c:pt>
                <c:pt idx="4403">
                  <c:v>1.1299999999999999</c:v>
                </c:pt>
                <c:pt idx="4404">
                  <c:v>1.1299999999999999</c:v>
                </c:pt>
                <c:pt idx="4405">
                  <c:v>1.1280000000000001</c:v>
                </c:pt>
                <c:pt idx="4406">
                  <c:v>1.129</c:v>
                </c:pt>
                <c:pt idx="4407">
                  <c:v>1.1299999999999999</c:v>
                </c:pt>
                <c:pt idx="4408">
                  <c:v>1.1299999999999999</c:v>
                </c:pt>
                <c:pt idx="4409">
                  <c:v>1.129</c:v>
                </c:pt>
                <c:pt idx="4410">
                  <c:v>1.1280000000000001</c:v>
                </c:pt>
                <c:pt idx="4411">
                  <c:v>1.1280000000000001</c:v>
                </c:pt>
                <c:pt idx="4412">
                  <c:v>1.129</c:v>
                </c:pt>
                <c:pt idx="4413">
                  <c:v>1.1280000000000001</c:v>
                </c:pt>
                <c:pt idx="4414">
                  <c:v>1.1270000000000002</c:v>
                </c:pt>
                <c:pt idx="4415">
                  <c:v>1.1280000000000001</c:v>
                </c:pt>
                <c:pt idx="4416">
                  <c:v>1.129</c:v>
                </c:pt>
                <c:pt idx="4417">
                  <c:v>1.1280000000000001</c:v>
                </c:pt>
                <c:pt idx="4418">
                  <c:v>1.1259999999999999</c:v>
                </c:pt>
                <c:pt idx="4419">
                  <c:v>1.1270000000000002</c:v>
                </c:pt>
                <c:pt idx="4420">
                  <c:v>1.129</c:v>
                </c:pt>
                <c:pt idx="4421">
                  <c:v>1.1270000000000002</c:v>
                </c:pt>
                <c:pt idx="4422">
                  <c:v>1.1259999999999999</c:v>
                </c:pt>
                <c:pt idx="4423">
                  <c:v>1.1270000000000002</c:v>
                </c:pt>
                <c:pt idx="4424">
                  <c:v>1.1270000000000002</c:v>
                </c:pt>
                <c:pt idx="4425">
                  <c:v>1.1270000000000002</c:v>
                </c:pt>
                <c:pt idx="4426">
                  <c:v>1.1270000000000002</c:v>
                </c:pt>
                <c:pt idx="4427">
                  <c:v>1.1259999999999999</c:v>
                </c:pt>
                <c:pt idx="4428">
                  <c:v>1.125</c:v>
                </c:pt>
                <c:pt idx="4429">
                  <c:v>1.1259999999999999</c:v>
                </c:pt>
                <c:pt idx="4430">
                  <c:v>1.1259999999999999</c:v>
                </c:pt>
                <c:pt idx="4431">
                  <c:v>1.125</c:v>
                </c:pt>
                <c:pt idx="4432">
                  <c:v>1.1259999999999999</c:v>
                </c:pt>
                <c:pt idx="4433">
                  <c:v>1.125</c:v>
                </c:pt>
                <c:pt idx="4434">
                  <c:v>1.1240000000000001</c:v>
                </c:pt>
                <c:pt idx="4435">
                  <c:v>1.1240000000000001</c:v>
                </c:pt>
                <c:pt idx="4436">
                  <c:v>1.125</c:v>
                </c:pt>
                <c:pt idx="4437">
                  <c:v>1.125</c:v>
                </c:pt>
                <c:pt idx="4438">
                  <c:v>1.1240000000000001</c:v>
                </c:pt>
                <c:pt idx="4439">
                  <c:v>1.1230000000000002</c:v>
                </c:pt>
                <c:pt idx="4440">
                  <c:v>1.1240000000000001</c:v>
                </c:pt>
                <c:pt idx="4441">
                  <c:v>1.1240000000000001</c:v>
                </c:pt>
                <c:pt idx="4442">
                  <c:v>1.1230000000000002</c:v>
                </c:pt>
                <c:pt idx="4443">
                  <c:v>1.1230000000000002</c:v>
                </c:pt>
                <c:pt idx="4444">
                  <c:v>1.1230000000000002</c:v>
                </c:pt>
                <c:pt idx="4445">
                  <c:v>1.1219999999999999</c:v>
                </c:pt>
                <c:pt idx="4446">
                  <c:v>1.1240000000000001</c:v>
                </c:pt>
                <c:pt idx="4447">
                  <c:v>1.1230000000000002</c:v>
                </c:pt>
                <c:pt idx="4448">
                  <c:v>1.1219999999999999</c:v>
                </c:pt>
                <c:pt idx="4449">
                  <c:v>1.1219999999999999</c:v>
                </c:pt>
                <c:pt idx="4450">
                  <c:v>1.1219999999999999</c:v>
                </c:pt>
                <c:pt idx="4451">
                  <c:v>1.1219999999999999</c:v>
                </c:pt>
                <c:pt idx="4452">
                  <c:v>1.121</c:v>
                </c:pt>
                <c:pt idx="4453">
                  <c:v>1.121</c:v>
                </c:pt>
                <c:pt idx="4454">
                  <c:v>1.1200000000000001</c:v>
                </c:pt>
                <c:pt idx="4455">
                  <c:v>1.1200000000000001</c:v>
                </c:pt>
                <c:pt idx="4456">
                  <c:v>1.1219999999999999</c:v>
                </c:pt>
                <c:pt idx="4457">
                  <c:v>1.1219999999999999</c:v>
                </c:pt>
                <c:pt idx="4458">
                  <c:v>1.121</c:v>
                </c:pt>
                <c:pt idx="4459">
                  <c:v>1.1200000000000001</c:v>
                </c:pt>
                <c:pt idx="4460">
                  <c:v>1.1200000000000001</c:v>
                </c:pt>
                <c:pt idx="4461">
                  <c:v>1.1200000000000001</c:v>
                </c:pt>
                <c:pt idx="4462">
                  <c:v>1.1200000000000001</c:v>
                </c:pt>
                <c:pt idx="4463">
                  <c:v>1.1190000000000002</c:v>
                </c:pt>
                <c:pt idx="4464">
                  <c:v>1.1190000000000002</c:v>
                </c:pt>
                <c:pt idx="4465">
                  <c:v>1.1190000000000002</c:v>
                </c:pt>
                <c:pt idx="4466">
                  <c:v>1.1179999999999999</c:v>
                </c:pt>
                <c:pt idx="4467">
                  <c:v>1.1179999999999999</c:v>
                </c:pt>
                <c:pt idx="4468">
                  <c:v>1.117</c:v>
                </c:pt>
                <c:pt idx="4469">
                  <c:v>1.1190000000000002</c:v>
                </c:pt>
                <c:pt idx="4470">
                  <c:v>1.117</c:v>
                </c:pt>
                <c:pt idx="4471">
                  <c:v>1.1179999999999999</c:v>
                </c:pt>
                <c:pt idx="4472">
                  <c:v>1.1160000000000001</c:v>
                </c:pt>
                <c:pt idx="4473">
                  <c:v>1.117</c:v>
                </c:pt>
                <c:pt idx="4474">
                  <c:v>1.1160000000000001</c:v>
                </c:pt>
                <c:pt idx="4475">
                  <c:v>1.1160000000000001</c:v>
                </c:pt>
                <c:pt idx="4476">
                  <c:v>1.1160000000000001</c:v>
                </c:pt>
                <c:pt idx="4477">
                  <c:v>1.1160000000000001</c:v>
                </c:pt>
                <c:pt idx="4478">
                  <c:v>1.1160000000000001</c:v>
                </c:pt>
                <c:pt idx="4479">
                  <c:v>1.117</c:v>
                </c:pt>
                <c:pt idx="4480">
                  <c:v>1.1150000000000002</c:v>
                </c:pt>
                <c:pt idx="4481">
                  <c:v>1.1150000000000002</c:v>
                </c:pt>
                <c:pt idx="4482">
                  <c:v>1.1150000000000002</c:v>
                </c:pt>
                <c:pt idx="4483">
                  <c:v>1.1139999999999999</c:v>
                </c:pt>
                <c:pt idx="4484">
                  <c:v>1.1150000000000002</c:v>
                </c:pt>
                <c:pt idx="4485">
                  <c:v>1.1150000000000002</c:v>
                </c:pt>
                <c:pt idx="4486">
                  <c:v>1.1139999999999999</c:v>
                </c:pt>
                <c:pt idx="4487">
                  <c:v>1.113</c:v>
                </c:pt>
                <c:pt idx="4488">
                  <c:v>1.1139999999999999</c:v>
                </c:pt>
                <c:pt idx="4489">
                  <c:v>1.113</c:v>
                </c:pt>
                <c:pt idx="4490">
                  <c:v>1.1120000000000001</c:v>
                </c:pt>
                <c:pt idx="4491">
                  <c:v>1.1139999999999999</c:v>
                </c:pt>
                <c:pt idx="4492">
                  <c:v>1.1120000000000001</c:v>
                </c:pt>
                <c:pt idx="4493">
                  <c:v>1.1120000000000001</c:v>
                </c:pt>
                <c:pt idx="4494">
                  <c:v>1.1110000000000002</c:v>
                </c:pt>
                <c:pt idx="4495">
                  <c:v>1.1120000000000001</c:v>
                </c:pt>
                <c:pt idx="4496">
                  <c:v>1.1120000000000001</c:v>
                </c:pt>
                <c:pt idx="4497">
                  <c:v>1.1099999999999999</c:v>
                </c:pt>
                <c:pt idx="4498">
                  <c:v>1.1110000000000002</c:v>
                </c:pt>
                <c:pt idx="4499">
                  <c:v>1.1120000000000001</c:v>
                </c:pt>
                <c:pt idx="4500">
                  <c:v>1.1110000000000002</c:v>
                </c:pt>
                <c:pt idx="4501">
                  <c:v>1.1110000000000002</c:v>
                </c:pt>
                <c:pt idx="4502">
                  <c:v>1.1110000000000002</c:v>
                </c:pt>
                <c:pt idx="4503">
                  <c:v>1.1099999999999999</c:v>
                </c:pt>
                <c:pt idx="4504">
                  <c:v>1.1099999999999999</c:v>
                </c:pt>
                <c:pt idx="4505">
                  <c:v>1.1099999999999999</c:v>
                </c:pt>
                <c:pt idx="4506">
                  <c:v>1.1099999999999999</c:v>
                </c:pt>
                <c:pt idx="4507">
                  <c:v>1.109</c:v>
                </c:pt>
                <c:pt idx="4508">
                  <c:v>1.1099999999999999</c:v>
                </c:pt>
                <c:pt idx="4509">
                  <c:v>1.109</c:v>
                </c:pt>
                <c:pt idx="4510">
                  <c:v>1.1080000000000001</c:v>
                </c:pt>
                <c:pt idx="4511">
                  <c:v>1.109</c:v>
                </c:pt>
                <c:pt idx="4512">
                  <c:v>1.1080000000000001</c:v>
                </c:pt>
                <c:pt idx="4513">
                  <c:v>1.1080000000000001</c:v>
                </c:pt>
                <c:pt idx="4514">
                  <c:v>1.1080000000000001</c:v>
                </c:pt>
                <c:pt idx="4515">
                  <c:v>1.109</c:v>
                </c:pt>
                <c:pt idx="4516">
                  <c:v>1.1080000000000001</c:v>
                </c:pt>
                <c:pt idx="4517">
                  <c:v>1.1080000000000001</c:v>
                </c:pt>
                <c:pt idx="4518">
                  <c:v>1.1059999999999999</c:v>
                </c:pt>
                <c:pt idx="4519">
                  <c:v>1.1070000000000002</c:v>
                </c:pt>
                <c:pt idx="4520">
                  <c:v>1.1070000000000002</c:v>
                </c:pt>
                <c:pt idx="4521">
                  <c:v>1.1070000000000002</c:v>
                </c:pt>
                <c:pt idx="4522">
                  <c:v>1.1070000000000002</c:v>
                </c:pt>
                <c:pt idx="4523">
                  <c:v>1.105</c:v>
                </c:pt>
                <c:pt idx="4524">
                  <c:v>1.1059999999999999</c:v>
                </c:pt>
                <c:pt idx="4525">
                  <c:v>1.105</c:v>
                </c:pt>
                <c:pt idx="4526">
                  <c:v>1.1070000000000002</c:v>
                </c:pt>
                <c:pt idx="4527">
                  <c:v>1.1059999999999999</c:v>
                </c:pt>
                <c:pt idx="4528">
                  <c:v>1.1059999999999999</c:v>
                </c:pt>
                <c:pt idx="4529">
                  <c:v>1.105</c:v>
                </c:pt>
                <c:pt idx="4530">
                  <c:v>1.105</c:v>
                </c:pt>
                <c:pt idx="4531">
                  <c:v>1.105</c:v>
                </c:pt>
                <c:pt idx="4532">
                  <c:v>1.105</c:v>
                </c:pt>
                <c:pt idx="4533">
                  <c:v>1.105</c:v>
                </c:pt>
                <c:pt idx="4534">
                  <c:v>1.1040000000000001</c:v>
                </c:pt>
                <c:pt idx="4535">
                  <c:v>1.1030000000000002</c:v>
                </c:pt>
                <c:pt idx="4536">
                  <c:v>1.1040000000000001</c:v>
                </c:pt>
                <c:pt idx="4537">
                  <c:v>1.1040000000000001</c:v>
                </c:pt>
                <c:pt idx="4538">
                  <c:v>1.1040000000000001</c:v>
                </c:pt>
                <c:pt idx="4539">
                  <c:v>1.1019999999999999</c:v>
                </c:pt>
                <c:pt idx="4540">
                  <c:v>1.1030000000000002</c:v>
                </c:pt>
                <c:pt idx="4541">
                  <c:v>1.1019999999999999</c:v>
                </c:pt>
                <c:pt idx="4542">
                  <c:v>1.1030000000000002</c:v>
                </c:pt>
                <c:pt idx="4543">
                  <c:v>1.1019999999999999</c:v>
                </c:pt>
                <c:pt idx="4544">
                  <c:v>1.101</c:v>
                </c:pt>
                <c:pt idx="4545">
                  <c:v>1.1019999999999999</c:v>
                </c:pt>
                <c:pt idx="4546">
                  <c:v>1.1000000000000001</c:v>
                </c:pt>
                <c:pt idx="4547">
                  <c:v>1.1019999999999999</c:v>
                </c:pt>
                <c:pt idx="4548">
                  <c:v>1.1030000000000002</c:v>
                </c:pt>
                <c:pt idx="4549">
                  <c:v>1.1019999999999999</c:v>
                </c:pt>
                <c:pt idx="4550">
                  <c:v>1.1000000000000001</c:v>
                </c:pt>
                <c:pt idx="4551">
                  <c:v>1.1000000000000001</c:v>
                </c:pt>
                <c:pt idx="4552">
                  <c:v>1.1019999999999999</c:v>
                </c:pt>
                <c:pt idx="4553">
                  <c:v>1.1000000000000001</c:v>
                </c:pt>
                <c:pt idx="4554">
                  <c:v>1.101</c:v>
                </c:pt>
                <c:pt idx="4555">
                  <c:v>1.1000000000000001</c:v>
                </c:pt>
                <c:pt idx="4556">
                  <c:v>1.1000000000000001</c:v>
                </c:pt>
                <c:pt idx="4557">
                  <c:v>1.0990000000000002</c:v>
                </c:pt>
                <c:pt idx="4558">
                  <c:v>1.1000000000000001</c:v>
                </c:pt>
                <c:pt idx="4559">
                  <c:v>1.1000000000000001</c:v>
                </c:pt>
                <c:pt idx="4560">
                  <c:v>1.0990000000000002</c:v>
                </c:pt>
                <c:pt idx="4561">
                  <c:v>1.1000000000000001</c:v>
                </c:pt>
                <c:pt idx="4562">
                  <c:v>1.0979999999999999</c:v>
                </c:pt>
                <c:pt idx="4563">
                  <c:v>1.097</c:v>
                </c:pt>
                <c:pt idx="4564">
                  <c:v>1.0979999999999999</c:v>
                </c:pt>
                <c:pt idx="4565">
                  <c:v>1.097</c:v>
                </c:pt>
                <c:pt idx="4566">
                  <c:v>1.097</c:v>
                </c:pt>
                <c:pt idx="4567">
                  <c:v>1.097</c:v>
                </c:pt>
                <c:pt idx="4568">
                  <c:v>1.0979999999999999</c:v>
                </c:pt>
                <c:pt idx="4569">
                  <c:v>1.097</c:v>
                </c:pt>
                <c:pt idx="4570">
                  <c:v>1.0960000000000001</c:v>
                </c:pt>
                <c:pt idx="4571">
                  <c:v>1.0979999999999999</c:v>
                </c:pt>
                <c:pt idx="4572">
                  <c:v>1.0950000000000002</c:v>
                </c:pt>
                <c:pt idx="4573">
                  <c:v>1.0960000000000001</c:v>
                </c:pt>
                <c:pt idx="4574">
                  <c:v>1.097</c:v>
                </c:pt>
                <c:pt idx="4575">
                  <c:v>1.097</c:v>
                </c:pt>
                <c:pt idx="4576">
                  <c:v>1.0979999999999999</c:v>
                </c:pt>
                <c:pt idx="4577">
                  <c:v>1.0950000000000002</c:v>
                </c:pt>
                <c:pt idx="4578">
                  <c:v>1.0960000000000001</c:v>
                </c:pt>
                <c:pt idx="4579">
                  <c:v>1.0950000000000002</c:v>
                </c:pt>
                <c:pt idx="4580">
                  <c:v>1.0960000000000001</c:v>
                </c:pt>
                <c:pt idx="4581">
                  <c:v>1.0950000000000002</c:v>
                </c:pt>
                <c:pt idx="4582">
                  <c:v>1.0950000000000002</c:v>
                </c:pt>
                <c:pt idx="4583">
                  <c:v>1.0950000000000002</c:v>
                </c:pt>
                <c:pt idx="4584">
                  <c:v>1.093</c:v>
                </c:pt>
                <c:pt idx="4585">
                  <c:v>1.093</c:v>
                </c:pt>
                <c:pt idx="4586">
                  <c:v>1.0939999999999999</c:v>
                </c:pt>
                <c:pt idx="4587">
                  <c:v>1.0939999999999999</c:v>
                </c:pt>
                <c:pt idx="4588">
                  <c:v>1.093</c:v>
                </c:pt>
                <c:pt idx="4589">
                  <c:v>1.093</c:v>
                </c:pt>
                <c:pt idx="4590">
                  <c:v>1.093</c:v>
                </c:pt>
                <c:pt idx="4591">
                  <c:v>1.093</c:v>
                </c:pt>
                <c:pt idx="4592">
                  <c:v>1.093</c:v>
                </c:pt>
                <c:pt idx="4593">
                  <c:v>1.0920000000000001</c:v>
                </c:pt>
                <c:pt idx="4594">
                  <c:v>1.0899999999999999</c:v>
                </c:pt>
                <c:pt idx="4595">
                  <c:v>1.0910000000000002</c:v>
                </c:pt>
                <c:pt idx="4596">
                  <c:v>1.0910000000000002</c:v>
                </c:pt>
                <c:pt idx="4597">
                  <c:v>1.0920000000000001</c:v>
                </c:pt>
                <c:pt idx="4598">
                  <c:v>1.0910000000000002</c:v>
                </c:pt>
                <c:pt idx="4599">
                  <c:v>1.0910000000000002</c:v>
                </c:pt>
                <c:pt idx="4600">
                  <c:v>1.0920000000000001</c:v>
                </c:pt>
                <c:pt idx="4601">
                  <c:v>1.089</c:v>
                </c:pt>
                <c:pt idx="4602">
                  <c:v>1.0910000000000002</c:v>
                </c:pt>
                <c:pt idx="4603">
                  <c:v>1.089</c:v>
                </c:pt>
                <c:pt idx="4604">
                  <c:v>1.0880000000000001</c:v>
                </c:pt>
                <c:pt idx="4605">
                  <c:v>1.0870000000000002</c:v>
                </c:pt>
                <c:pt idx="4606">
                  <c:v>1.089</c:v>
                </c:pt>
                <c:pt idx="4607">
                  <c:v>1.0880000000000001</c:v>
                </c:pt>
                <c:pt idx="4608">
                  <c:v>1.089</c:v>
                </c:pt>
                <c:pt idx="4609">
                  <c:v>1.0880000000000001</c:v>
                </c:pt>
                <c:pt idx="4610">
                  <c:v>1.0880000000000001</c:v>
                </c:pt>
                <c:pt idx="4611">
                  <c:v>1.0880000000000001</c:v>
                </c:pt>
                <c:pt idx="4612">
                  <c:v>1.0870000000000002</c:v>
                </c:pt>
                <c:pt idx="4613">
                  <c:v>1.0880000000000001</c:v>
                </c:pt>
                <c:pt idx="4614">
                  <c:v>1.0870000000000002</c:v>
                </c:pt>
                <c:pt idx="4615">
                  <c:v>1.0870000000000002</c:v>
                </c:pt>
                <c:pt idx="4616">
                  <c:v>1.0859999999999999</c:v>
                </c:pt>
                <c:pt idx="4617">
                  <c:v>1.0819999999999999</c:v>
                </c:pt>
                <c:pt idx="4618">
                  <c:v>1.0840000000000001</c:v>
                </c:pt>
                <c:pt idx="4619">
                  <c:v>1.0840000000000001</c:v>
                </c:pt>
                <c:pt idx="4620">
                  <c:v>1.085</c:v>
                </c:pt>
                <c:pt idx="4621">
                  <c:v>1.0840000000000001</c:v>
                </c:pt>
                <c:pt idx="4622">
                  <c:v>1.0840000000000001</c:v>
                </c:pt>
                <c:pt idx="4623">
                  <c:v>1.0819999999999999</c:v>
                </c:pt>
                <c:pt idx="4624">
                  <c:v>1.0830000000000002</c:v>
                </c:pt>
                <c:pt idx="4625">
                  <c:v>1.0819999999999999</c:v>
                </c:pt>
                <c:pt idx="4626">
                  <c:v>1.0840000000000001</c:v>
                </c:pt>
                <c:pt idx="4627">
                  <c:v>1.081</c:v>
                </c:pt>
                <c:pt idx="4628">
                  <c:v>1.0830000000000002</c:v>
                </c:pt>
                <c:pt idx="4629">
                  <c:v>1.081</c:v>
                </c:pt>
                <c:pt idx="4630">
                  <c:v>1.0830000000000002</c:v>
                </c:pt>
                <c:pt idx="4631">
                  <c:v>1.0819999999999999</c:v>
                </c:pt>
                <c:pt idx="4632">
                  <c:v>1.081</c:v>
                </c:pt>
                <c:pt idx="4633">
                  <c:v>1.0819999999999999</c:v>
                </c:pt>
                <c:pt idx="4634">
                  <c:v>1.081</c:v>
                </c:pt>
                <c:pt idx="4635">
                  <c:v>1.081</c:v>
                </c:pt>
                <c:pt idx="4636">
                  <c:v>1.081</c:v>
                </c:pt>
                <c:pt idx="4637">
                  <c:v>1.08</c:v>
                </c:pt>
                <c:pt idx="4638">
                  <c:v>1.081</c:v>
                </c:pt>
                <c:pt idx="4639">
                  <c:v>1.08</c:v>
                </c:pt>
                <c:pt idx="4640">
                  <c:v>1.0790000000000002</c:v>
                </c:pt>
                <c:pt idx="4641">
                  <c:v>1.0779999999999998</c:v>
                </c:pt>
                <c:pt idx="4642">
                  <c:v>1.0779999999999998</c:v>
                </c:pt>
                <c:pt idx="4643">
                  <c:v>1.077</c:v>
                </c:pt>
                <c:pt idx="4644">
                  <c:v>1.0779999999999998</c:v>
                </c:pt>
                <c:pt idx="4645">
                  <c:v>1.0779999999999998</c:v>
                </c:pt>
                <c:pt idx="4646">
                  <c:v>1.0760000000000001</c:v>
                </c:pt>
                <c:pt idx="4647">
                  <c:v>1.0760000000000001</c:v>
                </c:pt>
                <c:pt idx="4648">
                  <c:v>1.0760000000000001</c:v>
                </c:pt>
                <c:pt idx="4649">
                  <c:v>1.0760000000000001</c:v>
                </c:pt>
                <c:pt idx="4650">
                  <c:v>1.0760000000000001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0074-4262-8567-238A2953A7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4646472"/>
        <c:axId val="454647648"/>
      </c:scatterChart>
      <c:valAx>
        <c:axId val="454648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Time, secs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4646080"/>
        <c:crosses val="autoZero"/>
        <c:crossBetween val="midCat"/>
      </c:valAx>
      <c:valAx>
        <c:axId val="45464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Temperature</a:t>
                </a:r>
                <a:r>
                  <a:rPr lang="en-US" b="1" baseline="0"/>
                  <a:t>, </a:t>
                </a:r>
                <a:r>
                  <a:rPr lang="en-US" b="1" baseline="30000"/>
                  <a:t>o</a:t>
                </a:r>
                <a:r>
                  <a:rPr lang="en-US" b="1" baseline="0"/>
                  <a:t>C</a:t>
                </a:r>
                <a:endParaRPr 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4648432"/>
        <c:crosses val="autoZero"/>
        <c:crossBetween val="midCat"/>
      </c:valAx>
      <c:valAx>
        <c:axId val="454647648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Weight, mg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4646472"/>
        <c:crosses val="max"/>
        <c:crossBetween val="midCat"/>
      </c:valAx>
      <c:valAx>
        <c:axId val="454646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46476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Complex</a:t>
            </a:r>
            <a:r>
              <a:rPr lang="en-US" baseline="0"/>
              <a:t> </a:t>
            </a:r>
            <a:r>
              <a:rPr lang="en-US" b="1" baseline="0"/>
              <a:t>2</a:t>
            </a:r>
            <a:r>
              <a:rPr lang="en-US" b="0" baseline="0"/>
              <a:t> under oxygen atmosphere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Sheet1!$I$1</c:f>
              <c:strCache>
                <c:ptCount val="1"/>
                <c:pt idx="0">
                  <c:v>Temp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Sheet1!$H$2:$H$4651</c:f>
              <c:numCache>
                <c:formatCode>General</c:formatCode>
                <c:ptCount val="465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</c:numCache>
            </c:numRef>
          </c:xVal>
          <c:yVal>
            <c:numRef>
              <c:f>Sheet1!$I$2:$I$4651</c:f>
              <c:numCache>
                <c:formatCode>General</c:formatCode>
                <c:ptCount val="4650"/>
                <c:pt idx="0">
                  <c:v>32.97</c:v>
                </c:pt>
                <c:pt idx="1">
                  <c:v>32.97</c:v>
                </c:pt>
                <c:pt idx="2">
                  <c:v>32.97</c:v>
                </c:pt>
                <c:pt idx="3">
                  <c:v>32.979999999999997</c:v>
                </c:pt>
                <c:pt idx="4">
                  <c:v>32.97</c:v>
                </c:pt>
                <c:pt idx="5">
                  <c:v>32.979999999999997</c:v>
                </c:pt>
                <c:pt idx="6">
                  <c:v>32.99</c:v>
                </c:pt>
                <c:pt idx="7">
                  <c:v>32.99</c:v>
                </c:pt>
                <c:pt idx="8">
                  <c:v>33.01</c:v>
                </c:pt>
                <c:pt idx="9">
                  <c:v>33.03</c:v>
                </c:pt>
                <c:pt idx="10">
                  <c:v>33.03</c:v>
                </c:pt>
                <c:pt idx="11">
                  <c:v>33.049999999999997</c:v>
                </c:pt>
                <c:pt idx="12">
                  <c:v>33.07</c:v>
                </c:pt>
                <c:pt idx="13">
                  <c:v>33.090000000000003</c:v>
                </c:pt>
                <c:pt idx="14">
                  <c:v>33.090000000000003</c:v>
                </c:pt>
                <c:pt idx="15">
                  <c:v>33.119999999999997</c:v>
                </c:pt>
                <c:pt idx="16">
                  <c:v>33.15</c:v>
                </c:pt>
                <c:pt idx="17">
                  <c:v>33.17</c:v>
                </c:pt>
                <c:pt idx="18">
                  <c:v>33.21</c:v>
                </c:pt>
                <c:pt idx="19">
                  <c:v>33.22</c:v>
                </c:pt>
                <c:pt idx="20">
                  <c:v>33.24</c:v>
                </c:pt>
                <c:pt idx="21">
                  <c:v>33.26</c:v>
                </c:pt>
                <c:pt idx="22">
                  <c:v>33.28</c:v>
                </c:pt>
                <c:pt idx="23">
                  <c:v>33.32</c:v>
                </c:pt>
                <c:pt idx="24">
                  <c:v>33.35</c:v>
                </c:pt>
                <c:pt idx="25">
                  <c:v>33.380000000000003</c:v>
                </c:pt>
                <c:pt idx="26">
                  <c:v>33.42</c:v>
                </c:pt>
                <c:pt idx="27">
                  <c:v>33.46</c:v>
                </c:pt>
                <c:pt idx="28">
                  <c:v>33.49</c:v>
                </c:pt>
                <c:pt idx="29">
                  <c:v>33.520000000000003</c:v>
                </c:pt>
                <c:pt idx="30">
                  <c:v>33.58</c:v>
                </c:pt>
                <c:pt idx="31">
                  <c:v>33.61</c:v>
                </c:pt>
                <c:pt idx="32">
                  <c:v>33.65</c:v>
                </c:pt>
                <c:pt idx="33">
                  <c:v>33.71</c:v>
                </c:pt>
                <c:pt idx="34">
                  <c:v>33.75</c:v>
                </c:pt>
                <c:pt idx="35">
                  <c:v>33.799999999999997</c:v>
                </c:pt>
                <c:pt idx="36">
                  <c:v>33.85</c:v>
                </c:pt>
                <c:pt idx="37">
                  <c:v>33.880000000000003</c:v>
                </c:pt>
                <c:pt idx="38">
                  <c:v>33.92</c:v>
                </c:pt>
                <c:pt idx="39">
                  <c:v>33.97</c:v>
                </c:pt>
                <c:pt idx="40">
                  <c:v>34.020000000000003</c:v>
                </c:pt>
                <c:pt idx="41">
                  <c:v>34.08</c:v>
                </c:pt>
                <c:pt idx="42">
                  <c:v>34.119999999999997</c:v>
                </c:pt>
                <c:pt idx="43">
                  <c:v>34.17</c:v>
                </c:pt>
                <c:pt idx="44">
                  <c:v>34.21</c:v>
                </c:pt>
                <c:pt idx="45">
                  <c:v>34.25</c:v>
                </c:pt>
                <c:pt idx="46">
                  <c:v>34.31</c:v>
                </c:pt>
                <c:pt idx="47">
                  <c:v>34.36</c:v>
                </c:pt>
                <c:pt idx="48">
                  <c:v>34.409999999999997</c:v>
                </c:pt>
                <c:pt idx="49">
                  <c:v>34.46</c:v>
                </c:pt>
                <c:pt idx="50">
                  <c:v>34.51</c:v>
                </c:pt>
                <c:pt idx="51">
                  <c:v>34.57</c:v>
                </c:pt>
                <c:pt idx="52">
                  <c:v>34.630000000000003</c:v>
                </c:pt>
                <c:pt idx="53">
                  <c:v>34.68</c:v>
                </c:pt>
                <c:pt idx="54">
                  <c:v>34.729999999999997</c:v>
                </c:pt>
                <c:pt idx="55">
                  <c:v>34.78</c:v>
                </c:pt>
                <c:pt idx="56">
                  <c:v>34.840000000000003</c:v>
                </c:pt>
                <c:pt idx="57">
                  <c:v>34.9</c:v>
                </c:pt>
                <c:pt idx="58">
                  <c:v>34.97</c:v>
                </c:pt>
                <c:pt idx="59">
                  <c:v>35.03</c:v>
                </c:pt>
                <c:pt idx="60">
                  <c:v>35.090000000000003</c:v>
                </c:pt>
                <c:pt idx="61">
                  <c:v>35.15</c:v>
                </c:pt>
                <c:pt idx="62">
                  <c:v>35.22</c:v>
                </c:pt>
                <c:pt idx="63">
                  <c:v>35.28</c:v>
                </c:pt>
                <c:pt idx="64">
                  <c:v>35.340000000000003</c:v>
                </c:pt>
                <c:pt idx="65">
                  <c:v>35.4</c:v>
                </c:pt>
                <c:pt idx="66">
                  <c:v>35.47</c:v>
                </c:pt>
                <c:pt idx="67">
                  <c:v>35.549999999999997</c:v>
                </c:pt>
                <c:pt idx="68">
                  <c:v>35.619999999999997</c:v>
                </c:pt>
                <c:pt idx="69">
                  <c:v>35.700000000000003</c:v>
                </c:pt>
                <c:pt idx="70">
                  <c:v>35.770000000000003</c:v>
                </c:pt>
                <c:pt idx="71">
                  <c:v>35.840000000000003</c:v>
                </c:pt>
                <c:pt idx="72">
                  <c:v>35.9</c:v>
                </c:pt>
                <c:pt idx="73">
                  <c:v>35.979999999999997</c:v>
                </c:pt>
                <c:pt idx="74">
                  <c:v>36.06</c:v>
                </c:pt>
                <c:pt idx="75">
                  <c:v>36.159999999999997</c:v>
                </c:pt>
                <c:pt idx="76">
                  <c:v>36.25</c:v>
                </c:pt>
                <c:pt idx="77">
                  <c:v>36.340000000000003</c:v>
                </c:pt>
                <c:pt idx="78">
                  <c:v>36.43</c:v>
                </c:pt>
                <c:pt idx="79">
                  <c:v>36.520000000000003</c:v>
                </c:pt>
                <c:pt idx="80">
                  <c:v>36.619999999999997</c:v>
                </c:pt>
                <c:pt idx="81">
                  <c:v>36.72</c:v>
                </c:pt>
                <c:pt idx="82">
                  <c:v>36.83</c:v>
                </c:pt>
                <c:pt idx="83">
                  <c:v>36.950000000000003</c:v>
                </c:pt>
                <c:pt idx="84">
                  <c:v>37.07</c:v>
                </c:pt>
                <c:pt idx="85">
                  <c:v>37.17</c:v>
                </c:pt>
                <c:pt idx="86">
                  <c:v>37.29</c:v>
                </c:pt>
                <c:pt idx="87">
                  <c:v>37.409999999999997</c:v>
                </c:pt>
                <c:pt idx="88">
                  <c:v>37.53</c:v>
                </c:pt>
                <c:pt idx="89">
                  <c:v>37.659999999999997</c:v>
                </c:pt>
                <c:pt idx="90">
                  <c:v>37.79</c:v>
                </c:pt>
                <c:pt idx="91">
                  <c:v>37.92</c:v>
                </c:pt>
                <c:pt idx="92">
                  <c:v>38.049999999999997</c:v>
                </c:pt>
                <c:pt idx="93">
                  <c:v>38.19</c:v>
                </c:pt>
                <c:pt idx="94">
                  <c:v>38.32</c:v>
                </c:pt>
                <c:pt idx="95">
                  <c:v>38.47</c:v>
                </c:pt>
                <c:pt idx="96">
                  <c:v>44.1</c:v>
                </c:pt>
                <c:pt idx="97">
                  <c:v>38.76</c:v>
                </c:pt>
                <c:pt idx="98">
                  <c:v>38.909999999999997</c:v>
                </c:pt>
                <c:pt idx="99">
                  <c:v>39.07</c:v>
                </c:pt>
                <c:pt idx="100">
                  <c:v>39.22</c:v>
                </c:pt>
                <c:pt idx="101">
                  <c:v>39.380000000000003</c:v>
                </c:pt>
                <c:pt idx="102">
                  <c:v>39.54</c:v>
                </c:pt>
                <c:pt idx="103">
                  <c:v>39.72</c:v>
                </c:pt>
                <c:pt idx="104">
                  <c:v>39.869999999999997</c:v>
                </c:pt>
                <c:pt idx="105">
                  <c:v>40.049999999999997</c:v>
                </c:pt>
                <c:pt idx="106">
                  <c:v>42.2</c:v>
                </c:pt>
                <c:pt idx="107">
                  <c:v>44</c:v>
                </c:pt>
                <c:pt idx="108">
                  <c:v>45.7</c:v>
                </c:pt>
                <c:pt idx="109">
                  <c:v>40.76</c:v>
                </c:pt>
                <c:pt idx="110">
                  <c:v>40.94</c:v>
                </c:pt>
                <c:pt idx="111">
                  <c:v>41.13</c:v>
                </c:pt>
                <c:pt idx="112">
                  <c:v>41.32</c:v>
                </c:pt>
                <c:pt idx="113">
                  <c:v>41.5</c:v>
                </c:pt>
                <c:pt idx="114">
                  <c:v>41.7</c:v>
                </c:pt>
                <c:pt idx="115">
                  <c:v>41.89</c:v>
                </c:pt>
                <c:pt idx="116">
                  <c:v>42.8</c:v>
                </c:pt>
                <c:pt idx="117">
                  <c:v>42.28</c:v>
                </c:pt>
                <c:pt idx="118">
                  <c:v>42.48</c:v>
                </c:pt>
                <c:pt idx="119">
                  <c:v>42.67</c:v>
                </c:pt>
                <c:pt idx="120">
                  <c:v>42.87</c:v>
                </c:pt>
                <c:pt idx="121">
                  <c:v>43.07</c:v>
                </c:pt>
                <c:pt idx="122">
                  <c:v>43.29</c:v>
                </c:pt>
                <c:pt idx="123">
                  <c:v>43.5</c:v>
                </c:pt>
                <c:pt idx="124">
                  <c:v>43.7</c:v>
                </c:pt>
                <c:pt idx="125">
                  <c:v>43.91</c:v>
                </c:pt>
                <c:pt idx="126">
                  <c:v>44.12</c:v>
                </c:pt>
                <c:pt idx="127">
                  <c:v>44.33</c:v>
                </c:pt>
                <c:pt idx="128">
                  <c:v>44.54</c:v>
                </c:pt>
                <c:pt idx="129">
                  <c:v>44.75</c:v>
                </c:pt>
                <c:pt idx="130">
                  <c:v>44.97</c:v>
                </c:pt>
                <c:pt idx="131">
                  <c:v>45.17</c:v>
                </c:pt>
                <c:pt idx="132">
                  <c:v>45.38</c:v>
                </c:pt>
                <c:pt idx="133">
                  <c:v>45.57</c:v>
                </c:pt>
                <c:pt idx="134">
                  <c:v>45.79</c:v>
                </c:pt>
                <c:pt idx="135">
                  <c:v>46</c:v>
                </c:pt>
                <c:pt idx="136">
                  <c:v>46.21</c:v>
                </c:pt>
                <c:pt idx="137">
                  <c:v>46.42</c:v>
                </c:pt>
                <c:pt idx="138">
                  <c:v>46.63</c:v>
                </c:pt>
                <c:pt idx="139">
                  <c:v>46.85</c:v>
                </c:pt>
                <c:pt idx="140">
                  <c:v>47.05</c:v>
                </c:pt>
                <c:pt idx="141">
                  <c:v>47.25</c:v>
                </c:pt>
                <c:pt idx="142">
                  <c:v>47.47</c:v>
                </c:pt>
                <c:pt idx="143">
                  <c:v>47.66</c:v>
                </c:pt>
                <c:pt idx="144">
                  <c:v>47.85</c:v>
                </c:pt>
                <c:pt idx="145">
                  <c:v>48.06</c:v>
                </c:pt>
                <c:pt idx="146">
                  <c:v>48.27</c:v>
                </c:pt>
                <c:pt idx="147">
                  <c:v>48.47</c:v>
                </c:pt>
                <c:pt idx="148">
                  <c:v>48.67</c:v>
                </c:pt>
                <c:pt idx="149">
                  <c:v>48.87</c:v>
                </c:pt>
                <c:pt idx="150">
                  <c:v>49.07</c:v>
                </c:pt>
                <c:pt idx="151">
                  <c:v>49.26</c:v>
                </c:pt>
                <c:pt idx="152">
                  <c:v>49.45</c:v>
                </c:pt>
                <c:pt idx="153">
                  <c:v>49.63</c:v>
                </c:pt>
                <c:pt idx="154">
                  <c:v>49.83</c:v>
                </c:pt>
                <c:pt idx="155">
                  <c:v>50.02</c:v>
                </c:pt>
                <c:pt idx="156">
                  <c:v>50.2</c:v>
                </c:pt>
                <c:pt idx="157">
                  <c:v>50.39</c:v>
                </c:pt>
                <c:pt idx="158">
                  <c:v>50.58</c:v>
                </c:pt>
                <c:pt idx="159">
                  <c:v>50.76</c:v>
                </c:pt>
                <c:pt idx="160">
                  <c:v>50.94</c:v>
                </c:pt>
                <c:pt idx="161">
                  <c:v>51.11</c:v>
                </c:pt>
                <c:pt idx="162">
                  <c:v>51.29</c:v>
                </c:pt>
                <c:pt idx="163">
                  <c:v>51.47</c:v>
                </c:pt>
                <c:pt idx="164">
                  <c:v>51.65</c:v>
                </c:pt>
                <c:pt idx="165">
                  <c:v>51.81</c:v>
                </c:pt>
                <c:pt idx="166">
                  <c:v>51.98</c:v>
                </c:pt>
                <c:pt idx="167">
                  <c:v>52.16</c:v>
                </c:pt>
                <c:pt idx="168">
                  <c:v>52.33</c:v>
                </c:pt>
                <c:pt idx="169">
                  <c:v>52.49</c:v>
                </c:pt>
                <c:pt idx="170">
                  <c:v>52.65</c:v>
                </c:pt>
                <c:pt idx="171">
                  <c:v>52.82</c:v>
                </c:pt>
                <c:pt idx="172">
                  <c:v>52.97</c:v>
                </c:pt>
                <c:pt idx="173">
                  <c:v>53.14</c:v>
                </c:pt>
                <c:pt idx="174">
                  <c:v>53.3</c:v>
                </c:pt>
                <c:pt idx="175">
                  <c:v>53.45</c:v>
                </c:pt>
                <c:pt idx="176">
                  <c:v>53.6</c:v>
                </c:pt>
                <c:pt idx="177">
                  <c:v>53.76</c:v>
                </c:pt>
                <c:pt idx="178">
                  <c:v>53.91</c:v>
                </c:pt>
                <c:pt idx="179">
                  <c:v>54.07</c:v>
                </c:pt>
                <c:pt idx="180">
                  <c:v>54.21</c:v>
                </c:pt>
                <c:pt idx="181">
                  <c:v>54.36</c:v>
                </c:pt>
                <c:pt idx="182">
                  <c:v>54.5</c:v>
                </c:pt>
                <c:pt idx="183">
                  <c:v>54.65</c:v>
                </c:pt>
                <c:pt idx="184">
                  <c:v>54.8</c:v>
                </c:pt>
                <c:pt idx="185">
                  <c:v>54.95</c:v>
                </c:pt>
                <c:pt idx="186">
                  <c:v>55.1</c:v>
                </c:pt>
                <c:pt idx="187">
                  <c:v>55.24</c:v>
                </c:pt>
                <c:pt idx="188">
                  <c:v>55.38</c:v>
                </c:pt>
                <c:pt idx="189">
                  <c:v>55.53</c:v>
                </c:pt>
                <c:pt idx="190">
                  <c:v>55.68</c:v>
                </c:pt>
                <c:pt idx="191">
                  <c:v>55.83</c:v>
                </c:pt>
                <c:pt idx="192">
                  <c:v>55.96</c:v>
                </c:pt>
                <c:pt idx="193">
                  <c:v>56.11</c:v>
                </c:pt>
                <c:pt idx="194">
                  <c:v>56.25</c:v>
                </c:pt>
                <c:pt idx="195">
                  <c:v>56.4</c:v>
                </c:pt>
                <c:pt idx="196">
                  <c:v>56.53</c:v>
                </c:pt>
                <c:pt idx="197">
                  <c:v>56.68</c:v>
                </c:pt>
                <c:pt idx="198">
                  <c:v>56.81</c:v>
                </c:pt>
                <c:pt idx="199">
                  <c:v>56.94</c:v>
                </c:pt>
                <c:pt idx="200">
                  <c:v>57.08</c:v>
                </c:pt>
                <c:pt idx="201">
                  <c:v>57.22</c:v>
                </c:pt>
                <c:pt idx="202">
                  <c:v>57.36</c:v>
                </c:pt>
                <c:pt idx="203">
                  <c:v>57.5</c:v>
                </c:pt>
                <c:pt idx="204">
                  <c:v>57.65</c:v>
                </c:pt>
                <c:pt idx="205">
                  <c:v>57.79</c:v>
                </c:pt>
                <c:pt idx="206">
                  <c:v>57.92</c:v>
                </c:pt>
                <c:pt idx="207">
                  <c:v>58.06</c:v>
                </c:pt>
                <c:pt idx="208">
                  <c:v>58.21</c:v>
                </c:pt>
                <c:pt idx="209">
                  <c:v>58.35</c:v>
                </c:pt>
                <c:pt idx="210">
                  <c:v>58.49</c:v>
                </c:pt>
                <c:pt idx="211">
                  <c:v>58.64</c:v>
                </c:pt>
                <c:pt idx="212">
                  <c:v>58.77</c:v>
                </c:pt>
                <c:pt idx="213">
                  <c:v>58.91</c:v>
                </c:pt>
                <c:pt idx="214">
                  <c:v>59.07</c:v>
                </c:pt>
                <c:pt idx="215">
                  <c:v>59.22</c:v>
                </c:pt>
                <c:pt idx="216">
                  <c:v>59.37</c:v>
                </c:pt>
                <c:pt idx="217">
                  <c:v>59.51</c:v>
                </c:pt>
                <c:pt idx="218">
                  <c:v>59.64</c:v>
                </c:pt>
                <c:pt idx="219">
                  <c:v>59.79</c:v>
                </c:pt>
                <c:pt idx="220">
                  <c:v>59.94</c:v>
                </c:pt>
                <c:pt idx="221">
                  <c:v>60.09</c:v>
                </c:pt>
                <c:pt idx="222">
                  <c:v>60.23</c:v>
                </c:pt>
                <c:pt idx="223">
                  <c:v>60.38</c:v>
                </c:pt>
                <c:pt idx="224">
                  <c:v>60.53</c:v>
                </c:pt>
                <c:pt idx="225">
                  <c:v>60.67</c:v>
                </c:pt>
                <c:pt idx="226">
                  <c:v>60.82</c:v>
                </c:pt>
                <c:pt idx="227">
                  <c:v>60.98</c:v>
                </c:pt>
                <c:pt idx="228">
                  <c:v>61.13</c:v>
                </c:pt>
                <c:pt idx="229">
                  <c:v>61.29</c:v>
                </c:pt>
                <c:pt idx="230">
                  <c:v>61.43</c:v>
                </c:pt>
                <c:pt idx="231">
                  <c:v>61.6</c:v>
                </c:pt>
                <c:pt idx="232">
                  <c:v>61.75</c:v>
                </c:pt>
                <c:pt idx="233">
                  <c:v>61.89</c:v>
                </c:pt>
                <c:pt idx="234">
                  <c:v>62.05</c:v>
                </c:pt>
                <c:pt idx="235">
                  <c:v>62.22</c:v>
                </c:pt>
                <c:pt idx="236">
                  <c:v>62.38</c:v>
                </c:pt>
                <c:pt idx="237">
                  <c:v>62.53</c:v>
                </c:pt>
                <c:pt idx="238">
                  <c:v>62.7</c:v>
                </c:pt>
                <c:pt idx="239">
                  <c:v>62.87</c:v>
                </c:pt>
                <c:pt idx="240">
                  <c:v>63.03</c:v>
                </c:pt>
                <c:pt idx="241">
                  <c:v>63.19</c:v>
                </c:pt>
                <c:pt idx="242">
                  <c:v>63.36</c:v>
                </c:pt>
                <c:pt idx="243">
                  <c:v>63.53</c:v>
                </c:pt>
                <c:pt idx="244">
                  <c:v>63.69</c:v>
                </c:pt>
                <c:pt idx="245">
                  <c:v>63.86</c:v>
                </c:pt>
                <c:pt idx="246">
                  <c:v>64.03</c:v>
                </c:pt>
                <c:pt idx="247">
                  <c:v>64.2</c:v>
                </c:pt>
                <c:pt idx="248">
                  <c:v>64.38</c:v>
                </c:pt>
                <c:pt idx="249">
                  <c:v>64.55</c:v>
                </c:pt>
                <c:pt idx="250">
                  <c:v>64.709999999999994</c:v>
                </c:pt>
                <c:pt idx="251">
                  <c:v>64.89</c:v>
                </c:pt>
                <c:pt idx="252">
                  <c:v>65.06</c:v>
                </c:pt>
                <c:pt idx="253">
                  <c:v>65.23</c:v>
                </c:pt>
                <c:pt idx="254">
                  <c:v>65.41</c:v>
                </c:pt>
                <c:pt idx="255">
                  <c:v>65.58</c:v>
                </c:pt>
                <c:pt idx="256">
                  <c:v>65.760000000000005</c:v>
                </c:pt>
                <c:pt idx="257">
                  <c:v>65.94</c:v>
                </c:pt>
                <c:pt idx="258">
                  <c:v>66.12</c:v>
                </c:pt>
                <c:pt idx="259">
                  <c:v>66.290000000000006</c:v>
                </c:pt>
                <c:pt idx="260">
                  <c:v>66.47</c:v>
                </c:pt>
                <c:pt idx="261">
                  <c:v>66.650000000000006</c:v>
                </c:pt>
                <c:pt idx="262">
                  <c:v>66.83</c:v>
                </c:pt>
                <c:pt idx="263">
                  <c:v>67.010000000000005</c:v>
                </c:pt>
                <c:pt idx="264">
                  <c:v>67.2</c:v>
                </c:pt>
                <c:pt idx="265">
                  <c:v>67.38</c:v>
                </c:pt>
                <c:pt idx="266">
                  <c:v>67.56</c:v>
                </c:pt>
                <c:pt idx="267">
                  <c:v>67.739999999999995</c:v>
                </c:pt>
                <c:pt idx="268">
                  <c:v>67.91</c:v>
                </c:pt>
                <c:pt idx="269">
                  <c:v>68.09</c:v>
                </c:pt>
                <c:pt idx="270">
                  <c:v>68.27</c:v>
                </c:pt>
                <c:pt idx="271">
                  <c:v>68.459999999999994</c:v>
                </c:pt>
                <c:pt idx="272">
                  <c:v>68.64</c:v>
                </c:pt>
                <c:pt idx="273">
                  <c:v>68.819999999999993</c:v>
                </c:pt>
                <c:pt idx="274">
                  <c:v>69</c:v>
                </c:pt>
                <c:pt idx="275">
                  <c:v>69.2</c:v>
                </c:pt>
                <c:pt idx="276">
                  <c:v>69.38</c:v>
                </c:pt>
                <c:pt idx="277">
                  <c:v>69.540000000000006</c:v>
                </c:pt>
                <c:pt idx="278">
                  <c:v>69.72</c:v>
                </c:pt>
                <c:pt idx="279">
                  <c:v>69.89</c:v>
                </c:pt>
                <c:pt idx="280">
                  <c:v>70.09</c:v>
                </c:pt>
                <c:pt idx="281">
                  <c:v>70.27</c:v>
                </c:pt>
                <c:pt idx="282">
                  <c:v>70.45</c:v>
                </c:pt>
                <c:pt idx="283">
                  <c:v>70.62</c:v>
                </c:pt>
                <c:pt idx="284">
                  <c:v>70.790000000000006</c:v>
                </c:pt>
                <c:pt idx="285">
                  <c:v>70.97</c:v>
                </c:pt>
                <c:pt idx="286">
                  <c:v>71.16</c:v>
                </c:pt>
                <c:pt idx="287">
                  <c:v>71.34</c:v>
                </c:pt>
                <c:pt idx="288">
                  <c:v>71.510000000000005</c:v>
                </c:pt>
                <c:pt idx="289">
                  <c:v>71.69</c:v>
                </c:pt>
                <c:pt idx="290">
                  <c:v>71.87</c:v>
                </c:pt>
                <c:pt idx="291">
                  <c:v>72.05</c:v>
                </c:pt>
                <c:pt idx="292">
                  <c:v>72.23</c:v>
                </c:pt>
                <c:pt idx="293">
                  <c:v>72.39</c:v>
                </c:pt>
                <c:pt idx="294">
                  <c:v>72.569999999999993</c:v>
                </c:pt>
                <c:pt idx="295">
                  <c:v>72.739999999999995</c:v>
                </c:pt>
                <c:pt idx="296">
                  <c:v>72.92</c:v>
                </c:pt>
                <c:pt idx="297">
                  <c:v>73.08</c:v>
                </c:pt>
                <c:pt idx="298">
                  <c:v>73.25</c:v>
                </c:pt>
                <c:pt idx="299">
                  <c:v>73.42</c:v>
                </c:pt>
                <c:pt idx="300">
                  <c:v>73.58</c:v>
                </c:pt>
                <c:pt idx="301">
                  <c:v>73.75</c:v>
                </c:pt>
                <c:pt idx="302">
                  <c:v>73.92</c:v>
                </c:pt>
                <c:pt idx="303">
                  <c:v>74.09</c:v>
                </c:pt>
                <c:pt idx="304">
                  <c:v>74.260000000000005</c:v>
                </c:pt>
                <c:pt idx="305">
                  <c:v>74.430000000000007</c:v>
                </c:pt>
                <c:pt idx="306">
                  <c:v>74.59</c:v>
                </c:pt>
                <c:pt idx="307">
                  <c:v>74.760000000000005</c:v>
                </c:pt>
                <c:pt idx="308">
                  <c:v>74.92</c:v>
                </c:pt>
                <c:pt idx="309">
                  <c:v>75.09</c:v>
                </c:pt>
                <c:pt idx="310">
                  <c:v>75.260000000000005</c:v>
                </c:pt>
                <c:pt idx="311">
                  <c:v>75.42</c:v>
                </c:pt>
                <c:pt idx="312">
                  <c:v>75.569999999999993</c:v>
                </c:pt>
                <c:pt idx="313">
                  <c:v>75.75</c:v>
                </c:pt>
                <c:pt idx="314">
                  <c:v>75.91</c:v>
                </c:pt>
                <c:pt idx="315">
                  <c:v>76.06</c:v>
                </c:pt>
                <c:pt idx="316">
                  <c:v>76.209999999999994</c:v>
                </c:pt>
                <c:pt idx="317">
                  <c:v>76.37</c:v>
                </c:pt>
                <c:pt idx="318">
                  <c:v>76.540000000000006</c:v>
                </c:pt>
                <c:pt idx="319">
                  <c:v>76.7</c:v>
                </c:pt>
                <c:pt idx="320">
                  <c:v>76.86</c:v>
                </c:pt>
                <c:pt idx="321">
                  <c:v>77.03</c:v>
                </c:pt>
                <c:pt idx="322">
                  <c:v>77.180000000000007</c:v>
                </c:pt>
                <c:pt idx="323">
                  <c:v>77.349999999999994</c:v>
                </c:pt>
                <c:pt idx="324">
                  <c:v>77.5</c:v>
                </c:pt>
                <c:pt idx="325">
                  <c:v>77.66</c:v>
                </c:pt>
                <c:pt idx="326">
                  <c:v>77.81</c:v>
                </c:pt>
                <c:pt idx="327">
                  <c:v>77.95</c:v>
                </c:pt>
                <c:pt idx="328">
                  <c:v>78.12</c:v>
                </c:pt>
                <c:pt idx="329">
                  <c:v>78.28</c:v>
                </c:pt>
                <c:pt idx="330">
                  <c:v>78.430000000000007</c:v>
                </c:pt>
                <c:pt idx="331">
                  <c:v>78.59</c:v>
                </c:pt>
                <c:pt idx="332">
                  <c:v>78.75</c:v>
                </c:pt>
                <c:pt idx="333">
                  <c:v>78.900000000000006</c:v>
                </c:pt>
                <c:pt idx="334">
                  <c:v>79.05</c:v>
                </c:pt>
                <c:pt idx="335">
                  <c:v>79.2</c:v>
                </c:pt>
                <c:pt idx="336">
                  <c:v>79.349999999999994</c:v>
                </c:pt>
                <c:pt idx="337">
                  <c:v>79.510000000000005</c:v>
                </c:pt>
                <c:pt idx="338">
                  <c:v>79.66</c:v>
                </c:pt>
                <c:pt idx="339">
                  <c:v>79.819999999999993</c:v>
                </c:pt>
                <c:pt idx="340">
                  <c:v>79.97</c:v>
                </c:pt>
                <c:pt idx="341">
                  <c:v>80.13</c:v>
                </c:pt>
                <c:pt idx="342">
                  <c:v>80.290000000000006</c:v>
                </c:pt>
                <c:pt idx="343">
                  <c:v>80.45</c:v>
                </c:pt>
                <c:pt idx="344">
                  <c:v>80.61</c:v>
                </c:pt>
                <c:pt idx="345">
                  <c:v>80.77</c:v>
                </c:pt>
                <c:pt idx="346">
                  <c:v>80.930000000000007</c:v>
                </c:pt>
                <c:pt idx="347">
                  <c:v>81.09</c:v>
                </c:pt>
                <c:pt idx="348">
                  <c:v>81.25</c:v>
                </c:pt>
                <c:pt idx="349">
                  <c:v>81.400000000000006</c:v>
                </c:pt>
                <c:pt idx="350">
                  <c:v>81.56</c:v>
                </c:pt>
                <c:pt idx="351">
                  <c:v>81.73</c:v>
                </c:pt>
                <c:pt idx="352">
                  <c:v>81.89</c:v>
                </c:pt>
                <c:pt idx="353">
                  <c:v>82.06</c:v>
                </c:pt>
                <c:pt idx="354">
                  <c:v>82.22</c:v>
                </c:pt>
                <c:pt idx="355">
                  <c:v>82.39</c:v>
                </c:pt>
                <c:pt idx="356">
                  <c:v>82.55</c:v>
                </c:pt>
                <c:pt idx="357">
                  <c:v>82.7</c:v>
                </c:pt>
                <c:pt idx="358">
                  <c:v>82.87</c:v>
                </c:pt>
                <c:pt idx="359">
                  <c:v>83.02</c:v>
                </c:pt>
                <c:pt idx="360">
                  <c:v>83.2</c:v>
                </c:pt>
                <c:pt idx="361">
                  <c:v>83.37</c:v>
                </c:pt>
                <c:pt idx="362">
                  <c:v>83.53</c:v>
                </c:pt>
                <c:pt idx="363">
                  <c:v>83.68</c:v>
                </c:pt>
                <c:pt idx="364">
                  <c:v>83.84</c:v>
                </c:pt>
                <c:pt idx="365">
                  <c:v>84.01</c:v>
                </c:pt>
                <c:pt idx="366">
                  <c:v>84.18</c:v>
                </c:pt>
                <c:pt idx="367">
                  <c:v>84.34</c:v>
                </c:pt>
                <c:pt idx="368">
                  <c:v>84.51</c:v>
                </c:pt>
                <c:pt idx="369">
                  <c:v>84.68</c:v>
                </c:pt>
                <c:pt idx="370">
                  <c:v>84.85</c:v>
                </c:pt>
                <c:pt idx="371">
                  <c:v>85</c:v>
                </c:pt>
                <c:pt idx="372">
                  <c:v>85.18</c:v>
                </c:pt>
                <c:pt idx="373">
                  <c:v>85.35</c:v>
                </c:pt>
                <c:pt idx="374">
                  <c:v>85.51</c:v>
                </c:pt>
                <c:pt idx="375">
                  <c:v>85.68</c:v>
                </c:pt>
                <c:pt idx="376">
                  <c:v>85.85</c:v>
                </c:pt>
                <c:pt idx="377">
                  <c:v>86.02</c:v>
                </c:pt>
                <c:pt idx="378">
                  <c:v>86.17</c:v>
                </c:pt>
                <c:pt idx="379">
                  <c:v>86.33</c:v>
                </c:pt>
                <c:pt idx="380">
                  <c:v>86.52</c:v>
                </c:pt>
                <c:pt idx="381">
                  <c:v>86.7</c:v>
                </c:pt>
                <c:pt idx="382">
                  <c:v>86.86</c:v>
                </c:pt>
                <c:pt idx="383">
                  <c:v>87.03</c:v>
                </c:pt>
                <c:pt idx="384">
                  <c:v>87.19</c:v>
                </c:pt>
                <c:pt idx="385">
                  <c:v>87.37</c:v>
                </c:pt>
                <c:pt idx="386">
                  <c:v>87.55</c:v>
                </c:pt>
                <c:pt idx="387">
                  <c:v>87.73</c:v>
                </c:pt>
                <c:pt idx="388">
                  <c:v>87.91</c:v>
                </c:pt>
                <c:pt idx="389">
                  <c:v>88.07</c:v>
                </c:pt>
                <c:pt idx="390">
                  <c:v>88.25</c:v>
                </c:pt>
                <c:pt idx="391">
                  <c:v>88.41</c:v>
                </c:pt>
                <c:pt idx="392">
                  <c:v>88.58</c:v>
                </c:pt>
                <c:pt idx="393">
                  <c:v>88.76</c:v>
                </c:pt>
                <c:pt idx="394">
                  <c:v>88.92</c:v>
                </c:pt>
                <c:pt idx="395">
                  <c:v>89.1</c:v>
                </c:pt>
                <c:pt idx="396">
                  <c:v>89.26</c:v>
                </c:pt>
                <c:pt idx="397">
                  <c:v>89.43</c:v>
                </c:pt>
                <c:pt idx="398">
                  <c:v>89.6</c:v>
                </c:pt>
                <c:pt idx="399">
                  <c:v>89.77</c:v>
                </c:pt>
                <c:pt idx="400">
                  <c:v>89.97</c:v>
                </c:pt>
                <c:pt idx="401">
                  <c:v>90.13</c:v>
                </c:pt>
                <c:pt idx="402">
                  <c:v>90.3</c:v>
                </c:pt>
                <c:pt idx="403">
                  <c:v>90.48</c:v>
                </c:pt>
                <c:pt idx="404">
                  <c:v>90.65</c:v>
                </c:pt>
                <c:pt idx="405">
                  <c:v>90.82</c:v>
                </c:pt>
                <c:pt idx="406">
                  <c:v>90.99</c:v>
                </c:pt>
                <c:pt idx="407">
                  <c:v>91.17</c:v>
                </c:pt>
                <c:pt idx="408">
                  <c:v>91.33</c:v>
                </c:pt>
                <c:pt idx="409">
                  <c:v>91.5</c:v>
                </c:pt>
                <c:pt idx="410">
                  <c:v>91.69</c:v>
                </c:pt>
                <c:pt idx="411">
                  <c:v>91.86</c:v>
                </c:pt>
                <c:pt idx="412">
                  <c:v>92.02</c:v>
                </c:pt>
                <c:pt idx="413">
                  <c:v>92.19</c:v>
                </c:pt>
                <c:pt idx="414">
                  <c:v>92.36</c:v>
                </c:pt>
                <c:pt idx="415">
                  <c:v>92.53</c:v>
                </c:pt>
                <c:pt idx="416">
                  <c:v>92.7</c:v>
                </c:pt>
                <c:pt idx="417">
                  <c:v>92.88</c:v>
                </c:pt>
                <c:pt idx="418">
                  <c:v>93.04</c:v>
                </c:pt>
                <c:pt idx="419">
                  <c:v>93.22</c:v>
                </c:pt>
                <c:pt idx="420">
                  <c:v>93.38</c:v>
                </c:pt>
                <c:pt idx="421">
                  <c:v>93.55</c:v>
                </c:pt>
                <c:pt idx="422">
                  <c:v>93.71</c:v>
                </c:pt>
                <c:pt idx="423">
                  <c:v>93.87</c:v>
                </c:pt>
                <c:pt idx="424">
                  <c:v>94.04</c:v>
                </c:pt>
                <c:pt idx="425">
                  <c:v>94.21</c:v>
                </c:pt>
                <c:pt idx="426">
                  <c:v>94.38</c:v>
                </c:pt>
                <c:pt idx="427">
                  <c:v>94.53</c:v>
                </c:pt>
                <c:pt idx="428">
                  <c:v>94.7</c:v>
                </c:pt>
                <c:pt idx="429">
                  <c:v>94.87</c:v>
                </c:pt>
                <c:pt idx="430">
                  <c:v>95.03</c:v>
                </c:pt>
                <c:pt idx="431">
                  <c:v>95.19</c:v>
                </c:pt>
                <c:pt idx="432">
                  <c:v>95.35</c:v>
                </c:pt>
                <c:pt idx="433">
                  <c:v>95.51</c:v>
                </c:pt>
                <c:pt idx="434">
                  <c:v>95.68</c:v>
                </c:pt>
                <c:pt idx="435">
                  <c:v>95.84</c:v>
                </c:pt>
                <c:pt idx="436">
                  <c:v>96</c:v>
                </c:pt>
                <c:pt idx="437">
                  <c:v>96.16</c:v>
                </c:pt>
                <c:pt idx="438">
                  <c:v>96.33</c:v>
                </c:pt>
                <c:pt idx="439">
                  <c:v>96.49</c:v>
                </c:pt>
                <c:pt idx="440">
                  <c:v>96.65</c:v>
                </c:pt>
                <c:pt idx="441">
                  <c:v>96.82</c:v>
                </c:pt>
                <c:pt idx="442">
                  <c:v>96.98</c:v>
                </c:pt>
                <c:pt idx="443">
                  <c:v>97.14</c:v>
                </c:pt>
                <c:pt idx="444">
                  <c:v>97.3</c:v>
                </c:pt>
                <c:pt idx="445">
                  <c:v>97.47</c:v>
                </c:pt>
                <c:pt idx="446">
                  <c:v>97.62</c:v>
                </c:pt>
                <c:pt idx="447">
                  <c:v>97.78</c:v>
                </c:pt>
                <c:pt idx="448">
                  <c:v>97.94</c:v>
                </c:pt>
                <c:pt idx="449">
                  <c:v>98.1</c:v>
                </c:pt>
                <c:pt idx="450">
                  <c:v>98.27</c:v>
                </c:pt>
                <c:pt idx="451">
                  <c:v>98.42</c:v>
                </c:pt>
                <c:pt idx="452">
                  <c:v>98.59</c:v>
                </c:pt>
                <c:pt idx="453">
                  <c:v>98.75</c:v>
                </c:pt>
                <c:pt idx="454">
                  <c:v>98.92</c:v>
                </c:pt>
                <c:pt idx="455">
                  <c:v>99.09</c:v>
                </c:pt>
                <c:pt idx="456">
                  <c:v>99.25</c:v>
                </c:pt>
                <c:pt idx="457">
                  <c:v>99.42</c:v>
                </c:pt>
                <c:pt idx="458">
                  <c:v>99.58</c:v>
                </c:pt>
                <c:pt idx="459">
                  <c:v>99.74</c:v>
                </c:pt>
                <c:pt idx="460">
                  <c:v>99.91</c:v>
                </c:pt>
                <c:pt idx="461">
                  <c:v>100.01</c:v>
                </c:pt>
                <c:pt idx="462">
                  <c:v>100.02</c:v>
                </c:pt>
                <c:pt idx="463">
                  <c:v>100.04</c:v>
                </c:pt>
                <c:pt idx="464">
                  <c:v>100.06</c:v>
                </c:pt>
                <c:pt idx="465">
                  <c:v>100.07</c:v>
                </c:pt>
                <c:pt idx="466">
                  <c:v>100.09</c:v>
                </c:pt>
                <c:pt idx="467">
                  <c:v>101.01</c:v>
                </c:pt>
                <c:pt idx="468">
                  <c:v>101.02</c:v>
                </c:pt>
                <c:pt idx="469">
                  <c:v>101.04</c:v>
                </c:pt>
                <c:pt idx="470">
                  <c:v>101.05</c:v>
                </c:pt>
                <c:pt idx="471">
                  <c:v>101.07</c:v>
                </c:pt>
                <c:pt idx="472">
                  <c:v>101.09</c:v>
                </c:pt>
                <c:pt idx="473">
                  <c:v>102</c:v>
                </c:pt>
                <c:pt idx="474">
                  <c:v>102.02</c:v>
                </c:pt>
                <c:pt idx="475">
                  <c:v>102.04</c:v>
                </c:pt>
                <c:pt idx="476">
                  <c:v>102.05</c:v>
                </c:pt>
                <c:pt idx="477">
                  <c:v>102.07</c:v>
                </c:pt>
                <c:pt idx="478">
                  <c:v>102.09</c:v>
                </c:pt>
                <c:pt idx="479">
                  <c:v>103</c:v>
                </c:pt>
                <c:pt idx="480">
                  <c:v>103.02</c:v>
                </c:pt>
                <c:pt idx="481">
                  <c:v>103.04</c:v>
                </c:pt>
                <c:pt idx="482">
                  <c:v>103.05</c:v>
                </c:pt>
                <c:pt idx="483">
                  <c:v>103.07</c:v>
                </c:pt>
                <c:pt idx="484">
                  <c:v>103.09</c:v>
                </c:pt>
                <c:pt idx="485">
                  <c:v>104</c:v>
                </c:pt>
                <c:pt idx="486">
                  <c:v>104.02</c:v>
                </c:pt>
                <c:pt idx="487">
                  <c:v>104.04</c:v>
                </c:pt>
                <c:pt idx="488">
                  <c:v>104.05</c:v>
                </c:pt>
                <c:pt idx="489">
                  <c:v>104.07</c:v>
                </c:pt>
                <c:pt idx="490">
                  <c:v>104.09</c:v>
                </c:pt>
                <c:pt idx="491">
                  <c:v>105.01</c:v>
                </c:pt>
                <c:pt idx="492">
                  <c:v>105.02</c:v>
                </c:pt>
                <c:pt idx="493">
                  <c:v>105.04</c:v>
                </c:pt>
                <c:pt idx="494">
                  <c:v>105.06</c:v>
                </c:pt>
                <c:pt idx="495">
                  <c:v>105.07</c:v>
                </c:pt>
                <c:pt idx="496">
                  <c:v>105.09</c:v>
                </c:pt>
                <c:pt idx="497">
                  <c:v>106.01</c:v>
                </c:pt>
                <c:pt idx="498">
                  <c:v>106.02</c:v>
                </c:pt>
                <c:pt idx="499">
                  <c:v>106.04</c:v>
                </c:pt>
                <c:pt idx="500">
                  <c:v>106.06</c:v>
                </c:pt>
                <c:pt idx="501">
                  <c:v>106.08</c:v>
                </c:pt>
                <c:pt idx="502">
                  <c:v>106.09</c:v>
                </c:pt>
                <c:pt idx="503">
                  <c:v>107.01</c:v>
                </c:pt>
                <c:pt idx="504">
                  <c:v>107.03</c:v>
                </c:pt>
                <c:pt idx="505">
                  <c:v>107.04</c:v>
                </c:pt>
                <c:pt idx="506">
                  <c:v>107.06</c:v>
                </c:pt>
                <c:pt idx="507">
                  <c:v>107.08</c:v>
                </c:pt>
                <c:pt idx="508">
                  <c:v>107.09</c:v>
                </c:pt>
                <c:pt idx="509">
                  <c:v>108.01</c:v>
                </c:pt>
                <c:pt idx="510">
                  <c:v>108.03</c:v>
                </c:pt>
                <c:pt idx="511">
                  <c:v>108.04</c:v>
                </c:pt>
                <c:pt idx="512">
                  <c:v>108.06</c:v>
                </c:pt>
                <c:pt idx="513">
                  <c:v>108.08</c:v>
                </c:pt>
                <c:pt idx="514">
                  <c:v>109</c:v>
                </c:pt>
                <c:pt idx="515">
                  <c:v>109.01</c:v>
                </c:pt>
                <c:pt idx="516">
                  <c:v>109.03</c:v>
                </c:pt>
                <c:pt idx="517">
                  <c:v>109.05</c:v>
                </c:pt>
                <c:pt idx="518">
                  <c:v>109.06</c:v>
                </c:pt>
                <c:pt idx="519">
                  <c:v>109.08</c:v>
                </c:pt>
                <c:pt idx="520">
                  <c:v>110</c:v>
                </c:pt>
                <c:pt idx="521">
                  <c:v>110.02</c:v>
                </c:pt>
                <c:pt idx="522">
                  <c:v>110.03</c:v>
                </c:pt>
                <c:pt idx="523">
                  <c:v>110.05</c:v>
                </c:pt>
                <c:pt idx="524">
                  <c:v>110.07</c:v>
                </c:pt>
                <c:pt idx="525">
                  <c:v>110.08</c:v>
                </c:pt>
                <c:pt idx="526">
                  <c:v>111</c:v>
                </c:pt>
                <c:pt idx="527">
                  <c:v>111.02</c:v>
                </c:pt>
                <c:pt idx="528">
                  <c:v>111.03</c:v>
                </c:pt>
                <c:pt idx="529">
                  <c:v>111.05</c:v>
                </c:pt>
                <c:pt idx="530">
                  <c:v>111.07</c:v>
                </c:pt>
                <c:pt idx="531">
                  <c:v>111.09</c:v>
                </c:pt>
                <c:pt idx="532">
                  <c:v>112</c:v>
                </c:pt>
                <c:pt idx="533">
                  <c:v>112.02</c:v>
                </c:pt>
                <c:pt idx="534">
                  <c:v>112.04</c:v>
                </c:pt>
                <c:pt idx="535">
                  <c:v>112.05</c:v>
                </c:pt>
                <c:pt idx="536">
                  <c:v>112.07</c:v>
                </c:pt>
                <c:pt idx="537">
                  <c:v>112.09</c:v>
                </c:pt>
                <c:pt idx="538">
                  <c:v>113</c:v>
                </c:pt>
                <c:pt idx="539">
                  <c:v>113.02</c:v>
                </c:pt>
                <c:pt idx="540">
                  <c:v>113.04</c:v>
                </c:pt>
                <c:pt idx="541">
                  <c:v>113.06</c:v>
                </c:pt>
                <c:pt idx="542">
                  <c:v>113.07</c:v>
                </c:pt>
                <c:pt idx="543">
                  <c:v>113.09</c:v>
                </c:pt>
                <c:pt idx="544">
                  <c:v>114.01</c:v>
                </c:pt>
                <c:pt idx="545">
                  <c:v>114.02</c:v>
                </c:pt>
                <c:pt idx="546">
                  <c:v>114.04</c:v>
                </c:pt>
                <c:pt idx="547">
                  <c:v>114.06</c:v>
                </c:pt>
                <c:pt idx="548">
                  <c:v>114.07</c:v>
                </c:pt>
                <c:pt idx="549">
                  <c:v>114.09</c:v>
                </c:pt>
                <c:pt idx="550">
                  <c:v>115.01</c:v>
                </c:pt>
                <c:pt idx="551">
                  <c:v>115.02</c:v>
                </c:pt>
                <c:pt idx="552">
                  <c:v>115.04</c:v>
                </c:pt>
                <c:pt idx="553">
                  <c:v>115.05</c:v>
                </c:pt>
                <c:pt idx="554">
                  <c:v>115.07</c:v>
                </c:pt>
                <c:pt idx="555">
                  <c:v>115.09</c:v>
                </c:pt>
                <c:pt idx="556">
                  <c:v>116</c:v>
                </c:pt>
                <c:pt idx="557">
                  <c:v>116.02</c:v>
                </c:pt>
                <c:pt idx="558">
                  <c:v>116.04</c:v>
                </c:pt>
                <c:pt idx="559">
                  <c:v>116.05</c:v>
                </c:pt>
                <c:pt idx="560">
                  <c:v>116.07</c:v>
                </c:pt>
                <c:pt idx="561">
                  <c:v>116.08</c:v>
                </c:pt>
                <c:pt idx="562">
                  <c:v>117</c:v>
                </c:pt>
                <c:pt idx="563">
                  <c:v>117.02</c:v>
                </c:pt>
                <c:pt idx="564">
                  <c:v>117.03</c:v>
                </c:pt>
                <c:pt idx="565">
                  <c:v>117.05</c:v>
                </c:pt>
                <c:pt idx="566">
                  <c:v>117.07</c:v>
                </c:pt>
                <c:pt idx="567">
                  <c:v>117.08</c:v>
                </c:pt>
                <c:pt idx="568">
                  <c:v>118</c:v>
                </c:pt>
                <c:pt idx="569">
                  <c:v>118.02</c:v>
                </c:pt>
                <c:pt idx="570">
                  <c:v>118.03</c:v>
                </c:pt>
                <c:pt idx="571">
                  <c:v>118.05</c:v>
                </c:pt>
                <c:pt idx="572">
                  <c:v>118.06</c:v>
                </c:pt>
                <c:pt idx="573">
                  <c:v>118.08</c:v>
                </c:pt>
                <c:pt idx="574">
                  <c:v>119</c:v>
                </c:pt>
                <c:pt idx="575">
                  <c:v>119.02</c:v>
                </c:pt>
                <c:pt idx="576">
                  <c:v>119.03</c:v>
                </c:pt>
                <c:pt idx="577">
                  <c:v>119.05</c:v>
                </c:pt>
                <c:pt idx="578">
                  <c:v>119.07</c:v>
                </c:pt>
                <c:pt idx="579">
                  <c:v>119.08</c:v>
                </c:pt>
                <c:pt idx="580">
                  <c:v>120</c:v>
                </c:pt>
                <c:pt idx="581">
                  <c:v>120.02</c:v>
                </c:pt>
                <c:pt idx="582">
                  <c:v>120.03</c:v>
                </c:pt>
                <c:pt idx="583">
                  <c:v>120.05</c:v>
                </c:pt>
                <c:pt idx="584">
                  <c:v>120.07</c:v>
                </c:pt>
                <c:pt idx="585">
                  <c:v>120.08</c:v>
                </c:pt>
                <c:pt idx="586">
                  <c:v>121</c:v>
                </c:pt>
                <c:pt idx="587">
                  <c:v>121.02</c:v>
                </c:pt>
                <c:pt idx="588">
                  <c:v>121.03</c:v>
                </c:pt>
                <c:pt idx="589">
                  <c:v>121.05</c:v>
                </c:pt>
                <c:pt idx="590">
                  <c:v>121.07</c:v>
                </c:pt>
                <c:pt idx="591">
                  <c:v>121.08</c:v>
                </c:pt>
                <c:pt idx="592">
                  <c:v>122</c:v>
                </c:pt>
                <c:pt idx="593">
                  <c:v>122.02</c:v>
                </c:pt>
                <c:pt idx="594">
                  <c:v>122.03</c:v>
                </c:pt>
                <c:pt idx="595">
                  <c:v>122.05</c:v>
                </c:pt>
                <c:pt idx="596">
                  <c:v>122.07</c:v>
                </c:pt>
                <c:pt idx="597">
                  <c:v>122.08</c:v>
                </c:pt>
                <c:pt idx="598">
                  <c:v>123</c:v>
                </c:pt>
                <c:pt idx="599">
                  <c:v>123.02</c:v>
                </c:pt>
                <c:pt idx="600">
                  <c:v>123.04</c:v>
                </c:pt>
                <c:pt idx="601">
                  <c:v>123.05</c:v>
                </c:pt>
                <c:pt idx="602">
                  <c:v>123.07</c:v>
                </c:pt>
                <c:pt idx="603">
                  <c:v>123.09</c:v>
                </c:pt>
                <c:pt idx="604">
                  <c:v>124</c:v>
                </c:pt>
                <c:pt idx="605">
                  <c:v>124.02</c:v>
                </c:pt>
                <c:pt idx="606">
                  <c:v>124.04</c:v>
                </c:pt>
                <c:pt idx="607">
                  <c:v>124.05</c:v>
                </c:pt>
                <c:pt idx="608">
                  <c:v>124.07</c:v>
                </c:pt>
                <c:pt idx="609">
                  <c:v>124.09</c:v>
                </c:pt>
                <c:pt idx="610">
                  <c:v>125</c:v>
                </c:pt>
                <c:pt idx="611">
                  <c:v>125.02</c:v>
                </c:pt>
                <c:pt idx="612">
                  <c:v>125.03</c:v>
                </c:pt>
                <c:pt idx="613">
                  <c:v>125.05</c:v>
                </c:pt>
                <c:pt idx="614">
                  <c:v>125.07</c:v>
                </c:pt>
                <c:pt idx="615">
                  <c:v>125.08</c:v>
                </c:pt>
                <c:pt idx="616">
                  <c:v>126</c:v>
                </c:pt>
                <c:pt idx="617">
                  <c:v>126.02</c:v>
                </c:pt>
                <c:pt idx="618">
                  <c:v>126.03</c:v>
                </c:pt>
                <c:pt idx="619">
                  <c:v>126.05</c:v>
                </c:pt>
                <c:pt idx="620">
                  <c:v>126.07</c:v>
                </c:pt>
                <c:pt idx="621">
                  <c:v>126.09</c:v>
                </c:pt>
                <c:pt idx="622">
                  <c:v>127</c:v>
                </c:pt>
                <c:pt idx="623">
                  <c:v>127.02</c:v>
                </c:pt>
                <c:pt idx="624">
                  <c:v>127.04</c:v>
                </c:pt>
                <c:pt idx="625">
                  <c:v>127.05</c:v>
                </c:pt>
                <c:pt idx="626">
                  <c:v>127.07</c:v>
                </c:pt>
                <c:pt idx="627">
                  <c:v>127.09</c:v>
                </c:pt>
                <c:pt idx="628">
                  <c:v>128</c:v>
                </c:pt>
                <c:pt idx="629">
                  <c:v>128.02000000000001</c:v>
                </c:pt>
                <c:pt idx="630">
                  <c:v>128.04</c:v>
                </c:pt>
                <c:pt idx="631">
                  <c:v>128.05000000000001</c:v>
                </c:pt>
                <c:pt idx="632">
                  <c:v>128.07</c:v>
                </c:pt>
                <c:pt idx="633">
                  <c:v>128.09</c:v>
                </c:pt>
                <c:pt idx="634">
                  <c:v>129</c:v>
                </c:pt>
                <c:pt idx="635">
                  <c:v>129.02000000000001</c:v>
                </c:pt>
                <c:pt idx="636">
                  <c:v>129.04</c:v>
                </c:pt>
                <c:pt idx="637">
                  <c:v>129.05000000000001</c:v>
                </c:pt>
                <c:pt idx="638">
                  <c:v>129.07</c:v>
                </c:pt>
                <c:pt idx="639">
                  <c:v>129.09</c:v>
                </c:pt>
                <c:pt idx="640">
                  <c:v>130.01</c:v>
                </c:pt>
                <c:pt idx="641">
                  <c:v>130.02000000000001</c:v>
                </c:pt>
                <c:pt idx="642">
                  <c:v>130.04</c:v>
                </c:pt>
                <c:pt idx="643">
                  <c:v>130.06</c:v>
                </c:pt>
                <c:pt idx="644">
                  <c:v>130.07</c:v>
                </c:pt>
                <c:pt idx="645">
                  <c:v>130.09</c:v>
                </c:pt>
                <c:pt idx="646">
                  <c:v>131.01</c:v>
                </c:pt>
                <c:pt idx="647">
                  <c:v>131.03</c:v>
                </c:pt>
                <c:pt idx="648">
                  <c:v>131.04</c:v>
                </c:pt>
                <c:pt idx="649">
                  <c:v>131.06</c:v>
                </c:pt>
                <c:pt idx="650">
                  <c:v>131.08000000000001</c:v>
                </c:pt>
                <c:pt idx="651">
                  <c:v>131.09</c:v>
                </c:pt>
                <c:pt idx="652">
                  <c:v>132.01</c:v>
                </c:pt>
                <c:pt idx="653">
                  <c:v>132.03</c:v>
                </c:pt>
                <c:pt idx="654">
                  <c:v>132.04</c:v>
                </c:pt>
                <c:pt idx="655">
                  <c:v>132.06</c:v>
                </c:pt>
                <c:pt idx="656">
                  <c:v>132.08000000000001</c:v>
                </c:pt>
                <c:pt idx="657">
                  <c:v>133</c:v>
                </c:pt>
                <c:pt idx="658">
                  <c:v>133.01</c:v>
                </c:pt>
                <c:pt idx="659">
                  <c:v>133.03</c:v>
                </c:pt>
                <c:pt idx="660">
                  <c:v>133.05000000000001</c:v>
                </c:pt>
                <c:pt idx="661">
                  <c:v>133.06</c:v>
                </c:pt>
                <c:pt idx="662">
                  <c:v>133.08000000000001</c:v>
                </c:pt>
                <c:pt idx="663">
                  <c:v>134</c:v>
                </c:pt>
                <c:pt idx="664">
                  <c:v>134.02000000000001</c:v>
                </c:pt>
                <c:pt idx="665">
                  <c:v>134.03</c:v>
                </c:pt>
                <c:pt idx="666">
                  <c:v>134.05000000000001</c:v>
                </c:pt>
                <c:pt idx="667">
                  <c:v>134.06</c:v>
                </c:pt>
                <c:pt idx="668">
                  <c:v>134.08000000000001</c:v>
                </c:pt>
                <c:pt idx="669">
                  <c:v>135</c:v>
                </c:pt>
                <c:pt idx="670">
                  <c:v>135.01</c:v>
                </c:pt>
                <c:pt idx="671">
                  <c:v>135.03</c:v>
                </c:pt>
                <c:pt idx="672">
                  <c:v>135.05000000000001</c:v>
                </c:pt>
                <c:pt idx="673">
                  <c:v>135.06</c:v>
                </c:pt>
                <c:pt idx="674">
                  <c:v>135.08000000000001</c:v>
                </c:pt>
                <c:pt idx="675">
                  <c:v>136</c:v>
                </c:pt>
                <c:pt idx="676">
                  <c:v>136.01</c:v>
                </c:pt>
                <c:pt idx="677">
                  <c:v>136.03</c:v>
                </c:pt>
                <c:pt idx="678">
                  <c:v>136.05000000000001</c:v>
                </c:pt>
                <c:pt idx="679">
                  <c:v>136.06</c:v>
                </c:pt>
                <c:pt idx="680">
                  <c:v>136.08000000000001</c:v>
                </c:pt>
                <c:pt idx="681">
                  <c:v>137</c:v>
                </c:pt>
                <c:pt idx="682">
                  <c:v>137.01</c:v>
                </c:pt>
                <c:pt idx="683">
                  <c:v>137.03</c:v>
                </c:pt>
                <c:pt idx="684">
                  <c:v>137.04</c:v>
                </c:pt>
                <c:pt idx="685">
                  <c:v>137.06</c:v>
                </c:pt>
                <c:pt idx="686">
                  <c:v>137.08000000000001</c:v>
                </c:pt>
                <c:pt idx="687">
                  <c:v>137.09</c:v>
                </c:pt>
                <c:pt idx="688">
                  <c:v>138.01</c:v>
                </c:pt>
                <c:pt idx="689">
                  <c:v>138.03</c:v>
                </c:pt>
                <c:pt idx="690">
                  <c:v>138.04</c:v>
                </c:pt>
                <c:pt idx="691">
                  <c:v>138.06</c:v>
                </c:pt>
                <c:pt idx="692">
                  <c:v>138.08000000000001</c:v>
                </c:pt>
                <c:pt idx="693">
                  <c:v>138.09</c:v>
                </c:pt>
                <c:pt idx="694">
                  <c:v>139.01</c:v>
                </c:pt>
                <c:pt idx="695">
                  <c:v>139.02000000000001</c:v>
                </c:pt>
                <c:pt idx="696">
                  <c:v>139.04</c:v>
                </c:pt>
                <c:pt idx="697">
                  <c:v>139.06</c:v>
                </c:pt>
                <c:pt idx="698">
                  <c:v>139.08000000000001</c:v>
                </c:pt>
                <c:pt idx="699">
                  <c:v>139.09</c:v>
                </c:pt>
                <c:pt idx="700">
                  <c:v>140.01</c:v>
                </c:pt>
                <c:pt idx="701">
                  <c:v>140.03</c:v>
                </c:pt>
                <c:pt idx="702">
                  <c:v>140.04</c:v>
                </c:pt>
                <c:pt idx="703">
                  <c:v>140.06</c:v>
                </c:pt>
                <c:pt idx="704">
                  <c:v>140.08000000000001</c:v>
                </c:pt>
                <c:pt idx="705">
                  <c:v>140.09</c:v>
                </c:pt>
                <c:pt idx="706">
                  <c:v>141.01</c:v>
                </c:pt>
                <c:pt idx="707">
                  <c:v>141.03</c:v>
                </c:pt>
                <c:pt idx="708">
                  <c:v>141.04</c:v>
                </c:pt>
                <c:pt idx="709">
                  <c:v>141.06</c:v>
                </c:pt>
                <c:pt idx="710">
                  <c:v>141.08000000000001</c:v>
                </c:pt>
                <c:pt idx="711">
                  <c:v>141.09</c:v>
                </c:pt>
                <c:pt idx="712">
                  <c:v>142.01</c:v>
                </c:pt>
                <c:pt idx="713">
                  <c:v>142.03</c:v>
                </c:pt>
                <c:pt idx="714">
                  <c:v>142.04</c:v>
                </c:pt>
                <c:pt idx="715">
                  <c:v>142.06</c:v>
                </c:pt>
                <c:pt idx="716">
                  <c:v>142.07</c:v>
                </c:pt>
                <c:pt idx="717">
                  <c:v>142.09</c:v>
                </c:pt>
                <c:pt idx="718">
                  <c:v>143.01</c:v>
                </c:pt>
                <c:pt idx="719">
                  <c:v>143.03</c:v>
                </c:pt>
                <c:pt idx="720">
                  <c:v>143.04</c:v>
                </c:pt>
                <c:pt idx="721">
                  <c:v>143.06</c:v>
                </c:pt>
                <c:pt idx="722">
                  <c:v>143.08000000000001</c:v>
                </c:pt>
                <c:pt idx="723">
                  <c:v>143.09</c:v>
                </c:pt>
                <c:pt idx="724">
                  <c:v>144.01</c:v>
                </c:pt>
                <c:pt idx="725">
                  <c:v>144.03</c:v>
                </c:pt>
                <c:pt idx="726">
                  <c:v>144.04</c:v>
                </c:pt>
                <c:pt idx="727">
                  <c:v>144.06</c:v>
                </c:pt>
                <c:pt idx="728">
                  <c:v>144.08000000000001</c:v>
                </c:pt>
                <c:pt idx="729">
                  <c:v>145</c:v>
                </c:pt>
                <c:pt idx="730">
                  <c:v>145.01</c:v>
                </c:pt>
                <c:pt idx="731">
                  <c:v>145.03</c:v>
                </c:pt>
                <c:pt idx="732">
                  <c:v>145.05000000000001</c:v>
                </c:pt>
                <c:pt idx="733">
                  <c:v>145.06</c:v>
                </c:pt>
                <c:pt idx="734">
                  <c:v>145.08000000000001</c:v>
                </c:pt>
                <c:pt idx="735">
                  <c:v>146</c:v>
                </c:pt>
                <c:pt idx="736">
                  <c:v>146.01</c:v>
                </c:pt>
                <c:pt idx="737">
                  <c:v>146.03</c:v>
                </c:pt>
                <c:pt idx="738">
                  <c:v>146.05000000000001</c:v>
                </c:pt>
                <c:pt idx="739">
                  <c:v>146.06</c:v>
                </c:pt>
                <c:pt idx="740">
                  <c:v>146.08000000000001</c:v>
                </c:pt>
                <c:pt idx="741">
                  <c:v>147</c:v>
                </c:pt>
                <c:pt idx="742">
                  <c:v>147.01</c:v>
                </c:pt>
                <c:pt idx="743">
                  <c:v>147.03</c:v>
                </c:pt>
                <c:pt idx="744">
                  <c:v>147.05000000000001</c:v>
                </c:pt>
                <c:pt idx="745">
                  <c:v>147.06</c:v>
                </c:pt>
                <c:pt idx="746">
                  <c:v>147.08000000000001</c:v>
                </c:pt>
                <c:pt idx="747">
                  <c:v>148</c:v>
                </c:pt>
                <c:pt idx="748">
                  <c:v>148.01</c:v>
                </c:pt>
                <c:pt idx="749">
                  <c:v>148.03</c:v>
                </c:pt>
                <c:pt idx="750">
                  <c:v>148.05000000000001</c:v>
                </c:pt>
                <c:pt idx="751">
                  <c:v>148.07</c:v>
                </c:pt>
                <c:pt idx="752">
                  <c:v>148.08000000000001</c:v>
                </c:pt>
                <c:pt idx="753">
                  <c:v>149</c:v>
                </c:pt>
                <c:pt idx="754">
                  <c:v>149.02000000000001</c:v>
                </c:pt>
                <c:pt idx="755">
                  <c:v>149.03</c:v>
                </c:pt>
                <c:pt idx="756">
                  <c:v>149.05000000000001</c:v>
                </c:pt>
                <c:pt idx="757">
                  <c:v>149.07</c:v>
                </c:pt>
                <c:pt idx="758">
                  <c:v>149.08000000000001</c:v>
                </c:pt>
                <c:pt idx="759">
                  <c:v>150</c:v>
                </c:pt>
                <c:pt idx="760">
                  <c:v>150.02000000000001</c:v>
                </c:pt>
                <c:pt idx="761">
                  <c:v>150.03</c:v>
                </c:pt>
                <c:pt idx="762">
                  <c:v>150.05000000000001</c:v>
                </c:pt>
                <c:pt idx="763">
                  <c:v>150.07</c:v>
                </c:pt>
                <c:pt idx="764">
                  <c:v>150.08000000000001</c:v>
                </c:pt>
                <c:pt idx="765">
                  <c:v>151</c:v>
                </c:pt>
                <c:pt idx="766">
                  <c:v>151.02000000000001</c:v>
                </c:pt>
                <c:pt idx="767">
                  <c:v>151.03</c:v>
                </c:pt>
                <c:pt idx="768">
                  <c:v>151.05000000000001</c:v>
                </c:pt>
                <c:pt idx="769">
                  <c:v>151.07</c:v>
                </c:pt>
                <c:pt idx="770">
                  <c:v>151.09</c:v>
                </c:pt>
                <c:pt idx="771">
                  <c:v>152</c:v>
                </c:pt>
                <c:pt idx="772">
                  <c:v>152.02000000000001</c:v>
                </c:pt>
                <c:pt idx="773">
                  <c:v>152.03</c:v>
                </c:pt>
                <c:pt idx="774">
                  <c:v>152.05000000000001</c:v>
                </c:pt>
                <c:pt idx="775">
                  <c:v>152.07</c:v>
                </c:pt>
                <c:pt idx="776">
                  <c:v>152.08000000000001</c:v>
                </c:pt>
                <c:pt idx="777">
                  <c:v>153</c:v>
                </c:pt>
                <c:pt idx="778">
                  <c:v>153.02000000000001</c:v>
                </c:pt>
                <c:pt idx="779">
                  <c:v>153.03</c:v>
                </c:pt>
                <c:pt idx="780">
                  <c:v>153.05000000000001</c:v>
                </c:pt>
                <c:pt idx="781">
                  <c:v>153.07</c:v>
                </c:pt>
                <c:pt idx="782">
                  <c:v>153.08000000000001</c:v>
                </c:pt>
                <c:pt idx="783">
                  <c:v>154</c:v>
                </c:pt>
                <c:pt idx="784">
                  <c:v>154.01</c:v>
                </c:pt>
                <c:pt idx="785">
                  <c:v>154.03</c:v>
                </c:pt>
                <c:pt idx="786">
                  <c:v>154.05000000000001</c:v>
                </c:pt>
                <c:pt idx="787">
                  <c:v>154.07</c:v>
                </c:pt>
                <c:pt idx="788">
                  <c:v>154.08000000000001</c:v>
                </c:pt>
                <c:pt idx="789">
                  <c:v>155</c:v>
                </c:pt>
                <c:pt idx="790">
                  <c:v>155.01</c:v>
                </c:pt>
                <c:pt idx="791">
                  <c:v>155.03</c:v>
                </c:pt>
                <c:pt idx="792">
                  <c:v>155.05000000000001</c:v>
                </c:pt>
                <c:pt idx="793">
                  <c:v>155.06</c:v>
                </c:pt>
                <c:pt idx="794">
                  <c:v>155.08000000000001</c:v>
                </c:pt>
                <c:pt idx="795">
                  <c:v>156</c:v>
                </c:pt>
                <c:pt idx="796">
                  <c:v>156.01</c:v>
                </c:pt>
                <c:pt idx="797">
                  <c:v>156.03</c:v>
                </c:pt>
                <c:pt idx="798">
                  <c:v>156.05000000000001</c:v>
                </c:pt>
                <c:pt idx="799">
                  <c:v>156.06</c:v>
                </c:pt>
                <c:pt idx="800">
                  <c:v>156.08000000000001</c:v>
                </c:pt>
                <c:pt idx="801">
                  <c:v>156.09</c:v>
                </c:pt>
                <c:pt idx="802">
                  <c:v>157.01</c:v>
                </c:pt>
                <c:pt idx="803">
                  <c:v>157.03</c:v>
                </c:pt>
                <c:pt idx="804">
                  <c:v>157.05000000000001</c:v>
                </c:pt>
                <c:pt idx="805">
                  <c:v>157.06</c:v>
                </c:pt>
                <c:pt idx="806">
                  <c:v>157.08000000000001</c:v>
                </c:pt>
                <c:pt idx="807">
                  <c:v>157.09</c:v>
                </c:pt>
                <c:pt idx="808">
                  <c:v>158.01</c:v>
                </c:pt>
                <c:pt idx="809">
                  <c:v>158.03</c:v>
                </c:pt>
                <c:pt idx="810">
                  <c:v>158.04</c:v>
                </c:pt>
                <c:pt idx="811">
                  <c:v>158.06</c:v>
                </c:pt>
                <c:pt idx="812">
                  <c:v>158.08000000000001</c:v>
                </c:pt>
                <c:pt idx="813">
                  <c:v>159</c:v>
                </c:pt>
                <c:pt idx="814">
                  <c:v>159.01</c:v>
                </c:pt>
                <c:pt idx="815">
                  <c:v>159.03</c:v>
                </c:pt>
                <c:pt idx="816">
                  <c:v>159.05000000000001</c:v>
                </c:pt>
                <c:pt idx="817">
                  <c:v>159.06</c:v>
                </c:pt>
                <c:pt idx="818">
                  <c:v>159.08000000000001</c:v>
                </c:pt>
                <c:pt idx="819">
                  <c:v>160</c:v>
                </c:pt>
                <c:pt idx="820">
                  <c:v>160.01</c:v>
                </c:pt>
                <c:pt idx="821">
                  <c:v>160.03</c:v>
                </c:pt>
                <c:pt idx="822">
                  <c:v>160.04</c:v>
                </c:pt>
                <c:pt idx="823">
                  <c:v>160.06</c:v>
                </c:pt>
                <c:pt idx="824">
                  <c:v>160.08000000000001</c:v>
                </c:pt>
                <c:pt idx="825">
                  <c:v>160.09</c:v>
                </c:pt>
                <c:pt idx="826">
                  <c:v>161.01</c:v>
                </c:pt>
                <c:pt idx="827">
                  <c:v>161.03</c:v>
                </c:pt>
                <c:pt idx="828">
                  <c:v>161.04</c:v>
                </c:pt>
                <c:pt idx="829">
                  <c:v>161.06</c:v>
                </c:pt>
                <c:pt idx="830">
                  <c:v>161.08000000000001</c:v>
                </c:pt>
                <c:pt idx="831">
                  <c:v>162</c:v>
                </c:pt>
                <c:pt idx="832">
                  <c:v>162.01</c:v>
                </c:pt>
                <c:pt idx="833">
                  <c:v>162.03</c:v>
                </c:pt>
                <c:pt idx="834">
                  <c:v>162.05000000000001</c:v>
                </c:pt>
                <c:pt idx="835">
                  <c:v>162.06</c:v>
                </c:pt>
                <c:pt idx="836">
                  <c:v>162.08000000000001</c:v>
                </c:pt>
                <c:pt idx="837">
                  <c:v>163</c:v>
                </c:pt>
                <c:pt idx="838">
                  <c:v>163.02000000000001</c:v>
                </c:pt>
                <c:pt idx="839">
                  <c:v>163.03</c:v>
                </c:pt>
                <c:pt idx="840">
                  <c:v>163.05000000000001</c:v>
                </c:pt>
                <c:pt idx="841">
                  <c:v>163.07</c:v>
                </c:pt>
                <c:pt idx="842">
                  <c:v>163.08000000000001</c:v>
                </c:pt>
                <c:pt idx="843">
                  <c:v>164</c:v>
                </c:pt>
                <c:pt idx="844">
                  <c:v>164.02</c:v>
                </c:pt>
                <c:pt idx="845">
                  <c:v>164.03</c:v>
                </c:pt>
                <c:pt idx="846">
                  <c:v>164.05</c:v>
                </c:pt>
                <c:pt idx="847">
                  <c:v>164.07</c:v>
                </c:pt>
                <c:pt idx="848">
                  <c:v>164.09</c:v>
                </c:pt>
                <c:pt idx="849">
                  <c:v>165</c:v>
                </c:pt>
                <c:pt idx="850">
                  <c:v>165.02</c:v>
                </c:pt>
                <c:pt idx="851">
                  <c:v>165.04</c:v>
                </c:pt>
                <c:pt idx="852">
                  <c:v>165.05</c:v>
                </c:pt>
                <c:pt idx="853">
                  <c:v>165.07</c:v>
                </c:pt>
                <c:pt idx="854">
                  <c:v>165.08</c:v>
                </c:pt>
                <c:pt idx="855">
                  <c:v>166</c:v>
                </c:pt>
                <c:pt idx="856">
                  <c:v>166.02</c:v>
                </c:pt>
                <c:pt idx="857">
                  <c:v>166.03</c:v>
                </c:pt>
                <c:pt idx="858">
                  <c:v>166.05</c:v>
                </c:pt>
                <c:pt idx="859">
                  <c:v>166.07</c:v>
                </c:pt>
                <c:pt idx="860">
                  <c:v>166.08</c:v>
                </c:pt>
                <c:pt idx="861">
                  <c:v>167</c:v>
                </c:pt>
                <c:pt idx="862">
                  <c:v>167.02</c:v>
                </c:pt>
                <c:pt idx="863">
                  <c:v>167.03</c:v>
                </c:pt>
                <c:pt idx="864">
                  <c:v>167.05</c:v>
                </c:pt>
                <c:pt idx="865">
                  <c:v>167.07</c:v>
                </c:pt>
                <c:pt idx="866">
                  <c:v>167.08</c:v>
                </c:pt>
                <c:pt idx="867">
                  <c:v>168</c:v>
                </c:pt>
                <c:pt idx="868">
                  <c:v>168.02</c:v>
                </c:pt>
                <c:pt idx="869">
                  <c:v>168.03</c:v>
                </c:pt>
                <c:pt idx="870">
                  <c:v>168.05</c:v>
                </c:pt>
                <c:pt idx="871">
                  <c:v>168.07</c:v>
                </c:pt>
                <c:pt idx="872">
                  <c:v>168.08</c:v>
                </c:pt>
                <c:pt idx="873">
                  <c:v>169</c:v>
                </c:pt>
                <c:pt idx="874">
                  <c:v>169.02</c:v>
                </c:pt>
                <c:pt idx="875">
                  <c:v>169.03</c:v>
                </c:pt>
                <c:pt idx="876">
                  <c:v>169.05</c:v>
                </c:pt>
                <c:pt idx="877">
                  <c:v>169.06</c:v>
                </c:pt>
                <c:pt idx="878">
                  <c:v>169.08</c:v>
                </c:pt>
                <c:pt idx="879">
                  <c:v>170</c:v>
                </c:pt>
                <c:pt idx="880">
                  <c:v>170.01</c:v>
                </c:pt>
                <c:pt idx="881">
                  <c:v>170.03</c:v>
                </c:pt>
                <c:pt idx="882">
                  <c:v>170.05</c:v>
                </c:pt>
                <c:pt idx="883">
                  <c:v>170.07</c:v>
                </c:pt>
                <c:pt idx="884">
                  <c:v>170.08</c:v>
                </c:pt>
                <c:pt idx="885">
                  <c:v>171</c:v>
                </c:pt>
                <c:pt idx="886">
                  <c:v>171.02</c:v>
                </c:pt>
                <c:pt idx="887">
                  <c:v>171.03</c:v>
                </c:pt>
                <c:pt idx="888">
                  <c:v>171.05</c:v>
                </c:pt>
                <c:pt idx="889">
                  <c:v>171.07</c:v>
                </c:pt>
                <c:pt idx="890">
                  <c:v>171.08</c:v>
                </c:pt>
                <c:pt idx="891">
                  <c:v>172</c:v>
                </c:pt>
                <c:pt idx="892">
                  <c:v>172.01</c:v>
                </c:pt>
                <c:pt idx="893">
                  <c:v>172.03</c:v>
                </c:pt>
                <c:pt idx="894">
                  <c:v>172.05</c:v>
                </c:pt>
                <c:pt idx="895">
                  <c:v>172.07</c:v>
                </c:pt>
                <c:pt idx="896">
                  <c:v>172.08</c:v>
                </c:pt>
                <c:pt idx="897">
                  <c:v>173</c:v>
                </c:pt>
                <c:pt idx="898">
                  <c:v>173.01</c:v>
                </c:pt>
                <c:pt idx="899">
                  <c:v>173.03</c:v>
                </c:pt>
                <c:pt idx="900">
                  <c:v>173.05</c:v>
                </c:pt>
                <c:pt idx="901">
                  <c:v>173.06</c:v>
                </c:pt>
                <c:pt idx="902">
                  <c:v>173.08</c:v>
                </c:pt>
                <c:pt idx="903">
                  <c:v>174</c:v>
                </c:pt>
                <c:pt idx="904">
                  <c:v>174.01</c:v>
                </c:pt>
                <c:pt idx="905">
                  <c:v>174.03</c:v>
                </c:pt>
                <c:pt idx="906">
                  <c:v>174.05</c:v>
                </c:pt>
                <c:pt idx="907">
                  <c:v>174.06</c:v>
                </c:pt>
                <c:pt idx="908">
                  <c:v>174.08</c:v>
                </c:pt>
                <c:pt idx="909">
                  <c:v>175</c:v>
                </c:pt>
                <c:pt idx="910">
                  <c:v>175.01</c:v>
                </c:pt>
                <c:pt idx="911">
                  <c:v>175.03</c:v>
                </c:pt>
                <c:pt idx="912">
                  <c:v>175.05</c:v>
                </c:pt>
                <c:pt idx="913">
                  <c:v>175.06</c:v>
                </c:pt>
                <c:pt idx="914">
                  <c:v>175.08</c:v>
                </c:pt>
                <c:pt idx="915">
                  <c:v>176</c:v>
                </c:pt>
                <c:pt idx="916">
                  <c:v>176.01</c:v>
                </c:pt>
                <c:pt idx="917">
                  <c:v>176.03</c:v>
                </c:pt>
                <c:pt idx="918">
                  <c:v>176.05</c:v>
                </c:pt>
                <c:pt idx="919">
                  <c:v>176.06</c:v>
                </c:pt>
                <c:pt idx="920">
                  <c:v>176.08</c:v>
                </c:pt>
                <c:pt idx="921">
                  <c:v>177</c:v>
                </c:pt>
                <c:pt idx="922">
                  <c:v>177.01</c:v>
                </c:pt>
                <c:pt idx="923">
                  <c:v>177.03</c:v>
                </c:pt>
                <c:pt idx="924">
                  <c:v>177.05</c:v>
                </c:pt>
                <c:pt idx="925">
                  <c:v>177.06</c:v>
                </c:pt>
                <c:pt idx="926">
                  <c:v>177.08</c:v>
                </c:pt>
                <c:pt idx="927">
                  <c:v>178</c:v>
                </c:pt>
                <c:pt idx="928">
                  <c:v>178.02</c:v>
                </c:pt>
                <c:pt idx="929">
                  <c:v>178.03</c:v>
                </c:pt>
                <c:pt idx="930">
                  <c:v>178.05</c:v>
                </c:pt>
                <c:pt idx="931">
                  <c:v>178.07</c:v>
                </c:pt>
                <c:pt idx="932">
                  <c:v>178.08</c:v>
                </c:pt>
                <c:pt idx="933">
                  <c:v>179</c:v>
                </c:pt>
                <c:pt idx="934">
                  <c:v>179.02</c:v>
                </c:pt>
                <c:pt idx="935">
                  <c:v>179.04</c:v>
                </c:pt>
                <c:pt idx="936">
                  <c:v>179.05</c:v>
                </c:pt>
                <c:pt idx="937">
                  <c:v>179.07</c:v>
                </c:pt>
                <c:pt idx="938">
                  <c:v>179.08</c:v>
                </c:pt>
                <c:pt idx="939">
                  <c:v>180</c:v>
                </c:pt>
                <c:pt idx="940">
                  <c:v>180.02</c:v>
                </c:pt>
                <c:pt idx="941">
                  <c:v>180.03</c:v>
                </c:pt>
                <c:pt idx="942">
                  <c:v>180.05</c:v>
                </c:pt>
                <c:pt idx="943">
                  <c:v>180.07</c:v>
                </c:pt>
                <c:pt idx="944">
                  <c:v>180.09</c:v>
                </c:pt>
                <c:pt idx="945">
                  <c:v>181</c:v>
                </c:pt>
                <c:pt idx="946">
                  <c:v>181.02</c:v>
                </c:pt>
                <c:pt idx="947">
                  <c:v>181.04</c:v>
                </c:pt>
                <c:pt idx="948">
                  <c:v>181.05</c:v>
                </c:pt>
                <c:pt idx="949">
                  <c:v>181.07</c:v>
                </c:pt>
                <c:pt idx="950">
                  <c:v>181.09</c:v>
                </c:pt>
                <c:pt idx="951">
                  <c:v>182</c:v>
                </c:pt>
                <c:pt idx="952">
                  <c:v>182.02</c:v>
                </c:pt>
                <c:pt idx="953">
                  <c:v>182.04</c:v>
                </c:pt>
                <c:pt idx="954">
                  <c:v>182.05</c:v>
                </c:pt>
                <c:pt idx="955">
                  <c:v>182.07</c:v>
                </c:pt>
                <c:pt idx="956">
                  <c:v>182.09</c:v>
                </c:pt>
                <c:pt idx="957">
                  <c:v>183.01</c:v>
                </c:pt>
                <c:pt idx="958">
                  <c:v>183.02</c:v>
                </c:pt>
                <c:pt idx="959">
                  <c:v>183.04</c:v>
                </c:pt>
                <c:pt idx="960">
                  <c:v>183.05</c:v>
                </c:pt>
                <c:pt idx="961">
                  <c:v>183.07</c:v>
                </c:pt>
                <c:pt idx="962">
                  <c:v>183.09</c:v>
                </c:pt>
                <c:pt idx="963">
                  <c:v>184</c:v>
                </c:pt>
                <c:pt idx="964">
                  <c:v>184.02</c:v>
                </c:pt>
                <c:pt idx="965">
                  <c:v>184.04</c:v>
                </c:pt>
                <c:pt idx="966">
                  <c:v>184.05</c:v>
                </c:pt>
                <c:pt idx="967">
                  <c:v>184.07</c:v>
                </c:pt>
                <c:pt idx="968">
                  <c:v>184.09</c:v>
                </c:pt>
                <c:pt idx="969">
                  <c:v>185</c:v>
                </c:pt>
                <c:pt idx="970">
                  <c:v>185.02</c:v>
                </c:pt>
                <c:pt idx="971">
                  <c:v>185.04</c:v>
                </c:pt>
                <c:pt idx="972">
                  <c:v>185.05</c:v>
                </c:pt>
                <c:pt idx="973">
                  <c:v>185.07</c:v>
                </c:pt>
                <c:pt idx="974">
                  <c:v>185.09</c:v>
                </c:pt>
                <c:pt idx="975">
                  <c:v>186</c:v>
                </c:pt>
                <c:pt idx="976">
                  <c:v>186.02</c:v>
                </c:pt>
                <c:pt idx="977">
                  <c:v>186.04</c:v>
                </c:pt>
                <c:pt idx="978">
                  <c:v>186.05</c:v>
                </c:pt>
                <c:pt idx="979">
                  <c:v>186.07</c:v>
                </c:pt>
                <c:pt idx="980">
                  <c:v>186.09</c:v>
                </c:pt>
                <c:pt idx="981">
                  <c:v>187</c:v>
                </c:pt>
                <c:pt idx="982">
                  <c:v>187.02</c:v>
                </c:pt>
                <c:pt idx="983">
                  <c:v>187.04</c:v>
                </c:pt>
                <c:pt idx="984">
                  <c:v>187.05</c:v>
                </c:pt>
                <c:pt idx="985">
                  <c:v>187.07</c:v>
                </c:pt>
                <c:pt idx="986">
                  <c:v>187.09</c:v>
                </c:pt>
                <c:pt idx="987">
                  <c:v>188</c:v>
                </c:pt>
                <c:pt idx="988">
                  <c:v>188.02</c:v>
                </c:pt>
                <c:pt idx="989">
                  <c:v>188.03</c:v>
                </c:pt>
                <c:pt idx="990">
                  <c:v>188.05</c:v>
                </c:pt>
                <c:pt idx="991">
                  <c:v>188.07</c:v>
                </c:pt>
                <c:pt idx="992">
                  <c:v>188.08</c:v>
                </c:pt>
                <c:pt idx="993">
                  <c:v>189</c:v>
                </c:pt>
                <c:pt idx="994">
                  <c:v>189.02</c:v>
                </c:pt>
                <c:pt idx="995">
                  <c:v>189.04</c:v>
                </c:pt>
                <c:pt idx="996">
                  <c:v>189.05</c:v>
                </c:pt>
                <c:pt idx="997">
                  <c:v>189.07</c:v>
                </c:pt>
                <c:pt idx="998">
                  <c:v>189.09</c:v>
                </c:pt>
                <c:pt idx="999">
                  <c:v>190</c:v>
                </c:pt>
                <c:pt idx="1000">
                  <c:v>190.02</c:v>
                </c:pt>
                <c:pt idx="1001">
                  <c:v>190.04</c:v>
                </c:pt>
                <c:pt idx="1002">
                  <c:v>190.05</c:v>
                </c:pt>
                <c:pt idx="1003">
                  <c:v>190.07</c:v>
                </c:pt>
                <c:pt idx="1004">
                  <c:v>190.09</c:v>
                </c:pt>
                <c:pt idx="1005">
                  <c:v>191</c:v>
                </c:pt>
                <c:pt idx="1006">
                  <c:v>191.02</c:v>
                </c:pt>
                <c:pt idx="1007">
                  <c:v>191.04</c:v>
                </c:pt>
                <c:pt idx="1008">
                  <c:v>191.05</c:v>
                </c:pt>
                <c:pt idx="1009">
                  <c:v>191.07</c:v>
                </c:pt>
                <c:pt idx="1010">
                  <c:v>191.09</c:v>
                </c:pt>
                <c:pt idx="1011">
                  <c:v>192</c:v>
                </c:pt>
                <c:pt idx="1012">
                  <c:v>192.02</c:v>
                </c:pt>
                <c:pt idx="1013">
                  <c:v>192.04</c:v>
                </c:pt>
                <c:pt idx="1014">
                  <c:v>192.05</c:v>
                </c:pt>
                <c:pt idx="1015">
                  <c:v>192.07</c:v>
                </c:pt>
                <c:pt idx="1016">
                  <c:v>192.09</c:v>
                </c:pt>
                <c:pt idx="1017">
                  <c:v>193.01</c:v>
                </c:pt>
                <c:pt idx="1018">
                  <c:v>193.02</c:v>
                </c:pt>
                <c:pt idx="1019">
                  <c:v>193.04</c:v>
                </c:pt>
                <c:pt idx="1020">
                  <c:v>193.06</c:v>
                </c:pt>
                <c:pt idx="1021">
                  <c:v>193.07</c:v>
                </c:pt>
                <c:pt idx="1022">
                  <c:v>193.09</c:v>
                </c:pt>
                <c:pt idx="1023">
                  <c:v>194.01</c:v>
                </c:pt>
                <c:pt idx="1024">
                  <c:v>194.03</c:v>
                </c:pt>
                <c:pt idx="1025">
                  <c:v>194.04</c:v>
                </c:pt>
                <c:pt idx="1026">
                  <c:v>194.06</c:v>
                </c:pt>
                <c:pt idx="1027">
                  <c:v>194.08</c:v>
                </c:pt>
                <c:pt idx="1028">
                  <c:v>194.09</c:v>
                </c:pt>
                <c:pt idx="1029">
                  <c:v>195.01</c:v>
                </c:pt>
                <c:pt idx="1030">
                  <c:v>195.03</c:v>
                </c:pt>
                <c:pt idx="1031">
                  <c:v>195.04</c:v>
                </c:pt>
                <c:pt idx="1032">
                  <c:v>195.06</c:v>
                </c:pt>
                <c:pt idx="1033">
                  <c:v>195.08</c:v>
                </c:pt>
                <c:pt idx="1034">
                  <c:v>195.09</c:v>
                </c:pt>
                <c:pt idx="1035">
                  <c:v>196.01</c:v>
                </c:pt>
                <c:pt idx="1036">
                  <c:v>196.03</c:v>
                </c:pt>
                <c:pt idx="1037">
                  <c:v>196.05</c:v>
                </c:pt>
                <c:pt idx="1038">
                  <c:v>196.06</c:v>
                </c:pt>
                <c:pt idx="1039">
                  <c:v>196.08</c:v>
                </c:pt>
                <c:pt idx="1040">
                  <c:v>196.09</c:v>
                </c:pt>
                <c:pt idx="1041">
                  <c:v>197.01</c:v>
                </c:pt>
                <c:pt idx="1042">
                  <c:v>197.03</c:v>
                </c:pt>
                <c:pt idx="1043">
                  <c:v>197.05</c:v>
                </c:pt>
                <c:pt idx="1044">
                  <c:v>197.06</c:v>
                </c:pt>
                <c:pt idx="1045">
                  <c:v>197.08</c:v>
                </c:pt>
                <c:pt idx="1046">
                  <c:v>198</c:v>
                </c:pt>
                <c:pt idx="1047">
                  <c:v>198.01</c:v>
                </c:pt>
                <c:pt idx="1048">
                  <c:v>198.03</c:v>
                </c:pt>
                <c:pt idx="1049">
                  <c:v>198.05</c:v>
                </c:pt>
                <c:pt idx="1050">
                  <c:v>198.06</c:v>
                </c:pt>
                <c:pt idx="1051">
                  <c:v>198.08</c:v>
                </c:pt>
                <c:pt idx="1052">
                  <c:v>199</c:v>
                </c:pt>
                <c:pt idx="1053">
                  <c:v>199.02</c:v>
                </c:pt>
                <c:pt idx="1054">
                  <c:v>199.03</c:v>
                </c:pt>
                <c:pt idx="1055">
                  <c:v>199.05</c:v>
                </c:pt>
                <c:pt idx="1056">
                  <c:v>199.06</c:v>
                </c:pt>
                <c:pt idx="1057">
                  <c:v>199.08</c:v>
                </c:pt>
                <c:pt idx="1058">
                  <c:v>200</c:v>
                </c:pt>
                <c:pt idx="1059">
                  <c:v>200.02</c:v>
                </c:pt>
                <c:pt idx="1060">
                  <c:v>200.03</c:v>
                </c:pt>
                <c:pt idx="1061">
                  <c:v>200.05</c:v>
                </c:pt>
                <c:pt idx="1062">
                  <c:v>200.06</c:v>
                </c:pt>
                <c:pt idx="1063">
                  <c:v>200.08</c:v>
                </c:pt>
                <c:pt idx="1064">
                  <c:v>201</c:v>
                </c:pt>
                <c:pt idx="1065">
                  <c:v>201.02</c:v>
                </c:pt>
                <c:pt idx="1066">
                  <c:v>201.03</c:v>
                </c:pt>
                <c:pt idx="1067">
                  <c:v>201.05</c:v>
                </c:pt>
                <c:pt idx="1068">
                  <c:v>201.07</c:v>
                </c:pt>
                <c:pt idx="1069">
                  <c:v>201.08</c:v>
                </c:pt>
                <c:pt idx="1070">
                  <c:v>202</c:v>
                </c:pt>
                <c:pt idx="1071">
                  <c:v>202.02</c:v>
                </c:pt>
                <c:pt idx="1072">
                  <c:v>202.03</c:v>
                </c:pt>
                <c:pt idx="1073">
                  <c:v>202.05</c:v>
                </c:pt>
                <c:pt idx="1074">
                  <c:v>202.07</c:v>
                </c:pt>
                <c:pt idx="1075">
                  <c:v>202.08</c:v>
                </c:pt>
                <c:pt idx="1076">
                  <c:v>203</c:v>
                </c:pt>
                <c:pt idx="1077">
                  <c:v>203.02</c:v>
                </c:pt>
                <c:pt idx="1078">
                  <c:v>203.03</c:v>
                </c:pt>
                <c:pt idx="1079">
                  <c:v>203.05</c:v>
                </c:pt>
                <c:pt idx="1080">
                  <c:v>203.07</c:v>
                </c:pt>
                <c:pt idx="1081">
                  <c:v>203.08</c:v>
                </c:pt>
                <c:pt idx="1082">
                  <c:v>204</c:v>
                </c:pt>
                <c:pt idx="1083">
                  <c:v>204.01</c:v>
                </c:pt>
                <c:pt idx="1084">
                  <c:v>204.03</c:v>
                </c:pt>
                <c:pt idx="1085">
                  <c:v>204.05</c:v>
                </c:pt>
                <c:pt idx="1086">
                  <c:v>204.07</c:v>
                </c:pt>
                <c:pt idx="1087">
                  <c:v>204.08</c:v>
                </c:pt>
                <c:pt idx="1088">
                  <c:v>205</c:v>
                </c:pt>
                <c:pt idx="1089">
                  <c:v>205.01</c:v>
                </c:pt>
                <c:pt idx="1090">
                  <c:v>205.03</c:v>
                </c:pt>
                <c:pt idx="1091">
                  <c:v>205.05</c:v>
                </c:pt>
                <c:pt idx="1092">
                  <c:v>205.06</c:v>
                </c:pt>
                <c:pt idx="1093">
                  <c:v>205.08</c:v>
                </c:pt>
                <c:pt idx="1094">
                  <c:v>205.09</c:v>
                </c:pt>
                <c:pt idx="1095">
                  <c:v>206.01</c:v>
                </c:pt>
                <c:pt idx="1096">
                  <c:v>206.03</c:v>
                </c:pt>
                <c:pt idx="1097">
                  <c:v>206.04</c:v>
                </c:pt>
                <c:pt idx="1098">
                  <c:v>206.06</c:v>
                </c:pt>
                <c:pt idx="1099">
                  <c:v>206.08</c:v>
                </c:pt>
                <c:pt idx="1100">
                  <c:v>206.09</c:v>
                </c:pt>
                <c:pt idx="1101">
                  <c:v>207.01</c:v>
                </c:pt>
                <c:pt idx="1102">
                  <c:v>207.03</c:v>
                </c:pt>
                <c:pt idx="1103">
                  <c:v>207.04</c:v>
                </c:pt>
                <c:pt idx="1104">
                  <c:v>207.06</c:v>
                </c:pt>
                <c:pt idx="1105">
                  <c:v>207.08</c:v>
                </c:pt>
                <c:pt idx="1106">
                  <c:v>207.09</c:v>
                </c:pt>
                <c:pt idx="1107">
                  <c:v>208.01</c:v>
                </c:pt>
                <c:pt idx="1108">
                  <c:v>208.03</c:v>
                </c:pt>
                <c:pt idx="1109">
                  <c:v>208.04</c:v>
                </c:pt>
                <c:pt idx="1110">
                  <c:v>208.06</c:v>
                </c:pt>
                <c:pt idx="1111">
                  <c:v>208.07</c:v>
                </c:pt>
                <c:pt idx="1112">
                  <c:v>208.09</c:v>
                </c:pt>
                <c:pt idx="1113">
                  <c:v>209.01</c:v>
                </c:pt>
                <c:pt idx="1114">
                  <c:v>209.02</c:v>
                </c:pt>
                <c:pt idx="1115">
                  <c:v>209.04</c:v>
                </c:pt>
                <c:pt idx="1116">
                  <c:v>209.06</c:v>
                </c:pt>
                <c:pt idx="1117">
                  <c:v>209.07</c:v>
                </c:pt>
                <c:pt idx="1118">
                  <c:v>209.09</c:v>
                </c:pt>
                <c:pt idx="1119">
                  <c:v>210.01</c:v>
                </c:pt>
                <c:pt idx="1120">
                  <c:v>210.02</c:v>
                </c:pt>
                <c:pt idx="1121">
                  <c:v>210.04</c:v>
                </c:pt>
                <c:pt idx="1122">
                  <c:v>210.06</c:v>
                </c:pt>
                <c:pt idx="1123">
                  <c:v>210.07</c:v>
                </c:pt>
                <c:pt idx="1124">
                  <c:v>210.09</c:v>
                </c:pt>
                <c:pt idx="1125">
                  <c:v>211.01</c:v>
                </c:pt>
                <c:pt idx="1126">
                  <c:v>211.03</c:v>
                </c:pt>
                <c:pt idx="1127">
                  <c:v>211.04</c:v>
                </c:pt>
                <c:pt idx="1128">
                  <c:v>211.06</c:v>
                </c:pt>
                <c:pt idx="1129">
                  <c:v>211.08</c:v>
                </c:pt>
                <c:pt idx="1130">
                  <c:v>211.09</c:v>
                </c:pt>
                <c:pt idx="1131">
                  <c:v>212.01</c:v>
                </c:pt>
                <c:pt idx="1132">
                  <c:v>212.03</c:v>
                </c:pt>
                <c:pt idx="1133">
                  <c:v>212.04</c:v>
                </c:pt>
                <c:pt idx="1134">
                  <c:v>212.06</c:v>
                </c:pt>
                <c:pt idx="1135">
                  <c:v>212.08</c:v>
                </c:pt>
                <c:pt idx="1136">
                  <c:v>213</c:v>
                </c:pt>
                <c:pt idx="1137">
                  <c:v>213.01</c:v>
                </c:pt>
                <c:pt idx="1138">
                  <c:v>213.03</c:v>
                </c:pt>
                <c:pt idx="1139">
                  <c:v>213.05</c:v>
                </c:pt>
                <c:pt idx="1140">
                  <c:v>213.06</c:v>
                </c:pt>
                <c:pt idx="1141">
                  <c:v>213.08</c:v>
                </c:pt>
                <c:pt idx="1142">
                  <c:v>214</c:v>
                </c:pt>
                <c:pt idx="1143">
                  <c:v>214.02</c:v>
                </c:pt>
                <c:pt idx="1144">
                  <c:v>214.03</c:v>
                </c:pt>
                <c:pt idx="1145">
                  <c:v>214.05</c:v>
                </c:pt>
                <c:pt idx="1146">
                  <c:v>214.07</c:v>
                </c:pt>
                <c:pt idx="1147">
                  <c:v>214.09</c:v>
                </c:pt>
                <c:pt idx="1148">
                  <c:v>215</c:v>
                </c:pt>
                <c:pt idx="1149">
                  <c:v>215.02</c:v>
                </c:pt>
                <c:pt idx="1150">
                  <c:v>215.03</c:v>
                </c:pt>
                <c:pt idx="1151">
                  <c:v>215.05</c:v>
                </c:pt>
                <c:pt idx="1152">
                  <c:v>215.07</c:v>
                </c:pt>
                <c:pt idx="1153">
                  <c:v>215.08</c:v>
                </c:pt>
                <c:pt idx="1154">
                  <c:v>216</c:v>
                </c:pt>
                <c:pt idx="1155">
                  <c:v>216.02</c:v>
                </c:pt>
                <c:pt idx="1156">
                  <c:v>216.03</c:v>
                </c:pt>
                <c:pt idx="1157">
                  <c:v>216.05</c:v>
                </c:pt>
                <c:pt idx="1158">
                  <c:v>216.07</c:v>
                </c:pt>
                <c:pt idx="1159">
                  <c:v>216.09</c:v>
                </c:pt>
                <c:pt idx="1160">
                  <c:v>217</c:v>
                </c:pt>
                <c:pt idx="1161">
                  <c:v>217.02</c:v>
                </c:pt>
                <c:pt idx="1162">
                  <c:v>217.04</c:v>
                </c:pt>
                <c:pt idx="1163">
                  <c:v>217.05</c:v>
                </c:pt>
                <c:pt idx="1164">
                  <c:v>217.07</c:v>
                </c:pt>
                <c:pt idx="1165">
                  <c:v>217.09</c:v>
                </c:pt>
                <c:pt idx="1166">
                  <c:v>218.01</c:v>
                </c:pt>
                <c:pt idx="1167">
                  <c:v>218.02</c:v>
                </c:pt>
                <c:pt idx="1168">
                  <c:v>218.04</c:v>
                </c:pt>
                <c:pt idx="1169">
                  <c:v>218.06</c:v>
                </c:pt>
                <c:pt idx="1170">
                  <c:v>218.07</c:v>
                </c:pt>
                <c:pt idx="1171">
                  <c:v>218.09</c:v>
                </c:pt>
                <c:pt idx="1172">
                  <c:v>219</c:v>
                </c:pt>
                <c:pt idx="1173">
                  <c:v>219.02</c:v>
                </c:pt>
                <c:pt idx="1174">
                  <c:v>219.04</c:v>
                </c:pt>
                <c:pt idx="1175">
                  <c:v>219.05</c:v>
                </c:pt>
                <c:pt idx="1176">
                  <c:v>219.07</c:v>
                </c:pt>
                <c:pt idx="1177">
                  <c:v>219.09</c:v>
                </c:pt>
                <c:pt idx="1178">
                  <c:v>220</c:v>
                </c:pt>
                <c:pt idx="1179">
                  <c:v>220.02</c:v>
                </c:pt>
                <c:pt idx="1180">
                  <c:v>220.04</c:v>
                </c:pt>
                <c:pt idx="1181">
                  <c:v>220.05</c:v>
                </c:pt>
                <c:pt idx="1182">
                  <c:v>220.07</c:v>
                </c:pt>
                <c:pt idx="1183">
                  <c:v>220.08</c:v>
                </c:pt>
                <c:pt idx="1184">
                  <c:v>221</c:v>
                </c:pt>
                <c:pt idx="1185">
                  <c:v>221.02</c:v>
                </c:pt>
                <c:pt idx="1186">
                  <c:v>221.03</c:v>
                </c:pt>
                <c:pt idx="1187">
                  <c:v>221.05</c:v>
                </c:pt>
                <c:pt idx="1188">
                  <c:v>221.07</c:v>
                </c:pt>
                <c:pt idx="1189">
                  <c:v>221.08</c:v>
                </c:pt>
                <c:pt idx="1190">
                  <c:v>222</c:v>
                </c:pt>
                <c:pt idx="1191">
                  <c:v>222.02</c:v>
                </c:pt>
                <c:pt idx="1192">
                  <c:v>222.03</c:v>
                </c:pt>
                <c:pt idx="1193">
                  <c:v>222.05</c:v>
                </c:pt>
                <c:pt idx="1194">
                  <c:v>222.07</c:v>
                </c:pt>
                <c:pt idx="1195">
                  <c:v>222.08</c:v>
                </c:pt>
                <c:pt idx="1196">
                  <c:v>223</c:v>
                </c:pt>
                <c:pt idx="1197">
                  <c:v>223.01</c:v>
                </c:pt>
                <c:pt idx="1198">
                  <c:v>223.03</c:v>
                </c:pt>
                <c:pt idx="1199">
                  <c:v>223.05</c:v>
                </c:pt>
                <c:pt idx="1200">
                  <c:v>223.06</c:v>
                </c:pt>
                <c:pt idx="1201">
                  <c:v>223.08</c:v>
                </c:pt>
                <c:pt idx="1202">
                  <c:v>224</c:v>
                </c:pt>
                <c:pt idx="1203">
                  <c:v>224.01</c:v>
                </c:pt>
                <c:pt idx="1204">
                  <c:v>224.03</c:v>
                </c:pt>
                <c:pt idx="1205">
                  <c:v>224.05</c:v>
                </c:pt>
                <c:pt idx="1206">
                  <c:v>224.06</c:v>
                </c:pt>
                <c:pt idx="1207">
                  <c:v>224.08</c:v>
                </c:pt>
                <c:pt idx="1208">
                  <c:v>225</c:v>
                </c:pt>
                <c:pt idx="1209">
                  <c:v>225.01</c:v>
                </c:pt>
                <c:pt idx="1210">
                  <c:v>225.03</c:v>
                </c:pt>
                <c:pt idx="1211">
                  <c:v>225.05</c:v>
                </c:pt>
                <c:pt idx="1212">
                  <c:v>225.06</c:v>
                </c:pt>
                <c:pt idx="1213">
                  <c:v>225.08</c:v>
                </c:pt>
                <c:pt idx="1214">
                  <c:v>226</c:v>
                </c:pt>
                <c:pt idx="1215">
                  <c:v>226.01</c:v>
                </c:pt>
                <c:pt idx="1216">
                  <c:v>226.03</c:v>
                </c:pt>
                <c:pt idx="1217">
                  <c:v>226.05</c:v>
                </c:pt>
                <c:pt idx="1218">
                  <c:v>226.06</c:v>
                </c:pt>
                <c:pt idx="1219">
                  <c:v>226.08</c:v>
                </c:pt>
                <c:pt idx="1220">
                  <c:v>227</c:v>
                </c:pt>
                <c:pt idx="1221">
                  <c:v>227.01</c:v>
                </c:pt>
                <c:pt idx="1222">
                  <c:v>227.03</c:v>
                </c:pt>
                <c:pt idx="1223">
                  <c:v>227.05</c:v>
                </c:pt>
                <c:pt idx="1224">
                  <c:v>227.06</c:v>
                </c:pt>
                <c:pt idx="1225">
                  <c:v>227.08</c:v>
                </c:pt>
                <c:pt idx="1226">
                  <c:v>228</c:v>
                </c:pt>
                <c:pt idx="1227">
                  <c:v>228.01</c:v>
                </c:pt>
                <c:pt idx="1228">
                  <c:v>228.03</c:v>
                </c:pt>
                <c:pt idx="1229">
                  <c:v>228.05</c:v>
                </c:pt>
                <c:pt idx="1230">
                  <c:v>228.06</c:v>
                </c:pt>
                <c:pt idx="1231">
                  <c:v>228.08</c:v>
                </c:pt>
                <c:pt idx="1232">
                  <c:v>229</c:v>
                </c:pt>
                <c:pt idx="1233">
                  <c:v>229.01</c:v>
                </c:pt>
                <c:pt idx="1234">
                  <c:v>229.03</c:v>
                </c:pt>
                <c:pt idx="1235">
                  <c:v>229.05</c:v>
                </c:pt>
                <c:pt idx="1236">
                  <c:v>229.06</c:v>
                </c:pt>
                <c:pt idx="1237">
                  <c:v>229.08</c:v>
                </c:pt>
                <c:pt idx="1238">
                  <c:v>230</c:v>
                </c:pt>
                <c:pt idx="1239">
                  <c:v>230.01</c:v>
                </c:pt>
                <c:pt idx="1240">
                  <c:v>230.03</c:v>
                </c:pt>
                <c:pt idx="1241">
                  <c:v>230.05</c:v>
                </c:pt>
                <c:pt idx="1242">
                  <c:v>230.06</c:v>
                </c:pt>
                <c:pt idx="1243">
                  <c:v>230.08</c:v>
                </c:pt>
                <c:pt idx="1244">
                  <c:v>231</c:v>
                </c:pt>
                <c:pt idx="1245">
                  <c:v>231.01</c:v>
                </c:pt>
                <c:pt idx="1246">
                  <c:v>231.03</c:v>
                </c:pt>
                <c:pt idx="1247">
                  <c:v>231.05</c:v>
                </c:pt>
                <c:pt idx="1248">
                  <c:v>231.06</c:v>
                </c:pt>
                <c:pt idx="1249">
                  <c:v>231.08</c:v>
                </c:pt>
                <c:pt idx="1250">
                  <c:v>232</c:v>
                </c:pt>
                <c:pt idx="1251">
                  <c:v>232.01</c:v>
                </c:pt>
                <c:pt idx="1252">
                  <c:v>232.03</c:v>
                </c:pt>
                <c:pt idx="1253">
                  <c:v>232.05</c:v>
                </c:pt>
                <c:pt idx="1254">
                  <c:v>232.06</c:v>
                </c:pt>
                <c:pt idx="1255">
                  <c:v>232.08</c:v>
                </c:pt>
                <c:pt idx="1256">
                  <c:v>233</c:v>
                </c:pt>
                <c:pt idx="1257">
                  <c:v>233.01</c:v>
                </c:pt>
                <c:pt idx="1258">
                  <c:v>233.03</c:v>
                </c:pt>
                <c:pt idx="1259">
                  <c:v>233.05</c:v>
                </c:pt>
                <c:pt idx="1260">
                  <c:v>233.06</c:v>
                </c:pt>
                <c:pt idx="1261">
                  <c:v>233.08</c:v>
                </c:pt>
                <c:pt idx="1262">
                  <c:v>234</c:v>
                </c:pt>
                <c:pt idx="1263">
                  <c:v>234.01</c:v>
                </c:pt>
                <c:pt idx="1264">
                  <c:v>234.03</c:v>
                </c:pt>
                <c:pt idx="1265">
                  <c:v>234.05</c:v>
                </c:pt>
                <c:pt idx="1266">
                  <c:v>234.06</c:v>
                </c:pt>
                <c:pt idx="1267">
                  <c:v>234.08</c:v>
                </c:pt>
                <c:pt idx="1268">
                  <c:v>235</c:v>
                </c:pt>
                <c:pt idx="1269">
                  <c:v>235.01</c:v>
                </c:pt>
                <c:pt idx="1270">
                  <c:v>235.03</c:v>
                </c:pt>
                <c:pt idx="1271">
                  <c:v>235.05</c:v>
                </c:pt>
                <c:pt idx="1272">
                  <c:v>235.06</c:v>
                </c:pt>
                <c:pt idx="1273">
                  <c:v>235.08</c:v>
                </c:pt>
                <c:pt idx="1274">
                  <c:v>236</c:v>
                </c:pt>
                <c:pt idx="1275">
                  <c:v>236.01</c:v>
                </c:pt>
                <c:pt idx="1276">
                  <c:v>236.03</c:v>
                </c:pt>
                <c:pt idx="1277">
                  <c:v>236.05</c:v>
                </c:pt>
                <c:pt idx="1278">
                  <c:v>236.06</c:v>
                </c:pt>
                <c:pt idx="1279">
                  <c:v>236.08</c:v>
                </c:pt>
                <c:pt idx="1280">
                  <c:v>237</c:v>
                </c:pt>
                <c:pt idx="1281">
                  <c:v>237.01</c:v>
                </c:pt>
                <c:pt idx="1282">
                  <c:v>237.03</c:v>
                </c:pt>
                <c:pt idx="1283">
                  <c:v>237.05</c:v>
                </c:pt>
                <c:pt idx="1284">
                  <c:v>237.06</c:v>
                </c:pt>
                <c:pt idx="1285">
                  <c:v>237.08</c:v>
                </c:pt>
                <c:pt idx="1286">
                  <c:v>238</c:v>
                </c:pt>
                <c:pt idx="1287">
                  <c:v>238.01</c:v>
                </c:pt>
                <c:pt idx="1288">
                  <c:v>238.03</c:v>
                </c:pt>
                <c:pt idx="1289">
                  <c:v>238.05</c:v>
                </c:pt>
                <c:pt idx="1290">
                  <c:v>238.06</c:v>
                </c:pt>
                <c:pt idx="1291">
                  <c:v>238.08</c:v>
                </c:pt>
                <c:pt idx="1292">
                  <c:v>239</c:v>
                </c:pt>
                <c:pt idx="1293">
                  <c:v>239.01</c:v>
                </c:pt>
                <c:pt idx="1294">
                  <c:v>239.03</c:v>
                </c:pt>
                <c:pt idx="1295">
                  <c:v>239.05</c:v>
                </c:pt>
                <c:pt idx="1296">
                  <c:v>239.06</c:v>
                </c:pt>
                <c:pt idx="1297">
                  <c:v>239.08</c:v>
                </c:pt>
                <c:pt idx="1298">
                  <c:v>240</c:v>
                </c:pt>
                <c:pt idx="1299">
                  <c:v>240.02</c:v>
                </c:pt>
                <c:pt idx="1300">
                  <c:v>240.03</c:v>
                </c:pt>
                <c:pt idx="1301">
                  <c:v>240.05</c:v>
                </c:pt>
                <c:pt idx="1302">
                  <c:v>240.07</c:v>
                </c:pt>
                <c:pt idx="1303">
                  <c:v>240.09</c:v>
                </c:pt>
                <c:pt idx="1304">
                  <c:v>241</c:v>
                </c:pt>
                <c:pt idx="1305">
                  <c:v>241.02</c:v>
                </c:pt>
                <c:pt idx="1306">
                  <c:v>241.04</c:v>
                </c:pt>
                <c:pt idx="1307">
                  <c:v>241.05</c:v>
                </c:pt>
                <c:pt idx="1308">
                  <c:v>241.07</c:v>
                </c:pt>
                <c:pt idx="1309">
                  <c:v>241.08</c:v>
                </c:pt>
                <c:pt idx="1310">
                  <c:v>242</c:v>
                </c:pt>
                <c:pt idx="1311">
                  <c:v>242.02</c:v>
                </c:pt>
                <c:pt idx="1312">
                  <c:v>242.03</c:v>
                </c:pt>
                <c:pt idx="1313">
                  <c:v>242.05</c:v>
                </c:pt>
                <c:pt idx="1314">
                  <c:v>242.07</c:v>
                </c:pt>
                <c:pt idx="1315">
                  <c:v>242.09</c:v>
                </c:pt>
                <c:pt idx="1316">
                  <c:v>243</c:v>
                </c:pt>
                <c:pt idx="1317">
                  <c:v>243.02</c:v>
                </c:pt>
                <c:pt idx="1318">
                  <c:v>243.03</c:v>
                </c:pt>
                <c:pt idx="1319">
                  <c:v>243.05</c:v>
                </c:pt>
                <c:pt idx="1320">
                  <c:v>243.07</c:v>
                </c:pt>
                <c:pt idx="1321">
                  <c:v>243.09</c:v>
                </c:pt>
                <c:pt idx="1322">
                  <c:v>244</c:v>
                </c:pt>
                <c:pt idx="1323">
                  <c:v>244.02</c:v>
                </c:pt>
                <c:pt idx="1324">
                  <c:v>244.04</c:v>
                </c:pt>
                <c:pt idx="1325">
                  <c:v>244.06</c:v>
                </c:pt>
                <c:pt idx="1326">
                  <c:v>244.07</c:v>
                </c:pt>
                <c:pt idx="1327">
                  <c:v>244.09</c:v>
                </c:pt>
                <c:pt idx="1328">
                  <c:v>245.01</c:v>
                </c:pt>
                <c:pt idx="1329">
                  <c:v>245.02</c:v>
                </c:pt>
                <c:pt idx="1330">
                  <c:v>245.04</c:v>
                </c:pt>
                <c:pt idx="1331">
                  <c:v>245.06</c:v>
                </c:pt>
                <c:pt idx="1332">
                  <c:v>245.07</c:v>
                </c:pt>
                <c:pt idx="1333">
                  <c:v>245.09</c:v>
                </c:pt>
                <c:pt idx="1334">
                  <c:v>246.01</c:v>
                </c:pt>
                <c:pt idx="1335">
                  <c:v>246.02</c:v>
                </c:pt>
                <c:pt idx="1336">
                  <c:v>246.04</c:v>
                </c:pt>
                <c:pt idx="1337">
                  <c:v>246.06</c:v>
                </c:pt>
                <c:pt idx="1338">
                  <c:v>246.07</c:v>
                </c:pt>
                <c:pt idx="1339">
                  <c:v>246.09</c:v>
                </c:pt>
                <c:pt idx="1340">
                  <c:v>247.01</c:v>
                </c:pt>
                <c:pt idx="1341">
                  <c:v>247.03</c:v>
                </c:pt>
                <c:pt idx="1342">
                  <c:v>247.04</c:v>
                </c:pt>
                <c:pt idx="1343">
                  <c:v>247.06</c:v>
                </c:pt>
                <c:pt idx="1344">
                  <c:v>247.07</c:v>
                </c:pt>
                <c:pt idx="1345">
                  <c:v>247.09</c:v>
                </c:pt>
                <c:pt idx="1346">
                  <c:v>248.01</c:v>
                </c:pt>
                <c:pt idx="1347">
                  <c:v>248.02</c:v>
                </c:pt>
                <c:pt idx="1348">
                  <c:v>248.04</c:v>
                </c:pt>
                <c:pt idx="1349">
                  <c:v>248.06</c:v>
                </c:pt>
                <c:pt idx="1350">
                  <c:v>248.08</c:v>
                </c:pt>
                <c:pt idx="1351">
                  <c:v>248.09</c:v>
                </c:pt>
                <c:pt idx="1352">
                  <c:v>249.01</c:v>
                </c:pt>
                <c:pt idx="1353">
                  <c:v>249.03</c:v>
                </c:pt>
                <c:pt idx="1354">
                  <c:v>249.04</c:v>
                </c:pt>
                <c:pt idx="1355">
                  <c:v>249.06</c:v>
                </c:pt>
                <c:pt idx="1356">
                  <c:v>249.07</c:v>
                </c:pt>
                <c:pt idx="1357">
                  <c:v>249.09</c:v>
                </c:pt>
                <c:pt idx="1358">
                  <c:v>250.01</c:v>
                </c:pt>
                <c:pt idx="1359">
                  <c:v>250.02</c:v>
                </c:pt>
                <c:pt idx="1360">
                  <c:v>250.04</c:v>
                </c:pt>
                <c:pt idx="1361">
                  <c:v>250.05</c:v>
                </c:pt>
                <c:pt idx="1362">
                  <c:v>250.07</c:v>
                </c:pt>
                <c:pt idx="1363">
                  <c:v>250.09</c:v>
                </c:pt>
                <c:pt idx="1364">
                  <c:v>251.01</c:v>
                </c:pt>
                <c:pt idx="1365">
                  <c:v>251.02</c:v>
                </c:pt>
                <c:pt idx="1366">
                  <c:v>251.04</c:v>
                </c:pt>
                <c:pt idx="1367">
                  <c:v>251.05</c:v>
                </c:pt>
                <c:pt idx="1368">
                  <c:v>251.07</c:v>
                </c:pt>
                <c:pt idx="1369">
                  <c:v>251.09</c:v>
                </c:pt>
                <c:pt idx="1370">
                  <c:v>252</c:v>
                </c:pt>
                <c:pt idx="1371">
                  <c:v>252.02</c:v>
                </c:pt>
                <c:pt idx="1372">
                  <c:v>252.03</c:v>
                </c:pt>
                <c:pt idx="1373">
                  <c:v>252.05</c:v>
                </c:pt>
                <c:pt idx="1374">
                  <c:v>252.07</c:v>
                </c:pt>
                <c:pt idx="1375">
                  <c:v>252.08</c:v>
                </c:pt>
                <c:pt idx="1376">
                  <c:v>253</c:v>
                </c:pt>
                <c:pt idx="1377">
                  <c:v>253.02</c:v>
                </c:pt>
                <c:pt idx="1378">
                  <c:v>253.03</c:v>
                </c:pt>
                <c:pt idx="1379">
                  <c:v>253.05</c:v>
                </c:pt>
                <c:pt idx="1380">
                  <c:v>253.06</c:v>
                </c:pt>
                <c:pt idx="1381">
                  <c:v>253.08</c:v>
                </c:pt>
                <c:pt idx="1382">
                  <c:v>254</c:v>
                </c:pt>
                <c:pt idx="1383">
                  <c:v>254.02</c:v>
                </c:pt>
                <c:pt idx="1384">
                  <c:v>254.03</c:v>
                </c:pt>
                <c:pt idx="1385">
                  <c:v>254.05</c:v>
                </c:pt>
                <c:pt idx="1386">
                  <c:v>254.07</c:v>
                </c:pt>
                <c:pt idx="1387">
                  <c:v>254.08</c:v>
                </c:pt>
                <c:pt idx="1388">
                  <c:v>255</c:v>
                </c:pt>
                <c:pt idx="1389">
                  <c:v>255.02</c:v>
                </c:pt>
                <c:pt idx="1390">
                  <c:v>255.03</c:v>
                </c:pt>
                <c:pt idx="1391">
                  <c:v>255.05</c:v>
                </c:pt>
                <c:pt idx="1392">
                  <c:v>255.07</c:v>
                </c:pt>
                <c:pt idx="1393">
                  <c:v>255.09</c:v>
                </c:pt>
                <c:pt idx="1394">
                  <c:v>256</c:v>
                </c:pt>
                <c:pt idx="1395">
                  <c:v>256.02</c:v>
                </c:pt>
                <c:pt idx="1396">
                  <c:v>256.04000000000002</c:v>
                </c:pt>
                <c:pt idx="1397">
                  <c:v>256.05</c:v>
                </c:pt>
                <c:pt idx="1398">
                  <c:v>256.07</c:v>
                </c:pt>
                <c:pt idx="1399">
                  <c:v>256.08999999999997</c:v>
                </c:pt>
                <c:pt idx="1400">
                  <c:v>257.01</c:v>
                </c:pt>
                <c:pt idx="1401">
                  <c:v>257.02</c:v>
                </c:pt>
                <c:pt idx="1402">
                  <c:v>257.04000000000002</c:v>
                </c:pt>
                <c:pt idx="1403">
                  <c:v>257.06</c:v>
                </c:pt>
                <c:pt idx="1404">
                  <c:v>257.07</c:v>
                </c:pt>
                <c:pt idx="1405">
                  <c:v>257.08999999999997</c:v>
                </c:pt>
                <c:pt idx="1406">
                  <c:v>258.01</c:v>
                </c:pt>
                <c:pt idx="1407">
                  <c:v>258.02</c:v>
                </c:pt>
                <c:pt idx="1408">
                  <c:v>258.04000000000002</c:v>
                </c:pt>
                <c:pt idx="1409">
                  <c:v>258.06</c:v>
                </c:pt>
                <c:pt idx="1410">
                  <c:v>258.07</c:v>
                </c:pt>
                <c:pt idx="1411">
                  <c:v>258.08999999999997</c:v>
                </c:pt>
                <c:pt idx="1412">
                  <c:v>259.01</c:v>
                </c:pt>
                <c:pt idx="1413">
                  <c:v>259.02999999999997</c:v>
                </c:pt>
                <c:pt idx="1414">
                  <c:v>259.04000000000002</c:v>
                </c:pt>
                <c:pt idx="1415">
                  <c:v>259.06</c:v>
                </c:pt>
                <c:pt idx="1416">
                  <c:v>259.08</c:v>
                </c:pt>
                <c:pt idx="1417">
                  <c:v>259.08999999999997</c:v>
                </c:pt>
                <c:pt idx="1418">
                  <c:v>260.01</c:v>
                </c:pt>
                <c:pt idx="1419">
                  <c:v>260.02999999999997</c:v>
                </c:pt>
                <c:pt idx="1420">
                  <c:v>260.05</c:v>
                </c:pt>
                <c:pt idx="1421">
                  <c:v>260.06</c:v>
                </c:pt>
                <c:pt idx="1422">
                  <c:v>260.08</c:v>
                </c:pt>
                <c:pt idx="1423">
                  <c:v>261</c:v>
                </c:pt>
                <c:pt idx="1424">
                  <c:v>261.01</c:v>
                </c:pt>
                <c:pt idx="1425">
                  <c:v>261.02999999999997</c:v>
                </c:pt>
                <c:pt idx="1426">
                  <c:v>261.05</c:v>
                </c:pt>
                <c:pt idx="1427">
                  <c:v>261.06</c:v>
                </c:pt>
                <c:pt idx="1428">
                  <c:v>261.08</c:v>
                </c:pt>
                <c:pt idx="1429">
                  <c:v>262</c:v>
                </c:pt>
                <c:pt idx="1430">
                  <c:v>262.01</c:v>
                </c:pt>
                <c:pt idx="1431">
                  <c:v>262.02999999999997</c:v>
                </c:pt>
                <c:pt idx="1432">
                  <c:v>262.05</c:v>
                </c:pt>
                <c:pt idx="1433">
                  <c:v>262.06</c:v>
                </c:pt>
                <c:pt idx="1434">
                  <c:v>262.08</c:v>
                </c:pt>
                <c:pt idx="1435">
                  <c:v>263</c:v>
                </c:pt>
                <c:pt idx="1436">
                  <c:v>263.01</c:v>
                </c:pt>
                <c:pt idx="1437">
                  <c:v>263.02999999999997</c:v>
                </c:pt>
                <c:pt idx="1438">
                  <c:v>263.05</c:v>
                </c:pt>
                <c:pt idx="1439">
                  <c:v>263.07</c:v>
                </c:pt>
                <c:pt idx="1440">
                  <c:v>263.08</c:v>
                </c:pt>
                <c:pt idx="1441">
                  <c:v>264</c:v>
                </c:pt>
                <c:pt idx="1442">
                  <c:v>264.02</c:v>
                </c:pt>
                <c:pt idx="1443">
                  <c:v>264.02999999999997</c:v>
                </c:pt>
                <c:pt idx="1444">
                  <c:v>264.05</c:v>
                </c:pt>
                <c:pt idx="1445">
                  <c:v>264.07</c:v>
                </c:pt>
                <c:pt idx="1446">
                  <c:v>264.08</c:v>
                </c:pt>
                <c:pt idx="1447">
                  <c:v>265</c:v>
                </c:pt>
                <c:pt idx="1448">
                  <c:v>265.02</c:v>
                </c:pt>
                <c:pt idx="1449">
                  <c:v>265.04000000000002</c:v>
                </c:pt>
                <c:pt idx="1450">
                  <c:v>265.05</c:v>
                </c:pt>
                <c:pt idx="1451">
                  <c:v>265.07</c:v>
                </c:pt>
                <c:pt idx="1452">
                  <c:v>265.08</c:v>
                </c:pt>
                <c:pt idx="1453">
                  <c:v>266</c:v>
                </c:pt>
                <c:pt idx="1454">
                  <c:v>266.02</c:v>
                </c:pt>
                <c:pt idx="1455">
                  <c:v>266.04000000000002</c:v>
                </c:pt>
                <c:pt idx="1456">
                  <c:v>266.05</c:v>
                </c:pt>
                <c:pt idx="1457">
                  <c:v>266.07</c:v>
                </c:pt>
                <c:pt idx="1458">
                  <c:v>266.08999999999997</c:v>
                </c:pt>
                <c:pt idx="1459">
                  <c:v>267</c:v>
                </c:pt>
                <c:pt idx="1460">
                  <c:v>267.02</c:v>
                </c:pt>
                <c:pt idx="1461">
                  <c:v>267.04000000000002</c:v>
                </c:pt>
                <c:pt idx="1462">
                  <c:v>267.06</c:v>
                </c:pt>
                <c:pt idx="1463">
                  <c:v>267.08</c:v>
                </c:pt>
                <c:pt idx="1464">
                  <c:v>267.08999999999997</c:v>
                </c:pt>
                <c:pt idx="1465">
                  <c:v>268.02</c:v>
                </c:pt>
                <c:pt idx="1466">
                  <c:v>268.05</c:v>
                </c:pt>
                <c:pt idx="1467">
                  <c:v>268.08</c:v>
                </c:pt>
                <c:pt idx="1468">
                  <c:v>269.01</c:v>
                </c:pt>
                <c:pt idx="1469">
                  <c:v>269.02999999999997</c:v>
                </c:pt>
                <c:pt idx="1470">
                  <c:v>269.05</c:v>
                </c:pt>
                <c:pt idx="1471">
                  <c:v>269.07</c:v>
                </c:pt>
                <c:pt idx="1472">
                  <c:v>269.08999999999997</c:v>
                </c:pt>
                <c:pt idx="1473">
                  <c:v>270.01</c:v>
                </c:pt>
                <c:pt idx="1474">
                  <c:v>270.02999999999997</c:v>
                </c:pt>
                <c:pt idx="1475">
                  <c:v>270.04000000000002</c:v>
                </c:pt>
                <c:pt idx="1476">
                  <c:v>270.05</c:v>
                </c:pt>
                <c:pt idx="1477">
                  <c:v>270.07</c:v>
                </c:pt>
                <c:pt idx="1478">
                  <c:v>270.08</c:v>
                </c:pt>
                <c:pt idx="1479">
                  <c:v>270.08999999999997</c:v>
                </c:pt>
                <c:pt idx="1480">
                  <c:v>271.01</c:v>
                </c:pt>
                <c:pt idx="1481">
                  <c:v>271.02</c:v>
                </c:pt>
                <c:pt idx="1482">
                  <c:v>271.02999999999997</c:v>
                </c:pt>
                <c:pt idx="1483">
                  <c:v>271.04000000000002</c:v>
                </c:pt>
                <c:pt idx="1484">
                  <c:v>271.05</c:v>
                </c:pt>
                <c:pt idx="1485">
                  <c:v>271.06</c:v>
                </c:pt>
                <c:pt idx="1486">
                  <c:v>271.07</c:v>
                </c:pt>
                <c:pt idx="1487">
                  <c:v>271.08</c:v>
                </c:pt>
                <c:pt idx="1488">
                  <c:v>271.08999999999997</c:v>
                </c:pt>
                <c:pt idx="1489">
                  <c:v>272</c:v>
                </c:pt>
                <c:pt idx="1490">
                  <c:v>272</c:v>
                </c:pt>
                <c:pt idx="1491">
                  <c:v>272.01</c:v>
                </c:pt>
                <c:pt idx="1492">
                  <c:v>272.02</c:v>
                </c:pt>
                <c:pt idx="1493">
                  <c:v>272.04000000000002</c:v>
                </c:pt>
                <c:pt idx="1494">
                  <c:v>272.05</c:v>
                </c:pt>
                <c:pt idx="1495">
                  <c:v>272.06</c:v>
                </c:pt>
                <c:pt idx="1496">
                  <c:v>272.07</c:v>
                </c:pt>
                <c:pt idx="1497">
                  <c:v>272.08</c:v>
                </c:pt>
                <c:pt idx="1498">
                  <c:v>272.08999999999997</c:v>
                </c:pt>
                <c:pt idx="1499">
                  <c:v>273.01</c:v>
                </c:pt>
                <c:pt idx="1500">
                  <c:v>273.02</c:v>
                </c:pt>
                <c:pt idx="1501">
                  <c:v>273.02999999999997</c:v>
                </c:pt>
                <c:pt idx="1502">
                  <c:v>273.04000000000002</c:v>
                </c:pt>
                <c:pt idx="1503">
                  <c:v>273.06</c:v>
                </c:pt>
                <c:pt idx="1504">
                  <c:v>273.07</c:v>
                </c:pt>
                <c:pt idx="1505">
                  <c:v>273.08999999999997</c:v>
                </c:pt>
                <c:pt idx="1506">
                  <c:v>274</c:v>
                </c:pt>
                <c:pt idx="1507">
                  <c:v>274.02</c:v>
                </c:pt>
                <c:pt idx="1508">
                  <c:v>274.04000000000002</c:v>
                </c:pt>
                <c:pt idx="1509">
                  <c:v>274.05</c:v>
                </c:pt>
                <c:pt idx="1510">
                  <c:v>274.07</c:v>
                </c:pt>
                <c:pt idx="1511">
                  <c:v>274.08999999999997</c:v>
                </c:pt>
                <c:pt idx="1512">
                  <c:v>275.01</c:v>
                </c:pt>
                <c:pt idx="1513">
                  <c:v>275.02999999999997</c:v>
                </c:pt>
                <c:pt idx="1514">
                  <c:v>275.05</c:v>
                </c:pt>
                <c:pt idx="1515">
                  <c:v>275.07</c:v>
                </c:pt>
                <c:pt idx="1516">
                  <c:v>275.08999999999997</c:v>
                </c:pt>
                <c:pt idx="1517">
                  <c:v>276.01</c:v>
                </c:pt>
                <c:pt idx="1518">
                  <c:v>276.02999999999997</c:v>
                </c:pt>
                <c:pt idx="1519">
                  <c:v>276.04000000000002</c:v>
                </c:pt>
                <c:pt idx="1520">
                  <c:v>276.07</c:v>
                </c:pt>
                <c:pt idx="1521">
                  <c:v>276.08999999999997</c:v>
                </c:pt>
                <c:pt idx="1522">
                  <c:v>277.01</c:v>
                </c:pt>
                <c:pt idx="1523">
                  <c:v>277.02999999999997</c:v>
                </c:pt>
                <c:pt idx="1524">
                  <c:v>277.05</c:v>
                </c:pt>
                <c:pt idx="1525">
                  <c:v>277.07</c:v>
                </c:pt>
                <c:pt idx="1526">
                  <c:v>277.08999999999997</c:v>
                </c:pt>
                <c:pt idx="1527">
                  <c:v>278.02</c:v>
                </c:pt>
                <c:pt idx="1528">
                  <c:v>278.04000000000002</c:v>
                </c:pt>
                <c:pt idx="1529">
                  <c:v>278.06</c:v>
                </c:pt>
                <c:pt idx="1530">
                  <c:v>278.08</c:v>
                </c:pt>
                <c:pt idx="1531">
                  <c:v>279</c:v>
                </c:pt>
                <c:pt idx="1532">
                  <c:v>279.02</c:v>
                </c:pt>
                <c:pt idx="1533">
                  <c:v>279.04000000000002</c:v>
                </c:pt>
                <c:pt idx="1534">
                  <c:v>279.06</c:v>
                </c:pt>
                <c:pt idx="1535">
                  <c:v>279.08</c:v>
                </c:pt>
                <c:pt idx="1536">
                  <c:v>280</c:v>
                </c:pt>
                <c:pt idx="1537">
                  <c:v>280.02</c:v>
                </c:pt>
                <c:pt idx="1538">
                  <c:v>280.04000000000002</c:v>
                </c:pt>
                <c:pt idx="1539">
                  <c:v>280.06</c:v>
                </c:pt>
                <c:pt idx="1540">
                  <c:v>280.08</c:v>
                </c:pt>
                <c:pt idx="1541">
                  <c:v>281</c:v>
                </c:pt>
                <c:pt idx="1542">
                  <c:v>281.02</c:v>
                </c:pt>
                <c:pt idx="1543">
                  <c:v>281.04000000000002</c:v>
                </c:pt>
                <c:pt idx="1544">
                  <c:v>281.06</c:v>
                </c:pt>
                <c:pt idx="1545">
                  <c:v>281.07</c:v>
                </c:pt>
                <c:pt idx="1546">
                  <c:v>281.08999999999997</c:v>
                </c:pt>
                <c:pt idx="1547">
                  <c:v>282.01</c:v>
                </c:pt>
                <c:pt idx="1548">
                  <c:v>282.02999999999997</c:v>
                </c:pt>
                <c:pt idx="1549">
                  <c:v>282.04000000000002</c:v>
                </c:pt>
                <c:pt idx="1550">
                  <c:v>282.06</c:v>
                </c:pt>
                <c:pt idx="1551">
                  <c:v>282.07</c:v>
                </c:pt>
                <c:pt idx="1552">
                  <c:v>282.08999999999997</c:v>
                </c:pt>
                <c:pt idx="1553">
                  <c:v>283.01</c:v>
                </c:pt>
                <c:pt idx="1554">
                  <c:v>283.02999999999997</c:v>
                </c:pt>
                <c:pt idx="1555">
                  <c:v>283.04000000000002</c:v>
                </c:pt>
                <c:pt idx="1556">
                  <c:v>283.06</c:v>
                </c:pt>
                <c:pt idx="1557">
                  <c:v>283.07</c:v>
                </c:pt>
                <c:pt idx="1558">
                  <c:v>283.08999999999997</c:v>
                </c:pt>
                <c:pt idx="1559">
                  <c:v>284</c:v>
                </c:pt>
                <c:pt idx="1560">
                  <c:v>284.02</c:v>
                </c:pt>
                <c:pt idx="1561">
                  <c:v>284.02999999999997</c:v>
                </c:pt>
                <c:pt idx="1562">
                  <c:v>284.05</c:v>
                </c:pt>
                <c:pt idx="1563">
                  <c:v>284.06</c:v>
                </c:pt>
                <c:pt idx="1564">
                  <c:v>284.08</c:v>
                </c:pt>
                <c:pt idx="1565">
                  <c:v>285</c:v>
                </c:pt>
                <c:pt idx="1566">
                  <c:v>285.01</c:v>
                </c:pt>
                <c:pt idx="1567">
                  <c:v>285.02</c:v>
                </c:pt>
                <c:pt idx="1568">
                  <c:v>285.04000000000002</c:v>
                </c:pt>
                <c:pt idx="1569">
                  <c:v>285.05</c:v>
                </c:pt>
                <c:pt idx="1570">
                  <c:v>285.07</c:v>
                </c:pt>
                <c:pt idx="1571">
                  <c:v>285.08</c:v>
                </c:pt>
                <c:pt idx="1572">
                  <c:v>286</c:v>
                </c:pt>
                <c:pt idx="1573">
                  <c:v>286.01</c:v>
                </c:pt>
                <c:pt idx="1574">
                  <c:v>286.02999999999997</c:v>
                </c:pt>
                <c:pt idx="1575">
                  <c:v>286.04000000000002</c:v>
                </c:pt>
                <c:pt idx="1576">
                  <c:v>286.06</c:v>
                </c:pt>
                <c:pt idx="1577">
                  <c:v>286.07</c:v>
                </c:pt>
                <c:pt idx="1578">
                  <c:v>286.08</c:v>
                </c:pt>
                <c:pt idx="1579">
                  <c:v>287</c:v>
                </c:pt>
                <c:pt idx="1580">
                  <c:v>287.01</c:v>
                </c:pt>
                <c:pt idx="1581">
                  <c:v>287.02999999999997</c:v>
                </c:pt>
                <c:pt idx="1582">
                  <c:v>287.04000000000002</c:v>
                </c:pt>
                <c:pt idx="1583">
                  <c:v>287.06</c:v>
                </c:pt>
                <c:pt idx="1584">
                  <c:v>287.07</c:v>
                </c:pt>
                <c:pt idx="1585">
                  <c:v>287.08999999999997</c:v>
                </c:pt>
                <c:pt idx="1586">
                  <c:v>288.01</c:v>
                </c:pt>
                <c:pt idx="1587">
                  <c:v>288.02</c:v>
                </c:pt>
                <c:pt idx="1588">
                  <c:v>288.04000000000002</c:v>
                </c:pt>
                <c:pt idx="1589">
                  <c:v>288.06</c:v>
                </c:pt>
                <c:pt idx="1590">
                  <c:v>288.07</c:v>
                </c:pt>
                <c:pt idx="1591">
                  <c:v>288.08999999999997</c:v>
                </c:pt>
                <c:pt idx="1592">
                  <c:v>289.01</c:v>
                </c:pt>
                <c:pt idx="1593">
                  <c:v>289.02</c:v>
                </c:pt>
                <c:pt idx="1594">
                  <c:v>289.04000000000002</c:v>
                </c:pt>
                <c:pt idx="1595">
                  <c:v>289.06</c:v>
                </c:pt>
                <c:pt idx="1596">
                  <c:v>289.07</c:v>
                </c:pt>
                <c:pt idx="1597">
                  <c:v>289.08999999999997</c:v>
                </c:pt>
                <c:pt idx="1598">
                  <c:v>290.01</c:v>
                </c:pt>
                <c:pt idx="1599">
                  <c:v>290.02999999999997</c:v>
                </c:pt>
                <c:pt idx="1600">
                  <c:v>290.05</c:v>
                </c:pt>
                <c:pt idx="1601">
                  <c:v>290.06</c:v>
                </c:pt>
                <c:pt idx="1602">
                  <c:v>290.08</c:v>
                </c:pt>
                <c:pt idx="1603">
                  <c:v>291</c:v>
                </c:pt>
                <c:pt idx="1604">
                  <c:v>291.02</c:v>
                </c:pt>
                <c:pt idx="1605">
                  <c:v>291.04000000000002</c:v>
                </c:pt>
                <c:pt idx="1606">
                  <c:v>291.05</c:v>
                </c:pt>
                <c:pt idx="1607">
                  <c:v>291.07</c:v>
                </c:pt>
                <c:pt idx="1608">
                  <c:v>291.08999999999997</c:v>
                </c:pt>
                <c:pt idx="1609">
                  <c:v>292</c:v>
                </c:pt>
                <c:pt idx="1610">
                  <c:v>292.02</c:v>
                </c:pt>
                <c:pt idx="1611">
                  <c:v>292.04000000000002</c:v>
                </c:pt>
                <c:pt idx="1612">
                  <c:v>292.06</c:v>
                </c:pt>
                <c:pt idx="1613">
                  <c:v>292.07</c:v>
                </c:pt>
                <c:pt idx="1614">
                  <c:v>292.08999999999997</c:v>
                </c:pt>
                <c:pt idx="1615">
                  <c:v>293</c:v>
                </c:pt>
                <c:pt idx="1616">
                  <c:v>293.02</c:v>
                </c:pt>
                <c:pt idx="1617">
                  <c:v>293.04000000000002</c:v>
                </c:pt>
                <c:pt idx="1618">
                  <c:v>293.06</c:v>
                </c:pt>
                <c:pt idx="1619">
                  <c:v>293.07</c:v>
                </c:pt>
                <c:pt idx="1620">
                  <c:v>293.08999999999997</c:v>
                </c:pt>
                <c:pt idx="1621">
                  <c:v>294.01</c:v>
                </c:pt>
                <c:pt idx="1622">
                  <c:v>294.02999999999997</c:v>
                </c:pt>
                <c:pt idx="1623">
                  <c:v>294.04000000000002</c:v>
                </c:pt>
                <c:pt idx="1624">
                  <c:v>294.06</c:v>
                </c:pt>
                <c:pt idx="1625">
                  <c:v>294.08</c:v>
                </c:pt>
                <c:pt idx="1626">
                  <c:v>294.08999999999997</c:v>
                </c:pt>
                <c:pt idx="1627">
                  <c:v>295.01</c:v>
                </c:pt>
                <c:pt idx="1628">
                  <c:v>295.02999999999997</c:v>
                </c:pt>
                <c:pt idx="1629">
                  <c:v>295.04000000000002</c:v>
                </c:pt>
                <c:pt idx="1630">
                  <c:v>295.06</c:v>
                </c:pt>
                <c:pt idx="1631">
                  <c:v>295.08</c:v>
                </c:pt>
                <c:pt idx="1632">
                  <c:v>295.08999999999997</c:v>
                </c:pt>
                <c:pt idx="1633">
                  <c:v>296.01</c:v>
                </c:pt>
                <c:pt idx="1634">
                  <c:v>296.02999999999997</c:v>
                </c:pt>
                <c:pt idx="1635">
                  <c:v>296.04000000000002</c:v>
                </c:pt>
                <c:pt idx="1636">
                  <c:v>296.06</c:v>
                </c:pt>
                <c:pt idx="1637">
                  <c:v>296.08</c:v>
                </c:pt>
                <c:pt idx="1638">
                  <c:v>297</c:v>
                </c:pt>
                <c:pt idx="1639">
                  <c:v>297.01</c:v>
                </c:pt>
                <c:pt idx="1640">
                  <c:v>297.02999999999997</c:v>
                </c:pt>
                <c:pt idx="1641">
                  <c:v>297.05</c:v>
                </c:pt>
                <c:pt idx="1642">
                  <c:v>297.06</c:v>
                </c:pt>
                <c:pt idx="1643">
                  <c:v>297.08</c:v>
                </c:pt>
                <c:pt idx="1644">
                  <c:v>298</c:v>
                </c:pt>
                <c:pt idx="1645">
                  <c:v>298.01</c:v>
                </c:pt>
                <c:pt idx="1646">
                  <c:v>298.02999999999997</c:v>
                </c:pt>
                <c:pt idx="1647">
                  <c:v>298.04000000000002</c:v>
                </c:pt>
                <c:pt idx="1648">
                  <c:v>298.06</c:v>
                </c:pt>
                <c:pt idx="1649">
                  <c:v>298.08</c:v>
                </c:pt>
                <c:pt idx="1650">
                  <c:v>298.08999999999997</c:v>
                </c:pt>
                <c:pt idx="1651">
                  <c:v>299.01</c:v>
                </c:pt>
                <c:pt idx="1652">
                  <c:v>299.02999999999997</c:v>
                </c:pt>
                <c:pt idx="1653">
                  <c:v>299.04000000000002</c:v>
                </c:pt>
                <c:pt idx="1654">
                  <c:v>299.06</c:v>
                </c:pt>
                <c:pt idx="1655">
                  <c:v>299.07</c:v>
                </c:pt>
                <c:pt idx="1656">
                  <c:v>299.08999999999997</c:v>
                </c:pt>
                <c:pt idx="1657">
                  <c:v>300.01</c:v>
                </c:pt>
                <c:pt idx="1658">
                  <c:v>300.02</c:v>
                </c:pt>
                <c:pt idx="1659">
                  <c:v>300.04000000000002</c:v>
                </c:pt>
                <c:pt idx="1660">
                  <c:v>300.06</c:v>
                </c:pt>
                <c:pt idx="1661">
                  <c:v>300.07</c:v>
                </c:pt>
                <c:pt idx="1662">
                  <c:v>300.08999999999997</c:v>
                </c:pt>
                <c:pt idx="1663">
                  <c:v>301.01</c:v>
                </c:pt>
                <c:pt idx="1664">
                  <c:v>301.02</c:v>
                </c:pt>
                <c:pt idx="1665">
                  <c:v>301.04000000000002</c:v>
                </c:pt>
                <c:pt idx="1666">
                  <c:v>301.06</c:v>
                </c:pt>
                <c:pt idx="1667">
                  <c:v>301.07</c:v>
                </c:pt>
                <c:pt idx="1668">
                  <c:v>301.08999999999997</c:v>
                </c:pt>
                <c:pt idx="1669">
                  <c:v>302.01</c:v>
                </c:pt>
                <c:pt idx="1670">
                  <c:v>302.02</c:v>
                </c:pt>
                <c:pt idx="1671">
                  <c:v>302.04000000000002</c:v>
                </c:pt>
                <c:pt idx="1672">
                  <c:v>302.06</c:v>
                </c:pt>
                <c:pt idx="1673">
                  <c:v>302.07</c:v>
                </c:pt>
                <c:pt idx="1674">
                  <c:v>302.08999999999997</c:v>
                </c:pt>
                <c:pt idx="1675">
                  <c:v>303</c:v>
                </c:pt>
                <c:pt idx="1676">
                  <c:v>303.02</c:v>
                </c:pt>
                <c:pt idx="1677">
                  <c:v>303.04000000000002</c:v>
                </c:pt>
                <c:pt idx="1678">
                  <c:v>303.05</c:v>
                </c:pt>
                <c:pt idx="1679">
                  <c:v>303.07</c:v>
                </c:pt>
                <c:pt idx="1680">
                  <c:v>303.08999999999997</c:v>
                </c:pt>
                <c:pt idx="1681">
                  <c:v>304</c:v>
                </c:pt>
                <c:pt idx="1682">
                  <c:v>304.02</c:v>
                </c:pt>
                <c:pt idx="1683">
                  <c:v>304.04000000000002</c:v>
                </c:pt>
                <c:pt idx="1684">
                  <c:v>304.06</c:v>
                </c:pt>
                <c:pt idx="1685">
                  <c:v>304.07</c:v>
                </c:pt>
                <c:pt idx="1686">
                  <c:v>304.08999999999997</c:v>
                </c:pt>
                <c:pt idx="1687">
                  <c:v>305.01</c:v>
                </c:pt>
                <c:pt idx="1688">
                  <c:v>305.02</c:v>
                </c:pt>
                <c:pt idx="1689">
                  <c:v>305.04000000000002</c:v>
                </c:pt>
                <c:pt idx="1690">
                  <c:v>305.06</c:v>
                </c:pt>
                <c:pt idx="1691">
                  <c:v>305.07</c:v>
                </c:pt>
                <c:pt idx="1692">
                  <c:v>305.08999999999997</c:v>
                </c:pt>
                <c:pt idx="1693">
                  <c:v>306.01</c:v>
                </c:pt>
                <c:pt idx="1694">
                  <c:v>306.02</c:v>
                </c:pt>
                <c:pt idx="1695">
                  <c:v>306.04000000000002</c:v>
                </c:pt>
                <c:pt idx="1696">
                  <c:v>306.06</c:v>
                </c:pt>
                <c:pt idx="1697">
                  <c:v>306.07</c:v>
                </c:pt>
                <c:pt idx="1698">
                  <c:v>306.08999999999997</c:v>
                </c:pt>
                <c:pt idx="1699">
                  <c:v>307.01</c:v>
                </c:pt>
                <c:pt idx="1700">
                  <c:v>307.02</c:v>
                </c:pt>
                <c:pt idx="1701">
                  <c:v>307.04000000000002</c:v>
                </c:pt>
                <c:pt idx="1702">
                  <c:v>307.06</c:v>
                </c:pt>
                <c:pt idx="1703">
                  <c:v>307.07</c:v>
                </c:pt>
                <c:pt idx="1704">
                  <c:v>307.08999999999997</c:v>
                </c:pt>
                <c:pt idx="1705">
                  <c:v>308.01</c:v>
                </c:pt>
                <c:pt idx="1706">
                  <c:v>308.02999999999997</c:v>
                </c:pt>
                <c:pt idx="1707">
                  <c:v>308.04000000000002</c:v>
                </c:pt>
                <c:pt idx="1708">
                  <c:v>308.06</c:v>
                </c:pt>
                <c:pt idx="1709">
                  <c:v>308.08</c:v>
                </c:pt>
                <c:pt idx="1710">
                  <c:v>308.08999999999997</c:v>
                </c:pt>
                <c:pt idx="1711">
                  <c:v>309.01</c:v>
                </c:pt>
                <c:pt idx="1712">
                  <c:v>309.02999999999997</c:v>
                </c:pt>
                <c:pt idx="1713">
                  <c:v>309.04000000000002</c:v>
                </c:pt>
                <c:pt idx="1714">
                  <c:v>309.06</c:v>
                </c:pt>
                <c:pt idx="1715">
                  <c:v>309.08</c:v>
                </c:pt>
                <c:pt idx="1716">
                  <c:v>309.08999999999997</c:v>
                </c:pt>
                <c:pt idx="1717">
                  <c:v>310.01</c:v>
                </c:pt>
                <c:pt idx="1718">
                  <c:v>310.02999999999997</c:v>
                </c:pt>
                <c:pt idx="1719">
                  <c:v>310.04000000000002</c:v>
                </c:pt>
                <c:pt idx="1720">
                  <c:v>310.06</c:v>
                </c:pt>
                <c:pt idx="1721">
                  <c:v>310.08</c:v>
                </c:pt>
                <c:pt idx="1722">
                  <c:v>310.08999999999997</c:v>
                </c:pt>
                <c:pt idx="1723">
                  <c:v>311.01</c:v>
                </c:pt>
                <c:pt idx="1724">
                  <c:v>311.02999999999997</c:v>
                </c:pt>
                <c:pt idx="1725">
                  <c:v>311.04000000000002</c:v>
                </c:pt>
                <c:pt idx="1726">
                  <c:v>311.06</c:v>
                </c:pt>
                <c:pt idx="1727">
                  <c:v>311.08</c:v>
                </c:pt>
                <c:pt idx="1728">
                  <c:v>311.08999999999997</c:v>
                </c:pt>
                <c:pt idx="1729">
                  <c:v>312.01</c:v>
                </c:pt>
                <c:pt idx="1730">
                  <c:v>312.02</c:v>
                </c:pt>
                <c:pt idx="1731">
                  <c:v>312.04000000000002</c:v>
                </c:pt>
                <c:pt idx="1732">
                  <c:v>312.06</c:v>
                </c:pt>
                <c:pt idx="1733">
                  <c:v>312.07</c:v>
                </c:pt>
                <c:pt idx="1734">
                  <c:v>312.08999999999997</c:v>
                </c:pt>
                <c:pt idx="1735">
                  <c:v>313.01</c:v>
                </c:pt>
                <c:pt idx="1736">
                  <c:v>313.02</c:v>
                </c:pt>
                <c:pt idx="1737">
                  <c:v>313.04000000000002</c:v>
                </c:pt>
                <c:pt idx="1738">
                  <c:v>313.06</c:v>
                </c:pt>
                <c:pt idx="1739">
                  <c:v>313.07</c:v>
                </c:pt>
                <c:pt idx="1740">
                  <c:v>313.08999999999997</c:v>
                </c:pt>
                <c:pt idx="1741">
                  <c:v>314</c:v>
                </c:pt>
                <c:pt idx="1742">
                  <c:v>314.02</c:v>
                </c:pt>
                <c:pt idx="1743">
                  <c:v>314.04000000000002</c:v>
                </c:pt>
                <c:pt idx="1744">
                  <c:v>314.05</c:v>
                </c:pt>
                <c:pt idx="1745">
                  <c:v>314.07</c:v>
                </c:pt>
                <c:pt idx="1746">
                  <c:v>314.08999999999997</c:v>
                </c:pt>
                <c:pt idx="1747">
                  <c:v>315</c:v>
                </c:pt>
                <c:pt idx="1748">
                  <c:v>315.02</c:v>
                </c:pt>
                <c:pt idx="1749">
                  <c:v>315.02999999999997</c:v>
                </c:pt>
                <c:pt idx="1750">
                  <c:v>315.05</c:v>
                </c:pt>
                <c:pt idx="1751">
                  <c:v>315.07</c:v>
                </c:pt>
                <c:pt idx="1752">
                  <c:v>315.08</c:v>
                </c:pt>
                <c:pt idx="1753">
                  <c:v>316</c:v>
                </c:pt>
                <c:pt idx="1754">
                  <c:v>316.02</c:v>
                </c:pt>
                <c:pt idx="1755">
                  <c:v>316.02999999999997</c:v>
                </c:pt>
                <c:pt idx="1756">
                  <c:v>316.05</c:v>
                </c:pt>
                <c:pt idx="1757">
                  <c:v>316.07</c:v>
                </c:pt>
                <c:pt idx="1758">
                  <c:v>316.08</c:v>
                </c:pt>
                <c:pt idx="1759">
                  <c:v>317</c:v>
                </c:pt>
                <c:pt idx="1760">
                  <c:v>317.02</c:v>
                </c:pt>
                <c:pt idx="1761">
                  <c:v>317.04000000000002</c:v>
                </c:pt>
                <c:pt idx="1762">
                  <c:v>317.05</c:v>
                </c:pt>
                <c:pt idx="1763">
                  <c:v>317.07</c:v>
                </c:pt>
                <c:pt idx="1764">
                  <c:v>317.08999999999997</c:v>
                </c:pt>
                <c:pt idx="1765">
                  <c:v>318</c:v>
                </c:pt>
                <c:pt idx="1766">
                  <c:v>318.02</c:v>
                </c:pt>
                <c:pt idx="1767">
                  <c:v>318.04000000000002</c:v>
                </c:pt>
                <c:pt idx="1768">
                  <c:v>318.05</c:v>
                </c:pt>
                <c:pt idx="1769">
                  <c:v>318.07</c:v>
                </c:pt>
                <c:pt idx="1770">
                  <c:v>318.08999999999997</c:v>
                </c:pt>
                <c:pt idx="1771">
                  <c:v>319</c:v>
                </c:pt>
                <c:pt idx="1772">
                  <c:v>319.02</c:v>
                </c:pt>
                <c:pt idx="1773">
                  <c:v>319.04000000000002</c:v>
                </c:pt>
                <c:pt idx="1774">
                  <c:v>319.05</c:v>
                </c:pt>
                <c:pt idx="1775">
                  <c:v>319.07</c:v>
                </c:pt>
                <c:pt idx="1776">
                  <c:v>319.08999999999997</c:v>
                </c:pt>
                <c:pt idx="1777">
                  <c:v>320.01</c:v>
                </c:pt>
                <c:pt idx="1778">
                  <c:v>320.02</c:v>
                </c:pt>
                <c:pt idx="1779">
                  <c:v>320.04000000000002</c:v>
                </c:pt>
                <c:pt idx="1780">
                  <c:v>320.05</c:v>
                </c:pt>
                <c:pt idx="1781">
                  <c:v>320.07</c:v>
                </c:pt>
                <c:pt idx="1782">
                  <c:v>320.08999999999997</c:v>
                </c:pt>
                <c:pt idx="1783">
                  <c:v>321.01</c:v>
                </c:pt>
                <c:pt idx="1784">
                  <c:v>321.02</c:v>
                </c:pt>
                <c:pt idx="1785">
                  <c:v>321.04000000000002</c:v>
                </c:pt>
                <c:pt idx="1786">
                  <c:v>321.06</c:v>
                </c:pt>
                <c:pt idx="1787">
                  <c:v>321.07</c:v>
                </c:pt>
                <c:pt idx="1788">
                  <c:v>321.08999999999997</c:v>
                </c:pt>
                <c:pt idx="1789">
                  <c:v>322.01</c:v>
                </c:pt>
                <c:pt idx="1790">
                  <c:v>322.02</c:v>
                </c:pt>
                <c:pt idx="1791">
                  <c:v>322.04000000000002</c:v>
                </c:pt>
                <c:pt idx="1792">
                  <c:v>322.05</c:v>
                </c:pt>
                <c:pt idx="1793">
                  <c:v>322.07</c:v>
                </c:pt>
                <c:pt idx="1794">
                  <c:v>322.08999999999997</c:v>
                </c:pt>
                <c:pt idx="1795">
                  <c:v>323.01</c:v>
                </c:pt>
                <c:pt idx="1796">
                  <c:v>323.02</c:v>
                </c:pt>
                <c:pt idx="1797">
                  <c:v>323.04000000000002</c:v>
                </c:pt>
                <c:pt idx="1798">
                  <c:v>323.06</c:v>
                </c:pt>
                <c:pt idx="1799">
                  <c:v>323.07</c:v>
                </c:pt>
                <c:pt idx="1800">
                  <c:v>323.08999999999997</c:v>
                </c:pt>
                <c:pt idx="1801">
                  <c:v>324.01</c:v>
                </c:pt>
                <c:pt idx="1802">
                  <c:v>324.02999999999997</c:v>
                </c:pt>
                <c:pt idx="1803">
                  <c:v>324.04000000000002</c:v>
                </c:pt>
                <c:pt idx="1804">
                  <c:v>324.06</c:v>
                </c:pt>
                <c:pt idx="1805">
                  <c:v>324.08</c:v>
                </c:pt>
                <c:pt idx="1806">
                  <c:v>324.08999999999997</c:v>
                </c:pt>
                <c:pt idx="1807">
                  <c:v>325.01</c:v>
                </c:pt>
                <c:pt idx="1808">
                  <c:v>325.02999999999997</c:v>
                </c:pt>
                <c:pt idx="1809">
                  <c:v>325.04000000000002</c:v>
                </c:pt>
                <c:pt idx="1810">
                  <c:v>325.06</c:v>
                </c:pt>
                <c:pt idx="1811">
                  <c:v>325.08</c:v>
                </c:pt>
                <c:pt idx="1812">
                  <c:v>325.08999999999997</c:v>
                </c:pt>
                <c:pt idx="1813">
                  <c:v>326.01</c:v>
                </c:pt>
                <c:pt idx="1814">
                  <c:v>326.02999999999997</c:v>
                </c:pt>
                <c:pt idx="1815">
                  <c:v>326.04000000000002</c:v>
                </c:pt>
                <c:pt idx="1816">
                  <c:v>326.06</c:v>
                </c:pt>
                <c:pt idx="1817">
                  <c:v>326.08</c:v>
                </c:pt>
                <c:pt idx="1818">
                  <c:v>326.08999999999997</c:v>
                </c:pt>
                <c:pt idx="1819">
                  <c:v>327.01</c:v>
                </c:pt>
                <c:pt idx="1820">
                  <c:v>327.02999999999997</c:v>
                </c:pt>
                <c:pt idx="1821">
                  <c:v>327.04000000000002</c:v>
                </c:pt>
                <c:pt idx="1822">
                  <c:v>327.06</c:v>
                </c:pt>
                <c:pt idx="1823">
                  <c:v>327.08</c:v>
                </c:pt>
                <c:pt idx="1824">
                  <c:v>327.08999999999997</c:v>
                </c:pt>
                <c:pt idx="1825">
                  <c:v>328.01</c:v>
                </c:pt>
                <c:pt idx="1826">
                  <c:v>328.03</c:v>
                </c:pt>
                <c:pt idx="1827">
                  <c:v>328.04</c:v>
                </c:pt>
                <c:pt idx="1828">
                  <c:v>328.06</c:v>
                </c:pt>
                <c:pt idx="1829">
                  <c:v>328.08</c:v>
                </c:pt>
                <c:pt idx="1830">
                  <c:v>328.09</c:v>
                </c:pt>
                <c:pt idx="1831">
                  <c:v>329.01</c:v>
                </c:pt>
                <c:pt idx="1832">
                  <c:v>329.03</c:v>
                </c:pt>
                <c:pt idx="1833">
                  <c:v>329.04</c:v>
                </c:pt>
                <c:pt idx="1834">
                  <c:v>329.06</c:v>
                </c:pt>
                <c:pt idx="1835">
                  <c:v>329.07</c:v>
                </c:pt>
                <c:pt idx="1836">
                  <c:v>329.09</c:v>
                </c:pt>
                <c:pt idx="1837">
                  <c:v>330.01</c:v>
                </c:pt>
                <c:pt idx="1838">
                  <c:v>330.02</c:v>
                </c:pt>
                <c:pt idx="1839">
                  <c:v>330.04</c:v>
                </c:pt>
                <c:pt idx="1840">
                  <c:v>330.06</c:v>
                </c:pt>
                <c:pt idx="1841">
                  <c:v>330.07</c:v>
                </c:pt>
                <c:pt idx="1842">
                  <c:v>330.09</c:v>
                </c:pt>
                <c:pt idx="1843">
                  <c:v>331.01</c:v>
                </c:pt>
                <c:pt idx="1844">
                  <c:v>331.02</c:v>
                </c:pt>
                <c:pt idx="1845">
                  <c:v>331.04</c:v>
                </c:pt>
                <c:pt idx="1846">
                  <c:v>331.06</c:v>
                </c:pt>
                <c:pt idx="1847">
                  <c:v>331.07</c:v>
                </c:pt>
                <c:pt idx="1848">
                  <c:v>331.09</c:v>
                </c:pt>
                <c:pt idx="1849">
                  <c:v>332.01</c:v>
                </c:pt>
                <c:pt idx="1850">
                  <c:v>332.03</c:v>
                </c:pt>
                <c:pt idx="1851">
                  <c:v>332.04</c:v>
                </c:pt>
                <c:pt idx="1852">
                  <c:v>332.06</c:v>
                </c:pt>
                <c:pt idx="1853">
                  <c:v>332.08</c:v>
                </c:pt>
                <c:pt idx="1854">
                  <c:v>333</c:v>
                </c:pt>
                <c:pt idx="1855">
                  <c:v>333.01</c:v>
                </c:pt>
                <c:pt idx="1856">
                  <c:v>333.03</c:v>
                </c:pt>
                <c:pt idx="1857">
                  <c:v>333.04</c:v>
                </c:pt>
                <c:pt idx="1858">
                  <c:v>333.06</c:v>
                </c:pt>
                <c:pt idx="1859">
                  <c:v>333.08</c:v>
                </c:pt>
                <c:pt idx="1860">
                  <c:v>334</c:v>
                </c:pt>
                <c:pt idx="1861">
                  <c:v>334.01</c:v>
                </c:pt>
                <c:pt idx="1862">
                  <c:v>334.03</c:v>
                </c:pt>
                <c:pt idx="1863">
                  <c:v>334.05</c:v>
                </c:pt>
                <c:pt idx="1864">
                  <c:v>334.06</c:v>
                </c:pt>
                <c:pt idx="1865">
                  <c:v>334.08</c:v>
                </c:pt>
                <c:pt idx="1866">
                  <c:v>335</c:v>
                </c:pt>
                <c:pt idx="1867">
                  <c:v>335.01</c:v>
                </c:pt>
                <c:pt idx="1868">
                  <c:v>335.03</c:v>
                </c:pt>
                <c:pt idx="1869">
                  <c:v>335.05</c:v>
                </c:pt>
                <c:pt idx="1870">
                  <c:v>335.06</c:v>
                </c:pt>
                <c:pt idx="1871">
                  <c:v>335.08</c:v>
                </c:pt>
                <c:pt idx="1872">
                  <c:v>335.09</c:v>
                </c:pt>
                <c:pt idx="1873">
                  <c:v>336.01</c:v>
                </c:pt>
                <c:pt idx="1874">
                  <c:v>336.03</c:v>
                </c:pt>
                <c:pt idx="1875">
                  <c:v>336.05</c:v>
                </c:pt>
                <c:pt idx="1876">
                  <c:v>336.06</c:v>
                </c:pt>
                <c:pt idx="1877">
                  <c:v>336.08</c:v>
                </c:pt>
                <c:pt idx="1878">
                  <c:v>336.09</c:v>
                </c:pt>
                <c:pt idx="1879">
                  <c:v>337.01</c:v>
                </c:pt>
                <c:pt idx="1880">
                  <c:v>337.03</c:v>
                </c:pt>
                <c:pt idx="1881">
                  <c:v>337.04</c:v>
                </c:pt>
                <c:pt idx="1882">
                  <c:v>337.06</c:v>
                </c:pt>
                <c:pt idx="1883">
                  <c:v>337.08</c:v>
                </c:pt>
                <c:pt idx="1884">
                  <c:v>337.09</c:v>
                </c:pt>
                <c:pt idx="1885">
                  <c:v>338.01</c:v>
                </c:pt>
                <c:pt idx="1886">
                  <c:v>338.03</c:v>
                </c:pt>
                <c:pt idx="1887">
                  <c:v>338.04</c:v>
                </c:pt>
                <c:pt idx="1888">
                  <c:v>338.06</c:v>
                </c:pt>
                <c:pt idx="1889">
                  <c:v>338.08</c:v>
                </c:pt>
                <c:pt idx="1890">
                  <c:v>339</c:v>
                </c:pt>
                <c:pt idx="1891">
                  <c:v>339.01</c:v>
                </c:pt>
                <c:pt idx="1892">
                  <c:v>339.03</c:v>
                </c:pt>
                <c:pt idx="1893">
                  <c:v>339.04</c:v>
                </c:pt>
                <c:pt idx="1894">
                  <c:v>339.06</c:v>
                </c:pt>
                <c:pt idx="1895">
                  <c:v>339.08</c:v>
                </c:pt>
                <c:pt idx="1896">
                  <c:v>339.09</c:v>
                </c:pt>
                <c:pt idx="1897">
                  <c:v>340.01</c:v>
                </c:pt>
                <c:pt idx="1898">
                  <c:v>340.03</c:v>
                </c:pt>
                <c:pt idx="1899">
                  <c:v>340.05</c:v>
                </c:pt>
                <c:pt idx="1900">
                  <c:v>340.06</c:v>
                </c:pt>
                <c:pt idx="1901">
                  <c:v>340.08</c:v>
                </c:pt>
                <c:pt idx="1902">
                  <c:v>340.09</c:v>
                </c:pt>
                <c:pt idx="1903">
                  <c:v>341.01</c:v>
                </c:pt>
                <c:pt idx="1904">
                  <c:v>341.02</c:v>
                </c:pt>
                <c:pt idx="1905">
                  <c:v>341.04</c:v>
                </c:pt>
                <c:pt idx="1906">
                  <c:v>341.06</c:v>
                </c:pt>
                <c:pt idx="1907">
                  <c:v>341.08</c:v>
                </c:pt>
                <c:pt idx="1908">
                  <c:v>341.09</c:v>
                </c:pt>
                <c:pt idx="1909">
                  <c:v>342.01</c:v>
                </c:pt>
                <c:pt idx="1910">
                  <c:v>342.03</c:v>
                </c:pt>
                <c:pt idx="1911">
                  <c:v>342.04</c:v>
                </c:pt>
                <c:pt idx="1912">
                  <c:v>342.06</c:v>
                </c:pt>
                <c:pt idx="1913">
                  <c:v>342.07</c:v>
                </c:pt>
                <c:pt idx="1914">
                  <c:v>342.09</c:v>
                </c:pt>
                <c:pt idx="1915">
                  <c:v>343.01</c:v>
                </c:pt>
                <c:pt idx="1916">
                  <c:v>343.03</c:v>
                </c:pt>
                <c:pt idx="1917">
                  <c:v>343.04</c:v>
                </c:pt>
                <c:pt idx="1918">
                  <c:v>343.06</c:v>
                </c:pt>
                <c:pt idx="1919">
                  <c:v>343.08</c:v>
                </c:pt>
                <c:pt idx="1920">
                  <c:v>343.09</c:v>
                </c:pt>
                <c:pt idx="1921">
                  <c:v>344.01</c:v>
                </c:pt>
                <c:pt idx="1922">
                  <c:v>344.03</c:v>
                </c:pt>
                <c:pt idx="1923">
                  <c:v>344.05</c:v>
                </c:pt>
                <c:pt idx="1924">
                  <c:v>344.06</c:v>
                </c:pt>
                <c:pt idx="1925">
                  <c:v>344.08</c:v>
                </c:pt>
                <c:pt idx="1926">
                  <c:v>345</c:v>
                </c:pt>
                <c:pt idx="1927">
                  <c:v>345.01</c:v>
                </c:pt>
                <c:pt idx="1928">
                  <c:v>345.03</c:v>
                </c:pt>
                <c:pt idx="1929">
                  <c:v>345.05</c:v>
                </c:pt>
                <c:pt idx="1930">
                  <c:v>345.06</c:v>
                </c:pt>
                <c:pt idx="1931">
                  <c:v>345.08</c:v>
                </c:pt>
                <c:pt idx="1932">
                  <c:v>346</c:v>
                </c:pt>
                <c:pt idx="1933">
                  <c:v>346.02</c:v>
                </c:pt>
                <c:pt idx="1934">
                  <c:v>346.03</c:v>
                </c:pt>
                <c:pt idx="1935">
                  <c:v>346.05</c:v>
                </c:pt>
                <c:pt idx="1936">
                  <c:v>346.07</c:v>
                </c:pt>
                <c:pt idx="1937">
                  <c:v>346.08</c:v>
                </c:pt>
                <c:pt idx="1938">
                  <c:v>347</c:v>
                </c:pt>
                <c:pt idx="1939">
                  <c:v>347.02</c:v>
                </c:pt>
                <c:pt idx="1940">
                  <c:v>347.03</c:v>
                </c:pt>
                <c:pt idx="1941">
                  <c:v>347.05</c:v>
                </c:pt>
                <c:pt idx="1942">
                  <c:v>347.07</c:v>
                </c:pt>
                <c:pt idx="1943">
                  <c:v>347.08</c:v>
                </c:pt>
                <c:pt idx="1944">
                  <c:v>348</c:v>
                </c:pt>
                <c:pt idx="1945">
                  <c:v>348.02</c:v>
                </c:pt>
                <c:pt idx="1946">
                  <c:v>348.03</c:v>
                </c:pt>
                <c:pt idx="1947">
                  <c:v>348.05</c:v>
                </c:pt>
                <c:pt idx="1948">
                  <c:v>348.07</c:v>
                </c:pt>
                <c:pt idx="1949">
                  <c:v>348.08</c:v>
                </c:pt>
                <c:pt idx="1950">
                  <c:v>349</c:v>
                </c:pt>
                <c:pt idx="1951">
                  <c:v>349.01</c:v>
                </c:pt>
                <c:pt idx="1952">
                  <c:v>349.03</c:v>
                </c:pt>
                <c:pt idx="1953">
                  <c:v>349.05</c:v>
                </c:pt>
                <c:pt idx="1954">
                  <c:v>349.06</c:v>
                </c:pt>
                <c:pt idx="1955">
                  <c:v>349.08</c:v>
                </c:pt>
                <c:pt idx="1956">
                  <c:v>350</c:v>
                </c:pt>
                <c:pt idx="1957">
                  <c:v>350.01</c:v>
                </c:pt>
                <c:pt idx="1958">
                  <c:v>350.03</c:v>
                </c:pt>
                <c:pt idx="1959">
                  <c:v>350.05</c:v>
                </c:pt>
                <c:pt idx="1960">
                  <c:v>350.06</c:v>
                </c:pt>
                <c:pt idx="1961">
                  <c:v>350.08</c:v>
                </c:pt>
                <c:pt idx="1962">
                  <c:v>351</c:v>
                </c:pt>
                <c:pt idx="1963">
                  <c:v>351.01</c:v>
                </c:pt>
                <c:pt idx="1964">
                  <c:v>351.03</c:v>
                </c:pt>
                <c:pt idx="1965">
                  <c:v>351.05</c:v>
                </c:pt>
                <c:pt idx="1966">
                  <c:v>351.06</c:v>
                </c:pt>
                <c:pt idx="1967">
                  <c:v>351.08</c:v>
                </c:pt>
                <c:pt idx="1968">
                  <c:v>351.09</c:v>
                </c:pt>
                <c:pt idx="1969">
                  <c:v>352.01</c:v>
                </c:pt>
                <c:pt idx="1970">
                  <c:v>352.03</c:v>
                </c:pt>
                <c:pt idx="1971">
                  <c:v>352.05</c:v>
                </c:pt>
                <c:pt idx="1972">
                  <c:v>352.06</c:v>
                </c:pt>
                <c:pt idx="1973">
                  <c:v>352.08</c:v>
                </c:pt>
                <c:pt idx="1974">
                  <c:v>352.09</c:v>
                </c:pt>
                <c:pt idx="1975">
                  <c:v>353.01</c:v>
                </c:pt>
                <c:pt idx="1976">
                  <c:v>353.03</c:v>
                </c:pt>
                <c:pt idx="1977">
                  <c:v>353.04</c:v>
                </c:pt>
                <c:pt idx="1978">
                  <c:v>353.06</c:v>
                </c:pt>
                <c:pt idx="1979">
                  <c:v>353.08</c:v>
                </c:pt>
                <c:pt idx="1980">
                  <c:v>354</c:v>
                </c:pt>
                <c:pt idx="1981">
                  <c:v>354.01</c:v>
                </c:pt>
                <c:pt idx="1982">
                  <c:v>354.03</c:v>
                </c:pt>
                <c:pt idx="1983">
                  <c:v>354.05</c:v>
                </c:pt>
                <c:pt idx="1984">
                  <c:v>354.06</c:v>
                </c:pt>
                <c:pt idx="1985">
                  <c:v>354.08</c:v>
                </c:pt>
                <c:pt idx="1986">
                  <c:v>354.09</c:v>
                </c:pt>
                <c:pt idx="1987">
                  <c:v>355.01</c:v>
                </c:pt>
                <c:pt idx="1988">
                  <c:v>355.03</c:v>
                </c:pt>
                <c:pt idx="1989">
                  <c:v>355.04</c:v>
                </c:pt>
                <c:pt idx="1990">
                  <c:v>355.06</c:v>
                </c:pt>
                <c:pt idx="1991">
                  <c:v>355.08</c:v>
                </c:pt>
                <c:pt idx="1992">
                  <c:v>355.09</c:v>
                </c:pt>
                <c:pt idx="1993">
                  <c:v>356.01</c:v>
                </c:pt>
                <c:pt idx="1994">
                  <c:v>356.03</c:v>
                </c:pt>
                <c:pt idx="1995">
                  <c:v>356.04</c:v>
                </c:pt>
                <c:pt idx="1996">
                  <c:v>356.06</c:v>
                </c:pt>
                <c:pt idx="1997">
                  <c:v>356.08</c:v>
                </c:pt>
                <c:pt idx="1998">
                  <c:v>356.09</c:v>
                </c:pt>
                <c:pt idx="1999">
                  <c:v>357.01</c:v>
                </c:pt>
                <c:pt idx="2000">
                  <c:v>357.03</c:v>
                </c:pt>
                <c:pt idx="2001">
                  <c:v>357.04</c:v>
                </c:pt>
                <c:pt idx="2002">
                  <c:v>357.06</c:v>
                </c:pt>
                <c:pt idx="2003">
                  <c:v>357.08</c:v>
                </c:pt>
                <c:pt idx="2004">
                  <c:v>357.09</c:v>
                </c:pt>
                <c:pt idx="2005">
                  <c:v>358.01</c:v>
                </c:pt>
                <c:pt idx="2006">
                  <c:v>358.03</c:v>
                </c:pt>
                <c:pt idx="2007">
                  <c:v>358.05</c:v>
                </c:pt>
                <c:pt idx="2008">
                  <c:v>358.06</c:v>
                </c:pt>
                <c:pt idx="2009">
                  <c:v>358.08</c:v>
                </c:pt>
                <c:pt idx="2010">
                  <c:v>359</c:v>
                </c:pt>
                <c:pt idx="2011">
                  <c:v>359.01</c:v>
                </c:pt>
                <c:pt idx="2012">
                  <c:v>359.03</c:v>
                </c:pt>
                <c:pt idx="2013">
                  <c:v>359.05</c:v>
                </c:pt>
                <c:pt idx="2014">
                  <c:v>359.06</c:v>
                </c:pt>
                <c:pt idx="2015">
                  <c:v>359.08</c:v>
                </c:pt>
                <c:pt idx="2016">
                  <c:v>360</c:v>
                </c:pt>
                <c:pt idx="2017">
                  <c:v>360.01</c:v>
                </c:pt>
                <c:pt idx="2018">
                  <c:v>360.03</c:v>
                </c:pt>
                <c:pt idx="2019">
                  <c:v>360.05</c:v>
                </c:pt>
                <c:pt idx="2020">
                  <c:v>360.06</c:v>
                </c:pt>
                <c:pt idx="2021">
                  <c:v>360.08</c:v>
                </c:pt>
                <c:pt idx="2022">
                  <c:v>360.09</c:v>
                </c:pt>
                <c:pt idx="2023">
                  <c:v>361.01</c:v>
                </c:pt>
                <c:pt idx="2024">
                  <c:v>361.03</c:v>
                </c:pt>
                <c:pt idx="2025">
                  <c:v>361.04</c:v>
                </c:pt>
                <c:pt idx="2026">
                  <c:v>361.06</c:v>
                </c:pt>
                <c:pt idx="2027">
                  <c:v>361.08</c:v>
                </c:pt>
                <c:pt idx="2028">
                  <c:v>361.09</c:v>
                </c:pt>
                <c:pt idx="2029">
                  <c:v>362.01</c:v>
                </c:pt>
                <c:pt idx="2030">
                  <c:v>362.03</c:v>
                </c:pt>
                <c:pt idx="2031">
                  <c:v>362.04</c:v>
                </c:pt>
                <c:pt idx="2032">
                  <c:v>362.06</c:v>
                </c:pt>
                <c:pt idx="2033">
                  <c:v>362.08</c:v>
                </c:pt>
                <c:pt idx="2034">
                  <c:v>362.09</c:v>
                </c:pt>
                <c:pt idx="2035">
                  <c:v>363.01</c:v>
                </c:pt>
                <c:pt idx="2036">
                  <c:v>363.03</c:v>
                </c:pt>
                <c:pt idx="2037">
                  <c:v>363.04</c:v>
                </c:pt>
                <c:pt idx="2038">
                  <c:v>363.06</c:v>
                </c:pt>
                <c:pt idx="2039">
                  <c:v>363.08</c:v>
                </c:pt>
                <c:pt idx="2040">
                  <c:v>363.09</c:v>
                </c:pt>
                <c:pt idx="2041">
                  <c:v>364.01</c:v>
                </c:pt>
                <c:pt idx="2042">
                  <c:v>364.03</c:v>
                </c:pt>
                <c:pt idx="2043">
                  <c:v>364.04</c:v>
                </c:pt>
                <c:pt idx="2044">
                  <c:v>364.06</c:v>
                </c:pt>
                <c:pt idx="2045">
                  <c:v>364.08</c:v>
                </c:pt>
                <c:pt idx="2046">
                  <c:v>364.09</c:v>
                </c:pt>
                <c:pt idx="2047">
                  <c:v>365.01</c:v>
                </c:pt>
                <c:pt idx="2048">
                  <c:v>365.03</c:v>
                </c:pt>
                <c:pt idx="2049">
                  <c:v>365.04</c:v>
                </c:pt>
                <c:pt idx="2050">
                  <c:v>365.06</c:v>
                </c:pt>
                <c:pt idx="2051">
                  <c:v>365.08</c:v>
                </c:pt>
                <c:pt idx="2052">
                  <c:v>365.09</c:v>
                </c:pt>
                <c:pt idx="2053">
                  <c:v>366.01</c:v>
                </c:pt>
                <c:pt idx="2054">
                  <c:v>366.03</c:v>
                </c:pt>
                <c:pt idx="2055">
                  <c:v>366.04</c:v>
                </c:pt>
                <c:pt idx="2056">
                  <c:v>366.06</c:v>
                </c:pt>
                <c:pt idx="2057">
                  <c:v>366.08</c:v>
                </c:pt>
                <c:pt idx="2058">
                  <c:v>367</c:v>
                </c:pt>
                <c:pt idx="2059">
                  <c:v>367.01</c:v>
                </c:pt>
                <c:pt idx="2060">
                  <c:v>367.03</c:v>
                </c:pt>
                <c:pt idx="2061">
                  <c:v>367.05</c:v>
                </c:pt>
                <c:pt idx="2062">
                  <c:v>367.06</c:v>
                </c:pt>
                <c:pt idx="2063">
                  <c:v>367.08</c:v>
                </c:pt>
                <c:pt idx="2064">
                  <c:v>368</c:v>
                </c:pt>
                <c:pt idx="2065">
                  <c:v>368.01</c:v>
                </c:pt>
                <c:pt idx="2066">
                  <c:v>368.03</c:v>
                </c:pt>
                <c:pt idx="2067">
                  <c:v>368.05</c:v>
                </c:pt>
                <c:pt idx="2068">
                  <c:v>368.06</c:v>
                </c:pt>
                <c:pt idx="2069">
                  <c:v>368.08</c:v>
                </c:pt>
                <c:pt idx="2070">
                  <c:v>369</c:v>
                </c:pt>
                <c:pt idx="2071">
                  <c:v>369.01</c:v>
                </c:pt>
                <c:pt idx="2072">
                  <c:v>369.03</c:v>
                </c:pt>
                <c:pt idx="2073">
                  <c:v>369.05</c:v>
                </c:pt>
                <c:pt idx="2074">
                  <c:v>369.06</c:v>
                </c:pt>
                <c:pt idx="2075">
                  <c:v>369.08</c:v>
                </c:pt>
                <c:pt idx="2076">
                  <c:v>370</c:v>
                </c:pt>
                <c:pt idx="2077">
                  <c:v>370.01</c:v>
                </c:pt>
                <c:pt idx="2078">
                  <c:v>370.03</c:v>
                </c:pt>
                <c:pt idx="2079">
                  <c:v>370.04</c:v>
                </c:pt>
                <c:pt idx="2080">
                  <c:v>370.06</c:v>
                </c:pt>
                <c:pt idx="2081">
                  <c:v>370.08</c:v>
                </c:pt>
                <c:pt idx="2082">
                  <c:v>370.09</c:v>
                </c:pt>
                <c:pt idx="2083">
                  <c:v>371.01</c:v>
                </c:pt>
                <c:pt idx="2084">
                  <c:v>371.02</c:v>
                </c:pt>
                <c:pt idx="2085">
                  <c:v>371.04</c:v>
                </c:pt>
                <c:pt idx="2086">
                  <c:v>371.06</c:v>
                </c:pt>
                <c:pt idx="2087">
                  <c:v>371.07</c:v>
                </c:pt>
                <c:pt idx="2088">
                  <c:v>371.09</c:v>
                </c:pt>
                <c:pt idx="2089">
                  <c:v>372.01</c:v>
                </c:pt>
                <c:pt idx="2090">
                  <c:v>372.03</c:v>
                </c:pt>
                <c:pt idx="2091">
                  <c:v>372.04</c:v>
                </c:pt>
                <c:pt idx="2092">
                  <c:v>372.06</c:v>
                </c:pt>
                <c:pt idx="2093">
                  <c:v>372.08</c:v>
                </c:pt>
                <c:pt idx="2094">
                  <c:v>373</c:v>
                </c:pt>
                <c:pt idx="2095">
                  <c:v>373.01</c:v>
                </c:pt>
                <c:pt idx="2096">
                  <c:v>373.03</c:v>
                </c:pt>
                <c:pt idx="2097">
                  <c:v>373.05</c:v>
                </c:pt>
                <c:pt idx="2098">
                  <c:v>373.06</c:v>
                </c:pt>
                <c:pt idx="2099">
                  <c:v>373.08</c:v>
                </c:pt>
                <c:pt idx="2100">
                  <c:v>374</c:v>
                </c:pt>
                <c:pt idx="2101">
                  <c:v>374.01</c:v>
                </c:pt>
                <c:pt idx="2102">
                  <c:v>374.03</c:v>
                </c:pt>
                <c:pt idx="2103">
                  <c:v>374.05</c:v>
                </c:pt>
                <c:pt idx="2104">
                  <c:v>374.07</c:v>
                </c:pt>
                <c:pt idx="2105">
                  <c:v>374.08</c:v>
                </c:pt>
                <c:pt idx="2106">
                  <c:v>375</c:v>
                </c:pt>
                <c:pt idx="2107">
                  <c:v>375.02</c:v>
                </c:pt>
                <c:pt idx="2108">
                  <c:v>375.03</c:v>
                </c:pt>
                <c:pt idx="2109">
                  <c:v>375.05</c:v>
                </c:pt>
                <c:pt idx="2110">
                  <c:v>375.07</c:v>
                </c:pt>
                <c:pt idx="2111">
                  <c:v>375.08</c:v>
                </c:pt>
                <c:pt idx="2112">
                  <c:v>376</c:v>
                </c:pt>
                <c:pt idx="2113">
                  <c:v>376.01</c:v>
                </c:pt>
                <c:pt idx="2114">
                  <c:v>376.03</c:v>
                </c:pt>
                <c:pt idx="2115">
                  <c:v>376.05</c:v>
                </c:pt>
                <c:pt idx="2116">
                  <c:v>376.07</c:v>
                </c:pt>
                <c:pt idx="2117">
                  <c:v>376.08</c:v>
                </c:pt>
                <c:pt idx="2118">
                  <c:v>377</c:v>
                </c:pt>
                <c:pt idx="2119">
                  <c:v>377.01</c:v>
                </c:pt>
                <c:pt idx="2120">
                  <c:v>377.03</c:v>
                </c:pt>
                <c:pt idx="2121">
                  <c:v>377.05</c:v>
                </c:pt>
                <c:pt idx="2122">
                  <c:v>377.06</c:v>
                </c:pt>
                <c:pt idx="2123">
                  <c:v>377.08</c:v>
                </c:pt>
                <c:pt idx="2124">
                  <c:v>377.09</c:v>
                </c:pt>
                <c:pt idx="2125">
                  <c:v>378.01</c:v>
                </c:pt>
                <c:pt idx="2126">
                  <c:v>378.03</c:v>
                </c:pt>
                <c:pt idx="2127">
                  <c:v>378.04</c:v>
                </c:pt>
                <c:pt idx="2128">
                  <c:v>378.06</c:v>
                </c:pt>
                <c:pt idx="2129">
                  <c:v>378.08</c:v>
                </c:pt>
                <c:pt idx="2130">
                  <c:v>378.09</c:v>
                </c:pt>
                <c:pt idx="2131">
                  <c:v>379.01</c:v>
                </c:pt>
                <c:pt idx="2132">
                  <c:v>379.03</c:v>
                </c:pt>
                <c:pt idx="2133">
                  <c:v>379.04</c:v>
                </c:pt>
                <c:pt idx="2134">
                  <c:v>379.06</c:v>
                </c:pt>
                <c:pt idx="2135">
                  <c:v>379.08</c:v>
                </c:pt>
                <c:pt idx="2136">
                  <c:v>380</c:v>
                </c:pt>
                <c:pt idx="2137">
                  <c:v>380.01</c:v>
                </c:pt>
                <c:pt idx="2138">
                  <c:v>380.03</c:v>
                </c:pt>
                <c:pt idx="2139">
                  <c:v>380.05</c:v>
                </c:pt>
                <c:pt idx="2140">
                  <c:v>380.07</c:v>
                </c:pt>
                <c:pt idx="2141">
                  <c:v>380.08</c:v>
                </c:pt>
                <c:pt idx="2142">
                  <c:v>381</c:v>
                </c:pt>
                <c:pt idx="2143">
                  <c:v>381.02</c:v>
                </c:pt>
                <c:pt idx="2144">
                  <c:v>381.03</c:v>
                </c:pt>
                <c:pt idx="2145">
                  <c:v>381.05</c:v>
                </c:pt>
                <c:pt idx="2146">
                  <c:v>381.07</c:v>
                </c:pt>
                <c:pt idx="2147">
                  <c:v>381.08</c:v>
                </c:pt>
                <c:pt idx="2148">
                  <c:v>382</c:v>
                </c:pt>
                <c:pt idx="2149">
                  <c:v>382.02</c:v>
                </c:pt>
                <c:pt idx="2150">
                  <c:v>382.03</c:v>
                </c:pt>
                <c:pt idx="2151">
                  <c:v>382.05</c:v>
                </c:pt>
                <c:pt idx="2152">
                  <c:v>382.07</c:v>
                </c:pt>
                <c:pt idx="2153">
                  <c:v>382.09</c:v>
                </c:pt>
                <c:pt idx="2154">
                  <c:v>383</c:v>
                </c:pt>
                <c:pt idx="2155">
                  <c:v>383.02</c:v>
                </c:pt>
                <c:pt idx="2156">
                  <c:v>383.04</c:v>
                </c:pt>
                <c:pt idx="2157">
                  <c:v>383.05</c:v>
                </c:pt>
                <c:pt idx="2158">
                  <c:v>383.07</c:v>
                </c:pt>
                <c:pt idx="2159">
                  <c:v>383.09</c:v>
                </c:pt>
                <c:pt idx="2160">
                  <c:v>384</c:v>
                </c:pt>
                <c:pt idx="2161">
                  <c:v>384.02</c:v>
                </c:pt>
                <c:pt idx="2162">
                  <c:v>384.04</c:v>
                </c:pt>
                <c:pt idx="2163">
                  <c:v>384.05</c:v>
                </c:pt>
                <c:pt idx="2164">
                  <c:v>384.07</c:v>
                </c:pt>
                <c:pt idx="2165">
                  <c:v>384.09</c:v>
                </c:pt>
                <c:pt idx="2166">
                  <c:v>385</c:v>
                </c:pt>
                <c:pt idx="2167">
                  <c:v>385.02</c:v>
                </c:pt>
                <c:pt idx="2168">
                  <c:v>385.03</c:v>
                </c:pt>
                <c:pt idx="2169">
                  <c:v>385.05</c:v>
                </c:pt>
                <c:pt idx="2170">
                  <c:v>385.07</c:v>
                </c:pt>
                <c:pt idx="2171">
                  <c:v>385.08</c:v>
                </c:pt>
                <c:pt idx="2172">
                  <c:v>386</c:v>
                </c:pt>
                <c:pt idx="2173">
                  <c:v>386.02</c:v>
                </c:pt>
                <c:pt idx="2174">
                  <c:v>386.03</c:v>
                </c:pt>
                <c:pt idx="2175">
                  <c:v>386.05</c:v>
                </c:pt>
                <c:pt idx="2176">
                  <c:v>386.07</c:v>
                </c:pt>
                <c:pt idx="2177">
                  <c:v>386.08</c:v>
                </c:pt>
                <c:pt idx="2178">
                  <c:v>387</c:v>
                </c:pt>
                <c:pt idx="2179">
                  <c:v>387.02</c:v>
                </c:pt>
                <c:pt idx="2180">
                  <c:v>387.03</c:v>
                </c:pt>
                <c:pt idx="2181">
                  <c:v>387.05</c:v>
                </c:pt>
                <c:pt idx="2182">
                  <c:v>387.07</c:v>
                </c:pt>
                <c:pt idx="2183">
                  <c:v>387.08</c:v>
                </c:pt>
                <c:pt idx="2184">
                  <c:v>388</c:v>
                </c:pt>
                <c:pt idx="2185">
                  <c:v>388.02</c:v>
                </c:pt>
                <c:pt idx="2186">
                  <c:v>388.04</c:v>
                </c:pt>
                <c:pt idx="2187">
                  <c:v>388.05</c:v>
                </c:pt>
                <c:pt idx="2188">
                  <c:v>388.07</c:v>
                </c:pt>
                <c:pt idx="2189">
                  <c:v>388.08</c:v>
                </c:pt>
                <c:pt idx="2190">
                  <c:v>389</c:v>
                </c:pt>
                <c:pt idx="2191">
                  <c:v>389.02</c:v>
                </c:pt>
                <c:pt idx="2192">
                  <c:v>389.03</c:v>
                </c:pt>
                <c:pt idx="2193">
                  <c:v>389.05</c:v>
                </c:pt>
                <c:pt idx="2194">
                  <c:v>389.07</c:v>
                </c:pt>
                <c:pt idx="2195">
                  <c:v>389.08</c:v>
                </c:pt>
                <c:pt idx="2196">
                  <c:v>390</c:v>
                </c:pt>
                <c:pt idx="2197">
                  <c:v>390.02</c:v>
                </c:pt>
                <c:pt idx="2198">
                  <c:v>390.03</c:v>
                </c:pt>
                <c:pt idx="2199">
                  <c:v>390.05</c:v>
                </c:pt>
                <c:pt idx="2200">
                  <c:v>390.07</c:v>
                </c:pt>
                <c:pt idx="2201">
                  <c:v>390.08</c:v>
                </c:pt>
                <c:pt idx="2202">
                  <c:v>391</c:v>
                </c:pt>
                <c:pt idx="2203">
                  <c:v>391.01</c:v>
                </c:pt>
                <c:pt idx="2204">
                  <c:v>391.03</c:v>
                </c:pt>
                <c:pt idx="2205">
                  <c:v>391.05</c:v>
                </c:pt>
                <c:pt idx="2206">
                  <c:v>391.06</c:v>
                </c:pt>
                <c:pt idx="2207">
                  <c:v>391.08</c:v>
                </c:pt>
                <c:pt idx="2208">
                  <c:v>392</c:v>
                </c:pt>
                <c:pt idx="2209">
                  <c:v>392.01</c:v>
                </c:pt>
                <c:pt idx="2210">
                  <c:v>392.03</c:v>
                </c:pt>
                <c:pt idx="2211">
                  <c:v>392.05</c:v>
                </c:pt>
                <c:pt idx="2212">
                  <c:v>392.07</c:v>
                </c:pt>
                <c:pt idx="2213">
                  <c:v>392.08</c:v>
                </c:pt>
                <c:pt idx="2214">
                  <c:v>393</c:v>
                </c:pt>
                <c:pt idx="2215">
                  <c:v>393.01</c:v>
                </c:pt>
                <c:pt idx="2216">
                  <c:v>393.03</c:v>
                </c:pt>
                <c:pt idx="2217">
                  <c:v>393.05</c:v>
                </c:pt>
                <c:pt idx="2218">
                  <c:v>393.06</c:v>
                </c:pt>
                <c:pt idx="2219">
                  <c:v>393.08</c:v>
                </c:pt>
                <c:pt idx="2220">
                  <c:v>393.09</c:v>
                </c:pt>
                <c:pt idx="2221">
                  <c:v>394.01</c:v>
                </c:pt>
                <c:pt idx="2222">
                  <c:v>394.03</c:v>
                </c:pt>
                <c:pt idx="2223">
                  <c:v>394.05</c:v>
                </c:pt>
                <c:pt idx="2224">
                  <c:v>394.06</c:v>
                </c:pt>
                <c:pt idx="2225">
                  <c:v>394.08</c:v>
                </c:pt>
                <c:pt idx="2226">
                  <c:v>394.09</c:v>
                </c:pt>
                <c:pt idx="2227">
                  <c:v>395.01</c:v>
                </c:pt>
                <c:pt idx="2228">
                  <c:v>395.03</c:v>
                </c:pt>
                <c:pt idx="2229">
                  <c:v>395.05</c:v>
                </c:pt>
                <c:pt idx="2230">
                  <c:v>395.06</c:v>
                </c:pt>
                <c:pt idx="2231">
                  <c:v>395.08</c:v>
                </c:pt>
                <c:pt idx="2232">
                  <c:v>396</c:v>
                </c:pt>
                <c:pt idx="2233">
                  <c:v>396.01</c:v>
                </c:pt>
                <c:pt idx="2234">
                  <c:v>396.03</c:v>
                </c:pt>
                <c:pt idx="2235">
                  <c:v>396.05</c:v>
                </c:pt>
                <c:pt idx="2236">
                  <c:v>396.06</c:v>
                </c:pt>
                <c:pt idx="2237">
                  <c:v>396.08</c:v>
                </c:pt>
                <c:pt idx="2238">
                  <c:v>397</c:v>
                </c:pt>
                <c:pt idx="2239">
                  <c:v>397.02</c:v>
                </c:pt>
                <c:pt idx="2240">
                  <c:v>397.03</c:v>
                </c:pt>
                <c:pt idx="2241">
                  <c:v>397.05</c:v>
                </c:pt>
                <c:pt idx="2242">
                  <c:v>397.06</c:v>
                </c:pt>
                <c:pt idx="2243">
                  <c:v>397.08</c:v>
                </c:pt>
                <c:pt idx="2244">
                  <c:v>398</c:v>
                </c:pt>
                <c:pt idx="2245">
                  <c:v>398.01</c:v>
                </c:pt>
                <c:pt idx="2246">
                  <c:v>398.03</c:v>
                </c:pt>
                <c:pt idx="2247">
                  <c:v>398.05</c:v>
                </c:pt>
                <c:pt idx="2248">
                  <c:v>398.07</c:v>
                </c:pt>
                <c:pt idx="2249">
                  <c:v>398.08</c:v>
                </c:pt>
                <c:pt idx="2250">
                  <c:v>399</c:v>
                </c:pt>
                <c:pt idx="2251">
                  <c:v>399.01</c:v>
                </c:pt>
                <c:pt idx="2252">
                  <c:v>399.03</c:v>
                </c:pt>
                <c:pt idx="2253">
                  <c:v>399.05</c:v>
                </c:pt>
                <c:pt idx="2254">
                  <c:v>399.06</c:v>
                </c:pt>
                <c:pt idx="2255">
                  <c:v>399.08</c:v>
                </c:pt>
                <c:pt idx="2256">
                  <c:v>400</c:v>
                </c:pt>
                <c:pt idx="2257">
                  <c:v>400.01</c:v>
                </c:pt>
                <c:pt idx="2258">
                  <c:v>400.03</c:v>
                </c:pt>
                <c:pt idx="2259">
                  <c:v>400.04</c:v>
                </c:pt>
                <c:pt idx="2260">
                  <c:v>400.06</c:v>
                </c:pt>
                <c:pt idx="2261">
                  <c:v>400.08</c:v>
                </c:pt>
                <c:pt idx="2262">
                  <c:v>401</c:v>
                </c:pt>
                <c:pt idx="2263">
                  <c:v>401.01</c:v>
                </c:pt>
                <c:pt idx="2264">
                  <c:v>401.03</c:v>
                </c:pt>
                <c:pt idx="2265">
                  <c:v>401.05</c:v>
                </c:pt>
                <c:pt idx="2266">
                  <c:v>401.06</c:v>
                </c:pt>
                <c:pt idx="2267">
                  <c:v>401.08</c:v>
                </c:pt>
                <c:pt idx="2268">
                  <c:v>402</c:v>
                </c:pt>
                <c:pt idx="2269">
                  <c:v>402.01</c:v>
                </c:pt>
                <c:pt idx="2270">
                  <c:v>402.03</c:v>
                </c:pt>
                <c:pt idx="2271">
                  <c:v>402.05</c:v>
                </c:pt>
                <c:pt idx="2272">
                  <c:v>402.06</c:v>
                </c:pt>
                <c:pt idx="2273">
                  <c:v>402.08</c:v>
                </c:pt>
                <c:pt idx="2274">
                  <c:v>403</c:v>
                </c:pt>
                <c:pt idx="2275">
                  <c:v>403.01</c:v>
                </c:pt>
                <c:pt idx="2276">
                  <c:v>403.03</c:v>
                </c:pt>
                <c:pt idx="2277">
                  <c:v>403.05</c:v>
                </c:pt>
                <c:pt idx="2278">
                  <c:v>403.06</c:v>
                </c:pt>
                <c:pt idx="2279">
                  <c:v>403.08</c:v>
                </c:pt>
                <c:pt idx="2280">
                  <c:v>404</c:v>
                </c:pt>
                <c:pt idx="2281">
                  <c:v>404.02</c:v>
                </c:pt>
                <c:pt idx="2282">
                  <c:v>404.03</c:v>
                </c:pt>
                <c:pt idx="2283">
                  <c:v>404.05</c:v>
                </c:pt>
                <c:pt idx="2284">
                  <c:v>404.06</c:v>
                </c:pt>
                <c:pt idx="2285">
                  <c:v>404.08</c:v>
                </c:pt>
                <c:pt idx="2286">
                  <c:v>405</c:v>
                </c:pt>
                <c:pt idx="2287">
                  <c:v>405.01</c:v>
                </c:pt>
                <c:pt idx="2288">
                  <c:v>405.03</c:v>
                </c:pt>
                <c:pt idx="2289">
                  <c:v>405.05</c:v>
                </c:pt>
                <c:pt idx="2290">
                  <c:v>405.06</c:v>
                </c:pt>
                <c:pt idx="2291">
                  <c:v>405.08</c:v>
                </c:pt>
                <c:pt idx="2292">
                  <c:v>406</c:v>
                </c:pt>
                <c:pt idx="2293">
                  <c:v>406.02</c:v>
                </c:pt>
                <c:pt idx="2294">
                  <c:v>406.03</c:v>
                </c:pt>
                <c:pt idx="2295">
                  <c:v>406.05</c:v>
                </c:pt>
                <c:pt idx="2296">
                  <c:v>406.07</c:v>
                </c:pt>
                <c:pt idx="2297">
                  <c:v>406.08</c:v>
                </c:pt>
                <c:pt idx="2298">
                  <c:v>407</c:v>
                </c:pt>
                <c:pt idx="2299">
                  <c:v>407.02</c:v>
                </c:pt>
                <c:pt idx="2300">
                  <c:v>407.03</c:v>
                </c:pt>
                <c:pt idx="2301">
                  <c:v>407.05</c:v>
                </c:pt>
                <c:pt idx="2302">
                  <c:v>407.07</c:v>
                </c:pt>
                <c:pt idx="2303">
                  <c:v>407.08</c:v>
                </c:pt>
                <c:pt idx="2304">
                  <c:v>408</c:v>
                </c:pt>
                <c:pt idx="2305">
                  <c:v>408.01</c:v>
                </c:pt>
                <c:pt idx="2306">
                  <c:v>408.03</c:v>
                </c:pt>
                <c:pt idx="2307">
                  <c:v>408.05</c:v>
                </c:pt>
                <c:pt idx="2308">
                  <c:v>408.06</c:v>
                </c:pt>
                <c:pt idx="2309">
                  <c:v>408.08</c:v>
                </c:pt>
                <c:pt idx="2310">
                  <c:v>409</c:v>
                </c:pt>
                <c:pt idx="2311">
                  <c:v>409.01</c:v>
                </c:pt>
                <c:pt idx="2312">
                  <c:v>409.03</c:v>
                </c:pt>
                <c:pt idx="2313">
                  <c:v>409.05</c:v>
                </c:pt>
                <c:pt idx="2314">
                  <c:v>409.06</c:v>
                </c:pt>
                <c:pt idx="2315">
                  <c:v>409.08</c:v>
                </c:pt>
                <c:pt idx="2316">
                  <c:v>410</c:v>
                </c:pt>
                <c:pt idx="2317">
                  <c:v>410.02</c:v>
                </c:pt>
                <c:pt idx="2318">
                  <c:v>410.03</c:v>
                </c:pt>
                <c:pt idx="2319">
                  <c:v>410.05</c:v>
                </c:pt>
                <c:pt idx="2320">
                  <c:v>410.07</c:v>
                </c:pt>
                <c:pt idx="2321">
                  <c:v>410.08</c:v>
                </c:pt>
                <c:pt idx="2322">
                  <c:v>411</c:v>
                </c:pt>
                <c:pt idx="2323">
                  <c:v>411.02</c:v>
                </c:pt>
                <c:pt idx="2324">
                  <c:v>411.04</c:v>
                </c:pt>
                <c:pt idx="2325">
                  <c:v>411.05</c:v>
                </c:pt>
                <c:pt idx="2326">
                  <c:v>411.07</c:v>
                </c:pt>
                <c:pt idx="2327">
                  <c:v>411.08</c:v>
                </c:pt>
                <c:pt idx="2328">
                  <c:v>412</c:v>
                </c:pt>
                <c:pt idx="2329">
                  <c:v>412.02</c:v>
                </c:pt>
                <c:pt idx="2330">
                  <c:v>412.03</c:v>
                </c:pt>
                <c:pt idx="2331">
                  <c:v>412.05</c:v>
                </c:pt>
                <c:pt idx="2332">
                  <c:v>412.07</c:v>
                </c:pt>
                <c:pt idx="2333">
                  <c:v>412.08</c:v>
                </c:pt>
                <c:pt idx="2334">
                  <c:v>413</c:v>
                </c:pt>
                <c:pt idx="2335">
                  <c:v>413.02</c:v>
                </c:pt>
                <c:pt idx="2336">
                  <c:v>413.03</c:v>
                </c:pt>
                <c:pt idx="2337">
                  <c:v>413.05</c:v>
                </c:pt>
                <c:pt idx="2338">
                  <c:v>413.06</c:v>
                </c:pt>
                <c:pt idx="2339">
                  <c:v>413.08</c:v>
                </c:pt>
                <c:pt idx="2340">
                  <c:v>414</c:v>
                </c:pt>
                <c:pt idx="2341">
                  <c:v>414.01</c:v>
                </c:pt>
                <c:pt idx="2342">
                  <c:v>414.03</c:v>
                </c:pt>
                <c:pt idx="2343">
                  <c:v>414.05</c:v>
                </c:pt>
                <c:pt idx="2344">
                  <c:v>414.06</c:v>
                </c:pt>
                <c:pt idx="2345">
                  <c:v>414.08</c:v>
                </c:pt>
                <c:pt idx="2346">
                  <c:v>415</c:v>
                </c:pt>
                <c:pt idx="2347">
                  <c:v>415.01</c:v>
                </c:pt>
                <c:pt idx="2348">
                  <c:v>415.03</c:v>
                </c:pt>
                <c:pt idx="2349">
                  <c:v>415.04</c:v>
                </c:pt>
                <c:pt idx="2350">
                  <c:v>415.06</c:v>
                </c:pt>
                <c:pt idx="2351">
                  <c:v>415.08</c:v>
                </c:pt>
                <c:pt idx="2352">
                  <c:v>415.09</c:v>
                </c:pt>
                <c:pt idx="2353">
                  <c:v>416.01</c:v>
                </c:pt>
                <c:pt idx="2354">
                  <c:v>416.03</c:v>
                </c:pt>
                <c:pt idx="2355">
                  <c:v>416.05</c:v>
                </c:pt>
                <c:pt idx="2356">
                  <c:v>416.06</c:v>
                </c:pt>
                <c:pt idx="2357">
                  <c:v>416.08</c:v>
                </c:pt>
                <c:pt idx="2358">
                  <c:v>417</c:v>
                </c:pt>
                <c:pt idx="2359">
                  <c:v>417.01</c:v>
                </c:pt>
                <c:pt idx="2360">
                  <c:v>417.03</c:v>
                </c:pt>
                <c:pt idx="2361">
                  <c:v>417.05</c:v>
                </c:pt>
                <c:pt idx="2362">
                  <c:v>417.06</c:v>
                </c:pt>
                <c:pt idx="2363">
                  <c:v>417.08</c:v>
                </c:pt>
                <c:pt idx="2364">
                  <c:v>418</c:v>
                </c:pt>
                <c:pt idx="2365">
                  <c:v>418.01</c:v>
                </c:pt>
                <c:pt idx="2366">
                  <c:v>418.03</c:v>
                </c:pt>
                <c:pt idx="2367">
                  <c:v>418.04</c:v>
                </c:pt>
                <c:pt idx="2368">
                  <c:v>418.06</c:v>
                </c:pt>
                <c:pt idx="2369">
                  <c:v>418.08</c:v>
                </c:pt>
                <c:pt idx="2370">
                  <c:v>418.09</c:v>
                </c:pt>
                <c:pt idx="2371">
                  <c:v>419.01</c:v>
                </c:pt>
                <c:pt idx="2372">
                  <c:v>419.03</c:v>
                </c:pt>
                <c:pt idx="2373">
                  <c:v>419.05</c:v>
                </c:pt>
                <c:pt idx="2374">
                  <c:v>419.06</c:v>
                </c:pt>
                <c:pt idx="2375">
                  <c:v>419.08</c:v>
                </c:pt>
                <c:pt idx="2376">
                  <c:v>420</c:v>
                </c:pt>
                <c:pt idx="2377">
                  <c:v>420.01</c:v>
                </c:pt>
                <c:pt idx="2378">
                  <c:v>420.03</c:v>
                </c:pt>
                <c:pt idx="2379">
                  <c:v>420.05</c:v>
                </c:pt>
                <c:pt idx="2380">
                  <c:v>420.07</c:v>
                </c:pt>
                <c:pt idx="2381">
                  <c:v>420.08</c:v>
                </c:pt>
                <c:pt idx="2382">
                  <c:v>421</c:v>
                </c:pt>
                <c:pt idx="2383">
                  <c:v>421.01</c:v>
                </c:pt>
                <c:pt idx="2384">
                  <c:v>421.03</c:v>
                </c:pt>
                <c:pt idx="2385">
                  <c:v>421.05</c:v>
                </c:pt>
                <c:pt idx="2386">
                  <c:v>421.06</c:v>
                </c:pt>
                <c:pt idx="2387">
                  <c:v>421.08</c:v>
                </c:pt>
                <c:pt idx="2388">
                  <c:v>422</c:v>
                </c:pt>
                <c:pt idx="2389">
                  <c:v>422.02</c:v>
                </c:pt>
                <c:pt idx="2390">
                  <c:v>422.03</c:v>
                </c:pt>
                <c:pt idx="2391">
                  <c:v>422.05</c:v>
                </c:pt>
                <c:pt idx="2392">
                  <c:v>422.07</c:v>
                </c:pt>
                <c:pt idx="2393">
                  <c:v>422.09</c:v>
                </c:pt>
                <c:pt idx="2394">
                  <c:v>423</c:v>
                </c:pt>
                <c:pt idx="2395">
                  <c:v>423.02</c:v>
                </c:pt>
                <c:pt idx="2396">
                  <c:v>423.04</c:v>
                </c:pt>
                <c:pt idx="2397">
                  <c:v>423.05</c:v>
                </c:pt>
                <c:pt idx="2398">
                  <c:v>423.07</c:v>
                </c:pt>
                <c:pt idx="2399">
                  <c:v>423.08</c:v>
                </c:pt>
                <c:pt idx="2400">
                  <c:v>424</c:v>
                </c:pt>
                <c:pt idx="2401">
                  <c:v>424.02</c:v>
                </c:pt>
                <c:pt idx="2402">
                  <c:v>424.04</c:v>
                </c:pt>
                <c:pt idx="2403">
                  <c:v>424.05</c:v>
                </c:pt>
                <c:pt idx="2404">
                  <c:v>424.07</c:v>
                </c:pt>
                <c:pt idx="2405">
                  <c:v>424.08</c:v>
                </c:pt>
                <c:pt idx="2406">
                  <c:v>425</c:v>
                </c:pt>
                <c:pt idx="2407">
                  <c:v>425.02</c:v>
                </c:pt>
                <c:pt idx="2408">
                  <c:v>425.03</c:v>
                </c:pt>
                <c:pt idx="2409">
                  <c:v>425.05</c:v>
                </c:pt>
                <c:pt idx="2410">
                  <c:v>425.07</c:v>
                </c:pt>
                <c:pt idx="2411">
                  <c:v>425.08</c:v>
                </c:pt>
                <c:pt idx="2412">
                  <c:v>426</c:v>
                </c:pt>
                <c:pt idx="2413">
                  <c:v>426.01</c:v>
                </c:pt>
                <c:pt idx="2414">
                  <c:v>426.03</c:v>
                </c:pt>
                <c:pt idx="2415">
                  <c:v>426.05</c:v>
                </c:pt>
                <c:pt idx="2416">
                  <c:v>426.06</c:v>
                </c:pt>
                <c:pt idx="2417">
                  <c:v>426.08</c:v>
                </c:pt>
                <c:pt idx="2418">
                  <c:v>426.09</c:v>
                </c:pt>
                <c:pt idx="2419">
                  <c:v>427.01</c:v>
                </c:pt>
                <c:pt idx="2420">
                  <c:v>427.03</c:v>
                </c:pt>
                <c:pt idx="2421">
                  <c:v>427.04</c:v>
                </c:pt>
                <c:pt idx="2422">
                  <c:v>427.06</c:v>
                </c:pt>
                <c:pt idx="2423">
                  <c:v>427.08</c:v>
                </c:pt>
                <c:pt idx="2424">
                  <c:v>427.09</c:v>
                </c:pt>
                <c:pt idx="2425">
                  <c:v>428.01</c:v>
                </c:pt>
                <c:pt idx="2426">
                  <c:v>428.03</c:v>
                </c:pt>
                <c:pt idx="2427">
                  <c:v>428.04</c:v>
                </c:pt>
                <c:pt idx="2428">
                  <c:v>428.06</c:v>
                </c:pt>
                <c:pt idx="2429">
                  <c:v>428.08</c:v>
                </c:pt>
                <c:pt idx="2430">
                  <c:v>429</c:v>
                </c:pt>
                <c:pt idx="2431">
                  <c:v>429.01</c:v>
                </c:pt>
                <c:pt idx="2432">
                  <c:v>429.03</c:v>
                </c:pt>
                <c:pt idx="2433">
                  <c:v>429.05</c:v>
                </c:pt>
                <c:pt idx="2434">
                  <c:v>429.06</c:v>
                </c:pt>
                <c:pt idx="2435">
                  <c:v>429.08</c:v>
                </c:pt>
                <c:pt idx="2436">
                  <c:v>430</c:v>
                </c:pt>
                <c:pt idx="2437">
                  <c:v>430.01</c:v>
                </c:pt>
                <c:pt idx="2438">
                  <c:v>430.03</c:v>
                </c:pt>
                <c:pt idx="2439">
                  <c:v>430.05</c:v>
                </c:pt>
                <c:pt idx="2440">
                  <c:v>430.06</c:v>
                </c:pt>
                <c:pt idx="2441">
                  <c:v>430.08</c:v>
                </c:pt>
                <c:pt idx="2442">
                  <c:v>431</c:v>
                </c:pt>
                <c:pt idx="2443">
                  <c:v>431.02</c:v>
                </c:pt>
                <c:pt idx="2444">
                  <c:v>431.03</c:v>
                </c:pt>
                <c:pt idx="2445">
                  <c:v>431.05</c:v>
                </c:pt>
                <c:pt idx="2446">
                  <c:v>431.07</c:v>
                </c:pt>
                <c:pt idx="2447">
                  <c:v>431.08</c:v>
                </c:pt>
                <c:pt idx="2448">
                  <c:v>432</c:v>
                </c:pt>
                <c:pt idx="2449">
                  <c:v>432.02</c:v>
                </c:pt>
                <c:pt idx="2450">
                  <c:v>432.04</c:v>
                </c:pt>
                <c:pt idx="2451">
                  <c:v>432.05</c:v>
                </c:pt>
                <c:pt idx="2452">
                  <c:v>432.07</c:v>
                </c:pt>
                <c:pt idx="2453">
                  <c:v>432.08</c:v>
                </c:pt>
                <c:pt idx="2454">
                  <c:v>433</c:v>
                </c:pt>
                <c:pt idx="2455">
                  <c:v>433.02</c:v>
                </c:pt>
                <c:pt idx="2456">
                  <c:v>433.03</c:v>
                </c:pt>
                <c:pt idx="2457">
                  <c:v>433.05</c:v>
                </c:pt>
                <c:pt idx="2458">
                  <c:v>433.07</c:v>
                </c:pt>
                <c:pt idx="2459">
                  <c:v>433.08</c:v>
                </c:pt>
                <c:pt idx="2460">
                  <c:v>434</c:v>
                </c:pt>
                <c:pt idx="2461">
                  <c:v>434.01</c:v>
                </c:pt>
                <c:pt idx="2462">
                  <c:v>434.03</c:v>
                </c:pt>
                <c:pt idx="2463">
                  <c:v>434.05</c:v>
                </c:pt>
                <c:pt idx="2464">
                  <c:v>434.06</c:v>
                </c:pt>
                <c:pt idx="2465">
                  <c:v>434.08</c:v>
                </c:pt>
                <c:pt idx="2466">
                  <c:v>435</c:v>
                </c:pt>
                <c:pt idx="2467">
                  <c:v>435.01</c:v>
                </c:pt>
                <c:pt idx="2468">
                  <c:v>435.03</c:v>
                </c:pt>
                <c:pt idx="2469">
                  <c:v>435.05</c:v>
                </c:pt>
                <c:pt idx="2470">
                  <c:v>435.06</c:v>
                </c:pt>
                <c:pt idx="2471">
                  <c:v>435.08</c:v>
                </c:pt>
                <c:pt idx="2472">
                  <c:v>436</c:v>
                </c:pt>
                <c:pt idx="2473">
                  <c:v>436.01</c:v>
                </c:pt>
                <c:pt idx="2474">
                  <c:v>436.03</c:v>
                </c:pt>
                <c:pt idx="2475">
                  <c:v>436.05</c:v>
                </c:pt>
                <c:pt idx="2476">
                  <c:v>436.06</c:v>
                </c:pt>
                <c:pt idx="2477">
                  <c:v>436.08</c:v>
                </c:pt>
                <c:pt idx="2478">
                  <c:v>437</c:v>
                </c:pt>
                <c:pt idx="2479">
                  <c:v>437.01</c:v>
                </c:pt>
                <c:pt idx="2480">
                  <c:v>437.03</c:v>
                </c:pt>
                <c:pt idx="2481">
                  <c:v>437.05</c:v>
                </c:pt>
                <c:pt idx="2482">
                  <c:v>437.06</c:v>
                </c:pt>
                <c:pt idx="2483">
                  <c:v>437.08</c:v>
                </c:pt>
                <c:pt idx="2484">
                  <c:v>438</c:v>
                </c:pt>
                <c:pt idx="2485">
                  <c:v>438.01</c:v>
                </c:pt>
                <c:pt idx="2486">
                  <c:v>438.03</c:v>
                </c:pt>
                <c:pt idx="2487">
                  <c:v>438.05</c:v>
                </c:pt>
                <c:pt idx="2488">
                  <c:v>438.06</c:v>
                </c:pt>
                <c:pt idx="2489">
                  <c:v>438.08</c:v>
                </c:pt>
                <c:pt idx="2490">
                  <c:v>439</c:v>
                </c:pt>
                <c:pt idx="2491">
                  <c:v>439.01</c:v>
                </c:pt>
                <c:pt idx="2492">
                  <c:v>439.03</c:v>
                </c:pt>
                <c:pt idx="2493">
                  <c:v>439.04</c:v>
                </c:pt>
                <c:pt idx="2494">
                  <c:v>439.06</c:v>
                </c:pt>
                <c:pt idx="2495">
                  <c:v>439.08</c:v>
                </c:pt>
                <c:pt idx="2496">
                  <c:v>439.09</c:v>
                </c:pt>
                <c:pt idx="2497">
                  <c:v>440.01</c:v>
                </c:pt>
                <c:pt idx="2498">
                  <c:v>440.03</c:v>
                </c:pt>
                <c:pt idx="2499">
                  <c:v>440.04</c:v>
                </c:pt>
                <c:pt idx="2500">
                  <c:v>440.06</c:v>
                </c:pt>
                <c:pt idx="2501">
                  <c:v>440.08</c:v>
                </c:pt>
                <c:pt idx="2502">
                  <c:v>440.09</c:v>
                </c:pt>
                <c:pt idx="2503">
                  <c:v>441.01</c:v>
                </c:pt>
                <c:pt idx="2504">
                  <c:v>441.03</c:v>
                </c:pt>
                <c:pt idx="2505">
                  <c:v>441.04</c:v>
                </c:pt>
                <c:pt idx="2506">
                  <c:v>441.06</c:v>
                </c:pt>
                <c:pt idx="2507">
                  <c:v>441.08</c:v>
                </c:pt>
                <c:pt idx="2508">
                  <c:v>442</c:v>
                </c:pt>
                <c:pt idx="2509">
                  <c:v>442.01</c:v>
                </c:pt>
                <c:pt idx="2510">
                  <c:v>442.03</c:v>
                </c:pt>
                <c:pt idx="2511">
                  <c:v>442.05</c:v>
                </c:pt>
                <c:pt idx="2512">
                  <c:v>442.07</c:v>
                </c:pt>
                <c:pt idx="2513">
                  <c:v>442.08</c:v>
                </c:pt>
                <c:pt idx="2514">
                  <c:v>443</c:v>
                </c:pt>
                <c:pt idx="2515">
                  <c:v>443.02</c:v>
                </c:pt>
                <c:pt idx="2516">
                  <c:v>443.03</c:v>
                </c:pt>
                <c:pt idx="2517">
                  <c:v>443.05</c:v>
                </c:pt>
                <c:pt idx="2518">
                  <c:v>443.06</c:v>
                </c:pt>
                <c:pt idx="2519">
                  <c:v>443.08</c:v>
                </c:pt>
                <c:pt idx="2520">
                  <c:v>444</c:v>
                </c:pt>
                <c:pt idx="2521">
                  <c:v>444.01</c:v>
                </c:pt>
                <c:pt idx="2522">
                  <c:v>444.03</c:v>
                </c:pt>
                <c:pt idx="2523">
                  <c:v>444.05</c:v>
                </c:pt>
                <c:pt idx="2524">
                  <c:v>444.06</c:v>
                </c:pt>
                <c:pt idx="2525">
                  <c:v>444.08</c:v>
                </c:pt>
                <c:pt idx="2526">
                  <c:v>445</c:v>
                </c:pt>
                <c:pt idx="2527">
                  <c:v>445.01</c:v>
                </c:pt>
                <c:pt idx="2528">
                  <c:v>445.03</c:v>
                </c:pt>
                <c:pt idx="2529">
                  <c:v>445.05</c:v>
                </c:pt>
                <c:pt idx="2530">
                  <c:v>445.06</c:v>
                </c:pt>
                <c:pt idx="2531">
                  <c:v>445.08</c:v>
                </c:pt>
                <c:pt idx="2532">
                  <c:v>446</c:v>
                </c:pt>
                <c:pt idx="2533">
                  <c:v>446.01</c:v>
                </c:pt>
                <c:pt idx="2534">
                  <c:v>446.03</c:v>
                </c:pt>
                <c:pt idx="2535">
                  <c:v>446.05</c:v>
                </c:pt>
                <c:pt idx="2536">
                  <c:v>446.07</c:v>
                </c:pt>
                <c:pt idx="2537">
                  <c:v>446.08</c:v>
                </c:pt>
                <c:pt idx="2538">
                  <c:v>447</c:v>
                </c:pt>
                <c:pt idx="2539">
                  <c:v>447.02</c:v>
                </c:pt>
                <c:pt idx="2540">
                  <c:v>447.04</c:v>
                </c:pt>
                <c:pt idx="2541">
                  <c:v>447.05</c:v>
                </c:pt>
                <c:pt idx="2542">
                  <c:v>447.06</c:v>
                </c:pt>
                <c:pt idx="2543">
                  <c:v>447.08</c:v>
                </c:pt>
                <c:pt idx="2544">
                  <c:v>448</c:v>
                </c:pt>
                <c:pt idx="2545">
                  <c:v>448.02</c:v>
                </c:pt>
                <c:pt idx="2546">
                  <c:v>448.04</c:v>
                </c:pt>
                <c:pt idx="2547">
                  <c:v>448.05</c:v>
                </c:pt>
                <c:pt idx="2548">
                  <c:v>448.07</c:v>
                </c:pt>
                <c:pt idx="2549">
                  <c:v>448.08</c:v>
                </c:pt>
                <c:pt idx="2550">
                  <c:v>449</c:v>
                </c:pt>
                <c:pt idx="2551">
                  <c:v>449.02</c:v>
                </c:pt>
                <c:pt idx="2552">
                  <c:v>449.03</c:v>
                </c:pt>
                <c:pt idx="2553">
                  <c:v>449.05</c:v>
                </c:pt>
                <c:pt idx="2554">
                  <c:v>449.07</c:v>
                </c:pt>
                <c:pt idx="2555">
                  <c:v>449.08</c:v>
                </c:pt>
                <c:pt idx="2556">
                  <c:v>450</c:v>
                </c:pt>
                <c:pt idx="2557">
                  <c:v>450.02</c:v>
                </c:pt>
                <c:pt idx="2558">
                  <c:v>450.03</c:v>
                </c:pt>
                <c:pt idx="2559">
                  <c:v>450.05</c:v>
                </c:pt>
                <c:pt idx="2560">
                  <c:v>450.07</c:v>
                </c:pt>
                <c:pt idx="2561">
                  <c:v>450.08</c:v>
                </c:pt>
                <c:pt idx="2562">
                  <c:v>451</c:v>
                </c:pt>
                <c:pt idx="2563">
                  <c:v>451.02</c:v>
                </c:pt>
                <c:pt idx="2564">
                  <c:v>451.03</c:v>
                </c:pt>
                <c:pt idx="2565">
                  <c:v>451.05</c:v>
                </c:pt>
                <c:pt idx="2566">
                  <c:v>451.06</c:v>
                </c:pt>
                <c:pt idx="2567">
                  <c:v>451.08</c:v>
                </c:pt>
                <c:pt idx="2568">
                  <c:v>452</c:v>
                </c:pt>
                <c:pt idx="2569">
                  <c:v>452.01</c:v>
                </c:pt>
                <c:pt idx="2570">
                  <c:v>452.03</c:v>
                </c:pt>
                <c:pt idx="2571">
                  <c:v>452.05</c:v>
                </c:pt>
                <c:pt idx="2572">
                  <c:v>452.06</c:v>
                </c:pt>
                <c:pt idx="2573">
                  <c:v>452.08</c:v>
                </c:pt>
                <c:pt idx="2574">
                  <c:v>452.09</c:v>
                </c:pt>
                <c:pt idx="2575">
                  <c:v>453.01</c:v>
                </c:pt>
                <c:pt idx="2576">
                  <c:v>453.03</c:v>
                </c:pt>
                <c:pt idx="2577">
                  <c:v>453.04</c:v>
                </c:pt>
                <c:pt idx="2578">
                  <c:v>453.06</c:v>
                </c:pt>
                <c:pt idx="2579">
                  <c:v>453.07</c:v>
                </c:pt>
                <c:pt idx="2580">
                  <c:v>453.09</c:v>
                </c:pt>
                <c:pt idx="2581">
                  <c:v>454.01</c:v>
                </c:pt>
                <c:pt idx="2582">
                  <c:v>454.02</c:v>
                </c:pt>
                <c:pt idx="2583">
                  <c:v>454.04</c:v>
                </c:pt>
                <c:pt idx="2584">
                  <c:v>454.06</c:v>
                </c:pt>
                <c:pt idx="2585">
                  <c:v>454.08</c:v>
                </c:pt>
                <c:pt idx="2586">
                  <c:v>454.09</c:v>
                </c:pt>
                <c:pt idx="2587">
                  <c:v>455.01</c:v>
                </c:pt>
                <c:pt idx="2588">
                  <c:v>455.03</c:v>
                </c:pt>
                <c:pt idx="2589">
                  <c:v>455.05</c:v>
                </c:pt>
                <c:pt idx="2590">
                  <c:v>455.06</c:v>
                </c:pt>
                <c:pt idx="2591">
                  <c:v>455.08</c:v>
                </c:pt>
                <c:pt idx="2592">
                  <c:v>456</c:v>
                </c:pt>
                <c:pt idx="2593">
                  <c:v>456.01</c:v>
                </c:pt>
                <c:pt idx="2594">
                  <c:v>456.03</c:v>
                </c:pt>
                <c:pt idx="2595">
                  <c:v>456.05</c:v>
                </c:pt>
                <c:pt idx="2596">
                  <c:v>456.07</c:v>
                </c:pt>
                <c:pt idx="2597">
                  <c:v>456.08</c:v>
                </c:pt>
                <c:pt idx="2598">
                  <c:v>457</c:v>
                </c:pt>
                <c:pt idx="2599">
                  <c:v>457.01</c:v>
                </c:pt>
                <c:pt idx="2600">
                  <c:v>457.03</c:v>
                </c:pt>
                <c:pt idx="2601">
                  <c:v>457.05</c:v>
                </c:pt>
                <c:pt idx="2602">
                  <c:v>457.06</c:v>
                </c:pt>
                <c:pt idx="2603">
                  <c:v>457.08</c:v>
                </c:pt>
                <c:pt idx="2604">
                  <c:v>458</c:v>
                </c:pt>
                <c:pt idx="2605">
                  <c:v>458.01</c:v>
                </c:pt>
                <c:pt idx="2606">
                  <c:v>458.03</c:v>
                </c:pt>
                <c:pt idx="2607">
                  <c:v>458.05</c:v>
                </c:pt>
                <c:pt idx="2608">
                  <c:v>458.07</c:v>
                </c:pt>
                <c:pt idx="2609">
                  <c:v>458.08</c:v>
                </c:pt>
                <c:pt idx="2610">
                  <c:v>459</c:v>
                </c:pt>
                <c:pt idx="2611">
                  <c:v>459.02</c:v>
                </c:pt>
                <c:pt idx="2612">
                  <c:v>459.03</c:v>
                </c:pt>
                <c:pt idx="2613">
                  <c:v>459.05</c:v>
                </c:pt>
                <c:pt idx="2614">
                  <c:v>459.07</c:v>
                </c:pt>
                <c:pt idx="2615">
                  <c:v>459.08</c:v>
                </c:pt>
                <c:pt idx="2616">
                  <c:v>460</c:v>
                </c:pt>
                <c:pt idx="2617">
                  <c:v>460.02</c:v>
                </c:pt>
                <c:pt idx="2618">
                  <c:v>460.03</c:v>
                </c:pt>
                <c:pt idx="2619">
                  <c:v>460.05</c:v>
                </c:pt>
                <c:pt idx="2620">
                  <c:v>460.07</c:v>
                </c:pt>
                <c:pt idx="2621">
                  <c:v>460.09</c:v>
                </c:pt>
                <c:pt idx="2622">
                  <c:v>461</c:v>
                </c:pt>
                <c:pt idx="2623">
                  <c:v>461.02</c:v>
                </c:pt>
                <c:pt idx="2624">
                  <c:v>461.03</c:v>
                </c:pt>
                <c:pt idx="2625">
                  <c:v>461.05</c:v>
                </c:pt>
                <c:pt idx="2626">
                  <c:v>461.07</c:v>
                </c:pt>
                <c:pt idx="2627">
                  <c:v>461.09</c:v>
                </c:pt>
                <c:pt idx="2628">
                  <c:v>462</c:v>
                </c:pt>
                <c:pt idx="2629">
                  <c:v>462.02</c:v>
                </c:pt>
                <c:pt idx="2630">
                  <c:v>462.04</c:v>
                </c:pt>
                <c:pt idx="2631">
                  <c:v>462.05</c:v>
                </c:pt>
                <c:pt idx="2632">
                  <c:v>462.07</c:v>
                </c:pt>
                <c:pt idx="2633">
                  <c:v>462.08</c:v>
                </c:pt>
                <c:pt idx="2634">
                  <c:v>463</c:v>
                </c:pt>
                <c:pt idx="2635">
                  <c:v>463.02</c:v>
                </c:pt>
                <c:pt idx="2636">
                  <c:v>463.03</c:v>
                </c:pt>
                <c:pt idx="2637">
                  <c:v>463.05</c:v>
                </c:pt>
                <c:pt idx="2638">
                  <c:v>463.07</c:v>
                </c:pt>
                <c:pt idx="2639">
                  <c:v>463.08</c:v>
                </c:pt>
                <c:pt idx="2640">
                  <c:v>464</c:v>
                </c:pt>
                <c:pt idx="2641">
                  <c:v>464.02</c:v>
                </c:pt>
                <c:pt idx="2642">
                  <c:v>464.03</c:v>
                </c:pt>
                <c:pt idx="2643">
                  <c:v>464.05</c:v>
                </c:pt>
                <c:pt idx="2644">
                  <c:v>464.07</c:v>
                </c:pt>
                <c:pt idx="2645">
                  <c:v>464.09</c:v>
                </c:pt>
                <c:pt idx="2646">
                  <c:v>465</c:v>
                </c:pt>
                <c:pt idx="2647">
                  <c:v>465.02</c:v>
                </c:pt>
                <c:pt idx="2648">
                  <c:v>465.04</c:v>
                </c:pt>
                <c:pt idx="2649">
                  <c:v>465.05</c:v>
                </c:pt>
                <c:pt idx="2650">
                  <c:v>465.07</c:v>
                </c:pt>
                <c:pt idx="2651">
                  <c:v>465.09</c:v>
                </c:pt>
                <c:pt idx="2652">
                  <c:v>466</c:v>
                </c:pt>
                <c:pt idx="2653">
                  <c:v>466.02</c:v>
                </c:pt>
                <c:pt idx="2654">
                  <c:v>466.04</c:v>
                </c:pt>
                <c:pt idx="2655">
                  <c:v>466.05</c:v>
                </c:pt>
                <c:pt idx="2656">
                  <c:v>466.07</c:v>
                </c:pt>
                <c:pt idx="2657">
                  <c:v>466.08</c:v>
                </c:pt>
                <c:pt idx="2658">
                  <c:v>467</c:v>
                </c:pt>
                <c:pt idx="2659">
                  <c:v>467.02</c:v>
                </c:pt>
                <c:pt idx="2660">
                  <c:v>467.03</c:v>
                </c:pt>
                <c:pt idx="2661">
                  <c:v>467.05</c:v>
                </c:pt>
                <c:pt idx="2662">
                  <c:v>467.07</c:v>
                </c:pt>
                <c:pt idx="2663">
                  <c:v>467.08</c:v>
                </c:pt>
                <c:pt idx="2664">
                  <c:v>468</c:v>
                </c:pt>
                <c:pt idx="2665">
                  <c:v>468.02</c:v>
                </c:pt>
                <c:pt idx="2666">
                  <c:v>468.03</c:v>
                </c:pt>
                <c:pt idx="2667">
                  <c:v>468.05</c:v>
                </c:pt>
                <c:pt idx="2668">
                  <c:v>468.07</c:v>
                </c:pt>
                <c:pt idx="2669">
                  <c:v>468.08</c:v>
                </c:pt>
                <c:pt idx="2670">
                  <c:v>469</c:v>
                </c:pt>
                <c:pt idx="2671">
                  <c:v>469.02</c:v>
                </c:pt>
                <c:pt idx="2672">
                  <c:v>469.03</c:v>
                </c:pt>
                <c:pt idx="2673">
                  <c:v>469.05</c:v>
                </c:pt>
                <c:pt idx="2674">
                  <c:v>469.07</c:v>
                </c:pt>
                <c:pt idx="2675">
                  <c:v>469.08</c:v>
                </c:pt>
                <c:pt idx="2676">
                  <c:v>470</c:v>
                </c:pt>
                <c:pt idx="2677">
                  <c:v>470.02</c:v>
                </c:pt>
                <c:pt idx="2678">
                  <c:v>470.03</c:v>
                </c:pt>
                <c:pt idx="2679">
                  <c:v>470.05</c:v>
                </c:pt>
                <c:pt idx="2680">
                  <c:v>470.07</c:v>
                </c:pt>
                <c:pt idx="2681">
                  <c:v>470.08</c:v>
                </c:pt>
                <c:pt idx="2682">
                  <c:v>471</c:v>
                </c:pt>
                <c:pt idx="2683">
                  <c:v>471.02</c:v>
                </c:pt>
                <c:pt idx="2684">
                  <c:v>471.04</c:v>
                </c:pt>
                <c:pt idx="2685">
                  <c:v>471.05</c:v>
                </c:pt>
                <c:pt idx="2686">
                  <c:v>471.07</c:v>
                </c:pt>
                <c:pt idx="2687">
                  <c:v>471.08</c:v>
                </c:pt>
                <c:pt idx="2688">
                  <c:v>472</c:v>
                </c:pt>
                <c:pt idx="2689">
                  <c:v>472.02</c:v>
                </c:pt>
                <c:pt idx="2690">
                  <c:v>472.04</c:v>
                </c:pt>
                <c:pt idx="2691">
                  <c:v>472.05</c:v>
                </c:pt>
                <c:pt idx="2692">
                  <c:v>472.07</c:v>
                </c:pt>
                <c:pt idx="2693">
                  <c:v>472.08</c:v>
                </c:pt>
                <c:pt idx="2694">
                  <c:v>473</c:v>
                </c:pt>
                <c:pt idx="2695">
                  <c:v>473.02</c:v>
                </c:pt>
                <c:pt idx="2696">
                  <c:v>473.03</c:v>
                </c:pt>
                <c:pt idx="2697">
                  <c:v>473.05</c:v>
                </c:pt>
                <c:pt idx="2698">
                  <c:v>473.07</c:v>
                </c:pt>
                <c:pt idx="2699">
                  <c:v>473.08</c:v>
                </c:pt>
                <c:pt idx="2700">
                  <c:v>474</c:v>
                </c:pt>
                <c:pt idx="2701">
                  <c:v>474.02</c:v>
                </c:pt>
                <c:pt idx="2702">
                  <c:v>474.03</c:v>
                </c:pt>
                <c:pt idx="2703">
                  <c:v>474.05</c:v>
                </c:pt>
                <c:pt idx="2704">
                  <c:v>474.07</c:v>
                </c:pt>
                <c:pt idx="2705">
                  <c:v>474.09</c:v>
                </c:pt>
                <c:pt idx="2706">
                  <c:v>475</c:v>
                </c:pt>
                <c:pt idx="2707">
                  <c:v>475.02</c:v>
                </c:pt>
                <c:pt idx="2708">
                  <c:v>475.04</c:v>
                </c:pt>
                <c:pt idx="2709">
                  <c:v>475.05</c:v>
                </c:pt>
                <c:pt idx="2710">
                  <c:v>475.07</c:v>
                </c:pt>
                <c:pt idx="2711">
                  <c:v>475.09</c:v>
                </c:pt>
                <c:pt idx="2712">
                  <c:v>476</c:v>
                </c:pt>
                <c:pt idx="2713">
                  <c:v>476.02</c:v>
                </c:pt>
                <c:pt idx="2714">
                  <c:v>476.04</c:v>
                </c:pt>
                <c:pt idx="2715">
                  <c:v>476.05</c:v>
                </c:pt>
                <c:pt idx="2716">
                  <c:v>476.07</c:v>
                </c:pt>
                <c:pt idx="2717">
                  <c:v>476.09</c:v>
                </c:pt>
                <c:pt idx="2718">
                  <c:v>477</c:v>
                </c:pt>
                <c:pt idx="2719">
                  <c:v>477.02</c:v>
                </c:pt>
                <c:pt idx="2720">
                  <c:v>477.03</c:v>
                </c:pt>
                <c:pt idx="2721">
                  <c:v>477.05</c:v>
                </c:pt>
                <c:pt idx="2722">
                  <c:v>477.07</c:v>
                </c:pt>
                <c:pt idx="2723">
                  <c:v>477.08</c:v>
                </c:pt>
                <c:pt idx="2724">
                  <c:v>478</c:v>
                </c:pt>
                <c:pt idx="2725">
                  <c:v>478.02</c:v>
                </c:pt>
                <c:pt idx="2726">
                  <c:v>478.04</c:v>
                </c:pt>
                <c:pt idx="2727">
                  <c:v>478.05</c:v>
                </c:pt>
                <c:pt idx="2728">
                  <c:v>478.07</c:v>
                </c:pt>
                <c:pt idx="2729">
                  <c:v>478.09</c:v>
                </c:pt>
                <c:pt idx="2730">
                  <c:v>479.01</c:v>
                </c:pt>
                <c:pt idx="2731">
                  <c:v>479.02</c:v>
                </c:pt>
                <c:pt idx="2732">
                  <c:v>479.04</c:v>
                </c:pt>
                <c:pt idx="2733">
                  <c:v>479.06</c:v>
                </c:pt>
                <c:pt idx="2734">
                  <c:v>479.07</c:v>
                </c:pt>
                <c:pt idx="2735">
                  <c:v>479.09</c:v>
                </c:pt>
                <c:pt idx="2736">
                  <c:v>480.01</c:v>
                </c:pt>
                <c:pt idx="2737">
                  <c:v>480.02</c:v>
                </c:pt>
                <c:pt idx="2738">
                  <c:v>480.04</c:v>
                </c:pt>
                <c:pt idx="2739">
                  <c:v>480.06</c:v>
                </c:pt>
                <c:pt idx="2740">
                  <c:v>480.08</c:v>
                </c:pt>
                <c:pt idx="2741">
                  <c:v>480.09</c:v>
                </c:pt>
                <c:pt idx="2742">
                  <c:v>481.01</c:v>
                </c:pt>
                <c:pt idx="2743">
                  <c:v>481.03</c:v>
                </c:pt>
                <c:pt idx="2744">
                  <c:v>481.04</c:v>
                </c:pt>
                <c:pt idx="2745">
                  <c:v>481.06</c:v>
                </c:pt>
                <c:pt idx="2746">
                  <c:v>481.08</c:v>
                </c:pt>
                <c:pt idx="2747">
                  <c:v>481.09</c:v>
                </c:pt>
                <c:pt idx="2748">
                  <c:v>482.01</c:v>
                </c:pt>
                <c:pt idx="2749">
                  <c:v>482.03</c:v>
                </c:pt>
                <c:pt idx="2750">
                  <c:v>482.05</c:v>
                </c:pt>
                <c:pt idx="2751">
                  <c:v>482.06</c:v>
                </c:pt>
                <c:pt idx="2752">
                  <c:v>482.08</c:v>
                </c:pt>
                <c:pt idx="2753">
                  <c:v>483</c:v>
                </c:pt>
                <c:pt idx="2754">
                  <c:v>483.01</c:v>
                </c:pt>
                <c:pt idx="2755">
                  <c:v>483.03</c:v>
                </c:pt>
                <c:pt idx="2756">
                  <c:v>483.05</c:v>
                </c:pt>
                <c:pt idx="2757">
                  <c:v>483.06</c:v>
                </c:pt>
                <c:pt idx="2758">
                  <c:v>483.08</c:v>
                </c:pt>
                <c:pt idx="2759">
                  <c:v>484</c:v>
                </c:pt>
                <c:pt idx="2760">
                  <c:v>484.01</c:v>
                </c:pt>
                <c:pt idx="2761">
                  <c:v>484.03</c:v>
                </c:pt>
                <c:pt idx="2762">
                  <c:v>484.05</c:v>
                </c:pt>
                <c:pt idx="2763">
                  <c:v>484.06</c:v>
                </c:pt>
                <c:pt idx="2764">
                  <c:v>484.08</c:v>
                </c:pt>
                <c:pt idx="2765">
                  <c:v>485</c:v>
                </c:pt>
                <c:pt idx="2766">
                  <c:v>485.01</c:v>
                </c:pt>
                <c:pt idx="2767">
                  <c:v>485.03</c:v>
                </c:pt>
                <c:pt idx="2768">
                  <c:v>485.04</c:v>
                </c:pt>
                <c:pt idx="2769">
                  <c:v>485.06</c:v>
                </c:pt>
                <c:pt idx="2770">
                  <c:v>485.08</c:v>
                </c:pt>
                <c:pt idx="2771">
                  <c:v>485.09</c:v>
                </c:pt>
                <c:pt idx="2772">
                  <c:v>486.01</c:v>
                </c:pt>
                <c:pt idx="2773">
                  <c:v>486.03</c:v>
                </c:pt>
                <c:pt idx="2774">
                  <c:v>486.04</c:v>
                </c:pt>
                <c:pt idx="2775">
                  <c:v>486.06</c:v>
                </c:pt>
                <c:pt idx="2776">
                  <c:v>486.08</c:v>
                </c:pt>
                <c:pt idx="2777">
                  <c:v>486.09</c:v>
                </c:pt>
                <c:pt idx="2778">
                  <c:v>487.01</c:v>
                </c:pt>
                <c:pt idx="2779">
                  <c:v>487.03</c:v>
                </c:pt>
                <c:pt idx="2780">
                  <c:v>487.05</c:v>
                </c:pt>
                <c:pt idx="2781">
                  <c:v>487.06</c:v>
                </c:pt>
                <c:pt idx="2782">
                  <c:v>487.08</c:v>
                </c:pt>
                <c:pt idx="2783">
                  <c:v>487.09</c:v>
                </c:pt>
                <c:pt idx="2784">
                  <c:v>488.01</c:v>
                </c:pt>
                <c:pt idx="2785">
                  <c:v>488.03</c:v>
                </c:pt>
                <c:pt idx="2786">
                  <c:v>488.04</c:v>
                </c:pt>
                <c:pt idx="2787">
                  <c:v>488.06</c:v>
                </c:pt>
                <c:pt idx="2788">
                  <c:v>488.07</c:v>
                </c:pt>
                <c:pt idx="2789">
                  <c:v>488.09</c:v>
                </c:pt>
                <c:pt idx="2790">
                  <c:v>489.01</c:v>
                </c:pt>
                <c:pt idx="2791">
                  <c:v>489.03</c:v>
                </c:pt>
                <c:pt idx="2792">
                  <c:v>489.04</c:v>
                </c:pt>
                <c:pt idx="2793">
                  <c:v>489.06</c:v>
                </c:pt>
                <c:pt idx="2794">
                  <c:v>489.07</c:v>
                </c:pt>
                <c:pt idx="2795">
                  <c:v>489.09</c:v>
                </c:pt>
                <c:pt idx="2796">
                  <c:v>490.01</c:v>
                </c:pt>
                <c:pt idx="2797">
                  <c:v>490.02</c:v>
                </c:pt>
                <c:pt idx="2798">
                  <c:v>490.04</c:v>
                </c:pt>
                <c:pt idx="2799">
                  <c:v>490.06</c:v>
                </c:pt>
                <c:pt idx="2800">
                  <c:v>490.07</c:v>
                </c:pt>
                <c:pt idx="2801">
                  <c:v>490.09</c:v>
                </c:pt>
                <c:pt idx="2802">
                  <c:v>491.01</c:v>
                </c:pt>
                <c:pt idx="2803">
                  <c:v>491.02</c:v>
                </c:pt>
                <c:pt idx="2804">
                  <c:v>491.04</c:v>
                </c:pt>
                <c:pt idx="2805">
                  <c:v>491.05</c:v>
                </c:pt>
                <c:pt idx="2806">
                  <c:v>491.07</c:v>
                </c:pt>
                <c:pt idx="2807">
                  <c:v>491.09</c:v>
                </c:pt>
                <c:pt idx="2808">
                  <c:v>492</c:v>
                </c:pt>
                <c:pt idx="2809">
                  <c:v>492.02</c:v>
                </c:pt>
                <c:pt idx="2810">
                  <c:v>492.03</c:v>
                </c:pt>
                <c:pt idx="2811">
                  <c:v>492.05</c:v>
                </c:pt>
                <c:pt idx="2812">
                  <c:v>492.07</c:v>
                </c:pt>
                <c:pt idx="2813">
                  <c:v>492.09</c:v>
                </c:pt>
                <c:pt idx="2814">
                  <c:v>493</c:v>
                </c:pt>
                <c:pt idx="2815">
                  <c:v>493.02</c:v>
                </c:pt>
                <c:pt idx="2816">
                  <c:v>493.04</c:v>
                </c:pt>
                <c:pt idx="2817">
                  <c:v>493.06</c:v>
                </c:pt>
                <c:pt idx="2818">
                  <c:v>493.07</c:v>
                </c:pt>
                <c:pt idx="2819">
                  <c:v>493.09</c:v>
                </c:pt>
                <c:pt idx="2820">
                  <c:v>494.01</c:v>
                </c:pt>
                <c:pt idx="2821">
                  <c:v>494.03</c:v>
                </c:pt>
                <c:pt idx="2822">
                  <c:v>494.04</c:v>
                </c:pt>
                <c:pt idx="2823">
                  <c:v>494.06</c:v>
                </c:pt>
                <c:pt idx="2824">
                  <c:v>494.08</c:v>
                </c:pt>
                <c:pt idx="2825">
                  <c:v>494.09</c:v>
                </c:pt>
                <c:pt idx="2826">
                  <c:v>495.01</c:v>
                </c:pt>
                <c:pt idx="2827">
                  <c:v>495.03</c:v>
                </c:pt>
                <c:pt idx="2828">
                  <c:v>495.04</c:v>
                </c:pt>
                <c:pt idx="2829">
                  <c:v>495.06</c:v>
                </c:pt>
                <c:pt idx="2830">
                  <c:v>495.08</c:v>
                </c:pt>
                <c:pt idx="2831">
                  <c:v>495.09</c:v>
                </c:pt>
                <c:pt idx="2832">
                  <c:v>496</c:v>
                </c:pt>
                <c:pt idx="2833">
                  <c:v>496.02</c:v>
                </c:pt>
                <c:pt idx="2834">
                  <c:v>496.04</c:v>
                </c:pt>
                <c:pt idx="2835">
                  <c:v>496.06</c:v>
                </c:pt>
                <c:pt idx="2836">
                  <c:v>496.07</c:v>
                </c:pt>
                <c:pt idx="2837">
                  <c:v>496.09</c:v>
                </c:pt>
                <c:pt idx="2838">
                  <c:v>497.01</c:v>
                </c:pt>
                <c:pt idx="2839">
                  <c:v>497.02</c:v>
                </c:pt>
                <c:pt idx="2840">
                  <c:v>497.04</c:v>
                </c:pt>
                <c:pt idx="2841">
                  <c:v>497.06</c:v>
                </c:pt>
                <c:pt idx="2842">
                  <c:v>497.07</c:v>
                </c:pt>
                <c:pt idx="2843">
                  <c:v>497.09</c:v>
                </c:pt>
                <c:pt idx="2844">
                  <c:v>498.01</c:v>
                </c:pt>
                <c:pt idx="2845">
                  <c:v>498.02</c:v>
                </c:pt>
                <c:pt idx="2846">
                  <c:v>498.04</c:v>
                </c:pt>
                <c:pt idx="2847">
                  <c:v>498.05</c:v>
                </c:pt>
                <c:pt idx="2848">
                  <c:v>498.07</c:v>
                </c:pt>
                <c:pt idx="2849">
                  <c:v>498.09</c:v>
                </c:pt>
                <c:pt idx="2850">
                  <c:v>499</c:v>
                </c:pt>
                <c:pt idx="2851">
                  <c:v>499.02</c:v>
                </c:pt>
                <c:pt idx="2852">
                  <c:v>499.04</c:v>
                </c:pt>
                <c:pt idx="2853">
                  <c:v>499.05</c:v>
                </c:pt>
                <c:pt idx="2854">
                  <c:v>499.07</c:v>
                </c:pt>
                <c:pt idx="2855">
                  <c:v>499.08</c:v>
                </c:pt>
                <c:pt idx="2856">
                  <c:v>500</c:v>
                </c:pt>
                <c:pt idx="2857">
                  <c:v>500.01</c:v>
                </c:pt>
                <c:pt idx="2858">
                  <c:v>500.03</c:v>
                </c:pt>
                <c:pt idx="2859">
                  <c:v>500.05</c:v>
                </c:pt>
                <c:pt idx="2860">
                  <c:v>500.06</c:v>
                </c:pt>
                <c:pt idx="2861">
                  <c:v>500.08</c:v>
                </c:pt>
                <c:pt idx="2862">
                  <c:v>501</c:v>
                </c:pt>
                <c:pt idx="2863">
                  <c:v>501.01</c:v>
                </c:pt>
                <c:pt idx="2864">
                  <c:v>501.03</c:v>
                </c:pt>
                <c:pt idx="2865">
                  <c:v>501.05</c:v>
                </c:pt>
                <c:pt idx="2866">
                  <c:v>501.07</c:v>
                </c:pt>
                <c:pt idx="2867">
                  <c:v>501.08</c:v>
                </c:pt>
                <c:pt idx="2868">
                  <c:v>502</c:v>
                </c:pt>
                <c:pt idx="2869">
                  <c:v>502.02</c:v>
                </c:pt>
                <c:pt idx="2870">
                  <c:v>502.03</c:v>
                </c:pt>
                <c:pt idx="2871">
                  <c:v>502.05</c:v>
                </c:pt>
                <c:pt idx="2872">
                  <c:v>502.07</c:v>
                </c:pt>
                <c:pt idx="2873">
                  <c:v>502.09</c:v>
                </c:pt>
                <c:pt idx="2874">
                  <c:v>503</c:v>
                </c:pt>
                <c:pt idx="2875">
                  <c:v>503.02</c:v>
                </c:pt>
                <c:pt idx="2876">
                  <c:v>503.03</c:v>
                </c:pt>
                <c:pt idx="2877">
                  <c:v>503.05</c:v>
                </c:pt>
                <c:pt idx="2878">
                  <c:v>503.06</c:v>
                </c:pt>
                <c:pt idx="2879">
                  <c:v>503.08</c:v>
                </c:pt>
                <c:pt idx="2880">
                  <c:v>504</c:v>
                </c:pt>
                <c:pt idx="2881">
                  <c:v>504.02</c:v>
                </c:pt>
                <c:pt idx="2882">
                  <c:v>504.03</c:v>
                </c:pt>
                <c:pt idx="2883">
                  <c:v>504.05</c:v>
                </c:pt>
                <c:pt idx="2884">
                  <c:v>504.07</c:v>
                </c:pt>
                <c:pt idx="2885">
                  <c:v>504.09</c:v>
                </c:pt>
                <c:pt idx="2886">
                  <c:v>505</c:v>
                </c:pt>
                <c:pt idx="2887">
                  <c:v>505.02</c:v>
                </c:pt>
                <c:pt idx="2888">
                  <c:v>505.04</c:v>
                </c:pt>
                <c:pt idx="2889">
                  <c:v>505.05</c:v>
                </c:pt>
                <c:pt idx="2890">
                  <c:v>505.07</c:v>
                </c:pt>
                <c:pt idx="2891">
                  <c:v>505.09</c:v>
                </c:pt>
                <c:pt idx="2892">
                  <c:v>506</c:v>
                </c:pt>
                <c:pt idx="2893">
                  <c:v>506.02</c:v>
                </c:pt>
                <c:pt idx="2894">
                  <c:v>506.03</c:v>
                </c:pt>
                <c:pt idx="2895">
                  <c:v>506.05</c:v>
                </c:pt>
                <c:pt idx="2896">
                  <c:v>506.07</c:v>
                </c:pt>
                <c:pt idx="2897">
                  <c:v>506.08</c:v>
                </c:pt>
                <c:pt idx="2898">
                  <c:v>507</c:v>
                </c:pt>
                <c:pt idx="2899">
                  <c:v>507.02</c:v>
                </c:pt>
                <c:pt idx="2900">
                  <c:v>507.03</c:v>
                </c:pt>
                <c:pt idx="2901">
                  <c:v>507.05</c:v>
                </c:pt>
                <c:pt idx="2902">
                  <c:v>507.06</c:v>
                </c:pt>
                <c:pt idx="2903">
                  <c:v>507.08</c:v>
                </c:pt>
                <c:pt idx="2904">
                  <c:v>508</c:v>
                </c:pt>
                <c:pt idx="2905">
                  <c:v>508.01</c:v>
                </c:pt>
                <c:pt idx="2906">
                  <c:v>508.03</c:v>
                </c:pt>
                <c:pt idx="2907">
                  <c:v>508.05</c:v>
                </c:pt>
                <c:pt idx="2908">
                  <c:v>508.06</c:v>
                </c:pt>
                <c:pt idx="2909">
                  <c:v>508.08</c:v>
                </c:pt>
                <c:pt idx="2910">
                  <c:v>509</c:v>
                </c:pt>
                <c:pt idx="2911">
                  <c:v>509.01</c:v>
                </c:pt>
                <c:pt idx="2912">
                  <c:v>509.03</c:v>
                </c:pt>
                <c:pt idx="2913">
                  <c:v>509.05</c:v>
                </c:pt>
                <c:pt idx="2914">
                  <c:v>509.06</c:v>
                </c:pt>
                <c:pt idx="2915">
                  <c:v>509.08</c:v>
                </c:pt>
                <c:pt idx="2916">
                  <c:v>510</c:v>
                </c:pt>
                <c:pt idx="2917">
                  <c:v>510.02</c:v>
                </c:pt>
                <c:pt idx="2918">
                  <c:v>510.03</c:v>
                </c:pt>
                <c:pt idx="2919">
                  <c:v>510.05</c:v>
                </c:pt>
                <c:pt idx="2920">
                  <c:v>510.07</c:v>
                </c:pt>
                <c:pt idx="2921">
                  <c:v>510.08</c:v>
                </c:pt>
                <c:pt idx="2922">
                  <c:v>511</c:v>
                </c:pt>
                <c:pt idx="2923">
                  <c:v>511.02</c:v>
                </c:pt>
                <c:pt idx="2924">
                  <c:v>511.04</c:v>
                </c:pt>
                <c:pt idx="2925">
                  <c:v>511.05</c:v>
                </c:pt>
                <c:pt idx="2926">
                  <c:v>511.07</c:v>
                </c:pt>
                <c:pt idx="2927">
                  <c:v>511.09</c:v>
                </c:pt>
                <c:pt idx="2928">
                  <c:v>512.01</c:v>
                </c:pt>
                <c:pt idx="2929">
                  <c:v>512.02</c:v>
                </c:pt>
                <c:pt idx="2930">
                  <c:v>512.04</c:v>
                </c:pt>
                <c:pt idx="2931">
                  <c:v>512.04999999999995</c:v>
                </c:pt>
                <c:pt idx="2932">
                  <c:v>512.07000000000005</c:v>
                </c:pt>
                <c:pt idx="2933">
                  <c:v>512.09</c:v>
                </c:pt>
                <c:pt idx="2934">
                  <c:v>513</c:v>
                </c:pt>
                <c:pt idx="2935">
                  <c:v>513.02</c:v>
                </c:pt>
                <c:pt idx="2936">
                  <c:v>513.04</c:v>
                </c:pt>
                <c:pt idx="2937">
                  <c:v>513.04999999999995</c:v>
                </c:pt>
                <c:pt idx="2938">
                  <c:v>513.07000000000005</c:v>
                </c:pt>
                <c:pt idx="2939">
                  <c:v>513.09</c:v>
                </c:pt>
                <c:pt idx="2940">
                  <c:v>514</c:v>
                </c:pt>
                <c:pt idx="2941">
                  <c:v>514.02</c:v>
                </c:pt>
                <c:pt idx="2942">
                  <c:v>514.04</c:v>
                </c:pt>
                <c:pt idx="2943">
                  <c:v>514.04999999999995</c:v>
                </c:pt>
                <c:pt idx="2944">
                  <c:v>514.07000000000005</c:v>
                </c:pt>
                <c:pt idx="2945">
                  <c:v>514.09</c:v>
                </c:pt>
                <c:pt idx="2946">
                  <c:v>515</c:v>
                </c:pt>
                <c:pt idx="2947">
                  <c:v>515.02</c:v>
                </c:pt>
                <c:pt idx="2948">
                  <c:v>515.04</c:v>
                </c:pt>
                <c:pt idx="2949">
                  <c:v>515.04999999999995</c:v>
                </c:pt>
                <c:pt idx="2950">
                  <c:v>515.07000000000005</c:v>
                </c:pt>
                <c:pt idx="2951">
                  <c:v>515.09</c:v>
                </c:pt>
                <c:pt idx="2952">
                  <c:v>516.01</c:v>
                </c:pt>
                <c:pt idx="2953">
                  <c:v>516.02</c:v>
                </c:pt>
                <c:pt idx="2954">
                  <c:v>516.04</c:v>
                </c:pt>
                <c:pt idx="2955">
                  <c:v>516.04999999999995</c:v>
                </c:pt>
                <c:pt idx="2956">
                  <c:v>516.07000000000005</c:v>
                </c:pt>
                <c:pt idx="2957">
                  <c:v>516.09</c:v>
                </c:pt>
                <c:pt idx="2958">
                  <c:v>517</c:v>
                </c:pt>
                <c:pt idx="2959">
                  <c:v>517.02</c:v>
                </c:pt>
                <c:pt idx="2960">
                  <c:v>517.04</c:v>
                </c:pt>
                <c:pt idx="2961">
                  <c:v>517.04999999999995</c:v>
                </c:pt>
                <c:pt idx="2962">
                  <c:v>517.07000000000005</c:v>
                </c:pt>
                <c:pt idx="2963">
                  <c:v>517.09</c:v>
                </c:pt>
                <c:pt idx="2964">
                  <c:v>518</c:v>
                </c:pt>
                <c:pt idx="2965">
                  <c:v>518.02</c:v>
                </c:pt>
                <c:pt idx="2966">
                  <c:v>518.04</c:v>
                </c:pt>
                <c:pt idx="2967">
                  <c:v>518.05999999999995</c:v>
                </c:pt>
                <c:pt idx="2968">
                  <c:v>518.07000000000005</c:v>
                </c:pt>
                <c:pt idx="2969">
                  <c:v>518.09</c:v>
                </c:pt>
                <c:pt idx="2970">
                  <c:v>519.01</c:v>
                </c:pt>
                <c:pt idx="2971">
                  <c:v>519.02</c:v>
                </c:pt>
                <c:pt idx="2972">
                  <c:v>519.04</c:v>
                </c:pt>
                <c:pt idx="2973">
                  <c:v>519.05999999999995</c:v>
                </c:pt>
                <c:pt idx="2974">
                  <c:v>519.08000000000004</c:v>
                </c:pt>
                <c:pt idx="2975">
                  <c:v>519.09</c:v>
                </c:pt>
                <c:pt idx="2976">
                  <c:v>520.01</c:v>
                </c:pt>
                <c:pt idx="2977">
                  <c:v>520.03</c:v>
                </c:pt>
                <c:pt idx="2978">
                  <c:v>520.04</c:v>
                </c:pt>
                <c:pt idx="2979">
                  <c:v>520.05999999999995</c:v>
                </c:pt>
                <c:pt idx="2980">
                  <c:v>520.07000000000005</c:v>
                </c:pt>
                <c:pt idx="2981">
                  <c:v>520.09</c:v>
                </c:pt>
                <c:pt idx="2982">
                  <c:v>521.01</c:v>
                </c:pt>
                <c:pt idx="2983">
                  <c:v>521.03</c:v>
                </c:pt>
                <c:pt idx="2984">
                  <c:v>521.04</c:v>
                </c:pt>
                <c:pt idx="2985">
                  <c:v>521.05999999999995</c:v>
                </c:pt>
                <c:pt idx="2986">
                  <c:v>521.08000000000004</c:v>
                </c:pt>
                <c:pt idx="2987">
                  <c:v>521.09</c:v>
                </c:pt>
                <c:pt idx="2988">
                  <c:v>522.01</c:v>
                </c:pt>
                <c:pt idx="2989">
                  <c:v>522.02</c:v>
                </c:pt>
                <c:pt idx="2990">
                  <c:v>522.04</c:v>
                </c:pt>
                <c:pt idx="2991">
                  <c:v>522.05999999999995</c:v>
                </c:pt>
                <c:pt idx="2992">
                  <c:v>522.08000000000004</c:v>
                </c:pt>
                <c:pt idx="2993">
                  <c:v>522.09</c:v>
                </c:pt>
                <c:pt idx="2994">
                  <c:v>523.01</c:v>
                </c:pt>
                <c:pt idx="2995">
                  <c:v>523.03</c:v>
                </c:pt>
                <c:pt idx="2996">
                  <c:v>523.04</c:v>
                </c:pt>
                <c:pt idx="2997">
                  <c:v>523.05999999999995</c:v>
                </c:pt>
                <c:pt idx="2998">
                  <c:v>523.08000000000004</c:v>
                </c:pt>
                <c:pt idx="2999">
                  <c:v>523.09</c:v>
                </c:pt>
                <c:pt idx="3000">
                  <c:v>524.01</c:v>
                </c:pt>
                <c:pt idx="3001">
                  <c:v>524.03</c:v>
                </c:pt>
                <c:pt idx="3002">
                  <c:v>524.04</c:v>
                </c:pt>
                <c:pt idx="3003">
                  <c:v>524.05999999999995</c:v>
                </c:pt>
                <c:pt idx="3004">
                  <c:v>524.08000000000004</c:v>
                </c:pt>
                <c:pt idx="3005">
                  <c:v>524.09</c:v>
                </c:pt>
                <c:pt idx="3006">
                  <c:v>525.01</c:v>
                </c:pt>
                <c:pt idx="3007">
                  <c:v>525.03</c:v>
                </c:pt>
                <c:pt idx="3008">
                  <c:v>525.04</c:v>
                </c:pt>
                <c:pt idx="3009">
                  <c:v>525.05999999999995</c:v>
                </c:pt>
                <c:pt idx="3010">
                  <c:v>525.08000000000004</c:v>
                </c:pt>
                <c:pt idx="3011">
                  <c:v>525.09</c:v>
                </c:pt>
                <c:pt idx="3012">
                  <c:v>526.01</c:v>
                </c:pt>
                <c:pt idx="3013">
                  <c:v>526.03</c:v>
                </c:pt>
                <c:pt idx="3014">
                  <c:v>526.04999999999995</c:v>
                </c:pt>
                <c:pt idx="3015">
                  <c:v>526.05999999999995</c:v>
                </c:pt>
                <c:pt idx="3016">
                  <c:v>526.08000000000004</c:v>
                </c:pt>
                <c:pt idx="3017">
                  <c:v>527</c:v>
                </c:pt>
                <c:pt idx="3018">
                  <c:v>527.01</c:v>
                </c:pt>
                <c:pt idx="3019">
                  <c:v>527.03</c:v>
                </c:pt>
                <c:pt idx="3020">
                  <c:v>527.04999999999995</c:v>
                </c:pt>
                <c:pt idx="3021">
                  <c:v>527.07000000000005</c:v>
                </c:pt>
                <c:pt idx="3022">
                  <c:v>527.08000000000004</c:v>
                </c:pt>
                <c:pt idx="3023">
                  <c:v>528</c:v>
                </c:pt>
                <c:pt idx="3024">
                  <c:v>528.01</c:v>
                </c:pt>
                <c:pt idx="3025">
                  <c:v>528.03</c:v>
                </c:pt>
                <c:pt idx="3026">
                  <c:v>528.04999999999995</c:v>
                </c:pt>
                <c:pt idx="3027">
                  <c:v>528.05999999999995</c:v>
                </c:pt>
                <c:pt idx="3028">
                  <c:v>528.08000000000004</c:v>
                </c:pt>
                <c:pt idx="3029">
                  <c:v>529</c:v>
                </c:pt>
                <c:pt idx="3030">
                  <c:v>529.01</c:v>
                </c:pt>
                <c:pt idx="3031">
                  <c:v>529.03</c:v>
                </c:pt>
                <c:pt idx="3032">
                  <c:v>529.04</c:v>
                </c:pt>
                <c:pt idx="3033">
                  <c:v>529.05999999999995</c:v>
                </c:pt>
                <c:pt idx="3034">
                  <c:v>529.08000000000004</c:v>
                </c:pt>
                <c:pt idx="3035">
                  <c:v>529.09</c:v>
                </c:pt>
                <c:pt idx="3036">
                  <c:v>530.01</c:v>
                </c:pt>
                <c:pt idx="3037">
                  <c:v>530.03</c:v>
                </c:pt>
                <c:pt idx="3038">
                  <c:v>530.04</c:v>
                </c:pt>
                <c:pt idx="3039">
                  <c:v>530.05999999999995</c:v>
                </c:pt>
                <c:pt idx="3040">
                  <c:v>530.08000000000004</c:v>
                </c:pt>
                <c:pt idx="3041">
                  <c:v>530.09</c:v>
                </c:pt>
                <c:pt idx="3042">
                  <c:v>531.01</c:v>
                </c:pt>
                <c:pt idx="3043">
                  <c:v>531.02</c:v>
                </c:pt>
                <c:pt idx="3044">
                  <c:v>531.04</c:v>
                </c:pt>
                <c:pt idx="3045">
                  <c:v>531.05999999999995</c:v>
                </c:pt>
                <c:pt idx="3046">
                  <c:v>531.08000000000004</c:v>
                </c:pt>
                <c:pt idx="3047">
                  <c:v>531.09</c:v>
                </c:pt>
                <c:pt idx="3048">
                  <c:v>532.01</c:v>
                </c:pt>
                <c:pt idx="3049">
                  <c:v>532.03</c:v>
                </c:pt>
                <c:pt idx="3050">
                  <c:v>532.04999999999995</c:v>
                </c:pt>
                <c:pt idx="3051">
                  <c:v>532.07000000000005</c:v>
                </c:pt>
                <c:pt idx="3052">
                  <c:v>532.09</c:v>
                </c:pt>
                <c:pt idx="3053">
                  <c:v>533.01</c:v>
                </c:pt>
                <c:pt idx="3054">
                  <c:v>533.02</c:v>
                </c:pt>
                <c:pt idx="3055">
                  <c:v>533.04</c:v>
                </c:pt>
                <c:pt idx="3056">
                  <c:v>533.05999999999995</c:v>
                </c:pt>
                <c:pt idx="3057">
                  <c:v>533.07000000000005</c:v>
                </c:pt>
                <c:pt idx="3058">
                  <c:v>533.09</c:v>
                </c:pt>
                <c:pt idx="3059">
                  <c:v>534</c:v>
                </c:pt>
                <c:pt idx="3060">
                  <c:v>534.02</c:v>
                </c:pt>
                <c:pt idx="3061">
                  <c:v>534.04</c:v>
                </c:pt>
                <c:pt idx="3062">
                  <c:v>534.04999999999995</c:v>
                </c:pt>
                <c:pt idx="3063">
                  <c:v>534.07000000000005</c:v>
                </c:pt>
                <c:pt idx="3064">
                  <c:v>534.08000000000004</c:v>
                </c:pt>
                <c:pt idx="3065">
                  <c:v>535</c:v>
                </c:pt>
                <c:pt idx="3066">
                  <c:v>535.01</c:v>
                </c:pt>
                <c:pt idx="3067">
                  <c:v>535.03</c:v>
                </c:pt>
                <c:pt idx="3068">
                  <c:v>535.04</c:v>
                </c:pt>
                <c:pt idx="3069">
                  <c:v>535.05999999999995</c:v>
                </c:pt>
                <c:pt idx="3070">
                  <c:v>535.08000000000004</c:v>
                </c:pt>
                <c:pt idx="3071">
                  <c:v>535.09</c:v>
                </c:pt>
                <c:pt idx="3072">
                  <c:v>536</c:v>
                </c:pt>
                <c:pt idx="3073">
                  <c:v>536.02</c:v>
                </c:pt>
                <c:pt idx="3074">
                  <c:v>536.04</c:v>
                </c:pt>
                <c:pt idx="3075">
                  <c:v>536.04999999999995</c:v>
                </c:pt>
                <c:pt idx="3076">
                  <c:v>536.07000000000005</c:v>
                </c:pt>
                <c:pt idx="3077">
                  <c:v>536.09</c:v>
                </c:pt>
                <c:pt idx="3078">
                  <c:v>537</c:v>
                </c:pt>
                <c:pt idx="3079">
                  <c:v>537.02</c:v>
                </c:pt>
                <c:pt idx="3080">
                  <c:v>537.04</c:v>
                </c:pt>
                <c:pt idx="3081">
                  <c:v>537.04999999999995</c:v>
                </c:pt>
                <c:pt idx="3082">
                  <c:v>537.07000000000005</c:v>
                </c:pt>
                <c:pt idx="3083">
                  <c:v>537.08000000000004</c:v>
                </c:pt>
                <c:pt idx="3084">
                  <c:v>538</c:v>
                </c:pt>
                <c:pt idx="3085">
                  <c:v>538.02</c:v>
                </c:pt>
                <c:pt idx="3086">
                  <c:v>538.03</c:v>
                </c:pt>
                <c:pt idx="3087">
                  <c:v>538.04999999999995</c:v>
                </c:pt>
                <c:pt idx="3088">
                  <c:v>538.07000000000005</c:v>
                </c:pt>
                <c:pt idx="3089">
                  <c:v>538.08000000000004</c:v>
                </c:pt>
                <c:pt idx="3090">
                  <c:v>539</c:v>
                </c:pt>
                <c:pt idx="3091">
                  <c:v>539.02</c:v>
                </c:pt>
                <c:pt idx="3092">
                  <c:v>539.03</c:v>
                </c:pt>
                <c:pt idx="3093">
                  <c:v>539.04999999999995</c:v>
                </c:pt>
                <c:pt idx="3094">
                  <c:v>539.05999999999995</c:v>
                </c:pt>
                <c:pt idx="3095">
                  <c:v>539.08000000000004</c:v>
                </c:pt>
                <c:pt idx="3096">
                  <c:v>540</c:v>
                </c:pt>
                <c:pt idx="3097">
                  <c:v>540.02</c:v>
                </c:pt>
                <c:pt idx="3098">
                  <c:v>540.03</c:v>
                </c:pt>
                <c:pt idx="3099">
                  <c:v>540.04999999999995</c:v>
                </c:pt>
                <c:pt idx="3100">
                  <c:v>540.07000000000005</c:v>
                </c:pt>
                <c:pt idx="3101">
                  <c:v>540.09</c:v>
                </c:pt>
                <c:pt idx="3102">
                  <c:v>541</c:v>
                </c:pt>
                <c:pt idx="3103">
                  <c:v>541.02</c:v>
                </c:pt>
                <c:pt idx="3104">
                  <c:v>541.04</c:v>
                </c:pt>
                <c:pt idx="3105">
                  <c:v>541.04999999999995</c:v>
                </c:pt>
                <c:pt idx="3106">
                  <c:v>541.07000000000005</c:v>
                </c:pt>
                <c:pt idx="3107">
                  <c:v>541.09</c:v>
                </c:pt>
                <c:pt idx="3108">
                  <c:v>542</c:v>
                </c:pt>
                <c:pt idx="3109">
                  <c:v>542.02</c:v>
                </c:pt>
                <c:pt idx="3110">
                  <c:v>542.04</c:v>
                </c:pt>
                <c:pt idx="3111">
                  <c:v>542.04999999999995</c:v>
                </c:pt>
                <c:pt idx="3112">
                  <c:v>542.07000000000005</c:v>
                </c:pt>
                <c:pt idx="3113">
                  <c:v>542.09</c:v>
                </c:pt>
                <c:pt idx="3114">
                  <c:v>543</c:v>
                </c:pt>
                <c:pt idx="3115">
                  <c:v>543.02</c:v>
                </c:pt>
                <c:pt idx="3116">
                  <c:v>543.04</c:v>
                </c:pt>
                <c:pt idx="3117">
                  <c:v>543.05999999999995</c:v>
                </c:pt>
                <c:pt idx="3118">
                  <c:v>543.07000000000005</c:v>
                </c:pt>
                <c:pt idx="3119">
                  <c:v>543.09</c:v>
                </c:pt>
                <c:pt idx="3120">
                  <c:v>544</c:v>
                </c:pt>
                <c:pt idx="3121">
                  <c:v>544.02</c:v>
                </c:pt>
                <c:pt idx="3122">
                  <c:v>544.04</c:v>
                </c:pt>
                <c:pt idx="3123">
                  <c:v>544.05999999999995</c:v>
                </c:pt>
                <c:pt idx="3124">
                  <c:v>544.07000000000005</c:v>
                </c:pt>
                <c:pt idx="3125">
                  <c:v>544.09</c:v>
                </c:pt>
                <c:pt idx="3126">
                  <c:v>545</c:v>
                </c:pt>
                <c:pt idx="3127">
                  <c:v>545.02</c:v>
                </c:pt>
                <c:pt idx="3128">
                  <c:v>545.04</c:v>
                </c:pt>
                <c:pt idx="3129">
                  <c:v>545.04999999999995</c:v>
                </c:pt>
                <c:pt idx="3130">
                  <c:v>545.07000000000005</c:v>
                </c:pt>
                <c:pt idx="3131">
                  <c:v>545.09</c:v>
                </c:pt>
                <c:pt idx="3132">
                  <c:v>546</c:v>
                </c:pt>
                <c:pt idx="3133">
                  <c:v>546.02</c:v>
                </c:pt>
                <c:pt idx="3134">
                  <c:v>546.04</c:v>
                </c:pt>
                <c:pt idx="3135">
                  <c:v>546.04999999999995</c:v>
                </c:pt>
                <c:pt idx="3136">
                  <c:v>546.07000000000005</c:v>
                </c:pt>
                <c:pt idx="3137">
                  <c:v>546.09</c:v>
                </c:pt>
                <c:pt idx="3138">
                  <c:v>547</c:v>
                </c:pt>
                <c:pt idx="3139">
                  <c:v>547.02</c:v>
                </c:pt>
                <c:pt idx="3140">
                  <c:v>547.04</c:v>
                </c:pt>
                <c:pt idx="3141">
                  <c:v>547.04999999999995</c:v>
                </c:pt>
                <c:pt idx="3142">
                  <c:v>547.07000000000005</c:v>
                </c:pt>
                <c:pt idx="3143">
                  <c:v>547.09</c:v>
                </c:pt>
                <c:pt idx="3144">
                  <c:v>548.01</c:v>
                </c:pt>
                <c:pt idx="3145">
                  <c:v>548.02</c:v>
                </c:pt>
                <c:pt idx="3146">
                  <c:v>548.04</c:v>
                </c:pt>
                <c:pt idx="3147">
                  <c:v>548.04999999999995</c:v>
                </c:pt>
                <c:pt idx="3148">
                  <c:v>548.07000000000005</c:v>
                </c:pt>
                <c:pt idx="3149">
                  <c:v>548.09</c:v>
                </c:pt>
                <c:pt idx="3150">
                  <c:v>549</c:v>
                </c:pt>
                <c:pt idx="3151">
                  <c:v>549.02</c:v>
                </c:pt>
                <c:pt idx="3152">
                  <c:v>549.04</c:v>
                </c:pt>
                <c:pt idx="3153">
                  <c:v>549.04999999999995</c:v>
                </c:pt>
                <c:pt idx="3154">
                  <c:v>549.07000000000005</c:v>
                </c:pt>
                <c:pt idx="3155">
                  <c:v>549.09</c:v>
                </c:pt>
                <c:pt idx="3156">
                  <c:v>550</c:v>
                </c:pt>
                <c:pt idx="3157">
                  <c:v>550.02</c:v>
                </c:pt>
                <c:pt idx="3158">
                  <c:v>550.04</c:v>
                </c:pt>
                <c:pt idx="3159">
                  <c:v>550.04999999999995</c:v>
                </c:pt>
                <c:pt idx="3160">
                  <c:v>550.07000000000005</c:v>
                </c:pt>
                <c:pt idx="3161">
                  <c:v>550.09</c:v>
                </c:pt>
                <c:pt idx="3162">
                  <c:v>551</c:v>
                </c:pt>
                <c:pt idx="3163">
                  <c:v>551.02</c:v>
                </c:pt>
                <c:pt idx="3164">
                  <c:v>551.03</c:v>
                </c:pt>
                <c:pt idx="3165">
                  <c:v>551.04999999999995</c:v>
                </c:pt>
                <c:pt idx="3166">
                  <c:v>551.07000000000005</c:v>
                </c:pt>
                <c:pt idx="3167">
                  <c:v>551.08000000000004</c:v>
                </c:pt>
                <c:pt idx="3168">
                  <c:v>552</c:v>
                </c:pt>
                <c:pt idx="3169">
                  <c:v>552.02</c:v>
                </c:pt>
                <c:pt idx="3170">
                  <c:v>552.03</c:v>
                </c:pt>
                <c:pt idx="3171">
                  <c:v>552.04999999999995</c:v>
                </c:pt>
                <c:pt idx="3172">
                  <c:v>552.07000000000005</c:v>
                </c:pt>
                <c:pt idx="3173">
                  <c:v>552.08000000000004</c:v>
                </c:pt>
                <c:pt idx="3174">
                  <c:v>553</c:v>
                </c:pt>
                <c:pt idx="3175">
                  <c:v>553.02</c:v>
                </c:pt>
                <c:pt idx="3176">
                  <c:v>553.04</c:v>
                </c:pt>
                <c:pt idx="3177">
                  <c:v>553.04999999999995</c:v>
                </c:pt>
                <c:pt idx="3178">
                  <c:v>553.07000000000005</c:v>
                </c:pt>
                <c:pt idx="3179">
                  <c:v>553.09</c:v>
                </c:pt>
                <c:pt idx="3180">
                  <c:v>554</c:v>
                </c:pt>
                <c:pt idx="3181">
                  <c:v>554.02</c:v>
                </c:pt>
                <c:pt idx="3182">
                  <c:v>554.04</c:v>
                </c:pt>
                <c:pt idx="3183">
                  <c:v>554.04999999999995</c:v>
                </c:pt>
                <c:pt idx="3184">
                  <c:v>554.07000000000005</c:v>
                </c:pt>
                <c:pt idx="3185">
                  <c:v>554.09</c:v>
                </c:pt>
                <c:pt idx="3186">
                  <c:v>555</c:v>
                </c:pt>
                <c:pt idx="3187">
                  <c:v>555.02</c:v>
                </c:pt>
                <c:pt idx="3188">
                  <c:v>555.04</c:v>
                </c:pt>
                <c:pt idx="3189">
                  <c:v>555.04999999999995</c:v>
                </c:pt>
                <c:pt idx="3190">
                  <c:v>555.07000000000005</c:v>
                </c:pt>
                <c:pt idx="3191">
                  <c:v>555.09</c:v>
                </c:pt>
                <c:pt idx="3192">
                  <c:v>556</c:v>
                </c:pt>
                <c:pt idx="3193">
                  <c:v>556.02</c:v>
                </c:pt>
                <c:pt idx="3194">
                  <c:v>556.04</c:v>
                </c:pt>
                <c:pt idx="3195">
                  <c:v>556.05999999999995</c:v>
                </c:pt>
                <c:pt idx="3196">
                  <c:v>556.07000000000005</c:v>
                </c:pt>
                <c:pt idx="3197">
                  <c:v>556.09</c:v>
                </c:pt>
                <c:pt idx="3198">
                  <c:v>557</c:v>
                </c:pt>
                <c:pt idx="3199">
                  <c:v>557.02</c:v>
                </c:pt>
                <c:pt idx="3200">
                  <c:v>557.04</c:v>
                </c:pt>
                <c:pt idx="3201">
                  <c:v>557.04999999999995</c:v>
                </c:pt>
                <c:pt idx="3202">
                  <c:v>557.07000000000005</c:v>
                </c:pt>
                <c:pt idx="3203">
                  <c:v>557.09</c:v>
                </c:pt>
                <c:pt idx="3204">
                  <c:v>558</c:v>
                </c:pt>
                <c:pt idx="3205">
                  <c:v>558.02</c:v>
                </c:pt>
                <c:pt idx="3206">
                  <c:v>558.04</c:v>
                </c:pt>
                <c:pt idx="3207">
                  <c:v>558.04999999999995</c:v>
                </c:pt>
                <c:pt idx="3208">
                  <c:v>558.07000000000005</c:v>
                </c:pt>
                <c:pt idx="3209">
                  <c:v>558.09</c:v>
                </c:pt>
                <c:pt idx="3210">
                  <c:v>559</c:v>
                </c:pt>
                <c:pt idx="3211">
                  <c:v>559.02</c:v>
                </c:pt>
                <c:pt idx="3212">
                  <c:v>559.04</c:v>
                </c:pt>
                <c:pt idx="3213">
                  <c:v>559.05999999999995</c:v>
                </c:pt>
                <c:pt idx="3214">
                  <c:v>559.07000000000005</c:v>
                </c:pt>
                <c:pt idx="3215">
                  <c:v>559.09</c:v>
                </c:pt>
                <c:pt idx="3216">
                  <c:v>560.01</c:v>
                </c:pt>
                <c:pt idx="3217">
                  <c:v>560.02</c:v>
                </c:pt>
                <c:pt idx="3218">
                  <c:v>560.04</c:v>
                </c:pt>
                <c:pt idx="3219">
                  <c:v>560.05999999999995</c:v>
                </c:pt>
                <c:pt idx="3220">
                  <c:v>560.07000000000005</c:v>
                </c:pt>
                <c:pt idx="3221">
                  <c:v>560.09</c:v>
                </c:pt>
                <c:pt idx="3222">
                  <c:v>561.01</c:v>
                </c:pt>
                <c:pt idx="3223">
                  <c:v>561.03</c:v>
                </c:pt>
                <c:pt idx="3224">
                  <c:v>561.04</c:v>
                </c:pt>
                <c:pt idx="3225">
                  <c:v>561.05999999999995</c:v>
                </c:pt>
                <c:pt idx="3226">
                  <c:v>561.08000000000004</c:v>
                </c:pt>
                <c:pt idx="3227">
                  <c:v>561.09</c:v>
                </c:pt>
                <c:pt idx="3228">
                  <c:v>562.01</c:v>
                </c:pt>
                <c:pt idx="3229">
                  <c:v>562.03</c:v>
                </c:pt>
                <c:pt idx="3230">
                  <c:v>562.04</c:v>
                </c:pt>
                <c:pt idx="3231">
                  <c:v>562.05999999999995</c:v>
                </c:pt>
                <c:pt idx="3232">
                  <c:v>562.08000000000004</c:v>
                </c:pt>
                <c:pt idx="3233">
                  <c:v>563</c:v>
                </c:pt>
                <c:pt idx="3234">
                  <c:v>563.01</c:v>
                </c:pt>
                <c:pt idx="3235">
                  <c:v>563.03</c:v>
                </c:pt>
                <c:pt idx="3236">
                  <c:v>563.04999999999995</c:v>
                </c:pt>
                <c:pt idx="3237">
                  <c:v>563.07000000000005</c:v>
                </c:pt>
                <c:pt idx="3238">
                  <c:v>563.08000000000004</c:v>
                </c:pt>
                <c:pt idx="3239">
                  <c:v>564</c:v>
                </c:pt>
                <c:pt idx="3240">
                  <c:v>564.02</c:v>
                </c:pt>
                <c:pt idx="3241">
                  <c:v>564.03</c:v>
                </c:pt>
                <c:pt idx="3242">
                  <c:v>564.04999999999995</c:v>
                </c:pt>
                <c:pt idx="3243">
                  <c:v>564.07000000000005</c:v>
                </c:pt>
                <c:pt idx="3244">
                  <c:v>564.09</c:v>
                </c:pt>
                <c:pt idx="3245">
                  <c:v>565</c:v>
                </c:pt>
                <c:pt idx="3246">
                  <c:v>565.02</c:v>
                </c:pt>
                <c:pt idx="3247">
                  <c:v>565.03</c:v>
                </c:pt>
                <c:pt idx="3248">
                  <c:v>565.04999999999995</c:v>
                </c:pt>
                <c:pt idx="3249">
                  <c:v>565.07000000000005</c:v>
                </c:pt>
                <c:pt idx="3250">
                  <c:v>565.09</c:v>
                </c:pt>
                <c:pt idx="3251">
                  <c:v>566</c:v>
                </c:pt>
                <c:pt idx="3252">
                  <c:v>566.02</c:v>
                </c:pt>
                <c:pt idx="3253">
                  <c:v>566.04</c:v>
                </c:pt>
                <c:pt idx="3254">
                  <c:v>566.04999999999995</c:v>
                </c:pt>
                <c:pt idx="3255">
                  <c:v>566.07000000000005</c:v>
                </c:pt>
                <c:pt idx="3256">
                  <c:v>566.09</c:v>
                </c:pt>
                <c:pt idx="3257">
                  <c:v>567</c:v>
                </c:pt>
                <c:pt idx="3258">
                  <c:v>567.02</c:v>
                </c:pt>
                <c:pt idx="3259">
                  <c:v>567.04</c:v>
                </c:pt>
                <c:pt idx="3260">
                  <c:v>567.04999999999995</c:v>
                </c:pt>
                <c:pt idx="3261">
                  <c:v>567.07000000000005</c:v>
                </c:pt>
                <c:pt idx="3262">
                  <c:v>567.09</c:v>
                </c:pt>
                <c:pt idx="3263">
                  <c:v>568</c:v>
                </c:pt>
                <c:pt idx="3264">
                  <c:v>568.02</c:v>
                </c:pt>
                <c:pt idx="3265">
                  <c:v>568.04</c:v>
                </c:pt>
                <c:pt idx="3266">
                  <c:v>568.05999999999995</c:v>
                </c:pt>
                <c:pt idx="3267">
                  <c:v>568.08000000000004</c:v>
                </c:pt>
                <c:pt idx="3268">
                  <c:v>568.09</c:v>
                </c:pt>
                <c:pt idx="3269">
                  <c:v>569.01</c:v>
                </c:pt>
                <c:pt idx="3270">
                  <c:v>569.03</c:v>
                </c:pt>
                <c:pt idx="3271">
                  <c:v>569.04999999999995</c:v>
                </c:pt>
                <c:pt idx="3272">
                  <c:v>569.05999999999995</c:v>
                </c:pt>
                <c:pt idx="3273">
                  <c:v>569.08000000000004</c:v>
                </c:pt>
                <c:pt idx="3274">
                  <c:v>569.09</c:v>
                </c:pt>
                <c:pt idx="3275">
                  <c:v>570.01</c:v>
                </c:pt>
                <c:pt idx="3276">
                  <c:v>570.03</c:v>
                </c:pt>
                <c:pt idx="3277">
                  <c:v>570.04</c:v>
                </c:pt>
                <c:pt idx="3278">
                  <c:v>570.05999999999995</c:v>
                </c:pt>
                <c:pt idx="3279">
                  <c:v>570.08000000000004</c:v>
                </c:pt>
                <c:pt idx="3280">
                  <c:v>570.09</c:v>
                </c:pt>
                <c:pt idx="3281">
                  <c:v>571.01</c:v>
                </c:pt>
                <c:pt idx="3282">
                  <c:v>571.03</c:v>
                </c:pt>
                <c:pt idx="3283">
                  <c:v>571.04</c:v>
                </c:pt>
                <c:pt idx="3284">
                  <c:v>571.05999999999995</c:v>
                </c:pt>
                <c:pt idx="3285">
                  <c:v>571.08000000000004</c:v>
                </c:pt>
                <c:pt idx="3286">
                  <c:v>571.09</c:v>
                </c:pt>
                <c:pt idx="3287">
                  <c:v>572.01</c:v>
                </c:pt>
                <c:pt idx="3288">
                  <c:v>572.03</c:v>
                </c:pt>
                <c:pt idx="3289">
                  <c:v>572.04999999999995</c:v>
                </c:pt>
                <c:pt idx="3290">
                  <c:v>572.05999999999995</c:v>
                </c:pt>
                <c:pt idx="3291">
                  <c:v>572.08000000000004</c:v>
                </c:pt>
                <c:pt idx="3292">
                  <c:v>573</c:v>
                </c:pt>
                <c:pt idx="3293">
                  <c:v>573.01</c:v>
                </c:pt>
                <c:pt idx="3294">
                  <c:v>573.03</c:v>
                </c:pt>
                <c:pt idx="3295">
                  <c:v>573.04999999999995</c:v>
                </c:pt>
                <c:pt idx="3296">
                  <c:v>573.07000000000005</c:v>
                </c:pt>
                <c:pt idx="3297">
                  <c:v>573.08000000000004</c:v>
                </c:pt>
                <c:pt idx="3298">
                  <c:v>574</c:v>
                </c:pt>
                <c:pt idx="3299">
                  <c:v>574.01</c:v>
                </c:pt>
                <c:pt idx="3300">
                  <c:v>574.03</c:v>
                </c:pt>
                <c:pt idx="3301">
                  <c:v>574.04999999999995</c:v>
                </c:pt>
                <c:pt idx="3302">
                  <c:v>574.07000000000005</c:v>
                </c:pt>
                <c:pt idx="3303">
                  <c:v>574.08000000000004</c:v>
                </c:pt>
                <c:pt idx="3304">
                  <c:v>575</c:v>
                </c:pt>
                <c:pt idx="3305">
                  <c:v>575.02</c:v>
                </c:pt>
                <c:pt idx="3306">
                  <c:v>575.04</c:v>
                </c:pt>
                <c:pt idx="3307">
                  <c:v>575.05999999999995</c:v>
                </c:pt>
                <c:pt idx="3308">
                  <c:v>575.07000000000005</c:v>
                </c:pt>
                <c:pt idx="3309">
                  <c:v>575.09</c:v>
                </c:pt>
                <c:pt idx="3310">
                  <c:v>576.01</c:v>
                </c:pt>
                <c:pt idx="3311">
                  <c:v>576.02</c:v>
                </c:pt>
                <c:pt idx="3312">
                  <c:v>576.04</c:v>
                </c:pt>
                <c:pt idx="3313">
                  <c:v>576.05999999999995</c:v>
                </c:pt>
                <c:pt idx="3314">
                  <c:v>576.07000000000005</c:v>
                </c:pt>
                <c:pt idx="3315">
                  <c:v>576.09</c:v>
                </c:pt>
                <c:pt idx="3316">
                  <c:v>577.01</c:v>
                </c:pt>
                <c:pt idx="3317">
                  <c:v>577.02</c:v>
                </c:pt>
                <c:pt idx="3318">
                  <c:v>577.04</c:v>
                </c:pt>
                <c:pt idx="3319">
                  <c:v>577.05999999999995</c:v>
                </c:pt>
                <c:pt idx="3320">
                  <c:v>577.07000000000005</c:v>
                </c:pt>
                <c:pt idx="3321">
                  <c:v>577.09</c:v>
                </c:pt>
                <c:pt idx="3322">
                  <c:v>578</c:v>
                </c:pt>
                <c:pt idx="3323">
                  <c:v>578.02</c:v>
                </c:pt>
                <c:pt idx="3324">
                  <c:v>578.04</c:v>
                </c:pt>
                <c:pt idx="3325">
                  <c:v>578.04999999999995</c:v>
                </c:pt>
                <c:pt idx="3326">
                  <c:v>578.07000000000005</c:v>
                </c:pt>
                <c:pt idx="3327">
                  <c:v>578.09</c:v>
                </c:pt>
                <c:pt idx="3328">
                  <c:v>579</c:v>
                </c:pt>
                <c:pt idx="3329">
                  <c:v>579.02</c:v>
                </c:pt>
                <c:pt idx="3330">
                  <c:v>579.04</c:v>
                </c:pt>
                <c:pt idx="3331">
                  <c:v>579.05999999999995</c:v>
                </c:pt>
                <c:pt idx="3332">
                  <c:v>579.07000000000005</c:v>
                </c:pt>
                <c:pt idx="3333">
                  <c:v>579.09</c:v>
                </c:pt>
                <c:pt idx="3334">
                  <c:v>580.01</c:v>
                </c:pt>
                <c:pt idx="3335">
                  <c:v>580.02</c:v>
                </c:pt>
                <c:pt idx="3336">
                  <c:v>580.04</c:v>
                </c:pt>
                <c:pt idx="3337">
                  <c:v>580.05999999999995</c:v>
                </c:pt>
                <c:pt idx="3338">
                  <c:v>580.07000000000005</c:v>
                </c:pt>
                <c:pt idx="3339">
                  <c:v>580.09</c:v>
                </c:pt>
                <c:pt idx="3340">
                  <c:v>581.01</c:v>
                </c:pt>
                <c:pt idx="3341">
                  <c:v>581.02</c:v>
                </c:pt>
                <c:pt idx="3342">
                  <c:v>581.04</c:v>
                </c:pt>
                <c:pt idx="3343">
                  <c:v>581.05999999999995</c:v>
                </c:pt>
                <c:pt idx="3344">
                  <c:v>581.07000000000005</c:v>
                </c:pt>
                <c:pt idx="3345">
                  <c:v>581.09</c:v>
                </c:pt>
                <c:pt idx="3346">
                  <c:v>582.01</c:v>
                </c:pt>
                <c:pt idx="3347">
                  <c:v>582.02</c:v>
                </c:pt>
                <c:pt idx="3348">
                  <c:v>582.04</c:v>
                </c:pt>
                <c:pt idx="3349">
                  <c:v>582.05999999999995</c:v>
                </c:pt>
                <c:pt idx="3350">
                  <c:v>582.07000000000005</c:v>
                </c:pt>
                <c:pt idx="3351">
                  <c:v>582.09</c:v>
                </c:pt>
                <c:pt idx="3352">
                  <c:v>583.01</c:v>
                </c:pt>
                <c:pt idx="3353">
                  <c:v>583.02</c:v>
                </c:pt>
                <c:pt idx="3354">
                  <c:v>583.04</c:v>
                </c:pt>
                <c:pt idx="3355">
                  <c:v>583.05999999999995</c:v>
                </c:pt>
                <c:pt idx="3356">
                  <c:v>583.08000000000004</c:v>
                </c:pt>
                <c:pt idx="3357">
                  <c:v>583.09</c:v>
                </c:pt>
                <c:pt idx="3358">
                  <c:v>584.01</c:v>
                </c:pt>
                <c:pt idx="3359">
                  <c:v>584.03</c:v>
                </c:pt>
                <c:pt idx="3360">
                  <c:v>584.04</c:v>
                </c:pt>
                <c:pt idx="3361">
                  <c:v>584.05999999999995</c:v>
                </c:pt>
                <c:pt idx="3362">
                  <c:v>584.08000000000004</c:v>
                </c:pt>
                <c:pt idx="3363">
                  <c:v>584.09</c:v>
                </c:pt>
                <c:pt idx="3364">
                  <c:v>585.01</c:v>
                </c:pt>
                <c:pt idx="3365">
                  <c:v>585.03</c:v>
                </c:pt>
                <c:pt idx="3366">
                  <c:v>585.04</c:v>
                </c:pt>
                <c:pt idx="3367">
                  <c:v>585.05999999999995</c:v>
                </c:pt>
                <c:pt idx="3368">
                  <c:v>585.08000000000004</c:v>
                </c:pt>
                <c:pt idx="3369">
                  <c:v>586</c:v>
                </c:pt>
                <c:pt idx="3370">
                  <c:v>586.01</c:v>
                </c:pt>
                <c:pt idx="3371">
                  <c:v>586.03</c:v>
                </c:pt>
                <c:pt idx="3372">
                  <c:v>586.04999999999995</c:v>
                </c:pt>
                <c:pt idx="3373">
                  <c:v>586.05999999999995</c:v>
                </c:pt>
                <c:pt idx="3374">
                  <c:v>586.08000000000004</c:v>
                </c:pt>
                <c:pt idx="3375">
                  <c:v>587</c:v>
                </c:pt>
                <c:pt idx="3376">
                  <c:v>587.02</c:v>
                </c:pt>
                <c:pt idx="3377">
                  <c:v>587.03</c:v>
                </c:pt>
                <c:pt idx="3378">
                  <c:v>587.04999999999995</c:v>
                </c:pt>
                <c:pt idx="3379">
                  <c:v>587.05999999999995</c:v>
                </c:pt>
                <c:pt idx="3380">
                  <c:v>587.08000000000004</c:v>
                </c:pt>
                <c:pt idx="3381">
                  <c:v>588</c:v>
                </c:pt>
                <c:pt idx="3382">
                  <c:v>588.01</c:v>
                </c:pt>
                <c:pt idx="3383">
                  <c:v>588.03</c:v>
                </c:pt>
                <c:pt idx="3384">
                  <c:v>588.04999999999995</c:v>
                </c:pt>
                <c:pt idx="3385">
                  <c:v>588.05999999999995</c:v>
                </c:pt>
                <c:pt idx="3386">
                  <c:v>588.08000000000004</c:v>
                </c:pt>
                <c:pt idx="3387">
                  <c:v>589</c:v>
                </c:pt>
                <c:pt idx="3388">
                  <c:v>589.01</c:v>
                </c:pt>
                <c:pt idx="3389">
                  <c:v>589.03</c:v>
                </c:pt>
                <c:pt idx="3390">
                  <c:v>589.04999999999995</c:v>
                </c:pt>
                <c:pt idx="3391">
                  <c:v>589.07000000000005</c:v>
                </c:pt>
                <c:pt idx="3392">
                  <c:v>589.08000000000004</c:v>
                </c:pt>
                <c:pt idx="3393">
                  <c:v>590</c:v>
                </c:pt>
                <c:pt idx="3394">
                  <c:v>590.02</c:v>
                </c:pt>
                <c:pt idx="3395">
                  <c:v>590.03</c:v>
                </c:pt>
                <c:pt idx="3396">
                  <c:v>590.04999999999995</c:v>
                </c:pt>
                <c:pt idx="3397">
                  <c:v>590.07000000000005</c:v>
                </c:pt>
                <c:pt idx="3398">
                  <c:v>590.09</c:v>
                </c:pt>
                <c:pt idx="3399">
                  <c:v>591</c:v>
                </c:pt>
                <c:pt idx="3400">
                  <c:v>591.02</c:v>
                </c:pt>
                <c:pt idx="3401">
                  <c:v>591.04</c:v>
                </c:pt>
                <c:pt idx="3402">
                  <c:v>591.04999999999995</c:v>
                </c:pt>
                <c:pt idx="3403">
                  <c:v>591.07000000000005</c:v>
                </c:pt>
                <c:pt idx="3404">
                  <c:v>591.09</c:v>
                </c:pt>
                <c:pt idx="3405">
                  <c:v>592</c:v>
                </c:pt>
                <c:pt idx="3406">
                  <c:v>592.02</c:v>
                </c:pt>
                <c:pt idx="3407">
                  <c:v>592.04</c:v>
                </c:pt>
                <c:pt idx="3408">
                  <c:v>592.04999999999995</c:v>
                </c:pt>
                <c:pt idx="3409">
                  <c:v>592.07000000000005</c:v>
                </c:pt>
                <c:pt idx="3410">
                  <c:v>592.09</c:v>
                </c:pt>
                <c:pt idx="3411">
                  <c:v>593.01</c:v>
                </c:pt>
                <c:pt idx="3412">
                  <c:v>593.02</c:v>
                </c:pt>
                <c:pt idx="3413">
                  <c:v>593.04</c:v>
                </c:pt>
                <c:pt idx="3414">
                  <c:v>593.05999999999995</c:v>
                </c:pt>
                <c:pt idx="3415">
                  <c:v>593.07000000000005</c:v>
                </c:pt>
                <c:pt idx="3416">
                  <c:v>593.09</c:v>
                </c:pt>
                <c:pt idx="3417">
                  <c:v>594</c:v>
                </c:pt>
                <c:pt idx="3418">
                  <c:v>594.02</c:v>
                </c:pt>
                <c:pt idx="3419">
                  <c:v>594.04</c:v>
                </c:pt>
                <c:pt idx="3420">
                  <c:v>594.05999999999995</c:v>
                </c:pt>
                <c:pt idx="3421">
                  <c:v>594.07000000000005</c:v>
                </c:pt>
                <c:pt idx="3422">
                  <c:v>594.09</c:v>
                </c:pt>
                <c:pt idx="3423">
                  <c:v>595.01</c:v>
                </c:pt>
                <c:pt idx="3424">
                  <c:v>595.02</c:v>
                </c:pt>
                <c:pt idx="3425">
                  <c:v>595.04</c:v>
                </c:pt>
                <c:pt idx="3426">
                  <c:v>595.05999999999995</c:v>
                </c:pt>
                <c:pt idx="3427">
                  <c:v>595.07000000000005</c:v>
                </c:pt>
                <c:pt idx="3428">
                  <c:v>595.09</c:v>
                </c:pt>
                <c:pt idx="3429">
                  <c:v>596.01</c:v>
                </c:pt>
                <c:pt idx="3430">
                  <c:v>596.03</c:v>
                </c:pt>
                <c:pt idx="3431">
                  <c:v>596.04</c:v>
                </c:pt>
                <c:pt idx="3432">
                  <c:v>596.05999999999995</c:v>
                </c:pt>
                <c:pt idx="3433">
                  <c:v>596.08000000000004</c:v>
                </c:pt>
                <c:pt idx="3434">
                  <c:v>597</c:v>
                </c:pt>
                <c:pt idx="3435">
                  <c:v>597.01</c:v>
                </c:pt>
                <c:pt idx="3436">
                  <c:v>597.03</c:v>
                </c:pt>
                <c:pt idx="3437">
                  <c:v>597.04999999999995</c:v>
                </c:pt>
                <c:pt idx="3438">
                  <c:v>597.05999999999995</c:v>
                </c:pt>
                <c:pt idx="3439">
                  <c:v>597.08000000000004</c:v>
                </c:pt>
                <c:pt idx="3440">
                  <c:v>598</c:v>
                </c:pt>
                <c:pt idx="3441">
                  <c:v>598.01</c:v>
                </c:pt>
                <c:pt idx="3442">
                  <c:v>598.03</c:v>
                </c:pt>
                <c:pt idx="3443">
                  <c:v>598.04999999999995</c:v>
                </c:pt>
                <c:pt idx="3444">
                  <c:v>598.05999999999995</c:v>
                </c:pt>
                <c:pt idx="3445">
                  <c:v>598.08000000000004</c:v>
                </c:pt>
                <c:pt idx="3446">
                  <c:v>599</c:v>
                </c:pt>
                <c:pt idx="3447">
                  <c:v>599.01</c:v>
                </c:pt>
                <c:pt idx="3448">
                  <c:v>599.03</c:v>
                </c:pt>
                <c:pt idx="3449">
                  <c:v>599.04</c:v>
                </c:pt>
                <c:pt idx="3450">
                  <c:v>599.05999999999995</c:v>
                </c:pt>
                <c:pt idx="3451">
                  <c:v>599.08000000000004</c:v>
                </c:pt>
                <c:pt idx="3452">
                  <c:v>599.09</c:v>
                </c:pt>
                <c:pt idx="3453">
                  <c:v>600.01</c:v>
                </c:pt>
                <c:pt idx="3454">
                  <c:v>600.03</c:v>
                </c:pt>
                <c:pt idx="3455">
                  <c:v>600.04999999999995</c:v>
                </c:pt>
                <c:pt idx="3456">
                  <c:v>600.05999999999995</c:v>
                </c:pt>
                <c:pt idx="3457">
                  <c:v>600.08000000000004</c:v>
                </c:pt>
                <c:pt idx="3458">
                  <c:v>601</c:v>
                </c:pt>
                <c:pt idx="3459">
                  <c:v>601.02</c:v>
                </c:pt>
                <c:pt idx="3460">
                  <c:v>601.03</c:v>
                </c:pt>
                <c:pt idx="3461">
                  <c:v>601.04999999999995</c:v>
                </c:pt>
                <c:pt idx="3462">
                  <c:v>601.05999999999995</c:v>
                </c:pt>
                <c:pt idx="3463">
                  <c:v>601.08000000000004</c:v>
                </c:pt>
                <c:pt idx="3464">
                  <c:v>602</c:v>
                </c:pt>
                <c:pt idx="3465">
                  <c:v>602.01</c:v>
                </c:pt>
                <c:pt idx="3466">
                  <c:v>602.03</c:v>
                </c:pt>
                <c:pt idx="3467">
                  <c:v>602.04</c:v>
                </c:pt>
                <c:pt idx="3468">
                  <c:v>602.05999999999995</c:v>
                </c:pt>
                <c:pt idx="3469">
                  <c:v>602.08000000000004</c:v>
                </c:pt>
                <c:pt idx="3470">
                  <c:v>602.09</c:v>
                </c:pt>
                <c:pt idx="3471">
                  <c:v>603.01</c:v>
                </c:pt>
                <c:pt idx="3472">
                  <c:v>603.03</c:v>
                </c:pt>
                <c:pt idx="3473">
                  <c:v>603.04999999999995</c:v>
                </c:pt>
                <c:pt idx="3474">
                  <c:v>603.05999999999995</c:v>
                </c:pt>
                <c:pt idx="3475">
                  <c:v>603.08000000000004</c:v>
                </c:pt>
                <c:pt idx="3476">
                  <c:v>604</c:v>
                </c:pt>
                <c:pt idx="3477">
                  <c:v>604.01</c:v>
                </c:pt>
                <c:pt idx="3478">
                  <c:v>604.03</c:v>
                </c:pt>
                <c:pt idx="3479">
                  <c:v>604.04999999999995</c:v>
                </c:pt>
                <c:pt idx="3480">
                  <c:v>604.07000000000005</c:v>
                </c:pt>
                <c:pt idx="3481">
                  <c:v>604.08000000000004</c:v>
                </c:pt>
                <c:pt idx="3482">
                  <c:v>605</c:v>
                </c:pt>
                <c:pt idx="3483">
                  <c:v>605.02</c:v>
                </c:pt>
                <c:pt idx="3484">
                  <c:v>605.03</c:v>
                </c:pt>
                <c:pt idx="3485">
                  <c:v>605.04999999999995</c:v>
                </c:pt>
                <c:pt idx="3486">
                  <c:v>605.07000000000005</c:v>
                </c:pt>
                <c:pt idx="3487">
                  <c:v>605.08000000000004</c:v>
                </c:pt>
                <c:pt idx="3488">
                  <c:v>606</c:v>
                </c:pt>
                <c:pt idx="3489">
                  <c:v>606.02</c:v>
                </c:pt>
                <c:pt idx="3490">
                  <c:v>606.03</c:v>
                </c:pt>
                <c:pt idx="3491">
                  <c:v>606.04999999999995</c:v>
                </c:pt>
                <c:pt idx="3492">
                  <c:v>606.07000000000005</c:v>
                </c:pt>
                <c:pt idx="3493">
                  <c:v>606.08000000000004</c:v>
                </c:pt>
                <c:pt idx="3494">
                  <c:v>607</c:v>
                </c:pt>
                <c:pt idx="3495">
                  <c:v>607.02</c:v>
                </c:pt>
                <c:pt idx="3496">
                  <c:v>607.03</c:v>
                </c:pt>
                <c:pt idx="3497">
                  <c:v>607.04999999999995</c:v>
                </c:pt>
                <c:pt idx="3498">
                  <c:v>607.07000000000005</c:v>
                </c:pt>
                <c:pt idx="3499">
                  <c:v>607.08000000000004</c:v>
                </c:pt>
                <c:pt idx="3500">
                  <c:v>608</c:v>
                </c:pt>
                <c:pt idx="3501">
                  <c:v>608.02</c:v>
                </c:pt>
                <c:pt idx="3502">
                  <c:v>608.03</c:v>
                </c:pt>
                <c:pt idx="3503">
                  <c:v>608.04999999999995</c:v>
                </c:pt>
                <c:pt idx="3504">
                  <c:v>608.05999999999995</c:v>
                </c:pt>
                <c:pt idx="3505">
                  <c:v>608.08000000000004</c:v>
                </c:pt>
                <c:pt idx="3506">
                  <c:v>609</c:v>
                </c:pt>
                <c:pt idx="3507">
                  <c:v>609.02</c:v>
                </c:pt>
                <c:pt idx="3508">
                  <c:v>609.03</c:v>
                </c:pt>
                <c:pt idx="3509">
                  <c:v>609.04999999999995</c:v>
                </c:pt>
                <c:pt idx="3510">
                  <c:v>609.07000000000005</c:v>
                </c:pt>
                <c:pt idx="3511">
                  <c:v>609.08000000000004</c:v>
                </c:pt>
                <c:pt idx="3512">
                  <c:v>610</c:v>
                </c:pt>
                <c:pt idx="3513">
                  <c:v>610.02</c:v>
                </c:pt>
                <c:pt idx="3514">
                  <c:v>610.04</c:v>
                </c:pt>
                <c:pt idx="3515">
                  <c:v>610.04999999999995</c:v>
                </c:pt>
                <c:pt idx="3516">
                  <c:v>610.07000000000005</c:v>
                </c:pt>
                <c:pt idx="3517">
                  <c:v>610.09</c:v>
                </c:pt>
                <c:pt idx="3518">
                  <c:v>611</c:v>
                </c:pt>
                <c:pt idx="3519">
                  <c:v>611.02</c:v>
                </c:pt>
                <c:pt idx="3520">
                  <c:v>611.04</c:v>
                </c:pt>
                <c:pt idx="3521">
                  <c:v>611.04999999999995</c:v>
                </c:pt>
                <c:pt idx="3522">
                  <c:v>611.07000000000005</c:v>
                </c:pt>
                <c:pt idx="3523">
                  <c:v>611.09</c:v>
                </c:pt>
                <c:pt idx="3524">
                  <c:v>612</c:v>
                </c:pt>
                <c:pt idx="3525">
                  <c:v>612.02</c:v>
                </c:pt>
                <c:pt idx="3526">
                  <c:v>612.04</c:v>
                </c:pt>
                <c:pt idx="3527">
                  <c:v>612.04999999999995</c:v>
                </c:pt>
                <c:pt idx="3528">
                  <c:v>612.07000000000005</c:v>
                </c:pt>
                <c:pt idx="3529">
                  <c:v>612.08000000000004</c:v>
                </c:pt>
                <c:pt idx="3530">
                  <c:v>613</c:v>
                </c:pt>
                <c:pt idx="3531">
                  <c:v>613.02</c:v>
                </c:pt>
                <c:pt idx="3532">
                  <c:v>613.03</c:v>
                </c:pt>
                <c:pt idx="3533">
                  <c:v>613.04999999999995</c:v>
                </c:pt>
                <c:pt idx="3534">
                  <c:v>613.07000000000005</c:v>
                </c:pt>
                <c:pt idx="3535">
                  <c:v>613.09</c:v>
                </c:pt>
                <c:pt idx="3536">
                  <c:v>614</c:v>
                </c:pt>
                <c:pt idx="3537">
                  <c:v>614.02</c:v>
                </c:pt>
                <c:pt idx="3538">
                  <c:v>614.03</c:v>
                </c:pt>
                <c:pt idx="3539">
                  <c:v>614.04999999999995</c:v>
                </c:pt>
                <c:pt idx="3540">
                  <c:v>614.07000000000005</c:v>
                </c:pt>
                <c:pt idx="3541">
                  <c:v>614.09</c:v>
                </c:pt>
                <c:pt idx="3542">
                  <c:v>615</c:v>
                </c:pt>
                <c:pt idx="3543">
                  <c:v>615.02</c:v>
                </c:pt>
                <c:pt idx="3544">
                  <c:v>615.04</c:v>
                </c:pt>
                <c:pt idx="3545">
                  <c:v>615.04999999999995</c:v>
                </c:pt>
                <c:pt idx="3546">
                  <c:v>615.07000000000005</c:v>
                </c:pt>
                <c:pt idx="3547">
                  <c:v>615.09</c:v>
                </c:pt>
                <c:pt idx="3548">
                  <c:v>616</c:v>
                </c:pt>
                <c:pt idx="3549">
                  <c:v>616.02</c:v>
                </c:pt>
                <c:pt idx="3550">
                  <c:v>616.03</c:v>
                </c:pt>
                <c:pt idx="3551">
                  <c:v>616.04999999999995</c:v>
                </c:pt>
                <c:pt idx="3552">
                  <c:v>616.07000000000005</c:v>
                </c:pt>
                <c:pt idx="3553">
                  <c:v>616.08000000000004</c:v>
                </c:pt>
                <c:pt idx="3554">
                  <c:v>617</c:v>
                </c:pt>
                <c:pt idx="3555">
                  <c:v>617.02</c:v>
                </c:pt>
                <c:pt idx="3556">
                  <c:v>617.03</c:v>
                </c:pt>
                <c:pt idx="3557">
                  <c:v>617.04999999999995</c:v>
                </c:pt>
                <c:pt idx="3558">
                  <c:v>617.07000000000005</c:v>
                </c:pt>
                <c:pt idx="3559">
                  <c:v>617.09</c:v>
                </c:pt>
                <c:pt idx="3560">
                  <c:v>618</c:v>
                </c:pt>
                <c:pt idx="3561">
                  <c:v>618.02</c:v>
                </c:pt>
                <c:pt idx="3562">
                  <c:v>618.04</c:v>
                </c:pt>
                <c:pt idx="3563">
                  <c:v>618.04999999999995</c:v>
                </c:pt>
                <c:pt idx="3564">
                  <c:v>618.07000000000005</c:v>
                </c:pt>
                <c:pt idx="3565">
                  <c:v>618.09</c:v>
                </c:pt>
                <c:pt idx="3566">
                  <c:v>619</c:v>
                </c:pt>
                <c:pt idx="3567">
                  <c:v>619.02</c:v>
                </c:pt>
                <c:pt idx="3568">
                  <c:v>619.04</c:v>
                </c:pt>
                <c:pt idx="3569">
                  <c:v>619.04999999999995</c:v>
                </c:pt>
                <c:pt idx="3570">
                  <c:v>619.07000000000005</c:v>
                </c:pt>
                <c:pt idx="3571">
                  <c:v>619.09</c:v>
                </c:pt>
                <c:pt idx="3572">
                  <c:v>620</c:v>
                </c:pt>
                <c:pt idx="3573">
                  <c:v>620.02</c:v>
                </c:pt>
                <c:pt idx="3574">
                  <c:v>620.04</c:v>
                </c:pt>
                <c:pt idx="3575">
                  <c:v>620.04999999999995</c:v>
                </c:pt>
                <c:pt idx="3576">
                  <c:v>620.07000000000005</c:v>
                </c:pt>
                <c:pt idx="3577">
                  <c:v>620.09</c:v>
                </c:pt>
                <c:pt idx="3578">
                  <c:v>621</c:v>
                </c:pt>
                <c:pt idx="3579">
                  <c:v>621.02</c:v>
                </c:pt>
                <c:pt idx="3580">
                  <c:v>621.04</c:v>
                </c:pt>
                <c:pt idx="3581">
                  <c:v>621.04999999999995</c:v>
                </c:pt>
                <c:pt idx="3582">
                  <c:v>621.07000000000005</c:v>
                </c:pt>
                <c:pt idx="3583">
                  <c:v>621.09</c:v>
                </c:pt>
                <c:pt idx="3584">
                  <c:v>622</c:v>
                </c:pt>
                <c:pt idx="3585">
                  <c:v>622.02</c:v>
                </c:pt>
                <c:pt idx="3586">
                  <c:v>622.04</c:v>
                </c:pt>
                <c:pt idx="3587">
                  <c:v>622.05999999999995</c:v>
                </c:pt>
                <c:pt idx="3588">
                  <c:v>622.07000000000005</c:v>
                </c:pt>
                <c:pt idx="3589">
                  <c:v>622.09</c:v>
                </c:pt>
                <c:pt idx="3590">
                  <c:v>623.01</c:v>
                </c:pt>
                <c:pt idx="3591">
                  <c:v>623.03</c:v>
                </c:pt>
                <c:pt idx="3592">
                  <c:v>623.04</c:v>
                </c:pt>
                <c:pt idx="3593">
                  <c:v>623.05999999999995</c:v>
                </c:pt>
                <c:pt idx="3594">
                  <c:v>623.07000000000005</c:v>
                </c:pt>
                <c:pt idx="3595">
                  <c:v>623.09</c:v>
                </c:pt>
                <c:pt idx="3596">
                  <c:v>624.01</c:v>
                </c:pt>
                <c:pt idx="3597">
                  <c:v>624.02</c:v>
                </c:pt>
                <c:pt idx="3598">
                  <c:v>624.04</c:v>
                </c:pt>
                <c:pt idx="3599">
                  <c:v>624.05999999999995</c:v>
                </c:pt>
                <c:pt idx="3600">
                  <c:v>624.07000000000005</c:v>
                </c:pt>
                <c:pt idx="3601">
                  <c:v>624.09</c:v>
                </c:pt>
                <c:pt idx="3602">
                  <c:v>625.01</c:v>
                </c:pt>
                <c:pt idx="3603">
                  <c:v>625.02</c:v>
                </c:pt>
                <c:pt idx="3604">
                  <c:v>625.04</c:v>
                </c:pt>
                <c:pt idx="3605">
                  <c:v>625.05999999999995</c:v>
                </c:pt>
                <c:pt idx="3606">
                  <c:v>625.07000000000005</c:v>
                </c:pt>
                <c:pt idx="3607">
                  <c:v>625.09</c:v>
                </c:pt>
                <c:pt idx="3608">
                  <c:v>626.01</c:v>
                </c:pt>
                <c:pt idx="3609">
                  <c:v>626.03</c:v>
                </c:pt>
                <c:pt idx="3610">
                  <c:v>626.04</c:v>
                </c:pt>
                <c:pt idx="3611">
                  <c:v>626.05999999999995</c:v>
                </c:pt>
                <c:pt idx="3612">
                  <c:v>626.08000000000004</c:v>
                </c:pt>
                <c:pt idx="3613">
                  <c:v>626.09</c:v>
                </c:pt>
                <c:pt idx="3614">
                  <c:v>627.01</c:v>
                </c:pt>
                <c:pt idx="3615">
                  <c:v>627.03</c:v>
                </c:pt>
                <c:pt idx="3616">
                  <c:v>627.04</c:v>
                </c:pt>
                <c:pt idx="3617">
                  <c:v>627.05999999999995</c:v>
                </c:pt>
                <c:pt idx="3618">
                  <c:v>627.08000000000004</c:v>
                </c:pt>
                <c:pt idx="3619">
                  <c:v>627.09</c:v>
                </c:pt>
                <c:pt idx="3620">
                  <c:v>628.01</c:v>
                </c:pt>
                <c:pt idx="3621">
                  <c:v>628.03</c:v>
                </c:pt>
                <c:pt idx="3622">
                  <c:v>628.04</c:v>
                </c:pt>
                <c:pt idx="3623">
                  <c:v>628.05999999999995</c:v>
                </c:pt>
                <c:pt idx="3624">
                  <c:v>628.08000000000004</c:v>
                </c:pt>
                <c:pt idx="3625">
                  <c:v>628.09</c:v>
                </c:pt>
                <c:pt idx="3626">
                  <c:v>629.01</c:v>
                </c:pt>
                <c:pt idx="3627">
                  <c:v>629.03</c:v>
                </c:pt>
                <c:pt idx="3628">
                  <c:v>629.04</c:v>
                </c:pt>
                <c:pt idx="3629">
                  <c:v>629.05999999999995</c:v>
                </c:pt>
                <c:pt idx="3630">
                  <c:v>629.08000000000004</c:v>
                </c:pt>
                <c:pt idx="3631">
                  <c:v>629.09</c:v>
                </c:pt>
                <c:pt idx="3632">
                  <c:v>630.01</c:v>
                </c:pt>
                <c:pt idx="3633">
                  <c:v>630.03</c:v>
                </c:pt>
                <c:pt idx="3634">
                  <c:v>630.04999999999995</c:v>
                </c:pt>
                <c:pt idx="3635">
                  <c:v>630.05999999999995</c:v>
                </c:pt>
                <c:pt idx="3636">
                  <c:v>630.08000000000004</c:v>
                </c:pt>
                <c:pt idx="3637">
                  <c:v>631</c:v>
                </c:pt>
                <c:pt idx="3638">
                  <c:v>631.01</c:v>
                </c:pt>
                <c:pt idx="3639">
                  <c:v>631.03</c:v>
                </c:pt>
                <c:pt idx="3640">
                  <c:v>631.04999999999995</c:v>
                </c:pt>
                <c:pt idx="3641">
                  <c:v>631.05999999999995</c:v>
                </c:pt>
                <c:pt idx="3642">
                  <c:v>631.08000000000004</c:v>
                </c:pt>
                <c:pt idx="3643">
                  <c:v>632</c:v>
                </c:pt>
                <c:pt idx="3644">
                  <c:v>632.01</c:v>
                </c:pt>
                <c:pt idx="3645">
                  <c:v>632.03</c:v>
                </c:pt>
                <c:pt idx="3646">
                  <c:v>632.04999999999995</c:v>
                </c:pt>
                <c:pt idx="3647">
                  <c:v>632.05999999999995</c:v>
                </c:pt>
                <c:pt idx="3648">
                  <c:v>632.08000000000004</c:v>
                </c:pt>
                <c:pt idx="3649">
                  <c:v>633</c:v>
                </c:pt>
                <c:pt idx="3650">
                  <c:v>633.01</c:v>
                </c:pt>
                <c:pt idx="3651">
                  <c:v>633.03</c:v>
                </c:pt>
                <c:pt idx="3652">
                  <c:v>633.04999999999995</c:v>
                </c:pt>
                <c:pt idx="3653">
                  <c:v>633.05999999999995</c:v>
                </c:pt>
                <c:pt idx="3654">
                  <c:v>633.08000000000004</c:v>
                </c:pt>
                <c:pt idx="3655">
                  <c:v>634</c:v>
                </c:pt>
                <c:pt idx="3656">
                  <c:v>634.02</c:v>
                </c:pt>
                <c:pt idx="3657">
                  <c:v>634.03</c:v>
                </c:pt>
                <c:pt idx="3658">
                  <c:v>634.04999999999995</c:v>
                </c:pt>
                <c:pt idx="3659">
                  <c:v>634.07000000000005</c:v>
                </c:pt>
                <c:pt idx="3660">
                  <c:v>634.08000000000004</c:v>
                </c:pt>
                <c:pt idx="3661">
                  <c:v>635</c:v>
                </c:pt>
                <c:pt idx="3662">
                  <c:v>635.02</c:v>
                </c:pt>
                <c:pt idx="3663">
                  <c:v>635.03</c:v>
                </c:pt>
                <c:pt idx="3664">
                  <c:v>635.04999999999995</c:v>
                </c:pt>
                <c:pt idx="3665">
                  <c:v>635.07000000000005</c:v>
                </c:pt>
                <c:pt idx="3666">
                  <c:v>635.08000000000004</c:v>
                </c:pt>
                <c:pt idx="3667">
                  <c:v>636</c:v>
                </c:pt>
                <c:pt idx="3668">
                  <c:v>636.02</c:v>
                </c:pt>
                <c:pt idx="3669">
                  <c:v>636.03</c:v>
                </c:pt>
                <c:pt idx="3670">
                  <c:v>636.04999999999995</c:v>
                </c:pt>
                <c:pt idx="3671">
                  <c:v>636.07000000000005</c:v>
                </c:pt>
                <c:pt idx="3672">
                  <c:v>636.09</c:v>
                </c:pt>
                <c:pt idx="3673">
                  <c:v>637</c:v>
                </c:pt>
                <c:pt idx="3674">
                  <c:v>637.02</c:v>
                </c:pt>
                <c:pt idx="3675">
                  <c:v>637.03</c:v>
                </c:pt>
                <c:pt idx="3676">
                  <c:v>637.04999999999995</c:v>
                </c:pt>
                <c:pt idx="3677">
                  <c:v>637.07000000000005</c:v>
                </c:pt>
                <c:pt idx="3678">
                  <c:v>637.08000000000004</c:v>
                </c:pt>
                <c:pt idx="3679">
                  <c:v>638</c:v>
                </c:pt>
                <c:pt idx="3680">
                  <c:v>638.02</c:v>
                </c:pt>
                <c:pt idx="3681">
                  <c:v>638.03</c:v>
                </c:pt>
                <c:pt idx="3682">
                  <c:v>638.04999999999995</c:v>
                </c:pt>
                <c:pt idx="3683">
                  <c:v>638.05999999999995</c:v>
                </c:pt>
                <c:pt idx="3684">
                  <c:v>638.08000000000004</c:v>
                </c:pt>
                <c:pt idx="3685">
                  <c:v>639</c:v>
                </c:pt>
                <c:pt idx="3686">
                  <c:v>639.02</c:v>
                </c:pt>
                <c:pt idx="3687">
                  <c:v>639.03</c:v>
                </c:pt>
                <c:pt idx="3688">
                  <c:v>639.04999999999995</c:v>
                </c:pt>
                <c:pt idx="3689">
                  <c:v>639.05999999999995</c:v>
                </c:pt>
                <c:pt idx="3690">
                  <c:v>639.08000000000004</c:v>
                </c:pt>
                <c:pt idx="3691">
                  <c:v>640</c:v>
                </c:pt>
                <c:pt idx="3692">
                  <c:v>640.02</c:v>
                </c:pt>
                <c:pt idx="3693">
                  <c:v>640.03</c:v>
                </c:pt>
                <c:pt idx="3694">
                  <c:v>640.04999999999995</c:v>
                </c:pt>
                <c:pt idx="3695">
                  <c:v>640.07000000000005</c:v>
                </c:pt>
                <c:pt idx="3696">
                  <c:v>640.08000000000004</c:v>
                </c:pt>
                <c:pt idx="3697">
                  <c:v>641</c:v>
                </c:pt>
                <c:pt idx="3698">
                  <c:v>641.02</c:v>
                </c:pt>
                <c:pt idx="3699">
                  <c:v>641.04</c:v>
                </c:pt>
                <c:pt idx="3700">
                  <c:v>641.04999999999995</c:v>
                </c:pt>
                <c:pt idx="3701">
                  <c:v>641.07000000000005</c:v>
                </c:pt>
                <c:pt idx="3702">
                  <c:v>641.09</c:v>
                </c:pt>
                <c:pt idx="3703">
                  <c:v>642.01</c:v>
                </c:pt>
                <c:pt idx="3704">
                  <c:v>642.03</c:v>
                </c:pt>
                <c:pt idx="3705">
                  <c:v>642.04</c:v>
                </c:pt>
                <c:pt idx="3706">
                  <c:v>642.05999999999995</c:v>
                </c:pt>
                <c:pt idx="3707">
                  <c:v>642.07000000000005</c:v>
                </c:pt>
                <c:pt idx="3708">
                  <c:v>642.09</c:v>
                </c:pt>
                <c:pt idx="3709">
                  <c:v>643.01</c:v>
                </c:pt>
                <c:pt idx="3710">
                  <c:v>643.02</c:v>
                </c:pt>
                <c:pt idx="3711">
                  <c:v>643.04</c:v>
                </c:pt>
                <c:pt idx="3712">
                  <c:v>643.05999999999995</c:v>
                </c:pt>
                <c:pt idx="3713">
                  <c:v>643.07000000000005</c:v>
                </c:pt>
                <c:pt idx="3714">
                  <c:v>643.09</c:v>
                </c:pt>
                <c:pt idx="3715">
                  <c:v>644.01</c:v>
                </c:pt>
                <c:pt idx="3716">
                  <c:v>644.02</c:v>
                </c:pt>
                <c:pt idx="3717">
                  <c:v>644.04</c:v>
                </c:pt>
                <c:pt idx="3718">
                  <c:v>644.05999999999995</c:v>
                </c:pt>
                <c:pt idx="3719">
                  <c:v>644.08000000000004</c:v>
                </c:pt>
                <c:pt idx="3720">
                  <c:v>644.09</c:v>
                </c:pt>
                <c:pt idx="3721">
                  <c:v>645.01</c:v>
                </c:pt>
                <c:pt idx="3722">
                  <c:v>645.02</c:v>
                </c:pt>
                <c:pt idx="3723">
                  <c:v>645.04</c:v>
                </c:pt>
                <c:pt idx="3724">
                  <c:v>645.05999999999995</c:v>
                </c:pt>
                <c:pt idx="3725">
                  <c:v>645.08000000000004</c:v>
                </c:pt>
                <c:pt idx="3726">
                  <c:v>645.09</c:v>
                </c:pt>
                <c:pt idx="3727">
                  <c:v>646.01</c:v>
                </c:pt>
                <c:pt idx="3728">
                  <c:v>646.02</c:v>
                </c:pt>
                <c:pt idx="3729">
                  <c:v>646.04</c:v>
                </c:pt>
                <c:pt idx="3730">
                  <c:v>646.05999999999995</c:v>
                </c:pt>
                <c:pt idx="3731">
                  <c:v>646.07000000000005</c:v>
                </c:pt>
                <c:pt idx="3732">
                  <c:v>646.09</c:v>
                </c:pt>
                <c:pt idx="3733">
                  <c:v>647.01</c:v>
                </c:pt>
                <c:pt idx="3734">
                  <c:v>647.02</c:v>
                </c:pt>
                <c:pt idx="3735">
                  <c:v>647.04</c:v>
                </c:pt>
                <c:pt idx="3736">
                  <c:v>647.05999999999995</c:v>
                </c:pt>
                <c:pt idx="3737">
                  <c:v>647.08000000000004</c:v>
                </c:pt>
                <c:pt idx="3738">
                  <c:v>647.09</c:v>
                </c:pt>
                <c:pt idx="3739">
                  <c:v>648.01</c:v>
                </c:pt>
                <c:pt idx="3740">
                  <c:v>648.03</c:v>
                </c:pt>
                <c:pt idx="3741">
                  <c:v>648.04999999999995</c:v>
                </c:pt>
                <c:pt idx="3742">
                  <c:v>648.05999999999995</c:v>
                </c:pt>
                <c:pt idx="3743">
                  <c:v>648.08000000000004</c:v>
                </c:pt>
                <c:pt idx="3744">
                  <c:v>648.09</c:v>
                </c:pt>
                <c:pt idx="3745">
                  <c:v>649.01</c:v>
                </c:pt>
                <c:pt idx="3746">
                  <c:v>649.03</c:v>
                </c:pt>
                <c:pt idx="3747">
                  <c:v>649.04</c:v>
                </c:pt>
                <c:pt idx="3748">
                  <c:v>649.05999999999995</c:v>
                </c:pt>
                <c:pt idx="3749">
                  <c:v>649.07000000000005</c:v>
                </c:pt>
                <c:pt idx="3750">
                  <c:v>649.09</c:v>
                </c:pt>
                <c:pt idx="3751">
                  <c:v>650.01</c:v>
                </c:pt>
                <c:pt idx="3752">
                  <c:v>650.02</c:v>
                </c:pt>
                <c:pt idx="3753">
                  <c:v>650.04</c:v>
                </c:pt>
                <c:pt idx="3754">
                  <c:v>650.05999999999995</c:v>
                </c:pt>
                <c:pt idx="3755">
                  <c:v>650.08000000000004</c:v>
                </c:pt>
                <c:pt idx="3756">
                  <c:v>650.09</c:v>
                </c:pt>
                <c:pt idx="3757">
                  <c:v>651.01</c:v>
                </c:pt>
                <c:pt idx="3758">
                  <c:v>651.03</c:v>
                </c:pt>
                <c:pt idx="3759">
                  <c:v>651.04</c:v>
                </c:pt>
                <c:pt idx="3760">
                  <c:v>651.05999999999995</c:v>
                </c:pt>
                <c:pt idx="3761">
                  <c:v>651.08000000000004</c:v>
                </c:pt>
                <c:pt idx="3762">
                  <c:v>652</c:v>
                </c:pt>
                <c:pt idx="3763">
                  <c:v>652.01</c:v>
                </c:pt>
                <c:pt idx="3764">
                  <c:v>652.03</c:v>
                </c:pt>
                <c:pt idx="3765">
                  <c:v>652.04999999999995</c:v>
                </c:pt>
                <c:pt idx="3766">
                  <c:v>652.05999999999995</c:v>
                </c:pt>
                <c:pt idx="3767">
                  <c:v>652.08000000000004</c:v>
                </c:pt>
                <c:pt idx="3768">
                  <c:v>653</c:v>
                </c:pt>
                <c:pt idx="3769">
                  <c:v>653.02</c:v>
                </c:pt>
                <c:pt idx="3770">
                  <c:v>653.03</c:v>
                </c:pt>
                <c:pt idx="3771">
                  <c:v>653.04999999999995</c:v>
                </c:pt>
                <c:pt idx="3772">
                  <c:v>653.07000000000005</c:v>
                </c:pt>
                <c:pt idx="3773">
                  <c:v>653.08000000000004</c:v>
                </c:pt>
                <c:pt idx="3774">
                  <c:v>654</c:v>
                </c:pt>
                <c:pt idx="3775">
                  <c:v>654.02</c:v>
                </c:pt>
                <c:pt idx="3776">
                  <c:v>654.03</c:v>
                </c:pt>
                <c:pt idx="3777">
                  <c:v>654.04999999999995</c:v>
                </c:pt>
                <c:pt idx="3778">
                  <c:v>654.07000000000005</c:v>
                </c:pt>
                <c:pt idx="3779">
                  <c:v>654.08000000000004</c:v>
                </c:pt>
                <c:pt idx="3780">
                  <c:v>655</c:v>
                </c:pt>
                <c:pt idx="3781">
                  <c:v>655.02</c:v>
                </c:pt>
                <c:pt idx="3782">
                  <c:v>655.03</c:v>
                </c:pt>
                <c:pt idx="3783">
                  <c:v>655.04999999999995</c:v>
                </c:pt>
                <c:pt idx="3784">
                  <c:v>655.07000000000005</c:v>
                </c:pt>
                <c:pt idx="3785">
                  <c:v>655.08000000000004</c:v>
                </c:pt>
                <c:pt idx="3786">
                  <c:v>656</c:v>
                </c:pt>
                <c:pt idx="3787">
                  <c:v>656.02</c:v>
                </c:pt>
                <c:pt idx="3788">
                  <c:v>656.03</c:v>
                </c:pt>
                <c:pt idx="3789">
                  <c:v>656.05</c:v>
                </c:pt>
                <c:pt idx="3790">
                  <c:v>656.06</c:v>
                </c:pt>
                <c:pt idx="3791">
                  <c:v>656.08</c:v>
                </c:pt>
                <c:pt idx="3792">
                  <c:v>657</c:v>
                </c:pt>
                <c:pt idx="3793">
                  <c:v>657.01</c:v>
                </c:pt>
                <c:pt idx="3794">
                  <c:v>657.03</c:v>
                </c:pt>
                <c:pt idx="3795">
                  <c:v>657.04</c:v>
                </c:pt>
                <c:pt idx="3796">
                  <c:v>657.06</c:v>
                </c:pt>
                <c:pt idx="3797">
                  <c:v>657.08</c:v>
                </c:pt>
                <c:pt idx="3798">
                  <c:v>658</c:v>
                </c:pt>
                <c:pt idx="3799">
                  <c:v>658.01</c:v>
                </c:pt>
                <c:pt idx="3800">
                  <c:v>658.03</c:v>
                </c:pt>
                <c:pt idx="3801">
                  <c:v>658.04</c:v>
                </c:pt>
                <c:pt idx="3802">
                  <c:v>658.06</c:v>
                </c:pt>
                <c:pt idx="3803">
                  <c:v>658.08</c:v>
                </c:pt>
                <c:pt idx="3804">
                  <c:v>658.09</c:v>
                </c:pt>
                <c:pt idx="3805">
                  <c:v>659.01</c:v>
                </c:pt>
                <c:pt idx="3806">
                  <c:v>659.03</c:v>
                </c:pt>
                <c:pt idx="3807">
                  <c:v>659.04</c:v>
                </c:pt>
                <c:pt idx="3808">
                  <c:v>659.06</c:v>
                </c:pt>
                <c:pt idx="3809">
                  <c:v>659.08</c:v>
                </c:pt>
                <c:pt idx="3810">
                  <c:v>659.09</c:v>
                </c:pt>
                <c:pt idx="3811">
                  <c:v>660.01</c:v>
                </c:pt>
                <c:pt idx="3812">
                  <c:v>660.03</c:v>
                </c:pt>
                <c:pt idx="3813">
                  <c:v>660.04</c:v>
                </c:pt>
                <c:pt idx="3814">
                  <c:v>660.06</c:v>
                </c:pt>
                <c:pt idx="3815">
                  <c:v>660.08</c:v>
                </c:pt>
                <c:pt idx="3816">
                  <c:v>661</c:v>
                </c:pt>
                <c:pt idx="3817">
                  <c:v>661.01</c:v>
                </c:pt>
                <c:pt idx="3818">
                  <c:v>661.03</c:v>
                </c:pt>
                <c:pt idx="3819">
                  <c:v>661.04</c:v>
                </c:pt>
                <c:pt idx="3820">
                  <c:v>661.06</c:v>
                </c:pt>
                <c:pt idx="3821">
                  <c:v>661.08</c:v>
                </c:pt>
                <c:pt idx="3822">
                  <c:v>661.09</c:v>
                </c:pt>
                <c:pt idx="3823">
                  <c:v>662.01</c:v>
                </c:pt>
                <c:pt idx="3824">
                  <c:v>662.03</c:v>
                </c:pt>
                <c:pt idx="3825">
                  <c:v>662.04</c:v>
                </c:pt>
                <c:pt idx="3826">
                  <c:v>662.06</c:v>
                </c:pt>
                <c:pt idx="3827">
                  <c:v>662.08</c:v>
                </c:pt>
                <c:pt idx="3828">
                  <c:v>662.09</c:v>
                </c:pt>
                <c:pt idx="3829">
                  <c:v>663.01</c:v>
                </c:pt>
                <c:pt idx="3830">
                  <c:v>663.03</c:v>
                </c:pt>
                <c:pt idx="3831">
                  <c:v>663.04</c:v>
                </c:pt>
                <c:pt idx="3832">
                  <c:v>663.06</c:v>
                </c:pt>
                <c:pt idx="3833">
                  <c:v>663.07</c:v>
                </c:pt>
                <c:pt idx="3834">
                  <c:v>663.09</c:v>
                </c:pt>
                <c:pt idx="3835">
                  <c:v>664.01</c:v>
                </c:pt>
                <c:pt idx="3836">
                  <c:v>664.03</c:v>
                </c:pt>
                <c:pt idx="3837">
                  <c:v>664.04</c:v>
                </c:pt>
                <c:pt idx="3838">
                  <c:v>664.06</c:v>
                </c:pt>
                <c:pt idx="3839">
                  <c:v>664.07</c:v>
                </c:pt>
                <c:pt idx="3840">
                  <c:v>664.09</c:v>
                </c:pt>
                <c:pt idx="3841">
                  <c:v>665.01</c:v>
                </c:pt>
                <c:pt idx="3842">
                  <c:v>665.03</c:v>
                </c:pt>
                <c:pt idx="3843">
                  <c:v>665.04</c:v>
                </c:pt>
                <c:pt idx="3844">
                  <c:v>665.06</c:v>
                </c:pt>
                <c:pt idx="3845">
                  <c:v>665.08</c:v>
                </c:pt>
                <c:pt idx="3846">
                  <c:v>665.09</c:v>
                </c:pt>
                <c:pt idx="3847">
                  <c:v>666.01</c:v>
                </c:pt>
                <c:pt idx="3848">
                  <c:v>666.03</c:v>
                </c:pt>
                <c:pt idx="3849">
                  <c:v>666.04</c:v>
                </c:pt>
                <c:pt idx="3850">
                  <c:v>666.06</c:v>
                </c:pt>
                <c:pt idx="3851">
                  <c:v>666.08</c:v>
                </c:pt>
                <c:pt idx="3852">
                  <c:v>666.09</c:v>
                </c:pt>
                <c:pt idx="3853">
                  <c:v>667.01</c:v>
                </c:pt>
                <c:pt idx="3854">
                  <c:v>667.03</c:v>
                </c:pt>
                <c:pt idx="3855">
                  <c:v>667.04</c:v>
                </c:pt>
                <c:pt idx="3856">
                  <c:v>667.06</c:v>
                </c:pt>
                <c:pt idx="3857">
                  <c:v>667.08</c:v>
                </c:pt>
                <c:pt idx="3858">
                  <c:v>667.09</c:v>
                </c:pt>
                <c:pt idx="3859">
                  <c:v>668.01</c:v>
                </c:pt>
                <c:pt idx="3860">
                  <c:v>668.03</c:v>
                </c:pt>
                <c:pt idx="3861">
                  <c:v>668.05</c:v>
                </c:pt>
                <c:pt idx="3862">
                  <c:v>668.06</c:v>
                </c:pt>
                <c:pt idx="3863">
                  <c:v>668.08</c:v>
                </c:pt>
                <c:pt idx="3864">
                  <c:v>669</c:v>
                </c:pt>
                <c:pt idx="3865">
                  <c:v>669.01</c:v>
                </c:pt>
                <c:pt idx="3866">
                  <c:v>669.03</c:v>
                </c:pt>
                <c:pt idx="3867">
                  <c:v>669.05</c:v>
                </c:pt>
                <c:pt idx="3868">
                  <c:v>669.06</c:v>
                </c:pt>
                <c:pt idx="3869">
                  <c:v>669.08</c:v>
                </c:pt>
                <c:pt idx="3870">
                  <c:v>670</c:v>
                </c:pt>
                <c:pt idx="3871">
                  <c:v>670.01</c:v>
                </c:pt>
                <c:pt idx="3872">
                  <c:v>670.03</c:v>
                </c:pt>
                <c:pt idx="3873">
                  <c:v>670.05</c:v>
                </c:pt>
                <c:pt idx="3874">
                  <c:v>670.06</c:v>
                </c:pt>
                <c:pt idx="3875">
                  <c:v>670.08</c:v>
                </c:pt>
                <c:pt idx="3876">
                  <c:v>671</c:v>
                </c:pt>
                <c:pt idx="3877">
                  <c:v>671.01</c:v>
                </c:pt>
                <c:pt idx="3878">
                  <c:v>671.03</c:v>
                </c:pt>
                <c:pt idx="3879">
                  <c:v>671.05</c:v>
                </c:pt>
                <c:pt idx="3880">
                  <c:v>671.06</c:v>
                </c:pt>
                <c:pt idx="3881">
                  <c:v>671.08</c:v>
                </c:pt>
                <c:pt idx="3882">
                  <c:v>672</c:v>
                </c:pt>
                <c:pt idx="3883">
                  <c:v>672.01</c:v>
                </c:pt>
                <c:pt idx="3884">
                  <c:v>672.03</c:v>
                </c:pt>
                <c:pt idx="3885">
                  <c:v>672.05</c:v>
                </c:pt>
                <c:pt idx="3886">
                  <c:v>672.06</c:v>
                </c:pt>
                <c:pt idx="3887">
                  <c:v>672.08</c:v>
                </c:pt>
                <c:pt idx="3888">
                  <c:v>673</c:v>
                </c:pt>
                <c:pt idx="3889">
                  <c:v>673.02</c:v>
                </c:pt>
                <c:pt idx="3890">
                  <c:v>673.03</c:v>
                </c:pt>
                <c:pt idx="3891">
                  <c:v>673.05</c:v>
                </c:pt>
                <c:pt idx="3892">
                  <c:v>673.06</c:v>
                </c:pt>
                <c:pt idx="3893">
                  <c:v>673.08</c:v>
                </c:pt>
                <c:pt idx="3894">
                  <c:v>673.09</c:v>
                </c:pt>
                <c:pt idx="3895">
                  <c:v>674.01</c:v>
                </c:pt>
                <c:pt idx="3896">
                  <c:v>674.03</c:v>
                </c:pt>
                <c:pt idx="3897">
                  <c:v>674.04</c:v>
                </c:pt>
                <c:pt idx="3898">
                  <c:v>674.06</c:v>
                </c:pt>
                <c:pt idx="3899">
                  <c:v>674.08</c:v>
                </c:pt>
                <c:pt idx="3900">
                  <c:v>675</c:v>
                </c:pt>
                <c:pt idx="3901">
                  <c:v>675.01</c:v>
                </c:pt>
                <c:pt idx="3902">
                  <c:v>675.03</c:v>
                </c:pt>
                <c:pt idx="3903">
                  <c:v>675.05</c:v>
                </c:pt>
                <c:pt idx="3904">
                  <c:v>675.06</c:v>
                </c:pt>
                <c:pt idx="3905">
                  <c:v>675.08</c:v>
                </c:pt>
                <c:pt idx="3906">
                  <c:v>675.09</c:v>
                </c:pt>
                <c:pt idx="3907">
                  <c:v>676.01</c:v>
                </c:pt>
                <c:pt idx="3908">
                  <c:v>676.03</c:v>
                </c:pt>
                <c:pt idx="3909">
                  <c:v>676.05</c:v>
                </c:pt>
                <c:pt idx="3910">
                  <c:v>676.07</c:v>
                </c:pt>
                <c:pt idx="3911">
                  <c:v>676.08</c:v>
                </c:pt>
                <c:pt idx="3912">
                  <c:v>677</c:v>
                </c:pt>
                <c:pt idx="3913">
                  <c:v>677.01</c:v>
                </c:pt>
                <c:pt idx="3914">
                  <c:v>677.03</c:v>
                </c:pt>
                <c:pt idx="3915">
                  <c:v>677.05</c:v>
                </c:pt>
                <c:pt idx="3916">
                  <c:v>677.06</c:v>
                </c:pt>
                <c:pt idx="3917">
                  <c:v>677.08</c:v>
                </c:pt>
                <c:pt idx="3918">
                  <c:v>678</c:v>
                </c:pt>
                <c:pt idx="3919">
                  <c:v>678.01</c:v>
                </c:pt>
                <c:pt idx="3920">
                  <c:v>678.03</c:v>
                </c:pt>
                <c:pt idx="3921">
                  <c:v>678.05</c:v>
                </c:pt>
                <c:pt idx="3922">
                  <c:v>678.06</c:v>
                </c:pt>
                <c:pt idx="3923">
                  <c:v>678.08</c:v>
                </c:pt>
                <c:pt idx="3924">
                  <c:v>679</c:v>
                </c:pt>
                <c:pt idx="3925">
                  <c:v>679.01</c:v>
                </c:pt>
                <c:pt idx="3926">
                  <c:v>679.03</c:v>
                </c:pt>
                <c:pt idx="3927">
                  <c:v>679.05</c:v>
                </c:pt>
                <c:pt idx="3928">
                  <c:v>679.07</c:v>
                </c:pt>
                <c:pt idx="3929">
                  <c:v>679.08</c:v>
                </c:pt>
                <c:pt idx="3930">
                  <c:v>680</c:v>
                </c:pt>
                <c:pt idx="3931">
                  <c:v>680.02</c:v>
                </c:pt>
                <c:pt idx="3932">
                  <c:v>680.03</c:v>
                </c:pt>
                <c:pt idx="3933">
                  <c:v>680.05</c:v>
                </c:pt>
                <c:pt idx="3934">
                  <c:v>680.07</c:v>
                </c:pt>
                <c:pt idx="3935">
                  <c:v>680.08</c:v>
                </c:pt>
                <c:pt idx="3936">
                  <c:v>681</c:v>
                </c:pt>
                <c:pt idx="3937">
                  <c:v>681.02</c:v>
                </c:pt>
                <c:pt idx="3938">
                  <c:v>681.03</c:v>
                </c:pt>
                <c:pt idx="3939">
                  <c:v>681.05</c:v>
                </c:pt>
                <c:pt idx="3940">
                  <c:v>681.07</c:v>
                </c:pt>
                <c:pt idx="3941">
                  <c:v>681.08</c:v>
                </c:pt>
                <c:pt idx="3942">
                  <c:v>682</c:v>
                </c:pt>
                <c:pt idx="3943">
                  <c:v>682.02</c:v>
                </c:pt>
                <c:pt idx="3944">
                  <c:v>682.04</c:v>
                </c:pt>
                <c:pt idx="3945">
                  <c:v>682.05</c:v>
                </c:pt>
                <c:pt idx="3946">
                  <c:v>682.07</c:v>
                </c:pt>
                <c:pt idx="3947">
                  <c:v>682.09</c:v>
                </c:pt>
                <c:pt idx="3948">
                  <c:v>683</c:v>
                </c:pt>
                <c:pt idx="3949">
                  <c:v>683.02</c:v>
                </c:pt>
                <c:pt idx="3950">
                  <c:v>683.04</c:v>
                </c:pt>
                <c:pt idx="3951">
                  <c:v>683.05</c:v>
                </c:pt>
                <c:pt idx="3952">
                  <c:v>683.07</c:v>
                </c:pt>
                <c:pt idx="3953">
                  <c:v>683.09</c:v>
                </c:pt>
                <c:pt idx="3954">
                  <c:v>684</c:v>
                </c:pt>
                <c:pt idx="3955">
                  <c:v>684.02</c:v>
                </c:pt>
                <c:pt idx="3956">
                  <c:v>684.04</c:v>
                </c:pt>
                <c:pt idx="3957">
                  <c:v>684.05</c:v>
                </c:pt>
                <c:pt idx="3958">
                  <c:v>684.07</c:v>
                </c:pt>
                <c:pt idx="3959">
                  <c:v>684.09</c:v>
                </c:pt>
                <c:pt idx="3960">
                  <c:v>685.01</c:v>
                </c:pt>
                <c:pt idx="3961">
                  <c:v>685.02</c:v>
                </c:pt>
                <c:pt idx="3962">
                  <c:v>685.04</c:v>
                </c:pt>
                <c:pt idx="3963">
                  <c:v>685.05</c:v>
                </c:pt>
                <c:pt idx="3964">
                  <c:v>685.07</c:v>
                </c:pt>
                <c:pt idx="3965">
                  <c:v>685.09</c:v>
                </c:pt>
                <c:pt idx="3966">
                  <c:v>686.01</c:v>
                </c:pt>
                <c:pt idx="3967">
                  <c:v>686.02</c:v>
                </c:pt>
                <c:pt idx="3968">
                  <c:v>686.04</c:v>
                </c:pt>
                <c:pt idx="3969">
                  <c:v>686.06</c:v>
                </c:pt>
                <c:pt idx="3970">
                  <c:v>686.07</c:v>
                </c:pt>
                <c:pt idx="3971">
                  <c:v>686.09</c:v>
                </c:pt>
                <c:pt idx="3972">
                  <c:v>687.01</c:v>
                </c:pt>
                <c:pt idx="3973">
                  <c:v>687.02</c:v>
                </c:pt>
                <c:pt idx="3974">
                  <c:v>687.04</c:v>
                </c:pt>
                <c:pt idx="3975">
                  <c:v>687.06</c:v>
                </c:pt>
                <c:pt idx="3976">
                  <c:v>687.07</c:v>
                </c:pt>
                <c:pt idx="3977">
                  <c:v>687.09</c:v>
                </c:pt>
                <c:pt idx="3978">
                  <c:v>688.01</c:v>
                </c:pt>
                <c:pt idx="3979">
                  <c:v>688.02</c:v>
                </c:pt>
                <c:pt idx="3980">
                  <c:v>688.04</c:v>
                </c:pt>
                <c:pt idx="3981">
                  <c:v>688.05</c:v>
                </c:pt>
                <c:pt idx="3982">
                  <c:v>688.07</c:v>
                </c:pt>
                <c:pt idx="3983">
                  <c:v>688.09</c:v>
                </c:pt>
                <c:pt idx="3984">
                  <c:v>689.01</c:v>
                </c:pt>
                <c:pt idx="3985">
                  <c:v>689.02</c:v>
                </c:pt>
                <c:pt idx="3986">
                  <c:v>689.04</c:v>
                </c:pt>
                <c:pt idx="3987">
                  <c:v>689.06</c:v>
                </c:pt>
                <c:pt idx="3988">
                  <c:v>689.07</c:v>
                </c:pt>
                <c:pt idx="3989">
                  <c:v>689.09</c:v>
                </c:pt>
                <c:pt idx="3990">
                  <c:v>690.01</c:v>
                </c:pt>
                <c:pt idx="3991">
                  <c:v>690.02</c:v>
                </c:pt>
                <c:pt idx="3992">
                  <c:v>690.04</c:v>
                </c:pt>
                <c:pt idx="3993">
                  <c:v>690.06</c:v>
                </c:pt>
                <c:pt idx="3994">
                  <c:v>690.08</c:v>
                </c:pt>
                <c:pt idx="3995">
                  <c:v>690.09</c:v>
                </c:pt>
                <c:pt idx="3996">
                  <c:v>691.01</c:v>
                </c:pt>
                <c:pt idx="3997">
                  <c:v>691.03</c:v>
                </c:pt>
                <c:pt idx="3998">
                  <c:v>691.04</c:v>
                </c:pt>
                <c:pt idx="3999">
                  <c:v>691.06</c:v>
                </c:pt>
                <c:pt idx="4000">
                  <c:v>691.07</c:v>
                </c:pt>
                <c:pt idx="4001">
                  <c:v>691.09</c:v>
                </c:pt>
                <c:pt idx="4002">
                  <c:v>692.01</c:v>
                </c:pt>
                <c:pt idx="4003">
                  <c:v>692.02</c:v>
                </c:pt>
                <c:pt idx="4004">
                  <c:v>692.04</c:v>
                </c:pt>
                <c:pt idx="4005">
                  <c:v>692.05</c:v>
                </c:pt>
                <c:pt idx="4006">
                  <c:v>692.07</c:v>
                </c:pt>
                <c:pt idx="4007">
                  <c:v>692.09</c:v>
                </c:pt>
                <c:pt idx="4008">
                  <c:v>693.01</c:v>
                </c:pt>
                <c:pt idx="4009">
                  <c:v>693.02</c:v>
                </c:pt>
                <c:pt idx="4010">
                  <c:v>693.04</c:v>
                </c:pt>
                <c:pt idx="4011">
                  <c:v>693.06</c:v>
                </c:pt>
                <c:pt idx="4012">
                  <c:v>693.07</c:v>
                </c:pt>
                <c:pt idx="4013">
                  <c:v>693.09</c:v>
                </c:pt>
                <c:pt idx="4014">
                  <c:v>694.01</c:v>
                </c:pt>
                <c:pt idx="4015">
                  <c:v>694.02</c:v>
                </c:pt>
                <c:pt idx="4016">
                  <c:v>694.04</c:v>
                </c:pt>
                <c:pt idx="4017">
                  <c:v>694.06</c:v>
                </c:pt>
                <c:pt idx="4018">
                  <c:v>694.07</c:v>
                </c:pt>
                <c:pt idx="4019">
                  <c:v>694.09</c:v>
                </c:pt>
                <c:pt idx="4020">
                  <c:v>695.01</c:v>
                </c:pt>
                <c:pt idx="4021">
                  <c:v>695.03</c:v>
                </c:pt>
                <c:pt idx="4022">
                  <c:v>695.04</c:v>
                </c:pt>
                <c:pt idx="4023">
                  <c:v>695.06</c:v>
                </c:pt>
                <c:pt idx="4024">
                  <c:v>695.07</c:v>
                </c:pt>
                <c:pt idx="4025">
                  <c:v>695.09</c:v>
                </c:pt>
                <c:pt idx="4026">
                  <c:v>696.01</c:v>
                </c:pt>
                <c:pt idx="4027">
                  <c:v>696.03</c:v>
                </c:pt>
                <c:pt idx="4028">
                  <c:v>696.04</c:v>
                </c:pt>
                <c:pt idx="4029">
                  <c:v>696.06</c:v>
                </c:pt>
                <c:pt idx="4030">
                  <c:v>696.08</c:v>
                </c:pt>
                <c:pt idx="4031">
                  <c:v>696.09</c:v>
                </c:pt>
                <c:pt idx="4032">
                  <c:v>697.01</c:v>
                </c:pt>
                <c:pt idx="4033">
                  <c:v>697.03</c:v>
                </c:pt>
                <c:pt idx="4034">
                  <c:v>697.04</c:v>
                </c:pt>
                <c:pt idx="4035">
                  <c:v>697.06</c:v>
                </c:pt>
                <c:pt idx="4036">
                  <c:v>697.08</c:v>
                </c:pt>
                <c:pt idx="4037">
                  <c:v>697.09</c:v>
                </c:pt>
                <c:pt idx="4038">
                  <c:v>698.01</c:v>
                </c:pt>
                <c:pt idx="4039">
                  <c:v>698.02</c:v>
                </c:pt>
                <c:pt idx="4040">
                  <c:v>698.04</c:v>
                </c:pt>
                <c:pt idx="4041">
                  <c:v>698.06</c:v>
                </c:pt>
                <c:pt idx="4042">
                  <c:v>698.07</c:v>
                </c:pt>
                <c:pt idx="4043">
                  <c:v>698.09</c:v>
                </c:pt>
                <c:pt idx="4044">
                  <c:v>699.01</c:v>
                </c:pt>
                <c:pt idx="4045">
                  <c:v>699.02</c:v>
                </c:pt>
                <c:pt idx="4046">
                  <c:v>699.04</c:v>
                </c:pt>
                <c:pt idx="4047">
                  <c:v>699.06</c:v>
                </c:pt>
                <c:pt idx="4048">
                  <c:v>699.07</c:v>
                </c:pt>
                <c:pt idx="4049">
                  <c:v>699.09</c:v>
                </c:pt>
                <c:pt idx="4050">
                  <c:v>700</c:v>
                </c:pt>
                <c:pt idx="4051">
                  <c:v>700.02</c:v>
                </c:pt>
                <c:pt idx="4052">
                  <c:v>700.04</c:v>
                </c:pt>
                <c:pt idx="4053">
                  <c:v>700.06</c:v>
                </c:pt>
                <c:pt idx="4054">
                  <c:v>700.07</c:v>
                </c:pt>
                <c:pt idx="4055">
                  <c:v>700.09</c:v>
                </c:pt>
                <c:pt idx="4056">
                  <c:v>701.01</c:v>
                </c:pt>
                <c:pt idx="4057">
                  <c:v>701.02</c:v>
                </c:pt>
                <c:pt idx="4058">
                  <c:v>701.04</c:v>
                </c:pt>
                <c:pt idx="4059">
                  <c:v>701.05</c:v>
                </c:pt>
                <c:pt idx="4060">
                  <c:v>701.07</c:v>
                </c:pt>
                <c:pt idx="4061">
                  <c:v>701.09</c:v>
                </c:pt>
                <c:pt idx="4062">
                  <c:v>702</c:v>
                </c:pt>
                <c:pt idx="4063">
                  <c:v>702.02</c:v>
                </c:pt>
                <c:pt idx="4064">
                  <c:v>702.03</c:v>
                </c:pt>
                <c:pt idx="4065">
                  <c:v>702.06</c:v>
                </c:pt>
                <c:pt idx="4066">
                  <c:v>702.07</c:v>
                </c:pt>
                <c:pt idx="4067">
                  <c:v>702.09</c:v>
                </c:pt>
                <c:pt idx="4068">
                  <c:v>703.01</c:v>
                </c:pt>
                <c:pt idx="4069">
                  <c:v>703.02</c:v>
                </c:pt>
                <c:pt idx="4070">
                  <c:v>703.04</c:v>
                </c:pt>
                <c:pt idx="4071">
                  <c:v>703.06</c:v>
                </c:pt>
                <c:pt idx="4072">
                  <c:v>703.07</c:v>
                </c:pt>
                <c:pt idx="4073">
                  <c:v>703.09</c:v>
                </c:pt>
                <c:pt idx="4074">
                  <c:v>704.01</c:v>
                </c:pt>
                <c:pt idx="4075">
                  <c:v>704.03</c:v>
                </c:pt>
                <c:pt idx="4076">
                  <c:v>704.04</c:v>
                </c:pt>
                <c:pt idx="4077">
                  <c:v>704.06</c:v>
                </c:pt>
                <c:pt idx="4078">
                  <c:v>704.07</c:v>
                </c:pt>
                <c:pt idx="4079">
                  <c:v>704.09</c:v>
                </c:pt>
                <c:pt idx="4080">
                  <c:v>705.01</c:v>
                </c:pt>
                <c:pt idx="4081">
                  <c:v>705.02</c:v>
                </c:pt>
                <c:pt idx="4082">
                  <c:v>705.04</c:v>
                </c:pt>
                <c:pt idx="4083">
                  <c:v>705.06</c:v>
                </c:pt>
                <c:pt idx="4084">
                  <c:v>705.07</c:v>
                </c:pt>
                <c:pt idx="4085">
                  <c:v>705.09</c:v>
                </c:pt>
                <c:pt idx="4086">
                  <c:v>706.01</c:v>
                </c:pt>
                <c:pt idx="4087">
                  <c:v>706.02</c:v>
                </c:pt>
                <c:pt idx="4088">
                  <c:v>706.04</c:v>
                </c:pt>
                <c:pt idx="4089">
                  <c:v>706.06</c:v>
                </c:pt>
                <c:pt idx="4090">
                  <c:v>706.08</c:v>
                </c:pt>
                <c:pt idx="4091">
                  <c:v>706.09</c:v>
                </c:pt>
                <c:pt idx="4092">
                  <c:v>707.01</c:v>
                </c:pt>
                <c:pt idx="4093">
                  <c:v>707.03</c:v>
                </c:pt>
                <c:pt idx="4094">
                  <c:v>707.04</c:v>
                </c:pt>
                <c:pt idx="4095">
                  <c:v>707.06</c:v>
                </c:pt>
                <c:pt idx="4096">
                  <c:v>707.07</c:v>
                </c:pt>
                <c:pt idx="4097">
                  <c:v>707.09</c:v>
                </c:pt>
                <c:pt idx="4098">
                  <c:v>708</c:v>
                </c:pt>
                <c:pt idx="4099">
                  <c:v>708.02</c:v>
                </c:pt>
                <c:pt idx="4100">
                  <c:v>708.04</c:v>
                </c:pt>
                <c:pt idx="4101">
                  <c:v>708.05</c:v>
                </c:pt>
                <c:pt idx="4102">
                  <c:v>708.07</c:v>
                </c:pt>
                <c:pt idx="4103">
                  <c:v>708.09</c:v>
                </c:pt>
                <c:pt idx="4104">
                  <c:v>709</c:v>
                </c:pt>
                <c:pt idx="4105">
                  <c:v>709.02</c:v>
                </c:pt>
                <c:pt idx="4106">
                  <c:v>709.04</c:v>
                </c:pt>
                <c:pt idx="4107">
                  <c:v>709.05</c:v>
                </c:pt>
                <c:pt idx="4108">
                  <c:v>709.07</c:v>
                </c:pt>
                <c:pt idx="4109">
                  <c:v>709.09</c:v>
                </c:pt>
                <c:pt idx="4110">
                  <c:v>710</c:v>
                </c:pt>
                <c:pt idx="4111">
                  <c:v>710.02</c:v>
                </c:pt>
                <c:pt idx="4112">
                  <c:v>710.04</c:v>
                </c:pt>
                <c:pt idx="4113">
                  <c:v>710.05</c:v>
                </c:pt>
                <c:pt idx="4114">
                  <c:v>710.07</c:v>
                </c:pt>
                <c:pt idx="4115">
                  <c:v>710.08</c:v>
                </c:pt>
                <c:pt idx="4116">
                  <c:v>711</c:v>
                </c:pt>
                <c:pt idx="4117">
                  <c:v>711.02</c:v>
                </c:pt>
                <c:pt idx="4118">
                  <c:v>711.03</c:v>
                </c:pt>
                <c:pt idx="4119">
                  <c:v>711.05</c:v>
                </c:pt>
                <c:pt idx="4120">
                  <c:v>711.07</c:v>
                </c:pt>
                <c:pt idx="4121">
                  <c:v>711.09</c:v>
                </c:pt>
                <c:pt idx="4122">
                  <c:v>712.01</c:v>
                </c:pt>
                <c:pt idx="4123">
                  <c:v>712.02</c:v>
                </c:pt>
                <c:pt idx="4124">
                  <c:v>712.04</c:v>
                </c:pt>
                <c:pt idx="4125">
                  <c:v>712.06</c:v>
                </c:pt>
                <c:pt idx="4126">
                  <c:v>712.07</c:v>
                </c:pt>
                <c:pt idx="4127">
                  <c:v>712.09</c:v>
                </c:pt>
                <c:pt idx="4128">
                  <c:v>713.01</c:v>
                </c:pt>
                <c:pt idx="4129">
                  <c:v>713.03</c:v>
                </c:pt>
                <c:pt idx="4130">
                  <c:v>713.04</c:v>
                </c:pt>
                <c:pt idx="4131">
                  <c:v>713.06</c:v>
                </c:pt>
                <c:pt idx="4132">
                  <c:v>713.07</c:v>
                </c:pt>
                <c:pt idx="4133">
                  <c:v>713.09</c:v>
                </c:pt>
                <c:pt idx="4134">
                  <c:v>714.01</c:v>
                </c:pt>
                <c:pt idx="4135">
                  <c:v>714.02</c:v>
                </c:pt>
                <c:pt idx="4136">
                  <c:v>714.04</c:v>
                </c:pt>
                <c:pt idx="4137">
                  <c:v>714.06</c:v>
                </c:pt>
                <c:pt idx="4138">
                  <c:v>714.07</c:v>
                </c:pt>
                <c:pt idx="4139">
                  <c:v>714.09</c:v>
                </c:pt>
                <c:pt idx="4140">
                  <c:v>715.01</c:v>
                </c:pt>
                <c:pt idx="4141">
                  <c:v>715.03</c:v>
                </c:pt>
                <c:pt idx="4142">
                  <c:v>715.04</c:v>
                </c:pt>
                <c:pt idx="4143">
                  <c:v>715.06</c:v>
                </c:pt>
                <c:pt idx="4144">
                  <c:v>715.08</c:v>
                </c:pt>
                <c:pt idx="4145">
                  <c:v>715.09</c:v>
                </c:pt>
                <c:pt idx="4146">
                  <c:v>716.01</c:v>
                </c:pt>
                <c:pt idx="4147">
                  <c:v>716.03</c:v>
                </c:pt>
                <c:pt idx="4148">
                  <c:v>716.04</c:v>
                </c:pt>
                <c:pt idx="4149">
                  <c:v>716.06</c:v>
                </c:pt>
                <c:pt idx="4150">
                  <c:v>716.08</c:v>
                </c:pt>
                <c:pt idx="4151">
                  <c:v>716.09</c:v>
                </c:pt>
                <c:pt idx="4152">
                  <c:v>717.01</c:v>
                </c:pt>
                <c:pt idx="4153">
                  <c:v>717.03</c:v>
                </c:pt>
                <c:pt idx="4154">
                  <c:v>717.04</c:v>
                </c:pt>
                <c:pt idx="4155">
                  <c:v>717.06</c:v>
                </c:pt>
                <c:pt idx="4156">
                  <c:v>717.08</c:v>
                </c:pt>
                <c:pt idx="4157">
                  <c:v>717.09</c:v>
                </c:pt>
                <c:pt idx="4158">
                  <c:v>718.01</c:v>
                </c:pt>
                <c:pt idx="4159">
                  <c:v>718.02</c:v>
                </c:pt>
                <c:pt idx="4160">
                  <c:v>718.04</c:v>
                </c:pt>
                <c:pt idx="4161">
                  <c:v>718.06</c:v>
                </c:pt>
                <c:pt idx="4162">
                  <c:v>718.07</c:v>
                </c:pt>
                <c:pt idx="4163">
                  <c:v>718.09</c:v>
                </c:pt>
                <c:pt idx="4164">
                  <c:v>719.01</c:v>
                </c:pt>
                <c:pt idx="4165">
                  <c:v>719.03</c:v>
                </c:pt>
                <c:pt idx="4166">
                  <c:v>719.04</c:v>
                </c:pt>
                <c:pt idx="4167">
                  <c:v>719.06</c:v>
                </c:pt>
                <c:pt idx="4168">
                  <c:v>719.08</c:v>
                </c:pt>
                <c:pt idx="4169">
                  <c:v>720</c:v>
                </c:pt>
                <c:pt idx="4170">
                  <c:v>720.01</c:v>
                </c:pt>
                <c:pt idx="4171">
                  <c:v>720.03</c:v>
                </c:pt>
                <c:pt idx="4172">
                  <c:v>720.05</c:v>
                </c:pt>
                <c:pt idx="4173">
                  <c:v>720.07</c:v>
                </c:pt>
                <c:pt idx="4174">
                  <c:v>720.08</c:v>
                </c:pt>
                <c:pt idx="4175">
                  <c:v>721</c:v>
                </c:pt>
                <c:pt idx="4176">
                  <c:v>721.02</c:v>
                </c:pt>
                <c:pt idx="4177">
                  <c:v>721.04</c:v>
                </c:pt>
                <c:pt idx="4178">
                  <c:v>721.05</c:v>
                </c:pt>
                <c:pt idx="4179">
                  <c:v>721.07</c:v>
                </c:pt>
                <c:pt idx="4180">
                  <c:v>721.09</c:v>
                </c:pt>
                <c:pt idx="4181">
                  <c:v>722</c:v>
                </c:pt>
                <c:pt idx="4182">
                  <c:v>722.02</c:v>
                </c:pt>
                <c:pt idx="4183">
                  <c:v>722.03</c:v>
                </c:pt>
                <c:pt idx="4184">
                  <c:v>722.05</c:v>
                </c:pt>
                <c:pt idx="4185">
                  <c:v>722.07</c:v>
                </c:pt>
                <c:pt idx="4186">
                  <c:v>722.09</c:v>
                </c:pt>
                <c:pt idx="4187">
                  <c:v>723</c:v>
                </c:pt>
                <c:pt idx="4188">
                  <c:v>723.02</c:v>
                </c:pt>
                <c:pt idx="4189">
                  <c:v>723.03</c:v>
                </c:pt>
                <c:pt idx="4190">
                  <c:v>723.05</c:v>
                </c:pt>
                <c:pt idx="4191">
                  <c:v>723.07</c:v>
                </c:pt>
                <c:pt idx="4192">
                  <c:v>723.08</c:v>
                </c:pt>
                <c:pt idx="4193">
                  <c:v>724</c:v>
                </c:pt>
                <c:pt idx="4194">
                  <c:v>724.02</c:v>
                </c:pt>
                <c:pt idx="4195">
                  <c:v>724.03</c:v>
                </c:pt>
                <c:pt idx="4196">
                  <c:v>724.05</c:v>
                </c:pt>
                <c:pt idx="4197">
                  <c:v>724.07</c:v>
                </c:pt>
                <c:pt idx="4198">
                  <c:v>724.09</c:v>
                </c:pt>
                <c:pt idx="4199">
                  <c:v>725</c:v>
                </c:pt>
                <c:pt idx="4200">
                  <c:v>725.02</c:v>
                </c:pt>
                <c:pt idx="4201">
                  <c:v>725.04</c:v>
                </c:pt>
                <c:pt idx="4202">
                  <c:v>725.05</c:v>
                </c:pt>
                <c:pt idx="4203">
                  <c:v>725.07</c:v>
                </c:pt>
                <c:pt idx="4204">
                  <c:v>725.09</c:v>
                </c:pt>
                <c:pt idx="4205">
                  <c:v>726</c:v>
                </c:pt>
                <c:pt idx="4206">
                  <c:v>726.02</c:v>
                </c:pt>
                <c:pt idx="4207">
                  <c:v>726.04</c:v>
                </c:pt>
                <c:pt idx="4208">
                  <c:v>726.05</c:v>
                </c:pt>
                <c:pt idx="4209">
                  <c:v>726.07</c:v>
                </c:pt>
                <c:pt idx="4210">
                  <c:v>726.08</c:v>
                </c:pt>
                <c:pt idx="4211">
                  <c:v>727</c:v>
                </c:pt>
                <c:pt idx="4212">
                  <c:v>727.02</c:v>
                </c:pt>
                <c:pt idx="4213">
                  <c:v>727.03</c:v>
                </c:pt>
                <c:pt idx="4214">
                  <c:v>727.05</c:v>
                </c:pt>
                <c:pt idx="4215">
                  <c:v>727.06</c:v>
                </c:pt>
                <c:pt idx="4216">
                  <c:v>727.08</c:v>
                </c:pt>
                <c:pt idx="4217">
                  <c:v>728</c:v>
                </c:pt>
                <c:pt idx="4218">
                  <c:v>728.02</c:v>
                </c:pt>
                <c:pt idx="4219">
                  <c:v>728.03</c:v>
                </c:pt>
                <c:pt idx="4220">
                  <c:v>728.05</c:v>
                </c:pt>
                <c:pt idx="4221">
                  <c:v>728.06</c:v>
                </c:pt>
                <c:pt idx="4222">
                  <c:v>728.08</c:v>
                </c:pt>
                <c:pt idx="4223">
                  <c:v>729</c:v>
                </c:pt>
                <c:pt idx="4224">
                  <c:v>729.02</c:v>
                </c:pt>
                <c:pt idx="4225">
                  <c:v>729.03</c:v>
                </c:pt>
                <c:pt idx="4226">
                  <c:v>729.05</c:v>
                </c:pt>
                <c:pt idx="4227">
                  <c:v>729.07</c:v>
                </c:pt>
                <c:pt idx="4228">
                  <c:v>729.08</c:v>
                </c:pt>
                <c:pt idx="4229">
                  <c:v>730</c:v>
                </c:pt>
                <c:pt idx="4230">
                  <c:v>730.02</c:v>
                </c:pt>
                <c:pt idx="4231">
                  <c:v>730.03</c:v>
                </c:pt>
                <c:pt idx="4232">
                  <c:v>730.05</c:v>
                </c:pt>
                <c:pt idx="4233">
                  <c:v>730.07</c:v>
                </c:pt>
                <c:pt idx="4234">
                  <c:v>730.08</c:v>
                </c:pt>
                <c:pt idx="4235">
                  <c:v>731</c:v>
                </c:pt>
                <c:pt idx="4236">
                  <c:v>731.02</c:v>
                </c:pt>
                <c:pt idx="4237">
                  <c:v>731.03</c:v>
                </c:pt>
                <c:pt idx="4238">
                  <c:v>731.05</c:v>
                </c:pt>
                <c:pt idx="4239">
                  <c:v>731.07</c:v>
                </c:pt>
                <c:pt idx="4240">
                  <c:v>731.08</c:v>
                </c:pt>
                <c:pt idx="4241">
                  <c:v>732</c:v>
                </c:pt>
                <c:pt idx="4242">
                  <c:v>732.02</c:v>
                </c:pt>
                <c:pt idx="4243">
                  <c:v>732.04</c:v>
                </c:pt>
                <c:pt idx="4244">
                  <c:v>732.05</c:v>
                </c:pt>
                <c:pt idx="4245">
                  <c:v>732.07</c:v>
                </c:pt>
                <c:pt idx="4246">
                  <c:v>732.09</c:v>
                </c:pt>
                <c:pt idx="4247">
                  <c:v>733.01</c:v>
                </c:pt>
                <c:pt idx="4248">
                  <c:v>733.02</c:v>
                </c:pt>
                <c:pt idx="4249">
                  <c:v>733.04</c:v>
                </c:pt>
                <c:pt idx="4250">
                  <c:v>733.06</c:v>
                </c:pt>
                <c:pt idx="4251">
                  <c:v>733.07</c:v>
                </c:pt>
                <c:pt idx="4252">
                  <c:v>733.09</c:v>
                </c:pt>
                <c:pt idx="4253">
                  <c:v>734.01</c:v>
                </c:pt>
                <c:pt idx="4254">
                  <c:v>734.02</c:v>
                </c:pt>
                <c:pt idx="4255">
                  <c:v>734.04</c:v>
                </c:pt>
                <c:pt idx="4256">
                  <c:v>734.05</c:v>
                </c:pt>
                <c:pt idx="4257">
                  <c:v>734.07</c:v>
                </c:pt>
                <c:pt idx="4258">
                  <c:v>734.09</c:v>
                </c:pt>
                <c:pt idx="4259">
                  <c:v>735</c:v>
                </c:pt>
                <c:pt idx="4260">
                  <c:v>735.02</c:v>
                </c:pt>
                <c:pt idx="4261">
                  <c:v>735.04</c:v>
                </c:pt>
                <c:pt idx="4262">
                  <c:v>735.05</c:v>
                </c:pt>
                <c:pt idx="4263">
                  <c:v>735.07</c:v>
                </c:pt>
                <c:pt idx="4264">
                  <c:v>735.09</c:v>
                </c:pt>
                <c:pt idx="4265">
                  <c:v>736</c:v>
                </c:pt>
                <c:pt idx="4266">
                  <c:v>736.02</c:v>
                </c:pt>
                <c:pt idx="4267">
                  <c:v>736.04</c:v>
                </c:pt>
                <c:pt idx="4268">
                  <c:v>736.05</c:v>
                </c:pt>
                <c:pt idx="4269">
                  <c:v>736.07</c:v>
                </c:pt>
                <c:pt idx="4270">
                  <c:v>736.09</c:v>
                </c:pt>
                <c:pt idx="4271">
                  <c:v>737</c:v>
                </c:pt>
                <c:pt idx="4272">
                  <c:v>737.02</c:v>
                </c:pt>
                <c:pt idx="4273">
                  <c:v>737.04</c:v>
                </c:pt>
                <c:pt idx="4274">
                  <c:v>737.05</c:v>
                </c:pt>
                <c:pt idx="4275">
                  <c:v>737.07</c:v>
                </c:pt>
                <c:pt idx="4276">
                  <c:v>737.09</c:v>
                </c:pt>
                <c:pt idx="4277">
                  <c:v>738</c:v>
                </c:pt>
                <c:pt idx="4278">
                  <c:v>738.02</c:v>
                </c:pt>
                <c:pt idx="4279">
                  <c:v>738.04</c:v>
                </c:pt>
                <c:pt idx="4280">
                  <c:v>738.05</c:v>
                </c:pt>
                <c:pt idx="4281">
                  <c:v>738.07</c:v>
                </c:pt>
                <c:pt idx="4282">
                  <c:v>738.08</c:v>
                </c:pt>
                <c:pt idx="4283">
                  <c:v>739</c:v>
                </c:pt>
                <c:pt idx="4284">
                  <c:v>739.02</c:v>
                </c:pt>
                <c:pt idx="4285">
                  <c:v>739.03</c:v>
                </c:pt>
                <c:pt idx="4286">
                  <c:v>739.05</c:v>
                </c:pt>
                <c:pt idx="4287">
                  <c:v>739.07</c:v>
                </c:pt>
                <c:pt idx="4288">
                  <c:v>739.08</c:v>
                </c:pt>
                <c:pt idx="4289">
                  <c:v>740</c:v>
                </c:pt>
                <c:pt idx="4290">
                  <c:v>740.02</c:v>
                </c:pt>
                <c:pt idx="4291">
                  <c:v>740.03</c:v>
                </c:pt>
                <c:pt idx="4292">
                  <c:v>740.05</c:v>
                </c:pt>
                <c:pt idx="4293">
                  <c:v>740.07</c:v>
                </c:pt>
                <c:pt idx="4294">
                  <c:v>740.09</c:v>
                </c:pt>
                <c:pt idx="4295">
                  <c:v>741</c:v>
                </c:pt>
                <c:pt idx="4296">
                  <c:v>741.02</c:v>
                </c:pt>
                <c:pt idx="4297">
                  <c:v>741.04</c:v>
                </c:pt>
                <c:pt idx="4298">
                  <c:v>741.05</c:v>
                </c:pt>
                <c:pt idx="4299">
                  <c:v>741.07</c:v>
                </c:pt>
                <c:pt idx="4300">
                  <c:v>741.09</c:v>
                </c:pt>
                <c:pt idx="4301">
                  <c:v>742</c:v>
                </c:pt>
                <c:pt idx="4302">
                  <c:v>742.02</c:v>
                </c:pt>
                <c:pt idx="4303">
                  <c:v>742.04</c:v>
                </c:pt>
                <c:pt idx="4304">
                  <c:v>742.05</c:v>
                </c:pt>
                <c:pt idx="4305">
                  <c:v>742.07</c:v>
                </c:pt>
                <c:pt idx="4306">
                  <c:v>742.08</c:v>
                </c:pt>
                <c:pt idx="4307">
                  <c:v>743</c:v>
                </c:pt>
                <c:pt idx="4308">
                  <c:v>743.02</c:v>
                </c:pt>
                <c:pt idx="4309">
                  <c:v>743.04</c:v>
                </c:pt>
                <c:pt idx="4310">
                  <c:v>743.05</c:v>
                </c:pt>
                <c:pt idx="4311">
                  <c:v>743.07</c:v>
                </c:pt>
                <c:pt idx="4312">
                  <c:v>743.08</c:v>
                </c:pt>
                <c:pt idx="4313">
                  <c:v>744</c:v>
                </c:pt>
                <c:pt idx="4314">
                  <c:v>744.02</c:v>
                </c:pt>
                <c:pt idx="4315">
                  <c:v>744.04</c:v>
                </c:pt>
                <c:pt idx="4316">
                  <c:v>744.05</c:v>
                </c:pt>
                <c:pt idx="4317">
                  <c:v>744.07</c:v>
                </c:pt>
                <c:pt idx="4318">
                  <c:v>744.09</c:v>
                </c:pt>
                <c:pt idx="4319">
                  <c:v>745</c:v>
                </c:pt>
                <c:pt idx="4320">
                  <c:v>745.02</c:v>
                </c:pt>
                <c:pt idx="4321">
                  <c:v>745.04</c:v>
                </c:pt>
                <c:pt idx="4322">
                  <c:v>745.05</c:v>
                </c:pt>
                <c:pt idx="4323">
                  <c:v>745.07</c:v>
                </c:pt>
                <c:pt idx="4324">
                  <c:v>745.08</c:v>
                </c:pt>
                <c:pt idx="4325">
                  <c:v>746</c:v>
                </c:pt>
                <c:pt idx="4326">
                  <c:v>746.02</c:v>
                </c:pt>
                <c:pt idx="4327">
                  <c:v>746.04</c:v>
                </c:pt>
                <c:pt idx="4328">
                  <c:v>746.05</c:v>
                </c:pt>
                <c:pt idx="4329">
                  <c:v>746.07</c:v>
                </c:pt>
                <c:pt idx="4330">
                  <c:v>746.09</c:v>
                </c:pt>
                <c:pt idx="4331">
                  <c:v>747</c:v>
                </c:pt>
                <c:pt idx="4332">
                  <c:v>747.02</c:v>
                </c:pt>
                <c:pt idx="4333">
                  <c:v>747.04</c:v>
                </c:pt>
                <c:pt idx="4334">
                  <c:v>747.06</c:v>
                </c:pt>
                <c:pt idx="4335">
                  <c:v>747.07</c:v>
                </c:pt>
                <c:pt idx="4336">
                  <c:v>747.09</c:v>
                </c:pt>
                <c:pt idx="4337">
                  <c:v>748</c:v>
                </c:pt>
                <c:pt idx="4338">
                  <c:v>748.02</c:v>
                </c:pt>
                <c:pt idx="4339">
                  <c:v>748.04</c:v>
                </c:pt>
                <c:pt idx="4340">
                  <c:v>748.05</c:v>
                </c:pt>
                <c:pt idx="4341">
                  <c:v>748.07</c:v>
                </c:pt>
                <c:pt idx="4342">
                  <c:v>748.09</c:v>
                </c:pt>
                <c:pt idx="4343">
                  <c:v>749.01</c:v>
                </c:pt>
                <c:pt idx="4344">
                  <c:v>749.02</c:v>
                </c:pt>
                <c:pt idx="4345">
                  <c:v>749.04</c:v>
                </c:pt>
                <c:pt idx="4346">
                  <c:v>749.06</c:v>
                </c:pt>
                <c:pt idx="4347">
                  <c:v>749.07</c:v>
                </c:pt>
                <c:pt idx="4348">
                  <c:v>749.09</c:v>
                </c:pt>
                <c:pt idx="4349">
                  <c:v>750</c:v>
                </c:pt>
                <c:pt idx="4350">
                  <c:v>750.02</c:v>
                </c:pt>
                <c:pt idx="4351">
                  <c:v>750.04</c:v>
                </c:pt>
                <c:pt idx="4352">
                  <c:v>750.05</c:v>
                </c:pt>
                <c:pt idx="4353">
                  <c:v>750.07</c:v>
                </c:pt>
                <c:pt idx="4354">
                  <c:v>750.09</c:v>
                </c:pt>
                <c:pt idx="4355">
                  <c:v>751</c:v>
                </c:pt>
                <c:pt idx="4356">
                  <c:v>751.02</c:v>
                </c:pt>
                <c:pt idx="4357">
                  <c:v>751.03</c:v>
                </c:pt>
                <c:pt idx="4358">
                  <c:v>751.05</c:v>
                </c:pt>
                <c:pt idx="4359">
                  <c:v>751.07</c:v>
                </c:pt>
                <c:pt idx="4360">
                  <c:v>751.08</c:v>
                </c:pt>
                <c:pt idx="4361">
                  <c:v>752</c:v>
                </c:pt>
                <c:pt idx="4362">
                  <c:v>752.02</c:v>
                </c:pt>
                <c:pt idx="4363">
                  <c:v>752.03</c:v>
                </c:pt>
                <c:pt idx="4364">
                  <c:v>752.05</c:v>
                </c:pt>
                <c:pt idx="4365">
                  <c:v>752.07</c:v>
                </c:pt>
                <c:pt idx="4366">
                  <c:v>752.08</c:v>
                </c:pt>
                <c:pt idx="4367">
                  <c:v>753</c:v>
                </c:pt>
                <c:pt idx="4368">
                  <c:v>753.02</c:v>
                </c:pt>
                <c:pt idx="4369">
                  <c:v>753.04</c:v>
                </c:pt>
                <c:pt idx="4370">
                  <c:v>753.06</c:v>
                </c:pt>
                <c:pt idx="4371">
                  <c:v>753.07</c:v>
                </c:pt>
                <c:pt idx="4372">
                  <c:v>753.09</c:v>
                </c:pt>
                <c:pt idx="4373">
                  <c:v>754.01</c:v>
                </c:pt>
                <c:pt idx="4374">
                  <c:v>754.02</c:v>
                </c:pt>
                <c:pt idx="4375">
                  <c:v>754.04</c:v>
                </c:pt>
                <c:pt idx="4376">
                  <c:v>754.06</c:v>
                </c:pt>
                <c:pt idx="4377">
                  <c:v>754.08</c:v>
                </c:pt>
                <c:pt idx="4378">
                  <c:v>754.09</c:v>
                </c:pt>
                <c:pt idx="4379">
                  <c:v>755.01</c:v>
                </c:pt>
                <c:pt idx="4380">
                  <c:v>755.02</c:v>
                </c:pt>
                <c:pt idx="4381">
                  <c:v>755.04</c:v>
                </c:pt>
                <c:pt idx="4382">
                  <c:v>755.06</c:v>
                </c:pt>
                <c:pt idx="4383">
                  <c:v>755.07</c:v>
                </c:pt>
                <c:pt idx="4384">
                  <c:v>755.09</c:v>
                </c:pt>
                <c:pt idx="4385">
                  <c:v>756</c:v>
                </c:pt>
                <c:pt idx="4386">
                  <c:v>756.02</c:v>
                </c:pt>
                <c:pt idx="4387">
                  <c:v>756.04</c:v>
                </c:pt>
                <c:pt idx="4388">
                  <c:v>756.05</c:v>
                </c:pt>
                <c:pt idx="4389">
                  <c:v>756.07</c:v>
                </c:pt>
                <c:pt idx="4390">
                  <c:v>756.09</c:v>
                </c:pt>
                <c:pt idx="4391">
                  <c:v>757</c:v>
                </c:pt>
                <c:pt idx="4392">
                  <c:v>757.02</c:v>
                </c:pt>
                <c:pt idx="4393">
                  <c:v>757.04</c:v>
                </c:pt>
                <c:pt idx="4394">
                  <c:v>757.05</c:v>
                </c:pt>
                <c:pt idx="4395">
                  <c:v>757.07</c:v>
                </c:pt>
                <c:pt idx="4396">
                  <c:v>757.09</c:v>
                </c:pt>
                <c:pt idx="4397">
                  <c:v>758</c:v>
                </c:pt>
                <c:pt idx="4398">
                  <c:v>758.02</c:v>
                </c:pt>
                <c:pt idx="4399">
                  <c:v>758.03</c:v>
                </c:pt>
                <c:pt idx="4400">
                  <c:v>758.05</c:v>
                </c:pt>
                <c:pt idx="4401">
                  <c:v>758.07</c:v>
                </c:pt>
                <c:pt idx="4402">
                  <c:v>758.09</c:v>
                </c:pt>
                <c:pt idx="4403">
                  <c:v>759.01</c:v>
                </c:pt>
                <c:pt idx="4404">
                  <c:v>759.02</c:v>
                </c:pt>
                <c:pt idx="4405">
                  <c:v>759.04</c:v>
                </c:pt>
                <c:pt idx="4406">
                  <c:v>759.05</c:v>
                </c:pt>
                <c:pt idx="4407">
                  <c:v>759.07</c:v>
                </c:pt>
                <c:pt idx="4408">
                  <c:v>759.09</c:v>
                </c:pt>
                <c:pt idx="4409">
                  <c:v>760.01</c:v>
                </c:pt>
                <c:pt idx="4410">
                  <c:v>760.02</c:v>
                </c:pt>
                <c:pt idx="4411">
                  <c:v>760.04</c:v>
                </c:pt>
                <c:pt idx="4412">
                  <c:v>760.05</c:v>
                </c:pt>
                <c:pt idx="4413">
                  <c:v>760.07</c:v>
                </c:pt>
                <c:pt idx="4414">
                  <c:v>760.09</c:v>
                </c:pt>
                <c:pt idx="4415">
                  <c:v>761</c:v>
                </c:pt>
                <c:pt idx="4416">
                  <c:v>761.02</c:v>
                </c:pt>
                <c:pt idx="4417">
                  <c:v>761.04</c:v>
                </c:pt>
                <c:pt idx="4418">
                  <c:v>761.06</c:v>
                </c:pt>
                <c:pt idx="4419">
                  <c:v>761.08</c:v>
                </c:pt>
                <c:pt idx="4420">
                  <c:v>761.09</c:v>
                </c:pt>
                <c:pt idx="4421">
                  <c:v>762.01</c:v>
                </c:pt>
                <c:pt idx="4422">
                  <c:v>762.02</c:v>
                </c:pt>
                <c:pt idx="4423">
                  <c:v>762.04</c:v>
                </c:pt>
                <c:pt idx="4424">
                  <c:v>762.06</c:v>
                </c:pt>
                <c:pt idx="4425">
                  <c:v>762.07</c:v>
                </c:pt>
                <c:pt idx="4426">
                  <c:v>762.09</c:v>
                </c:pt>
                <c:pt idx="4427">
                  <c:v>763</c:v>
                </c:pt>
                <c:pt idx="4428">
                  <c:v>763.02</c:v>
                </c:pt>
                <c:pt idx="4429">
                  <c:v>763.03</c:v>
                </c:pt>
                <c:pt idx="4430">
                  <c:v>763.05</c:v>
                </c:pt>
                <c:pt idx="4431">
                  <c:v>763.07</c:v>
                </c:pt>
                <c:pt idx="4432">
                  <c:v>763.08</c:v>
                </c:pt>
                <c:pt idx="4433">
                  <c:v>764</c:v>
                </c:pt>
                <c:pt idx="4434">
                  <c:v>764.01</c:v>
                </c:pt>
                <c:pt idx="4435">
                  <c:v>764.03</c:v>
                </c:pt>
                <c:pt idx="4436">
                  <c:v>764.05</c:v>
                </c:pt>
                <c:pt idx="4437">
                  <c:v>764.07</c:v>
                </c:pt>
                <c:pt idx="4438">
                  <c:v>764.09</c:v>
                </c:pt>
                <c:pt idx="4439">
                  <c:v>765</c:v>
                </c:pt>
                <c:pt idx="4440">
                  <c:v>765.02</c:v>
                </c:pt>
                <c:pt idx="4441">
                  <c:v>765.03</c:v>
                </c:pt>
                <c:pt idx="4442">
                  <c:v>765.05</c:v>
                </c:pt>
                <c:pt idx="4443">
                  <c:v>765.07</c:v>
                </c:pt>
                <c:pt idx="4444">
                  <c:v>765.08</c:v>
                </c:pt>
                <c:pt idx="4445">
                  <c:v>766</c:v>
                </c:pt>
                <c:pt idx="4446">
                  <c:v>766.02</c:v>
                </c:pt>
                <c:pt idx="4447">
                  <c:v>766.03</c:v>
                </c:pt>
                <c:pt idx="4448">
                  <c:v>766.05</c:v>
                </c:pt>
                <c:pt idx="4449">
                  <c:v>766.07</c:v>
                </c:pt>
                <c:pt idx="4450">
                  <c:v>766.09</c:v>
                </c:pt>
                <c:pt idx="4451">
                  <c:v>767</c:v>
                </c:pt>
                <c:pt idx="4452">
                  <c:v>767.02</c:v>
                </c:pt>
                <c:pt idx="4453">
                  <c:v>767.03</c:v>
                </c:pt>
                <c:pt idx="4454">
                  <c:v>767.05</c:v>
                </c:pt>
                <c:pt idx="4455">
                  <c:v>767.06</c:v>
                </c:pt>
                <c:pt idx="4456">
                  <c:v>767.08</c:v>
                </c:pt>
                <c:pt idx="4457">
                  <c:v>768</c:v>
                </c:pt>
                <c:pt idx="4458">
                  <c:v>768.01</c:v>
                </c:pt>
                <c:pt idx="4459">
                  <c:v>768.03</c:v>
                </c:pt>
                <c:pt idx="4460">
                  <c:v>768.04</c:v>
                </c:pt>
                <c:pt idx="4461">
                  <c:v>768.06</c:v>
                </c:pt>
                <c:pt idx="4462">
                  <c:v>768.08</c:v>
                </c:pt>
                <c:pt idx="4463">
                  <c:v>769</c:v>
                </c:pt>
                <c:pt idx="4464">
                  <c:v>769.01</c:v>
                </c:pt>
                <c:pt idx="4465">
                  <c:v>769.03</c:v>
                </c:pt>
                <c:pt idx="4466">
                  <c:v>769.05</c:v>
                </c:pt>
                <c:pt idx="4467">
                  <c:v>769.06</c:v>
                </c:pt>
                <c:pt idx="4468">
                  <c:v>769.08</c:v>
                </c:pt>
                <c:pt idx="4469">
                  <c:v>770</c:v>
                </c:pt>
                <c:pt idx="4470">
                  <c:v>770.02</c:v>
                </c:pt>
                <c:pt idx="4471">
                  <c:v>770.03</c:v>
                </c:pt>
                <c:pt idx="4472">
                  <c:v>770.05</c:v>
                </c:pt>
                <c:pt idx="4473">
                  <c:v>770.06</c:v>
                </c:pt>
                <c:pt idx="4474">
                  <c:v>770.08</c:v>
                </c:pt>
                <c:pt idx="4475">
                  <c:v>771</c:v>
                </c:pt>
                <c:pt idx="4476">
                  <c:v>771.01</c:v>
                </c:pt>
                <c:pt idx="4477">
                  <c:v>771.03</c:v>
                </c:pt>
                <c:pt idx="4478">
                  <c:v>771.05</c:v>
                </c:pt>
                <c:pt idx="4479">
                  <c:v>771.06</c:v>
                </c:pt>
                <c:pt idx="4480">
                  <c:v>771.08</c:v>
                </c:pt>
                <c:pt idx="4481">
                  <c:v>772</c:v>
                </c:pt>
                <c:pt idx="4482">
                  <c:v>772.01</c:v>
                </c:pt>
                <c:pt idx="4483">
                  <c:v>772.03</c:v>
                </c:pt>
                <c:pt idx="4484">
                  <c:v>772.05</c:v>
                </c:pt>
                <c:pt idx="4485">
                  <c:v>772.06</c:v>
                </c:pt>
                <c:pt idx="4486">
                  <c:v>772.08</c:v>
                </c:pt>
                <c:pt idx="4487">
                  <c:v>773</c:v>
                </c:pt>
                <c:pt idx="4488">
                  <c:v>773.01</c:v>
                </c:pt>
                <c:pt idx="4489">
                  <c:v>773.03</c:v>
                </c:pt>
                <c:pt idx="4490">
                  <c:v>773.04</c:v>
                </c:pt>
                <c:pt idx="4491">
                  <c:v>773.06</c:v>
                </c:pt>
                <c:pt idx="4492">
                  <c:v>773.08</c:v>
                </c:pt>
                <c:pt idx="4493">
                  <c:v>774</c:v>
                </c:pt>
                <c:pt idx="4494">
                  <c:v>774.01</c:v>
                </c:pt>
                <c:pt idx="4495">
                  <c:v>774.03</c:v>
                </c:pt>
                <c:pt idx="4496">
                  <c:v>774.05</c:v>
                </c:pt>
                <c:pt idx="4497">
                  <c:v>774.07</c:v>
                </c:pt>
                <c:pt idx="4498">
                  <c:v>774.08</c:v>
                </c:pt>
                <c:pt idx="4499">
                  <c:v>775</c:v>
                </c:pt>
                <c:pt idx="4500">
                  <c:v>775.02</c:v>
                </c:pt>
                <c:pt idx="4501">
                  <c:v>775.03</c:v>
                </c:pt>
                <c:pt idx="4502">
                  <c:v>775.05</c:v>
                </c:pt>
                <c:pt idx="4503">
                  <c:v>775.07</c:v>
                </c:pt>
                <c:pt idx="4504">
                  <c:v>775.08</c:v>
                </c:pt>
                <c:pt idx="4505">
                  <c:v>776</c:v>
                </c:pt>
                <c:pt idx="4506">
                  <c:v>776.02</c:v>
                </c:pt>
                <c:pt idx="4507">
                  <c:v>776.03</c:v>
                </c:pt>
                <c:pt idx="4508">
                  <c:v>776.05</c:v>
                </c:pt>
                <c:pt idx="4509">
                  <c:v>776.07</c:v>
                </c:pt>
                <c:pt idx="4510">
                  <c:v>776.08</c:v>
                </c:pt>
                <c:pt idx="4511">
                  <c:v>777</c:v>
                </c:pt>
                <c:pt idx="4512">
                  <c:v>777.01</c:v>
                </c:pt>
                <c:pt idx="4513">
                  <c:v>777.03</c:v>
                </c:pt>
                <c:pt idx="4514">
                  <c:v>777.05</c:v>
                </c:pt>
                <c:pt idx="4515">
                  <c:v>777.07</c:v>
                </c:pt>
                <c:pt idx="4516">
                  <c:v>777.08</c:v>
                </c:pt>
                <c:pt idx="4517">
                  <c:v>778</c:v>
                </c:pt>
                <c:pt idx="4518">
                  <c:v>778.02</c:v>
                </c:pt>
                <c:pt idx="4519">
                  <c:v>778.03</c:v>
                </c:pt>
                <c:pt idx="4520">
                  <c:v>778.05</c:v>
                </c:pt>
                <c:pt idx="4521">
                  <c:v>778.07</c:v>
                </c:pt>
                <c:pt idx="4522">
                  <c:v>778.08</c:v>
                </c:pt>
                <c:pt idx="4523">
                  <c:v>779</c:v>
                </c:pt>
                <c:pt idx="4524">
                  <c:v>779.01</c:v>
                </c:pt>
                <c:pt idx="4525">
                  <c:v>779.03</c:v>
                </c:pt>
                <c:pt idx="4526">
                  <c:v>779.05</c:v>
                </c:pt>
                <c:pt idx="4527">
                  <c:v>779.07</c:v>
                </c:pt>
                <c:pt idx="4528">
                  <c:v>779.08</c:v>
                </c:pt>
                <c:pt idx="4529">
                  <c:v>780</c:v>
                </c:pt>
                <c:pt idx="4530">
                  <c:v>780.02</c:v>
                </c:pt>
                <c:pt idx="4531">
                  <c:v>780.03</c:v>
                </c:pt>
                <c:pt idx="4532">
                  <c:v>780.05</c:v>
                </c:pt>
                <c:pt idx="4533">
                  <c:v>780.07</c:v>
                </c:pt>
                <c:pt idx="4534">
                  <c:v>780.09</c:v>
                </c:pt>
                <c:pt idx="4535">
                  <c:v>781</c:v>
                </c:pt>
                <c:pt idx="4536">
                  <c:v>781.02</c:v>
                </c:pt>
                <c:pt idx="4537">
                  <c:v>781.03</c:v>
                </c:pt>
                <c:pt idx="4538">
                  <c:v>781.05</c:v>
                </c:pt>
                <c:pt idx="4539">
                  <c:v>781.06</c:v>
                </c:pt>
                <c:pt idx="4540">
                  <c:v>781.08</c:v>
                </c:pt>
                <c:pt idx="4541">
                  <c:v>782</c:v>
                </c:pt>
                <c:pt idx="4542">
                  <c:v>782.02</c:v>
                </c:pt>
                <c:pt idx="4543">
                  <c:v>782.03</c:v>
                </c:pt>
                <c:pt idx="4544">
                  <c:v>782.05</c:v>
                </c:pt>
                <c:pt idx="4545">
                  <c:v>782.06</c:v>
                </c:pt>
                <c:pt idx="4546">
                  <c:v>782.08</c:v>
                </c:pt>
                <c:pt idx="4547">
                  <c:v>783</c:v>
                </c:pt>
                <c:pt idx="4548">
                  <c:v>783.01</c:v>
                </c:pt>
                <c:pt idx="4549">
                  <c:v>783.03</c:v>
                </c:pt>
                <c:pt idx="4550">
                  <c:v>783.05</c:v>
                </c:pt>
                <c:pt idx="4551">
                  <c:v>783.06</c:v>
                </c:pt>
                <c:pt idx="4552">
                  <c:v>783.08</c:v>
                </c:pt>
                <c:pt idx="4553">
                  <c:v>784</c:v>
                </c:pt>
                <c:pt idx="4554">
                  <c:v>784.02</c:v>
                </c:pt>
                <c:pt idx="4555">
                  <c:v>784.03</c:v>
                </c:pt>
                <c:pt idx="4556">
                  <c:v>784.05</c:v>
                </c:pt>
                <c:pt idx="4557">
                  <c:v>784.06</c:v>
                </c:pt>
                <c:pt idx="4558">
                  <c:v>784.08</c:v>
                </c:pt>
                <c:pt idx="4559">
                  <c:v>785</c:v>
                </c:pt>
                <c:pt idx="4560">
                  <c:v>785.01</c:v>
                </c:pt>
                <c:pt idx="4561">
                  <c:v>785.03</c:v>
                </c:pt>
                <c:pt idx="4562">
                  <c:v>785.05</c:v>
                </c:pt>
                <c:pt idx="4563">
                  <c:v>785.07</c:v>
                </c:pt>
                <c:pt idx="4564">
                  <c:v>785.08</c:v>
                </c:pt>
                <c:pt idx="4565">
                  <c:v>786</c:v>
                </c:pt>
                <c:pt idx="4566">
                  <c:v>786.02</c:v>
                </c:pt>
                <c:pt idx="4567">
                  <c:v>786.03</c:v>
                </c:pt>
                <c:pt idx="4568">
                  <c:v>786.05</c:v>
                </c:pt>
                <c:pt idx="4569">
                  <c:v>786.06</c:v>
                </c:pt>
                <c:pt idx="4570">
                  <c:v>786.08</c:v>
                </c:pt>
                <c:pt idx="4571">
                  <c:v>787</c:v>
                </c:pt>
                <c:pt idx="4572">
                  <c:v>787.01</c:v>
                </c:pt>
                <c:pt idx="4573">
                  <c:v>787.03</c:v>
                </c:pt>
                <c:pt idx="4574">
                  <c:v>787.05</c:v>
                </c:pt>
                <c:pt idx="4575">
                  <c:v>787.06</c:v>
                </c:pt>
                <c:pt idx="4576">
                  <c:v>787.08</c:v>
                </c:pt>
                <c:pt idx="4577">
                  <c:v>788</c:v>
                </c:pt>
                <c:pt idx="4578">
                  <c:v>788.01</c:v>
                </c:pt>
                <c:pt idx="4579">
                  <c:v>788.03</c:v>
                </c:pt>
                <c:pt idx="4580">
                  <c:v>788.05</c:v>
                </c:pt>
                <c:pt idx="4581">
                  <c:v>788.06</c:v>
                </c:pt>
                <c:pt idx="4582">
                  <c:v>788.08</c:v>
                </c:pt>
                <c:pt idx="4583">
                  <c:v>789</c:v>
                </c:pt>
                <c:pt idx="4584">
                  <c:v>789.02</c:v>
                </c:pt>
                <c:pt idx="4585">
                  <c:v>789.03</c:v>
                </c:pt>
                <c:pt idx="4586">
                  <c:v>789.05</c:v>
                </c:pt>
                <c:pt idx="4587">
                  <c:v>789.07</c:v>
                </c:pt>
                <c:pt idx="4588">
                  <c:v>789.08</c:v>
                </c:pt>
                <c:pt idx="4589">
                  <c:v>790</c:v>
                </c:pt>
                <c:pt idx="4590">
                  <c:v>790.01</c:v>
                </c:pt>
                <c:pt idx="4591">
                  <c:v>790.03</c:v>
                </c:pt>
                <c:pt idx="4592">
                  <c:v>790.05</c:v>
                </c:pt>
                <c:pt idx="4593">
                  <c:v>790.06</c:v>
                </c:pt>
                <c:pt idx="4594">
                  <c:v>790.08</c:v>
                </c:pt>
                <c:pt idx="4595">
                  <c:v>791</c:v>
                </c:pt>
                <c:pt idx="4596">
                  <c:v>791.01</c:v>
                </c:pt>
                <c:pt idx="4597">
                  <c:v>791.03</c:v>
                </c:pt>
                <c:pt idx="4598">
                  <c:v>791.05</c:v>
                </c:pt>
                <c:pt idx="4599">
                  <c:v>791.06</c:v>
                </c:pt>
                <c:pt idx="4600">
                  <c:v>791.08</c:v>
                </c:pt>
                <c:pt idx="4601">
                  <c:v>792</c:v>
                </c:pt>
                <c:pt idx="4602">
                  <c:v>792.01</c:v>
                </c:pt>
                <c:pt idx="4603">
                  <c:v>792.03</c:v>
                </c:pt>
                <c:pt idx="4604">
                  <c:v>792.04</c:v>
                </c:pt>
                <c:pt idx="4605">
                  <c:v>792.06</c:v>
                </c:pt>
                <c:pt idx="4606">
                  <c:v>792.08</c:v>
                </c:pt>
                <c:pt idx="4607">
                  <c:v>792.09</c:v>
                </c:pt>
                <c:pt idx="4608">
                  <c:v>793.01</c:v>
                </c:pt>
                <c:pt idx="4609">
                  <c:v>793.03</c:v>
                </c:pt>
                <c:pt idx="4610">
                  <c:v>793.05</c:v>
                </c:pt>
                <c:pt idx="4611">
                  <c:v>793.06</c:v>
                </c:pt>
                <c:pt idx="4612">
                  <c:v>793.08</c:v>
                </c:pt>
                <c:pt idx="4613">
                  <c:v>794</c:v>
                </c:pt>
                <c:pt idx="4614">
                  <c:v>794.01</c:v>
                </c:pt>
                <c:pt idx="4615">
                  <c:v>794.03</c:v>
                </c:pt>
                <c:pt idx="4616">
                  <c:v>794.05</c:v>
                </c:pt>
                <c:pt idx="4617">
                  <c:v>794.06</c:v>
                </c:pt>
                <c:pt idx="4618">
                  <c:v>794.08</c:v>
                </c:pt>
                <c:pt idx="4619">
                  <c:v>795</c:v>
                </c:pt>
                <c:pt idx="4620">
                  <c:v>795.01</c:v>
                </c:pt>
                <c:pt idx="4621">
                  <c:v>795.03</c:v>
                </c:pt>
                <c:pt idx="4622">
                  <c:v>795.05</c:v>
                </c:pt>
                <c:pt idx="4623">
                  <c:v>795.06</c:v>
                </c:pt>
                <c:pt idx="4624">
                  <c:v>795.08</c:v>
                </c:pt>
                <c:pt idx="4625">
                  <c:v>796</c:v>
                </c:pt>
                <c:pt idx="4626">
                  <c:v>796.01</c:v>
                </c:pt>
                <c:pt idx="4627">
                  <c:v>796.03</c:v>
                </c:pt>
                <c:pt idx="4628">
                  <c:v>796.05</c:v>
                </c:pt>
                <c:pt idx="4629">
                  <c:v>796.06</c:v>
                </c:pt>
                <c:pt idx="4630">
                  <c:v>796.08</c:v>
                </c:pt>
                <c:pt idx="4631">
                  <c:v>797</c:v>
                </c:pt>
                <c:pt idx="4632">
                  <c:v>797.01</c:v>
                </c:pt>
                <c:pt idx="4633">
                  <c:v>797.03</c:v>
                </c:pt>
                <c:pt idx="4634">
                  <c:v>797.04</c:v>
                </c:pt>
                <c:pt idx="4635">
                  <c:v>797.06</c:v>
                </c:pt>
                <c:pt idx="4636">
                  <c:v>797.08</c:v>
                </c:pt>
                <c:pt idx="4637">
                  <c:v>798</c:v>
                </c:pt>
                <c:pt idx="4638">
                  <c:v>798.01</c:v>
                </c:pt>
                <c:pt idx="4639">
                  <c:v>798.03</c:v>
                </c:pt>
                <c:pt idx="4640">
                  <c:v>798.05</c:v>
                </c:pt>
                <c:pt idx="4641">
                  <c:v>798.06</c:v>
                </c:pt>
                <c:pt idx="4642">
                  <c:v>798.08</c:v>
                </c:pt>
                <c:pt idx="4643">
                  <c:v>799</c:v>
                </c:pt>
                <c:pt idx="4644">
                  <c:v>799.01</c:v>
                </c:pt>
                <c:pt idx="4645">
                  <c:v>799.03</c:v>
                </c:pt>
                <c:pt idx="4646">
                  <c:v>799.05</c:v>
                </c:pt>
                <c:pt idx="4647">
                  <c:v>799.07</c:v>
                </c:pt>
                <c:pt idx="4648">
                  <c:v>799.08</c:v>
                </c:pt>
                <c:pt idx="4649">
                  <c:v>800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F9D-4189-8BFB-8F608AD11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4648040"/>
        <c:axId val="465871408"/>
      </c:scatterChart>
      <c:scatterChart>
        <c:scatterStyle val="smoothMarker"/>
        <c:varyColors val="0"/>
        <c:ser>
          <c:idx val="1"/>
          <c:order val="1"/>
          <c:tx>
            <c:strRef>
              <c:f>Sheet1!$J$1</c:f>
              <c:strCache>
                <c:ptCount val="1"/>
                <c:pt idx="0">
                  <c:v>Mass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767"/>
              <c:layout>
                <c:manualLayout>
                  <c:x val="-3.8461538461538464E-2"/>
                  <c:y val="-5.3691275167785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F9D-4189-8BFB-8F608AD11855}"/>
                </c:ext>
                <c:ext xmlns:c15="http://schemas.microsoft.com/office/drawing/2012/chart" uri="{CE6537A1-D6FC-4f65-9D91-7224C49458BB}"/>
              </c:extLst>
            </c:dLbl>
            <c:dLbl>
              <c:idx val="1836"/>
              <c:layout>
                <c:manualLayout>
                  <c:x val="5.4945054945054949E-3"/>
                  <c:y val="-5.07084265473527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F9D-4189-8BFB-8F608AD11855}"/>
                </c:ext>
                <c:ext xmlns:c15="http://schemas.microsoft.com/office/drawing/2012/chart" uri="{CE6537A1-D6FC-4f65-9D91-7224C49458BB}">
                  <c15:layout>
                    <c:manualLayout>
                      <c:w val="6.2179487179487188E-2"/>
                      <c:h val="5.662949849389632E-2"/>
                    </c:manualLayout>
                  </c15:layout>
                </c:ext>
              </c:extLst>
            </c:dLbl>
            <c:dLbl>
              <c:idx val="4615"/>
              <c:layout>
                <c:manualLayout>
                  <c:x val="-2.014652014652028E-2"/>
                  <c:y val="-7.1588366890380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F9D-4189-8BFB-8F608AD1185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Sheet1!$H$2:$H$4651</c:f>
              <c:numCache>
                <c:formatCode>General</c:formatCode>
                <c:ptCount val="465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</c:numCache>
            </c:numRef>
          </c:xVal>
          <c:yVal>
            <c:numRef>
              <c:f>Sheet1!$J$2:$J$4651</c:f>
              <c:numCache>
                <c:formatCode>General</c:formatCode>
                <c:ptCount val="4650"/>
                <c:pt idx="0">
                  <c:v>3.613429</c:v>
                </c:pt>
                <c:pt idx="1">
                  <c:v>3.613429</c:v>
                </c:pt>
                <c:pt idx="2">
                  <c:v>3.612323</c:v>
                </c:pt>
                <c:pt idx="3">
                  <c:v>3.6112930000000003</c:v>
                </c:pt>
                <c:pt idx="4">
                  <c:v>3.6123989999999999</c:v>
                </c:pt>
                <c:pt idx="5">
                  <c:v>3.6095000000000002</c:v>
                </c:pt>
                <c:pt idx="6">
                  <c:v>3.6099200000000002</c:v>
                </c:pt>
                <c:pt idx="7">
                  <c:v>3.6095800000000002</c:v>
                </c:pt>
                <c:pt idx="8">
                  <c:v>3.6100000000000003</c:v>
                </c:pt>
                <c:pt idx="9">
                  <c:v>3.6102630000000002</c:v>
                </c:pt>
                <c:pt idx="10">
                  <c:v>3.6094200000000001</c:v>
                </c:pt>
                <c:pt idx="11">
                  <c:v>3.60981</c:v>
                </c:pt>
                <c:pt idx="12">
                  <c:v>3.6082800000000002</c:v>
                </c:pt>
                <c:pt idx="13">
                  <c:v>3.6093100000000002</c:v>
                </c:pt>
                <c:pt idx="14">
                  <c:v>3.6095800000000002</c:v>
                </c:pt>
                <c:pt idx="15">
                  <c:v>3.6101870000000003</c:v>
                </c:pt>
                <c:pt idx="16">
                  <c:v>3.6111780000000002</c:v>
                </c:pt>
                <c:pt idx="17">
                  <c:v>3.6111020000000003</c:v>
                </c:pt>
                <c:pt idx="18">
                  <c:v>3.6089700000000002</c:v>
                </c:pt>
                <c:pt idx="19">
                  <c:v>3.6115219999999999</c:v>
                </c:pt>
                <c:pt idx="20">
                  <c:v>3.6116360000000003</c:v>
                </c:pt>
                <c:pt idx="21">
                  <c:v>3.613429</c:v>
                </c:pt>
                <c:pt idx="22">
                  <c:v>3.6149550000000001</c:v>
                </c:pt>
                <c:pt idx="23">
                  <c:v>3.6117120000000003</c:v>
                </c:pt>
                <c:pt idx="24">
                  <c:v>3.6111020000000003</c:v>
                </c:pt>
                <c:pt idx="25">
                  <c:v>3.6103010000000002</c:v>
                </c:pt>
                <c:pt idx="26">
                  <c:v>3.60961</c:v>
                </c:pt>
                <c:pt idx="27">
                  <c:v>3.6098400000000002</c:v>
                </c:pt>
                <c:pt idx="28">
                  <c:v>3.60927</c:v>
                </c:pt>
                <c:pt idx="29">
                  <c:v>3.6104540000000003</c:v>
                </c:pt>
                <c:pt idx="30">
                  <c:v>3.6112930000000003</c:v>
                </c:pt>
                <c:pt idx="31">
                  <c:v>3.6117120000000003</c:v>
                </c:pt>
                <c:pt idx="32">
                  <c:v>3.6133150000000001</c:v>
                </c:pt>
                <c:pt idx="33">
                  <c:v>3.612285</c:v>
                </c:pt>
                <c:pt idx="34">
                  <c:v>3.6117120000000003</c:v>
                </c:pt>
                <c:pt idx="35">
                  <c:v>3.6126659999999999</c:v>
                </c:pt>
                <c:pt idx="36">
                  <c:v>3.614039</c:v>
                </c:pt>
                <c:pt idx="37">
                  <c:v>3.6155650000000001</c:v>
                </c:pt>
                <c:pt idx="38">
                  <c:v>3.6152220000000002</c:v>
                </c:pt>
                <c:pt idx="39">
                  <c:v>3.6173200000000003</c:v>
                </c:pt>
                <c:pt idx="40">
                  <c:v>3.6184259999999999</c:v>
                </c:pt>
                <c:pt idx="41">
                  <c:v>3.618274</c:v>
                </c:pt>
                <c:pt idx="42">
                  <c:v>3.6170910000000003</c:v>
                </c:pt>
                <c:pt idx="43">
                  <c:v>3.6171679999999999</c:v>
                </c:pt>
                <c:pt idx="44">
                  <c:v>3.6160230000000002</c:v>
                </c:pt>
                <c:pt idx="45">
                  <c:v>3.6164810000000003</c:v>
                </c:pt>
                <c:pt idx="46">
                  <c:v>3.6165950000000002</c:v>
                </c:pt>
                <c:pt idx="47">
                  <c:v>3.6167100000000003</c:v>
                </c:pt>
                <c:pt idx="48">
                  <c:v>3.6127039999999999</c:v>
                </c:pt>
                <c:pt idx="49">
                  <c:v>3.613162</c:v>
                </c:pt>
                <c:pt idx="50">
                  <c:v>3.613505</c:v>
                </c:pt>
                <c:pt idx="51">
                  <c:v>3.6154510000000002</c:v>
                </c:pt>
                <c:pt idx="52">
                  <c:v>3.6167860000000003</c:v>
                </c:pt>
                <c:pt idx="53">
                  <c:v>3.6156420000000002</c:v>
                </c:pt>
                <c:pt idx="54">
                  <c:v>3.6167100000000003</c:v>
                </c:pt>
                <c:pt idx="55">
                  <c:v>3.6157940000000002</c:v>
                </c:pt>
                <c:pt idx="56">
                  <c:v>3.613391</c:v>
                </c:pt>
                <c:pt idx="57">
                  <c:v>3.6133150000000001</c:v>
                </c:pt>
                <c:pt idx="58">
                  <c:v>3.613391</c:v>
                </c:pt>
                <c:pt idx="59">
                  <c:v>3.6140780000000001</c:v>
                </c:pt>
                <c:pt idx="60">
                  <c:v>3.613505</c:v>
                </c:pt>
                <c:pt idx="61">
                  <c:v>3.6103390000000002</c:v>
                </c:pt>
                <c:pt idx="62">
                  <c:v>3.6111020000000003</c:v>
                </c:pt>
                <c:pt idx="63">
                  <c:v>3.6098400000000002</c:v>
                </c:pt>
                <c:pt idx="64">
                  <c:v>3.60981</c:v>
                </c:pt>
                <c:pt idx="65">
                  <c:v>3.6121700000000003</c:v>
                </c:pt>
                <c:pt idx="66">
                  <c:v>3.6111780000000002</c:v>
                </c:pt>
                <c:pt idx="67">
                  <c:v>3.6103770000000002</c:v>
                </c:pt>
                <c:pt idx="68">
                  <c:v>3.60981</c:v>
                </c:pt>
                <c:pt idx="69">
                  <c:v>3.6097300000000003</c:v>
                </c:pt>
                <c:pt idx="70">
                  <c:v>3.6111020000000003</c:v>
                </c:pt>
                <c:pt idx="71">
                  <c:v>3.60981</c:v>
                </c:pt>
                <c:pt idx="72">
                  <c:v>3.6106820000000002</c:v>
                </c:pt>
                <c:pt idx="73">
                  <c:v>3.6111400000000002</c:v>
                </c:pt>
                <c:pt idx="74">
                  <c:v>3.6138490000000001</c:v>
                </c:pt>
                <c:pt idx="75">
                  <c:v>3.6141540000000001</c:v>
                </c:pt>
                <c:pt idx="76">
                  <c:v>3.6157940000000002</c:v>
                </c:pt>
                <c:pt idx="77">
                  <c:v>3.6175489999999999</c:v>
                </c:pt>
                <c:pt idx="78">
                  <c:v>3.6146880000000001</c:v>
                </c:pt>
                <c:pt idx="79">
                  <c:v>3.6149550000000001</c:v>
                </c:pt>
                <c:pt idx="80">
                  <c:v>3.6133150000000001</c:v>
                </c:pt>
                <c:pt idx="81">
                  <c:v>3.6139250000000001</c:v>
                </c:pt>
                <c:pt idx="82">
                  <c:v>3.6121319999999999</c:v>
                </c:pt>
                <c:pt idx="83">
                  <c:v>3.6115980000000003</c:v>
                </c:pt>
                <c:pt idx="84">
                  <c:v>3.6144590000000001</c:v>
                </c:pt>
                <c:pt idx="85">
                  <c:v>3.6164430000000003</c:v>
                </c:pt>
                <c:pt idx="86">
                  <c:v>3.6173580000000003</c:v>
                </c:pt>
                <c:pt idx="87">
                  <c:v>3.6175489999999999</c:v>
                </c:pt>
                <c:pt idx="88">
                  <c:v>3.6184259999999999</c:v>
                </c:pt>
                <c:pt idx="89">
                  <c:v>3.6177779999999999</c:v>
                </c:pt>
                <c:pt idx="90">
                  <c:v>3.614268</c:v>
                </c:pt>
                <c:pt idx="91">
                  <c:v>3.613505</c:v>
                </c:pt>
                <c:pt idx="92">
                  <c:v>3.6149930000000001</c:v>
                </c:pt>
                <c:pt idx="93">
                  <c:v>3.6170910000000003</c:v>
                </c:pt>
                <c:pt idx="94">
                  <c:v>3.618312</c:v>
                </c:pt>
                <c:pt idx="95">
                  <c:v>3.6190367999999999</c:v>
                </c:pt>
                <c:pt idx="96">
                  <c:v>3.62</c:v>
                </c:pt>
                <c:pt idx="97">
                  <c:v>3.6171290000000003</c:v>
                </c:pt>
                <c:pt idx="98">
                  <c:v>3.6158320000000002</c:v>
                </c:pt>
                <c:pt idx="99">
                  <c:v>3.6167100000000003</c:v>
                </c:pt>
                <c:pt idx="100">
                  <c:v>3.618007</c:v>
                </c:pt>
                <c:pt idx="101">
                  <c:v>3.6193038</c:v>
                </c:pt>
                <c:pt idx="102">
                  <c:v>3.6178159999999999</c:v>
                </c:pt>
                <c:pt idx="103">
                  <c:v>3.6171679999999999</c:v>
                </c:pt>
                <c:pt idx="104">
                  <c:v>3.6174729999999999</c:v>
                </c:pt>
                <c:pt idx="105">
                  <c:v>3.618808</c:v>
                </c:pt>
                <c:pt idx="106">
                  <c:v>3.62</c:v>
                </c:pt>
                <c:pt idx="107">
                  <c:v>3.62</c:v>
                </c:pt>
                <c:pt idx="108">
                  <c:v>3.62</c:v>
                </c:pt>
                <c:pt idx="109">
                  <c:v>3.6194564000000002</c:v>
                </c:pt>
                <c:pt idx="110">
                  <c:v>3.618922</c:v>
                </c:pt>
                <c:pt idx="111">
                  <c:v>3.6195708</c:v>
                </c:pt>
                <c:pt idx="112">
                  <c:v>3.617702</c:v>
                </c:pt>
                <c:pt idx="113">
                  <c:v>3.6176630000000003</c:v>
                </c:pt>
                <c:pt idx="114">
                  <c:v>3.61877</c:v>
                </c:pt>
                <c:pt idx="115">
                  <c:v>3.6192275</c:v>
                </c:pt>
                <c:pt idx="116">
                  <c:v>3.62</c:v>
                </c:pt>
                <c:pt idx="117">
                  <c:v>3.618617</c:v>
                </c:pt>
                <c:pt idx="118">
                  <c:v>3.6176250000000003</c:v>
                </c:pt>
                <c:pt idx="119">
                  <c:v>3.6164050000000003</c:v>
                </c:pt>
                <c:pt idx="120">
                  <c:v>3.6152220000000002</c:v>
                </c:pt>
                <c:pt idx="121">
                  <c:v>3.6142300000000001</c:v>
                </c:pt>
                <c:pt idx="122">
                  <c:v>3.6153360000000001</c:v>
                </c:pt>
                <c:pt idx="123">
                  <c:v>3.6173200000000003</c:v>
                </c:pt>
                <c:pt idx="124">
                  <c:v>3.6160990000000002</c:v>
                </c:pt>
                <c:pt idx="125">
                  <c:v>3.6156420000000002</c:v>
                </c:pt>
                <c:pt idx="126">
                  <c:v>3.6146500000000001</c:v>
                </c:pt>
                <c:pt idx="127">
                  <c:v>3.617969</c:v>
                </c:pt>
                <c:pt idx="128">
                  <c:v>3.6165950000000002</c:v>
                </c:pt>
                <c:pt idx="129">
                  <c:v>3.6162900000000002</c:v>
                </c:pt>
                <c:pt idx="130">
                  <c:v>3.6157180000000002</c:v>
                </c:pt>
                <c:pt idx="131">
                  <c:v>3.614001</c:v>
                </c:pt>
                <c:pt idx="132">
                  <c:v>3.6117509999999999</c:v>
                </c:pt>
                <c:pt idx="133">
                  <c:v>3.6115219999999999</c:v>
                </c:pt>
                <c:pt idx="134">
                  <c:v>3.612819</c:v>
                </c:pt>
                <c:pt idx="135">
                  <c:v>3.6126659999999999</c:v>
                </c:pt>
                <c:pt idx="136">
                  <c:v>3.614001</c:v>
                </c:pt>
                <c:pt idx="137">
                  <c:v>3.6156800000000002</c:v>
                </c:pt>
                <c:pt idx="138">
                  <c:v>3.613048</c:v>
                </c:pt>
                <c:pt idx="139">
                  <c:v>3.6122080000000003</c:v>
                </c:pt>
                <c:pt idx="140">
                  <c:v>3.6114839999999999</c:v>
                </c:pt>
                <c:pt idx="141">
                  <c:v>3.6138870000000001</c:v>
                </c:pt>
                <c:pt idx="142">
                  <c:v>3.6129709999999999</c:v>
                </c:pt>
                <c:pt idx="143">
                  <c:v>3.6129709999999999</c:v>
                </c:pt>
                <c:pt idx="144">
                  <c:v>3.6143450000000001</c:v>
                </c:pt>
                <c:pt idx="145">
                  <c:v>3.614001</c:v>
                </c:pt>
                <c:pt idx="146">
                  <c:v>3.6110260000000003</c:v>
                </c:pt>
                <c:pt idx="147">
                  <c:v>3.6109880000000003</c:v>
                </c:pt>
                <c:pt idx="148">
                  <c:v>3.60981</c:v>
                </c:pt>
                <c:pt idx="149">
                  <c:v>3.6093900000000003</c:v>
                </c:pt>
                <c:pt idx="150">
                  <c:v>3.6104540000000003</c:v>
                </c:pt>
                <c:pt idx="151">
                  <c:v>3.6124750000000003</c:v>
                </c:pt>
                <c:pt idx="152">
                  <c:v>3.6119410000000003</c:v>
                </c:pt>
                <c:pt idx="153">
                  <c:v>3.612514</c:v>
                </c:pt>
                <c:pt idx="154">
                  <c:v>3.6118650000000003</c:v>
                </c:pt>
                <c:pt idx="155">
                  <c:v>3.6118269999999999</c:v>
                </c:pt>
                <c:pt idx="156">
                  <c:v>3.613696</c:v>
                </c:pt>
                <c:pt idx="157">
                  <c:v>3.6133150000000001</c:v>
                </c:pt>
                <c:pt idx="158">
                  <c:v>3.613048</c:v>
                </c:pt>
                <c:pt idx="159">
                  <c:v>3.6115219999999999</c:v>
                </c:pt>
                <c:pt idx="160">
                  <c:v>3.6116740000000003</c:v>
                </c:pt>
                <c:pt idx="161">
                  <c:v>3.612895</c:v>
                </c:pt>
                <c:pt idx="162">
                  <c:v>3.6108730000000002</c:v>
                </c:pt>
                <c:pt idx="163">
                  <c:v>3.6119410000000003</c:v>
                </c:pt>
                <c:pt idx="164">
                  <c:v>3.6110260000000003</c:v>
                </c:pt>
                <c:pt idx="165">
                  <c:v>3.6100340000000002</c:v>
                </c:pt>
                <c:pt idx="166">
                  <c:v>3.6107210000000003</c:v>
                </c:pt>
                <c:pt idx="167">
                  <c:v>3.6101480000000001</c:v>
                </c:pt>
                <c:pt idx="168">
                  <c:v>3.6098400000000002</c:v>
                </c:pt>
                <c:pt idx="169">
                  <c:v>3.6105300000000002</c:v>
                </c:pt>
                <c:pt idx="170">
                  <c:v>3.6105680000000002</c:v>
                </c:pt>
                <c:pt idx="171">
                  <c:v>3.6099600000000001</c:v>
                </c:pt>
                <c:pt idx="172">
                  <c:v>3.6095000000000002</c:v>
                </c:pt>
                <c:pt idx="173">
                  <c:v>3.6105300000000002</c:v>
                </c:pt>
                <c:pt idx="174">
                  <c:v>3.6082399999999999</c:v>
                </c:pt>
                <c:pt idx="175">
                  <c:v>3.6086200000000002</c:v>
                </c:pt>
                <c:pt idx="176">
                  <c:v>3.6078600000000001</c:v>
                </c:pt>
                <c:pt idx="177">
                  <c:v>3.6078999999999999</c:v>
                </c:pt>
                <c:pt idx="178">
                  <c:v>3.6079400000000001</c:v>
                </c:pt>
                <c:pt idx="179">
                  <c:v>3.60717</c:v>
                </c:pt>
                <c:pt idx="180">
                  <c:v>3.6088499999999999</c:v>
                </c:pt>
                <c:pt idx="181">
                  <c:v>3.6085799999999999</c:v>
                </c:pt>
                <c:pt idx="182">
                  <c:v>3.6085099999999999</c:v>
                </c:pt>
                <c:pt idx="183">
                  <c:v>3.6084700000000001</c:v>
                </c:pt>
                <c:pt idx="184">
                  <c:v>3.6061000000000001</c:v>
                </c:pt>
                <c:pt idx="185">
                  <c:v>3.60324</c:v>
                </c:pt>
                <c:pt idx="186">
                  <c:v>3.60073</c:v>
                </c:pt>
                <c:pt idx="187">
                  <c:v>3.60012</c:v>
                </c:pt>
                <c:pt idx="188">
                  <c:v>3.6005700000000003</c:v>
                </c:pt>
                <c:pt idx="189">
                  <c:v>3.6000800000000002</c:v>
                </c:pt>
                <c:pt idx="190">
                  <c:v>3.6021000000000001</c:v>
                </c:pt>
                <c:pt idx="191">
                  <c:v>3.6009199999999999</c:v>
                </c:pt>
                <c:pt idx="192">
                  <c:v>3.6021399999999999</c:v>
                </c:pt>
                <c:pt idx="193">
                  <c:v>3.6035500000000003</c:v>
                </c:pt>
                <c:pt idx="194">
                  <c:v>3.6055700000000002</c:v>
                </c:pt>
                <c:pt idx="195">
                  <c:v>3.60351</c:v>
                </c:pt>
                <c:pt idx="196">
                  <c:v>3.6046200000000002</c:v>
                </c:pt>
                <c:pt idx="197">
                  <c:v>3.60507</c:v>
                </c:pt>
                <c:pt idx="198">
                  <c:v>3.60466</c:v>
                </c:pt>
                <c:pt idx="199">
                  <c:v>3.6035500000000003</c:v>
                </c:pt>
                <c:pt idx="200">
                  <c:v>3.6038900000000003</c:v>
                </c:pt>
                <c:pt idx="201">
                  <c:v>3.60466</c:v>
                </c:pt>
                <c:pt idx="202">
                  <c:v>3.6046200000000002</c:v>
                </c:pt>
                <c:pt idx="203">
                  <c:v>3.605</c:v>
                </c:pt>
                <c:pt idx="204">
                  <c:v>3.6024400000000001</c:v>
                </c:pt>
                <c:pt idx="205">
                  <c:v>3.6009899999999999</c:v>
                </c:pt>
                <c:pt idx="206">
                  <c:v>3.6006499999999999</c:v>
                </c:pt>
                <c:pt idx="207">
                  <c:v>3.6023700000000001</c:v>
                </c:pt>
                <c:pt idx="208">
                  <c:v>3.6017600000000001</c:v>
                </c:pt>
                <c:pt idx="209">
                  <c:v>3.6028199999999999</c:v>
                </c:pt>
                <c:pt idx="210">
                  <c:v>3.6026000000000002</c:v>
                </c:pt>
                <c:pt idx="211">
                  <c:v>3.6040399999999999</c:v>
                </c:pt>
                <c:pt idx="212">
                  <c:v>3.60466</c:v>
                </c:pt>
                <c:pt idx="213">
                  <c:v>3.6030100000000003</c:v>
                </c:pt>
                <c:pt idx="214">
                  <c:v>3.6040399999999999</c:v>
                </c:pt>
                <c:pt idx="215">
                  <c:v>3.6037400000000002</c:v>
                </c:pt>
                <c:pt idx="216">
                  <c:v>3.6030500000000001</c:v>
                </c:pt>
                <c:pt idx="217">
                  <c:v>3.60412</c:v>
                </c:pt>
                <c:pt idx="218">
                  <c:v>3.6014900000000001</c:v>
                </c:pt>
                <c:pt idx="219">
                  <c:v>3.5997300000000001</c:v>
                </c:pt>
                <c:pt idx="220">
                  <c:v>3.5989300000000002</c:v>
                </c:pt>
                <c:pt idx="221">
                  <c:v>3.5975999999999999</c:v>
                </c:pt>
                <c:pt idx="222">
                  <c:v>3.59897</c:v>
                </c:pt>
                <c:pt idx="223">
                  <c:v>3.5985900000000002</c:v>
                </c:pt>
                <c:pt idx="224">
                  <c:v>3.5987400000000003</c:v>
                </c:pt>
                <c:pt idx="225">
                  <c:v>3.5982500000000002</c:v>
                </c:pt>
                <c:pt idx="226">
                  <c:v>3.5993900000000001</c:v>
                </c:pt>
                <c:pt idx="227">
                  <c:v>3.5989300000000002</c:v>
                </c:pt>
                <c:pt idx="228">
                  <c:v>3.5968300000000002</c:v>
                </c:pt>
                <c:pt idx="229">
                  <c:v>3.59741</c:v>
                </c:pt>
                <c:pt idx="230">
                  <c:v>3.59836</c:v>
                </c:pt>
                <c:pt idx="231">
                  <c:v>3.5998100000000002</c:v>
                </c:pt>
                <c:pt idx="232">
                  <c:v>3.5994700000000002</c:v>
                </c:pt>
                <c:pt idx="233">
                  <c:v>3.59985</c:v>
                </c:pt>
                <c:pt idx="234">
                  <c:v>3.6003799999999999</c:v>
                </c:pt>
                <c:pt idx="235">
                  <c:v>3.59687</c:v>
                </c:pt>
                <c:pt idx="236">
                  <c:v>3.5988899999999999</c:v>
                </c:pt>
                <c:pt idx="237">
                  <c:v>3.5993900000000001</c:v>
                </c:pt>
                <c:pt idx="238">
                  <c:v>3.5977900000000003</c:v>
                </c:pt>
                <c:pt idx="239">
                  <c:v>3.5964900000000002</c:v>
                </c:pt>
                <c:pt idx="240">
                  <c:v>3.59775</c:v>
                </c:pt>
                <c:pt idx="241">
                  <c:v>3.5964499999999999</c:v>
                </c:pt>
                <c:pt idx="242">
                  <c:v>3.5955400000000002</c:v>
                </c:pt>
                <c:pt idx="243">
                  <c:v>3.5964200000000002</c:v>
                </c:pt>
                <c:pt idx="244">
                  <c:v>3.59714</c:v>
                </c:pt>
                <c:pt idx="245">
                  <c:v>3.5971800000000003</c:v>
                </c:pt>
                <c:pt idx="246">
                  <c:v>3.5960700000000001</c:v>
                </c:pt>
                <c:pt idx="247">
                  <c:v>3.5953500000000003</c:v>
                </c:pt>
                <c:pt idx="248">
                  <c:v>3.5960300000000003</c:v>
                </c:pt>
                <c:pt idx="249">
                  <c:v>3.59565</c:v>
                </c:pt>
                <c:pt idx="250">
                  <c:v>3.5976699999999999</c:v>
                </c:pt>
                <c:pt idx="251">
                  <c:v>3.59748</c:v>
                </c:pt>
                <c:pt idx="252">
                  <c:v>3.5978300000000001</c:v>
                </c:pt>
                <c:pt idx="253">
                  <c:v>3.5985499999999999</c:v>
                </c:pt>
                <c:pt idx="254">
                  <c:v>3.60046</c:v>
                </c:pt>
                <c:pt idx="255">
                  <c:v>3.5996999999999999</c:v>
                </c:pt>
                <c:pt idx="256">
                  <c:v>3.5984400000000001</c:v>
                </c:pt>
                <c:pt idx="257">
                  <c:v>3.5975600000000001</c:v>
                </c:pt>
                <c:pt idx="258">
                  <c:v>3.59836</c:v>
                </c:pt>
                <c:pt idx="259">
                  <c:v>3.5982099999999999</c:v>
                </c:pt>
                <c:pt idx="260">
                  <c:v>3.59836</c:v>
                </c:pt>
                <c:pt idx="261">
                  <c:v>3.59748</c:v>
                </c:pt>
                <c:pt idx="262">
                  <c:v>3.5968</c:v>
                </c:pt>
                <c:pt idx="263">
                  <c:v>3.5963000000000003</c:v>
                </c:pt>
                <c:pt idx="264">
                  <c:v>3.5961500000000002</c:v>
                </c:pt>
                <c:pt idx="265">
                  <c:v>3.5979800000000002</c:v>
                </c:pt>
                <c:pt idx="266">
                  <c:v>3.5965700000000003</c:v>
                </c:pt>
                <c:pt idx="267">
                  <c:v>3.5951599999999999</c:v>
                </c:pt>
                <c:pt idx="268">
                  <c:v>3.5925600000000002</c:v>
                </c:pt>
                <c:pt idx="269">
                  <c:v>3.5925199999999999</c:v>
                </c:pt>
                <c:pt idx="270">
                  <c:v>3.5922200000000002</c:v>
                </c:pt>
                <c:pt idx="271">
                  <c:v>3.5919099999999999</c:v>
                </c:pt>
                <c:pt idx="272">
                  <c:v>3.5902400000000001</c:v>
                </c:pt>
                <c:pt idx="273">
                  <c:v>3.5918800000000002</c:v>
                </c:pt>
                <c:pt idx="274">
                  <c:v>3.5947400000000003</c:v>
                </c:pt>
                <c:pt idx="275">
                  <c:v>3.5931000000000002</c:v>
                </c:pt>
                <c:pt idx="276">
                  <c:v>3.5951900000000001</c:v>
                </c:pt>
                <c:pt idx="277">
                  <c:v>3.5930200000000001</c:v>
                </c:pt>
                <c:pt idx="278">
                  <c:v>3.5928300000000002</c:v>
                </c:pt>
                <c:pt idx="279">
                  <c:v>3.5933600000000001</c:v>
                </c:pt>
                <c:pt idx="280">
                  <c:v>3.5927899999999999</c:v>
                </c:pt>
                <c:pt idx="281">
                  <c:v>3.5937100000000002</c:v>
                </c:pt>
                <c:pt idx="282">
                  <c:v>3.5937399999999999</c:v>
                </c:pt>
                <c:pt idx="283">
                  <c:v>3.5952299999999999</c:v>
                </c:pt>
                <c:pt idx="284">
                  <c:v>3.5936300000000001</c:v>
                </c:pt>
                <c:pt idx="285">
                  <c:v>3.5917600000000003</c:v>
                </c:pt>
                <c:pt idx="286">
                  <c:v>3.5900799999999999</c:v>
                </c:pt>
                <c:pt idx="287">
                  <c:v>3.5924100000000001</c:v>
                </c:pt>
                <c:pt idx="288">
                  <c:v>3.5927500000000001</c:v>
                </c:pt>
                <c:pt idx="289">
                  <c:v>3.5924900000000002</c:v>
                </c:pt>
                <c:pt idx="290">
                  <c:v>3.5933600000000001</c:v>
                </c:pt>
                <c:pt idx="291">
                  <c:v>3.5912999999999999</c:v>
                </c:pt>
                <c:pt idx="292">
                  <c:v>3.5925199999999999</c:v>
                </c:pt>
                <c:pt idx="293">
                  <c:v>3.59104</c:v>
                </c:pt>
                <c:pt idx="294">
                  <c:v>3.5931299999999999</c:v>
                </c:pt>
                <c:pt idx="295">
                  <c:v>3.5886300000000002</c:v>
                </c:pt>
                <c:pt idx="296">
                  <c:v>3.5881400000000001</c:v>
                </c:pt>
                <c:pt idx="297">
                  <c:v>3.5854300000000001</c:v>
                </c:pt>
                <c:pt idx="298">
                  <c:v>3.58623</c:v>
                </c:pt>
                <c:pt idx="299">
                  <c:v>3.5881400000000001</c:v>
                </c:pt>
                <c:pt idx="300">
                  <c:v>3.59043</c:v>
                </c:pt>
                <c:pt idx="301">
                  <c:v>3.5903900000000002</c:v>
                </c:pt>
                <c:pt idx="302">
                  <c:v>3.5903100000000001</c:v>
                </c:pt>
                <c:pt idx="303">
                  <c:v>3.5911900000000001</c:v>
                </c:pt>
                <c:pt idx="304">
                  <c:v>3.5910000000000002</c:v>
                </c:pt>
                <c:pt idx="305">
                  <c:v>3.5919099999999999</c:v>
                </c:pt>
                <c:pt idx="306">
                  <c:v>3.5906899999999999</c:v>
                </c:pt>
                <c:pt idx="307">
                  <c:v>3.5909599999999999</c:v>
                </c:pt>
                <c:pt idx="308">
                  <c:v>3.59138</c:v>
                </c:pt>
                <c:pt idx="309">
                  <c:v>3.5900799999999999</c:v>
                </c:pt>
                <c:pt idx="310">
                  <c:v>3.5916100000000002</c:v>
                </c:pt>
                <c:pt idx="311">
                  <c:v>3.59077</c:v>
                </c:pt>
                <c:pt idx="312">
                  <c:v>3.5902400000000001</c:v>
                </c:pt>
                <c:pt idx="313">
                  <c:v>3.59172</c:v>
                </c:pt>
                <c:pt idx="314">
                  <c:v>3.5909599999999999</c:v>
                </c:pt>
                <c:pt idx="315">
                  <c:v>3.5906199999999999</c:v>
                </c:pt>
                <c:pt idx="316">
                  <c:v>3.5908100000000003</c:v>
                </c:pt>
                <c:pt idx="317">
                  <c:v>3.58955</c:v>
                </c:pt>
                <c:pt idx="318">
                  <c:v>3.5910700000000002</c:v>
                </c:pt>
                <c:pt idx="319">
                  <c:v>3.5899300000000003</c:v>
                </c:pt>
                <c:pt idx="320">
                  <c:v>3.5904600000000002</c:v>
                </c:pt>
                <c:pt idx="321">
                  <c:v>3.5898500000000002</c:v>
                </c:pt>
                <c:pt idx="322">
                  <c:v>3.5897000000000001</c:v>
                </c:pt>
                <c:pt idx="323">
                  <c:v>3.5905400000000003</c:v>
                </c:pt>
                <c:pt idx="324">
                  <c:v>3.5881000000000003</c:v>
                </c:pt>
                <c:pt idx="325">
                  <c:v>3.5858099999999999</c:v>
                </c:pt>
                <c:pt idx="326">
                  <c:v>3.58589</c:v>
                </c:pt>
                <c:pt idx="327">
                  <c:v>3.5842100000000001</c:v>
                </c:pt>
                <c:pt idx="328">
                  <c:v>3.5857700000000001</c:v>
                </c:pt>
                <c:pt idx="329">
                  <c:v>3.5869900000000001</c:v>
                </c:pt>
                <c:pt idx="330">
                  <c:v>3.58657</c:v>
                </c:pt>
                <c:pt idx="331">
                  <c:v>3.5851200000000003</c:v>
                </c:pt>
                <c:pt idx="332">
                  <c:v>3.5849700000000002</c:v>
                </c:pt>
                <c:pt idx="333">
                  <c:v>3.5872600000000001</c:v>
                </c:pt>
                <c:pt idx="334">
                  <c:v>3.5878300000000003</c:v>
                </c:pt>
                <c:pt idx="335">
                  <c:v>3.5870700000000002</c:v>
                </c:pt>
                <c:pt idx="336">
                  <c:v>3.5863100000000001</c:v>
                </c:pt>
                <c:pt idx="337">
                  <c:v>3.5894699999999999</c:v>
                </c:pt>
                <c:pt idx="338">
                  <c:v>3.5902000000000003</c:v>
                </c:pt>
                <c:pt idx="339">
                  <c:v>3.59016</c:v>
                </c:pt>
                <c:pt idx="340">
                  <c:v>3.58894</c:v>
                </c:pt>
                <c:pt idx="341">
                  <c:v>3.5873400000000002</c:v>
                </c:pt>
                <c:pt idx="342">
                  <c:v>3.58982</c:v>
                </c:pt>
                <c:pt idx="343">
                  <c:v>3.5874900000000003</c:v>
                </c:pt>
                <c:pt idx="344">
                  <c:v>3.5869500000000003</c:v>
                </c:pt>
                <c:pt idx="345">
                  <c:v>3.58589</c:v>
                </c:pt>
                <c:pt idx="346">
                  <c:v>3.5859200000000002</c:v>
                </c:pt>
                <c:pt idx="347">
                  <c:v>3.5866899999999999</c:v>
                </c:pt>
                <c:pt idx="348">
                  <c:v>3.5842800000000001</c:v>
                </c:pt>
                <c:pt idx="349">
                  <c:v>3.5854699999999999</c:v>
                </c:pt>
                <c:pt idx="350">
                  <c:v>3.5849299999999999</c:v>
                </c:pt>
                <c:pt idx="351">
                  <c:v>3.58535</c:v>
                </c:pt>
                <c:pt idx="352">
                  <c:v>3.58283</c:v>
                </c:pt>
                <c:pt idx="353">
                  <c:v>3.5830299999999999</c:v>
                </c:pt>
                <c:pt idx="354">
                  <c:v>3.5794000000000001</c:v>
                </c:pt>
                <c:pt idx="355">
                  <c:v>3.5780700000000003</c:v>
                </c:pt>
                <c:pt idx="356">
                  <c:v>3.57864</c:v>
                </c:pt>
                <c:pt idx="357">
                  <c:v>3.5807700000000002</c:v>
                </c:pt>
                <c:pt idx="358">
                  <c:v>3.5824199999999999</c:v>
                </c:pt>
                <c:pt idx="359">
                  <c:v>3.57978</c:v>
                </c:pt>
                <c:pt idx="360">
                  <c:v>3.5797400000000001</c:v>
                </c:pt>
                <c:pt idx="361">
                  <c:v>3.57917</c:v>
                </c:pt>
                <c:pt idx="362">
                  <c:v>3.58196</c:v>
                </c:pt>
                <c:pt idx="363">
                  <c:v>3.5826800000000003</c:v>
                </c:pt>
                <c:pt idx="364">
                  <c:v>3.5821100000000001</c:v>
                </c:pt>
                <c:pt idx="365">
                  <c:v>3.5832200000000003</c:v>
                </c:pt>
                <c:pt idx="366">
                  <c:v>3.5830600000000001</c:v>
                </c:pt>
                <c:pt idx="367">
                  <c:v>3.5803600000000002</c:v>
                </c:pt>
                <c:pt idx="368">
                  <c:v>3.5785200000000001</c:v>
                </c:pt>
                <c:pt idx="369">
                  <c:v>3.5776500000000002</c:v>
                </c:pt>
                <c:pt idx="370">
                  <c:v>3.5765800000000003</c:v>
                </c:pt>
                <c:pt idx="371">
                  <c:v>3.5769600000000001</c:v>
                </c:pt>
                <c:pt idx="372">
                  <c:v>3.5765800000000003</c:v>
                </c:pt>
                <c:pt idx="373">
                  <c:v>3.5772699999999999</c:v>
                </c:pt>
                <c:pt idx="374">
                  <c:v>3.5819200000000002</c:v>
                </c:pt>
                <c:pt idx="375">
                  <c:v>3.5813900000000003</c:v>
                </c:pt>
                <c:pt idx="376">
                  <c:v>3.5824500000000001</c:v>
                </c:pt>
                <c:pt idx="377">
                  <c:v>3.5811200000000003</c:v>
                </c:pt>
                <c:pt idx="378">
                  <c:v>3.5791300000000001</c:v>
                </c:pt>
                <c:pt idx="379">
                  <c:v>3.57864</c:v>
                </c:pt>
                <c:pt idx="380">
                  <c:v>3.5802</c:v>
                </c:pt>
                <c:pt idx="381">
                  <c:v>3.5796300000000003</c:v>
                </c:pt>
                <c:pt idx="382">
                  <c:v>3.5787100000000001</c:v>
                </c:pt>
                <c:pt idx="383">
                  <c:v>3.5783300000000002</c:v>
                </c:pt>
                <c:pt idx="384">
                  <c:v>3.5792900000000003</c:v>
                </c:pt>
                <c:pt idx="385">
                  <c:v>3.5799400000000001</c:v>
                </c:pt>
                <c:pt idx="386">
                  <c:v>3.5833300000000001</c:v>
                </c:pt>
                <c:pt idx="387">
                  <c:v>3.5820000000000003</c:v>
                </c:pt>
                <c:pt idx="388">
                  <c:v>3.5830600000000001</c:v>
                </c:pt>
                <c:pt idx="389">
                  <c:v>3.5841700000000003</c:v>
                </c:pt>
                <c:pt idx="390">
                  <c:v>3.5828700000000002</c:v>
                </c:pt>
                <c:pt idx="391">
                  <c:v>3.58345</c:v>
                </c:pt>
                <c:pt idx="392">
                  <c:v>3.5838300000000003</c:v>
                </c:pt>
                <c:pt idx="393">
                  <c:v>3.58474</c:v>
                </c:pt>
                <c:pt idx="394">
                  <c:v>3.5845100000000003</c:v>
                </c:pt>
                <c:pt idx="395">
                  <c:v>3.5844</c:v>
                </c:pt>
                <c:pt idx="396">
                  <c:v>3.58432</c:v>
                </c:pt>
                <c:pt idx="397">
                  <c:v>3.5847000000000002</c:v>
                </c:pt>
                <c:pt idx="398">
                  <c:v>3.5843600000000002</c:v>
                </c:pt>
                <c:pt idx="399">
                  <c:v>3.5841700000000003</c:v>
                </c:pt>
                <c:pt idx="400">
                  <c:v>3.5832200000000003</c:v>
                </c:pt>
                <c:pt idx="401">
                  <c:v>3.5824199999999999</c:v>
                </c:pt>
                <c:pt idx="402">
                  <c:v>3.58474</c:v>
                </c:pt>
                <c:pt idx="403">
                  <c:v>3.58406</c:v>
                </c:pt>
                <c:pt idx="404">
                  <c:v>3.5834800000000002</c:v>
                </c:pt>
                <c:pt idx="405">
                  <c:v>3.5858099999999999</c:v>
                </c:pt>
                <c:pt idx="406">
                  <c:v>3.5834800000000002</c:v>
                </c:pt>
                <c:pt idx="407">
                  <c:v>3.5832900000000003</c:v>
                </c:pt>
                <c:pt idx="408">
                  <c:v>3.58474</c:v>
                </c:pt>
                <c:pt idx="409">
                  <c:v>3.5826800000000003</c:v>
                </c:pt>
                <c:pt idx="410">
                  <c:v>3.58108</c:v>
                </c:pt>
                <c:pt idx="411">
                  <c:v>3.5792100000000002</c:v>
                </c:pt>
                <c:pt idx="412">
                  <c:v>3.5798200000000002</c:v>
                </c:pt>
                <c:pt idx="413">
                  <c:v>3.5781000000000001</c:v>
                </c:pt>
                <c:pt idx="414">
                  <c:v>3.57742</c:v>
                </c:pt>
                <c:pt idx="415">
                  <c:v>3.5770400000000002</c:v>
                </c:pt>
                <c:pt idx="416">
                  <c:v>3.57864</c:v>
                </c:pt>
                <c:pt idx="417">
                  <c:v>3.5776500000000002</c:v>
                </c:pt>
                <c:pt idx="418">
                  <c:v>3.5765400000000001</c:v>
                </c:pt>
                <c:pt idx="419">
                  <c:v>3.5769600000000001</c:v>
                </c:pt>
                <c:pt idx="420">
                  <c:v>3.5769200000000003</c:v>
                </c:pt>
                <c:pt idx="421">
                  <c:v>3.57952</c:v>
                </c:pt>
                <c:pt idx="422">
                  <c:v>3.5781000000000001</c:v>
                </c:pt>
                <c:pt idx="423">
                  <c:v>3.57742</c:v>
                </c:pt>
                <c:pt idx="424">
                  <c:v>3.57639</c:v>
                </c:pt>
                <c:pt idx="425">
                  <c:v>3.5739800000000002</c:v>
                </c:pt>
                <c:pt idx="426">
                  <c:v>3.5750100000000002</c:v>
                </c:pt>
                <c:pt idx="427">
                  <c:v>3.5765000000000002</c:v>
                </c:pt>
                <c:pt idx="428">
                  <c:v>3.5782600000000002</c:v>
                </c:pt>
                <c:pt idx="429">
                  <c:v>3.5756200000000002</c:v>
                </c:pt>
                <c:pt idx="430">
                  <c:v>3.57585</c:v>
                </c:pt>
                <c:pt idx="431">
                  <c:v>3.57673</c:v>
                </c:pt>
                <c:pt idx="432">
                  <c:v>3.5774600000000003</c:v>
                </c:pt>
                <c:pt idx="433">
                  <c:v>3.5766499999999999</c:v>
                </c:pt>
                <c:pt idx="434">
                  <c:v>3.5750500000000001</c:v>
                </c:pt>
                <c:pt idx="435">
                  <c:v>3.57524</c:v>
                </c:pt>
                <c:pt idx="436">
                  <c:v>3.5768500000000003</c:v>
                </c:pt>
                <c:pt idx="437">
                  <c:v>3.5784500000000001</c:v>
                </c:pt>
                <c:pt idx="438">
                  <c:v>3.57917</c:v>
                </c:pt>
                <c:pt idx="439">
                  <c:v>3.5790200000000003</c:v>
                </c:pt>
                <c:pt idx="440">
                  <c:v>3.5796300000000003</c:v>
                </c:pt>
                <c:pt idx="441">
                  <c:v>3.57959</c:v>
                </c:pt>
                <c:pt idx="442">
                  <c:v>3.5797099999999999</c:v>
                </c:pt>
                <c:pt idx="443">
                  <c:v>3.5789400000000002</c:v>
                </c:pt>
                <c:pt idx="444">
                  <c:v>3.58005</c:v>
                </c:pt>
                <c:pt idx="445">
                  <c:v>3.5805800000000003</c:v>
                </c:pt>
                <c:pt idx="446">
                  <c:v>3.57761</c:v>
                </c:pt>
                <c:pt idx="447">
                  <c:v>3.5760100000000001</c:v>
                </c:pt>
                <c:pt idx="448">
                  <c:v>3.5758200000000002</c:v>
                </c:pt>
                <c:pt idx="449">
                  <c:v>3.5754700000000001</c:v>
                </c:pt>
                <c:pt idx="450">
                  <c:v>3.5765400000000001</c:v>
                </c:pt>
                <c:pt idx="451">
                  <c:v>3.5745200000000001</c:v>
                </c:pt>
                <c:pt idx="452">
                  <c:v>3.5748199999999999</c:v>
                </c:pt>
                <c:pt idx="453">
                  <c:v>3.5750100000000002</c:v>
                </c:pt>
                <c:pt idx="454">
                  <c:v>3.57559</c:v>
                </c:pt>
                <c:pt idx="455">
                  <c:v>3.57429</c:v>
                </c:pt>
                <c:pt idx="456">
                  <c:v>3.5744400000000001</c:v>
                </c:pt>
                <c:pt idx="457">
                  <c:v>3.5757000000000003</c:v>
                </c:pt>
                <c:pt idx="458">
                  <c:v>3.5750500000000001</c:v>
                </c:pt>
                <c:pt idx="459">
                  <c:v>3.57341</c:v>
                </c:pt>
                <c:pt idx="460">
                  <c:v>3.5735999999999999</c:v>
                </c:pt>
                <c:pt idx="461">
                  <c:v>3.5744000000000002</c:v>
                </c:pt>
                <c:pt idx="462">
                  <c:v>3.5754000000000001</c:v>
                </c:pt>
                <c:pt idx="463">
                  <c:v>3.5741800000000001</c:v>
                </c:pt>
                <c:pt idx="464">
                  <c:v>3.5739800000000002</c:v>
                </c:pt>
                <c:pt idx="465">
                  <c:v>3.5748600000000001</c:v>
                </c:pt>
                <c:pt idx="466">
                  <c:v>3.5733000000000001</c:v>
                </c:pt>
                <c:pt idx="467">
                  <c:v>3.5718900000000002</c:v>
                </c:pt>
                <c:pt idx="468">
                  <c:v>3.5717300000000001</c:v>
                </c:pt>
                <c:pt idx="469">
                  <c:v>3.57185</c:v>
                </c:pt>
                <c:pt idx="470">
                  <c:v>3.57253</c:v>
                </c:pt>
                <c:pt idx="471">
                  <c:v>3.5720800000000001</c:v>
                </c:pt>
                <c:pt idx="472">
                  <c:v>3.5731800000000002</c:v>
                </c:pt>
                <c:pt idx="473">
                  <c:v>3.5737900000000002</c:v>
                </c:pt>
                <c:pt idx="474">
                  <c:v>3.5753200000000001</c:v>
                </c:pt>
                <c:pt idx="475">
                  <c:v>3.5763100000000003</c:v>
                </c:pt>
                <c:pt idx="476">
                  <c:v>3.5763100000000003</c:v>
                </c:pt>
                <c:pt idx="477">
                  <c:v>3.5770400000000002</c:v>
                </c:pt>
                <c:pt idx="478">
                  <c:v>3.5765000000000002</c:v>
                </c:pt>
                <c:pt idx="479">
                  <c:v>3.5749</c:v>
                </c:pt>
                <c:pt idx="480">
                  <c:v>3.5740600000000002</c:v>
                </c:pt>
                <c:pt idx="481">
                  <c:v>3.5756200000000002</c:v>
                </c:pt>
                <c:pt idx="482">
                  <c:v>3.5734500000000002</c:v>
                </c:pt>
                <c:pt idx="483">
                  <c:v>3.57376</c:v>
                </c:pt>
                <c:pt idx="484">
                  <c:v>3.5735999999999999</c:v>
                </c:pt>
                <c:pt idx="485">
                  <c:v>3.5739100000000001</c:v>
                </c:pt>
                <c:pt idx="486">
                  <c:v>3.57463</c:v>
                </c:pt>
                <c:pt idx="487">
                  <c:v>3.5746700000000002</c:v>
                </c:pt>
                <c:pt idx="488">
                  <c:v>3.57559</c:v>
                </c:pt>
                <c:pt idx="489">
                  <c:v>3.57646</c:v>
                </c:pt>
                <c:pt idx="490">
                  <c:v>3.5775700000000001</c:v>
                </c:pt>
                <c:pt idx="491">
                  <c:v>3.5768800000000001</c:v>
                </c:pt>
                <c:pt idx="492">
                  <c:v>3.57456</c:v>
                </c:pt>
                <c:pt idx="493">
                  <c:v>3.5738700000000003</c:v>
                </c:pt>
                <c:pt idx="494">
                  <c:v>3.5735300000000003</c:v>
                </c:pt>
                <c:pt idx="495">
                  <c:v>3.5722700000000001</c:v>
                </c:pt>
                <c:pt idx="496">
                  <c:v>3.5739800000000002</c:v>
                </c:pt>
                <c:pt idx="497">
                  <c:v>3.5773800000000002</c:v>
                </c:pt>
                <c:pt idx="498">
                  <c:v>3.5750500000000001</c:v>
                </c:pt>
                <c:pt idx="499">
                  <c:v>3.5737200000000002</c:v>
                </c:pt>
                <c:pt idx="500">
                  <c:v>3.5728400000000002</c:v>
                </c:pt>
                <c:pt idx="501">
                  <c:v>3.5727600000000002</c:v>
                </c:pt>
                <c:pt idx="502">
                  <c:v>3.57124</c:v>
                </c:pt>
                <c:pt idx="503">
                  <c:v>3.5721500000000002</c:v>
                </c:pt>
                <c:pt idx="504">
                  <c:v>3.5723400000000001</c:v>
                </c:pt>
                <c:pt idx="505">
                  <c:v>3.5716200000000002</c:v>
                </c:pt>
                <c:pt idx="506">
                  <c:v>3.5707</c:v>
                </c:pt>
                <c:pt idx="507">
                  <c:v>3.5733000000000001</c:v>
                </c:pt>
                <c:pt idx="508">
                  <c:v>3.5733000000000001</c:v>
                </c:pt>
                <c:pt idx="509">
                  <c:v>3.5742500000000001</c:v>
                </c:pt>
                <c:pt idx="510">
                  <c:v>3.5722300000000002</c:v>
                </c:pt>
                <c:pt idx="511">
                  <c:v>3.57307</c:v>
                </c:pt>
                <c:pt idx="512">
                  <c:v>3.5715400000000002</c:v>
                </c:pt>
                <c:pt idx="513">
                  <c:v>3.5720000000000001</c:v>
                </c:pt>
                <c:pt idx="514">
                  <c:v>3.57158</c:v>
                </c:pt>
                <c:pt idx="515">
                  <c:v>3.5726900000000001</c:v>
                </c:pt>
                <c:pt idx="516">
                  <c:v>3.57498</c:v>
                </c:pt>
                <c:pt idx="517">
                  <c:v>3.5751300000000001</c:v>
                </c:pt>
                <c:pt idx="518">
                  <c:v>3.5742099999999999</c:v>
                </c:pt>
                <c:pt idx="519">
                  <c:v>3.5737900000000002</c:v>
                </c:pt>
                <c:pt idx="520">
                  <c:v>3.5720400000000003</c:v>
                </c:pt>
                <c:pt idx="521">
                  <c:v>3.5712800000000002</c:v>
                </c:pt>
                <c:pt idx="522">
                  <c:v>3.5720800000000001</c:v>
                </c:pt>
                <c:pt idx="523">
                  <c:v>3.5726100000000001</c:v>
                </c:pt>
                <c:pt idx="524">
                  <c:v>3.5714999999999999</c:v>
                </c:pt>
                <c:pt idx="525">
                  <c:v>3.5695600000000001</c:v>
                </c:pt>
                <c:pt idx="526">
                  <c:v>3.5703200000000002</c:v>
                </c:pt>
                <c:pt idx="527">
                  <c:v>3.5726900000000001</c:v>
                </c:pt>
                <c:pt idx="528">
                  <c:v>3.5736400000000001</c:v>
                </c:pt>
                <c:pt idx="529">
                  <c:v>3.5730300000000002</c:v>
                </c:pt>
                <c:pt idx="530">
                  <c:v>3.5722300000000002</c:v>
                </c:pt>
                <c:pt idx="531">
                  <c:v>3.5717699999999999</c:v>
                </c:pt>
                <c:pt idx="532">
                  <c:v>3.5720400000000003</c:v>
                </c:pt>
                <c:pt idx="533">
                  <c:v>3.5712800000000002</c:v>
                </c:pt>
                <c:pt idx="534">
                  <c:v>3.57307</c:v>
                </c:pt>
                <c:pt idx="535">
                  <c:v>3.5722700000000001</c:v>
                </c:pt>
                <c:pt idx="536">
                  <c:v>3.5719600000000002</c:v>
                </c:pt>
                <c:pt idx="537">
                  <c:v>3.57002</c:v>
                </c:pt>
                <c:pt idx="538">
                  <c:v>3.5699399999999999</c:v>
                </c:pt>
                <c:pt idx="539">
                  <c:v>3.56975</c:v>
                </c:pt>
                <c:pt idx="540">
                  <c:v>3.5689900000000003</c:v>
                </c:pt>
                <c:pt idx="541">
                  <c:v>3.5707</c:v>
                </c:pt>
                <c:pt idx="542">
                  <c:v>3.56941</c:v>
                </c:pt>
                <c:pt idx="543">
                  <c:v>3.5708200000000003</c:v>
                </c:pt>
                <c:pt idx="544">
                  <c:v>3.5698300000000001</c:v>
                </c:pt>
                <c:pt idx="545">
                  <c:v>3.5720000000000001</c:v>
                </c:pt>
                <c:pt idx="546">
                  <c:v>3.5709300000000002</c:v>
                </c:pt>
                <c:pt idx="547">
                  <c:v>3.57185</c:v>
                </c:pt>
                <c:pt idx="548">
                  <c:v>3.5714300000000003</c:v>
                </c:pt>
                <c:pt idx="549">
                  <c:v>3.5720800000000001</c:v>
                </c:pt>
                <c:pt idx="550">
                  <c:v>3.57097</c:v>
                </c:pt>
                <c:pt idx="551">
                  <c:v>3.57036</c:v>
                </c:pt>
                <c:pt idx="552">
                  <c:v>3.57185</c:v>
                </c:pt>
                <c:pt idx="553">
                  <c:v>3.5723799999999999</c:v>
                </c:pt>
                <c:pt idx="554">
                  <c:v>3.5717000000000003</c:v>
                </c:pt>
                <c:pt idx="555">
                  <c:v>3.5695200000000002</c:v>
                </c:pt>
                <c:pt idx="556">
                  <c:v>3.5690599999999999</c:v>
                </c:pt>
                <c:pt idx="557">
                  <c:v>3.5710900000000003</c:v>
                </c:pt>
                <c:pt idx="558">
                  <c:v>3.5719600000000002</c:v>
                </c:pt>
                <c:pt idx="559">
                  <c:v>3.5707800000000001</c:v>
                </c:pt>
                <c:pt idx="560">
                  <c:v>3.5697100000000002</c:v>
                </c:pt>
                <c:pt idx="561">
                  <c:v>3.5691800000000002</c:v>
                </c:pt>
                <c:pt idx="562">
                  <c:v>3.5701700000000001</c:v>
                </c:pt>
                <c:pt idx="563">
                  <c:v>3.5718900000000002</c:v>
                </c:pt>
                <c:pt idx="564">
                  <c:v>3.5709300000000002</c:v>
                </c:pt>
                <c:pt idx="565">
                  <c:v>3.5699800000000002</c:v>
                </c:pt>
                <c:pt idx="566">
                  <c:v>3.5692900000000001</c:v>
                </c:pt>
                <c:pt idx="567">
                  <c:v>3.5692900000000001</c:v>
                </c:pt>
                <c:pt idx="568">
                  <c:v>3.5712000000000002</c:v>
                </c:pt>
                <c:pt idx="569">
                  <c:v>3.57097</c:v>
                </c:pt>
                <c:pt idx="570">
                  <c:v>3.57158</c:v>
                </c:pt>
                <c:pt idx="571">
                  <c:v>3.5695600000000001</c:v>
                </c:pt>
                <c:pt idx="572">
                  <c:v>3.5703200000000002</c:v>
                </c:pt>
                <c:pt idx="573">
                  <c:v>3.5713500000000002</c:v>
                </c:pt>
                <c:pt idx="574">
                  <c:v>3.5718100000000002</c:v>
                </c:pt>
                <c:pt idx="575">
                  <c:v>3.5710900000000003</c:v>
                </c:pt>
                <c:pt idx="576">
                  <c:v>3.56975</c:v>
                </c:pt>
                <c:pt idx="577">
                  <c:v>3.57036</c:v>
                </c:pt>
                <c:pt idx="578">
                  <c:v>3.57315</c:v>
                </c:pt>
                <c:pt idx="579">
                  <c:v>3.5724200000000002</c:v>
                </c:pt>
                <c:pt idx="580">
                  <c:v>3.5728400000000002</c:v>
                </c:pt>
                <c:pt idx="581">
                  <c:v>3.5723400000000001</c:v>
                </c:pt>
                <c:pt idx="582">
                  <c:v>3.57131</c:v>
                </c:pt>
                <c:pt idx="583">
                  <c:v>3.5708899999999999</c:v>
                </c:pt>
                <c:pt idx="584">
                  <c:v>3.5699399999999999</c:v>
                </c:pt>
                <c:pt idx="585">
                  <c:v>3.5702799999999999</c:v>
                </c:pt>
                <c:pt idx="586">
                  <c:v>3.5713900000000001</c:v>
                </c:pt>
                <c:pt idx="587">
                  <c:v>3.5702500000000001</c:v>
                </c:pt>
                <c:pt idx="588">
                  <c:v>3.57185</c:v>
                </c:pt>
                <c:pt idx="589">
                  <c:v>3.57185</c:v>
                </c:pt>
                <c:pt idx="590">
                  <c:v>3.57212</c:v>
                </c:pt>
                <c:pt idx="591">
                  <c:v>3.5705499999999999</c:v>
                </c:pt>
                <c:pt idx="592">
                  <c:v>3.5700600000000002</c:v>
                </c:pt>
                <c:pt idx="593">
                  <c:v>3.5686400000000003</c:v>
                </c:pt>
                <c:pt idx="594">
                  <c:v>3.56826</c:v>
                </c:pt>
                <c:pt idx="595">
                  <c:v>3.56819</c:v>
                </c:pt>
                <c:pt idx="596">
                  <c:v>3.5681500000000002</c:v>
                </c:pt>
                <c:pt idx="597">
                  <c:v>3.5683000000000002</c:v>
                </c:pt>
                <c:pt idx="598">
                  <c:v>3.5684900000000002</c:v>
                </c:pt>
                <c:pt idx="599">
                  <c:v>3.5674999999999999</c:v>
                </c:pt>
                <c:pt idx="600">
                  <c:v>3.5682200000000002</c:v>
                </c:pt>
                <c:pt idx="601">
                  <c:v>3.5677700000000003</c:v>
                </c:pt>
                <c:pt idx="602">
                  <c:v>3.56941</c:v>
                </c:pt>
                <c:pt idx="603">
                  <c:v>3.5686800000000001</c:v>
                </c:pt>
                <c:pt idx="604">
                  <c:v>3.56975</c:v>
                </c:pt>
                <c:pt idx="605">
                  <c:v>3.5689100000000002</c:v>
                </c:pt>
                <c:pt idx="606">
                  <c:v>3.56975</c:v>
                </c:pt>
                <c:pt idx="607">
                  <c:v>3.5680300000000003</c:v>
                </c:pt>
                <c:pt idx="608">
                  <c:v>3.5693700000000002</c:v>
                </c:pt>
                <c:pt idx="609">
                  <c:v>3.56887</c:v>
                </c:pt>
                <c:pt idx="610">
                  <c:v>3.5678800000000002</c:v>
                </c:pt>
                <c:pt idx="611">
                  <c:v>3.5687199999999999</c:v>
                </c:pt>
                <c:pt idx="612">
                  <c:v>3.5678800000000002</c:v>
                </c:pt>
                <c:pt idx="613">
                  <c:v>3.56738</c:v>
                </c:pt>
                <c:pt idx="614">
                  <c:v>3.56948</c:v>
                </c:pt>
                <c:pt idx="615">
                  <c:v>3.5704400000000001</c:v>
                </c:pt>
                <c:pt idx="616">
                  <c:v>3.5695600000000001</c:v>
                </c:pt>
                <c:pt idx="617">
                  <c:v>3.56765</c:v>
                </c:pt>
                <c:pt idx="618">
                  <c:v>3.5693700000000002</c:v>
                </c:pt>
                <c:pt idx="619">
                  <c:v>3.5681099999999999</c:v>
                </c:pt>
                <c:pt idx="620">
                  <c:v>3.5683000000000002</c:v>
                </c:pt>
                <c:pt idx="621">
                  <c:v>3.56758</c:v>
                </c:pt>
                <c:pt idx="622">
                  <c:v>3.5680300000000003</c:v>
                </c:pt>
                <c:pt idx="623">
                  <c:v>3.56758</c:v>
                </c:pt>
                <c:pt idx="624">
                  <c:v>3.5689500000000001</c:v>
                </c:pt>
                <c:pt idx="625">
                  <c:v>3.5705900000000002</c:v>
                </c:pt>
                <c:pt idx="626">
                  <c:v>3.5705499999999999</c:v>
                </c:pt>
                <c:pt idx="627">
                  <c:v>3.5691000000000002</c:v>
                </c:pt>
                <c:pt idx="628">
                  <c:v>3.5697100000000002</c:v>
                </c:pt>
                <c:pt idx="629">
                  <c:v>3.5714700000000001</c:v>
                </c:pt>
                <c:pt idx="630">
                  <c:v>3.5717000000000003</c:v>
                </c:pt>
                <c:pt idx="631">
                  <c:v>3.5737200000000002</c:v>
                </c:pt>
                <c:pt idx="632">
                  <c:v>3.5735300000000003</c:v>
                </c:pt>
                <c:pt idx="633">
                  <c:v>3.5757000000000003</c:v>
                </c:pt>
                <c:pt idx="634">
                  <c:v>3.5759700000000003</c:v>
                </c:pt>
                <c:pt idx="635">
                  <c:v>3.57559</c:v>
                </c:pt>
                <c:pt idx="636">
                  <c:v>3.57585</c:v>
                </c:pt>
                <c:pt idx="637">
                  <c:v>3.57559</c:v>
                </c:pt>
                <c:pt idx="638">
                  <c:v>3.57524</c:v>
                </c:pt>
                <c:pt idx="639">
                  <c:v>3.57463</c:v>
                </c:pt>
                <c:pt idx="640">
                  <c:v>3.5757400000000001</c:v>
                </c:pt>
                <c:pt idx="641">
                  <c:v>3.5762400000000003</c:v>
                </c:pt>
                <c:pt idx="642">
                  <c:v>3.5769200000000003</c:v>
                </c:pt>
                <c:pt idx="643">
                  <c:v>3.5752100000000002</c:v>
                </c:pt>
                <c:pt idx="644">
                  <c:v>3.57341</c:v>
                </c:pt>
                <c:pt idx="645">
                  <c:v>3.5712800000000002</c:v>
                </c:pt>
                <c:pt idx="646">
                  <c:v>3.5708200000000003</c:v>
                </c:pt>
                <c:pt idx="647">
                  <c:v>3.5695200000000002</c:v>
                </c:pt>
                <c:pt idx="648">
                  <c:v>3.57063</c:v>
                </c:pt>
                <c:pt idx="649">
                  <c:v>3.5704700000000003</c:v>
                </c:pt>
                <c:pt idx="650">
                  <c:v>3.5714700000000001</c:v>
                </c:pt>
                <c:pt idx="651">
                  <c:v>3.5725000000000002</c:v>
                </c:pt>
                <c:pt idx="652">
                  <c:v>3.57246</c:v>
                </c:pt>
                <c:pt idx="653">
                  <c:v>3.57131</c:v>
                </c:pt>
                <c:pt idx="654">
                  <c:v>3.5701700000000001</c:v>
                </c:pt>
                <c:pt idx="655">
                  <c:v>3.5701700000000001</c:v>
                </c:pt>
                <c:pt idx="656">
                  <c:v>3.5721500000000002</c:v>
                </c:pt>
                <c:pt idx="657">
                  <c:v>3.5714700000000001</c:v>
                </c:pt>
                <c:pt idx="658">
                  <c:v>3.57063</c:v>
                </c:pt>
                <c:pt idx="659">
                  <c:v>3.5702100000000003</c:v>
                </c:pt>
                <c:pt idx="660">
                  <c:v>3.5693299999999999</c:v>
                </c:pt>
                <c:pt idx="661">
                  <c:v>3.5706700000000002</c:v>
                </c:pt>
                <c:pt idx="662">
                  <c:v>3.5707400000000002</c:v>
                </c:pt>
                <c:pt idx="663">
                  <c:v>3.5738300000000001</c:v>
                </c:pt>
                <c:pt idx="664">
                  <c:v>3.5723400000000001</c:v>
                </c:pt>
                <c:pt idx="665">
                  <c:v>3.5714300000000003</c:v>
                </c:pt>
                <c:pt idx="666">
                  <c:v>3.5717000000000003</c:v>
                </c:pt>
                <c:pt idx="667">
                  <c:v>3.5738300000000001</c:v>
                </c:pt>
                <c:pt idx="668">
                  <c:v>3.5747900000000001</c:v>
                </c:pt>
                <c:pt idx="669">
                  <c:v>3.5755500000000002</c:v>
                </c:pt>
                <c:pt idx="670">
                  <c:v>3.57498</c:v>
                </c:pt>
                <c:pt idx="671">
                  <c:v>3.5748600000000001</c:v>
                </c:pt>
                <c:pt idx="672">
                  <c:v>3.57463</c:v>
                </c:pt>
                <c:pt idx="673">
                  <c:v>3.57463</c:v>
                </c:pt>
                <c:pt idx="674">
                  <c:v>3.57517</c:v>
                </c:pt>
                <c:pt idx="675">
                  <c:v>3.5749400000000002</c:v>
                </c:pt>
                <c:pt idx="676">
                  <c:v>3.57524</c:v>
                </c:pt>
                <c:pt idx="677">
                  <c:v>3.5747100000000001</c:v>
                </c:pt>
                <c:pt idx="678">
                  <c:v>3.5753600000000003</c:v>
                </c:pt>
                <c:pt idx="679">
                  <c:v>3.5738700000000003</c:v>
                </c:pt>
                <c:pt idx="680">
                  <c:v>3.5742099999999999</c:v>
                </c:pt>
                <c:pt idx="681">
                  <c:v>3.5755500000000002</c:v>
                </c:pt>
                <c:pt idx="682">
                  <c:v>3.5757000000000003</c:v>
                </c:pt>
                <c:pt idx="683">
                  <c:v>3.5756600000000001</c:v>
                </c:pt>
                <c:pt idx="684">
                  <c:v>3.5749400000000002</c:v>
                </c:pt>
                <c:pt idx="685">
                  <c:v>3.57315</c:v>
                </c:pt>
                <c:pt idx="686">
                  <c:v>3.5727600000000002</c:v>
                </c:pt>
                <c:pt idx="687">
                  <c:v>3.5722300000000002</c:v>
                </c:pt>
                <c:pt idx="688">
                  <c:v>3.5736400000000001</c:v>
                </c:pt>
                <c:pt idx="689">
                  <c:v>3.57315</c:v>
                </c:pt>
                <c:pt idx="690">
                  <c:v>3.57551</c:v>
                </c:pt>
                <c:pt idx="691">
                  <c:v>3.5752100000000002</c:v>
                </c:pt>
                <c:pt idx="692">
                  <c:v>3.57612</c:v>
                </c:pt>
                <c:pt idx="693">
                  <c:v>3.5759300000000001</c:v>
                </c:pt>
                <c:pt idx="694">
                  <c:v>3.5723400000000001</c:v>
                </c:pt>
                <c:pt idx="695">
                  <c:v>3.5716600000000001</c:v>
                </c:pt>
                <c:pt idx="696">
                  <c:v>3.5730300000000002</c:v>
                </c:pt>
                <c:pt idx="697">
                  <c:v>3.5745900000000002</c:v>
                </c:pt>
                <c:pt idx="698">
                  <c:v>3.5750900000000003</c:v>
                </c:pt>
                <c:pt idx="699">
                  <c:v>3.5741800000000001</c:v>
                </c:pt>
                <c:pt idx="700">
                  <c:v>3.5720400000000003</c:v>
                </c:pt>
                <c:pt idx="701">
                  <c:v>3.57063</c:v>
                </c:pt>
                <c:pt idx="702">
                  <c:v>3.5707400000000002</c:v>
                </c:pt>
                <c:pt idx="703">
                  <c:v>3.5717300000000001</c:v>
                </c:pt>
                <c:pt idx="704">
                  <c:v>3.57376</c:v>
                </c:pt>
                <c:pt idx="705">
                  <c:v>3.5739800000000002</c:v>
                </c:pt>
                <c:pt idx="706">
                  <c:v>3.57498</c:v>
                </c:pt>
                <c:pt idx="707">
                  <c:v>3.57437</c:v>
                </c:pt>
                <c:pt idx="708">
                  <c:v>3.57273</c:v>
                </c:pt>
                <c:pt idx="709">
                  <c:v>3.5733700000000002</c:v>
                </c:pt>
                <c:pt idx="710">
                  <c:v>3.5717300000000001</c:v>
                </c:pt>
                <c:pt idx="711">
                  <c:v>3.5714999999999999</c:v>
                </c:pt>
                <c:pt idx="712">
                  <c:v>3.57219</c:v>
                </c:pt>
                <c:pt idx="713">
                  <c:v>3.5728</c:v>
                </c:pt>
                <c:pt idx="714">
                  <c:v>3.5737200000000002</c:v>
                </c:pt>
                <c:pt idx="715">
                  <c:v>3.5737200000000002</c:v>
                </c:pt>
                <c:pt idx="716">
                  <c:v>3.5727600000000002</c:v>
                </c:pt>
                <c:pt idx="717">
                  <c:v>3.5716600000000001</c:v>
                </c:pt>
                <c:pt idx="718">
                  <c:v>3.5731100000000002</c:v>
                </c:pt>
                <c:pt idx="719">
                  <c:v>3.57212</c:v>
                </c:pt>
                <c:pt idx="720">
                  <c:v>3.5713500000000002</c:v>
                </c:pt>
                <c:pt idx="721">
                  <c:v>3.5708600000000001</c:v>
                </c:pt>
                <c:pt idx="722">
                  <c:v>3.5701300000000002</c:v>
                </c:pt>
                <c:pt idx="723">
                  <c:v>3.5702500000000001</c:v>
                </c:pt>
                <c:pt idx="724">
                  <c:v>3.5717699999999999</c:v>
                </c:pt>
                <c:pt idx="725">
                  <c:v>3.57131</c:v>
                </c:pt>
                <c:pt idx="726">
                  <c:v>3.5720400000000003</c:v>
                </c:pt>
                <c:pt idx="727">
                  <c:v>3.57273</c:v>
                </c:pt>
                <c:pt idx="728">
                  <c:v>3.5719600000000002</c:v>
                </c:pt>
                <c:pt idx="729">
                  <c:v>3.57131</c:v>
                </c:pt>
                <c:pt idx="730">
                  <c:v>3.5710100000000002</c:v>
                </c:pt>
                <c:pt idx="731">
                  <c:v>3.5700600000000002</c:v>
                </c:pt>
                <c:pt idx="732">
                  <c:v>3.5699000000000001</c:v>
                </c:pt>
                <c:pt idx="733">
                  <c:v>3.5690300000000001</c:v>
                </c:pt>
                <c:pt idx="734">
                  <c:v>3.5711599999999999</c:v>
                </c:pt>
                <c:pt idx="735">
                  <c:v>3.57036</c:v>
                </c:pt>
                <c:pt idx="736">
                  <c:v>3.5692900000000001</c:v>
                </c:pt>
                <c:pt idx="737">
                  <c:v>3.5681500000000002</c:v>
                </c:pt>
                <c:pt idx="738">
                  <c:v>3.57212</c:v>
                </c:pt>
                <c:pt idx="739">
                  <c:v>3.5733000000000001</c:v>
                </c:pt>
                <c:pt idx="740">
                  <c:v>3.5740600000000002</c:v>
                </c:pt>
                <c:pt idx="741">
                  <c:v>3.5738300000000001</c:v>
                </c:pt>
                <c:pt idx="742">
                  <c:v>3.5735600000000001</c:v>
                </c:pt>
                <c:pt idx="743">
                  <c:v>3.57395</c:v>
                </c:pt>
                <c:pt idx="744">
                  <c:v>3.5742500000000001</c:v>
                </c:pt>
                <c:pt idx="745">
                  <c:v>3.5741000000000001</c:v>
                </c:pt>
                <c:pt idx="746">
                  <c:v>3.5721500000000002</c:v>
                </c:pt>
                <c:pt idx="747">
                  <c:v>3.5713500000000002</c:v>
                </c:pt>
                <c:pt idx="748">
                  <c:v>3.5705499999999999</c:v>
                </c:pt>
                <c:pt idx="749">
                  <c:v>3.57036</c:v>
                </c:pt>
                <c:pt idx="750">
                  <c:v>3.57334</c:v>
                </c:pt>
                <c:pt idx="751">
                  <c:v>3.57395</c:v>
                </c:pt>
                <c:pt idx="752">
                  <c:v>3.5734500000000002</c:v>
                </c:pt>
                <c:pt idx="753">
                  <c:v>3.5744400000000001</c:v>
                </c:pt>
                <c:pt idx="754">
                  <c:v>3.5760100000000001</c:v>
                </c:pt>
                <c:pt idx="755">
                  <c:v>3.5766200000000001</c:v>
                </c:pt>
                <c:pt idx="756">
                  <c:v>3.57639</c:v>
                </c:pt>
                <c:pt idx="757">
                  <c:v>3.5762700000000001</c:v>
                </c:pt>
                <c:pt idx="758">
                  <c:v>3.5764300000000002</c:v>
                </c:pt>
                <c:pt idx="759">
                  <c:v>3.5760800000000001</c:v>
                </c:pt>
                <c:pt idx="760">
                  <c:v>3.5769600000000001</c:v>
                </c:pt>
                <c:pt idx="761">
                  <c:v>3.57673</c:v>
                </c:pt>
                <c:pt idx="762">
                  <c:v>3.5763500000000001</c:v>
                </c:pt>
                <c:pt idx="763">
                  <c:v>3.5746700000000002</c:v>
                </c:pt>
                <c:pt idx="764">
                  <c:v>3.57646</c:v>
                </c:pt>
                <c:pt idx="765">
                  <c:v>3.5771500000000001</c:v>
                </c:pt>
                <c:pt idx="766">
                  <c:v>3.5771500000000001</c:v>
                </c:pt>
                <c:pt idx="767">
                  <c:v>3.5773000000000001</c:v>
                </c:pt>
                <c:pt idx="768">
                  <c:v>3.5774600000000003</c:v>
                </c:pt>
                <c:pt idx="769">
                  <c:v>3.57585</c:v>
                </c:pt>
                <c:pt idx="770">
                  <c:v>3.5774600000000003</c:v>
                </c:pt>
                <c:pt idx="771">
                  <c:v>3.57742</c:v>
                </c:pt>
                <c:pt idx="772">
                  <c:v>3.5778000000000003</c:v>
                </c:pt>
                <c:pt idx="773">
                  <c:v>3.5775700000000001</c:v>
                </c:pt>
                <c:pt idx="774">
                  <c:v>3.5766499999999999</c:v>
                </c:pt>
                <c:pt idx="775">
                  <c:v>3.5777200000000002</c:v>
                </c:pt>
                <c:pt idx="776">
                  <c:v>3.57803</c:v>
                </c:pt>
                <c:pt idx="777">
                  <c:v>3.5774600000000003</c:v>
                </c:pt>
                <c:pt idx="778">
                  <c:v>3.5749400000000002</c:v>
                </c:pt>
                <c:pt idx="779">
                  <c:v>3.57524</c:v>
                </c:pt>
                <c:pt idx="780">
                  <c:v>3.5734500000000002</c:v>
                </c:pt>
                <c:pt idx="781">
                  <c:v>3.5725700000000002</c:v>
                </c:pt>
                <c:pt idx="782">
                  <c:v>3.5720800000000001</c:v>
                </c:pt>
                <c:pt idx="783">
                  <c:v>3.5711599999999999</c:v>
                </c:pt>
                <c:pt idx="784">
                  <c:v>3.5733000000000001</c:v>
                </c:pt>
                <c:pt idx="785">
                  <c:v>3.5753200000000001</c:v>
                </c:pt>
                <c:pt idx="786">
                  <c:v>3.5742099999999999</c:v>
                </c:pt>
                <c:pt idx="787">
                  <c:v>3.5752100000000002</c:v>
                </c:pt>
                <c:pt idx="788">
                  <c:v>3.5758900000000002</c:v>
                </c:pt>
                <c:pt idx="789">
                  <c:v>3.57437</c:v>
                </c:pt>
                <c:pt idx="790">
                  <c:v>3.5734500000000002</c:v>
                </c:pt>
                <c:pt idx="791">
                  <c:v>3.5711200000000001</c:v>
                </c:pt>
                <c:pt idx="792">
                  <c:v>3.5709300000000002</c:v>
                </c:pt>
                <c:pt idx="793">
                  <c:v>3.5717699999999999</c:v>
                </c:pt>
                <c:pt idx="794">
                  <c:v>3.5709300000000002</c:v>
                </c:pt>
                <c:pt idx="795">
                  <c:v>3.5711200000000001</c:v>
                </c:pt>
                <c:pt idx="796">
                  <c:v>3.5723400000000001</c:v>
                </c:pt>
                <c:pt idx="797">
                  <c:v>3.5741000000000001</c:v>
                </c:pt>
                <c:pt idx="798">
                  <c:v>3.5752800000000002</c:v>
                </c:pt>
                <c:pt idx="799">
                  <c:v>3.5750900000000003</c:v>
                </c:pt>
                <c:pt idx="800">
                  <c:v>3.5765800000000003</c:v>
                </c:pt>
                <c:pt idx="801">
                  <c:v>3.5747900000000001</c:v>
                </c:pt>
                <c:pt idx="802">
                  <c:v>3.57551</c:v>
                </c:pt>
                <c:pt idx="803">
                  <c:v>3.57376</c:v>
                </c:pt>
                <c:pt idx="804">
                  <c:v>3.5733000000000001</c:v>
                </c:pt>
                <c:pt idx="805">
                  <c:v>3.5728400000000002</c:v>
                </c:pt>
                <c:pt idx="806">
                  <c:v>3.5734500000000002</c:v>
                </c:pt>
                <c:pt idx="807">
                  <c:v>3.5728</c:v>
                </c:pt>
                <c:pt idx="808">
                  <c:v>3.5734900000000001</c:v>
                </c:pt>
                <c:pt idx="809">
                  <c:v>3.57334</c:v>
                </c:pt>
                <c:pt idx="810">
                  <c:v>3.57376</c:v>
                </c:pt>
                <c:pt idx="811">
                  <c:v>3.5732600000000003</c:v>
                </c:pt>
                <c:pt idx="812">
                  <c:v>3.5719600000000002</c:v>
                </c:pt>
                <c:pt idx="813">
                  <c:v>3.5738700000000003</c:v>
                </c:pt>
                <c:pt idx="814">
                  <c:v>3.57463</c:v>
                </c:pt>
                <c:pt idx="815">
                  <c:v>3.57559</c:v>
                </c:pt>
                <c:pt idx="816">
                  <c:v>3.5758900000000002</c:v>
                </c:pt>
                <c:pt idx="817">
                  <c:v>3.5773000000000001</c:v>
                </c:pt>
                <c:pt idx="818">
                  <c:v>3.5785200000000001</c:v>
                </c:pt>
                <c:pt idx="819">
                  <c:v>3.5777200000000002</c:v>
                </c:pt>
                <c:pt idx="820">
                  <c:v>3.57707</c:v>
                </c:pt>
                <c:pt idx="821">
                  <c:v>3.5781400000000003</c:v>
                </c:pt>
                <c:pt idx="822">
                  <c:v>3.5769600000000001</c:v>
                </c:pt>
                <c:pt idx="823">
                  <c:v>3.57742</c:v>
                </c:pt>
                <c:pt idx="824">
                  <c:v>3.5779900000000002</c:v>
                </c:pt>
                <c:pt idx="825">
                  <c:v>3.5775700000000001</c:v>
                </c:pt>
                <c:pt idx="826">
                  <c:v>3.5762700000000001</c:v>
                </c:pt>
                <c:pt idx="827">
                  <c:v>3.5775700000000001</c:v>
                </c:pt>
                <c:pt idx="828">
                  <c:v>3.577</c:v>
                </c:pt>
                <c:pt idx="829">
                  <c:v>3.577</c:v>
                </c:pt>
                <c:pt idx="830">
                  <c:v>3.5763500000000001</c:v>
                </c:pt>
                <c:pt idx="831">
                  <c:v>3.5762700000000001</c:v>
                </c:pt>
                <c:pt idx="832">
                  <c:v>3.5756200000000002</c:v>
                </c:pt>
                <c:pt idx="833">
                  <c:v>3.5758900000000002</c:v>
                </c:pt>
                <c:pt idx="834">
                  <c:v>3.5771900000000003</c:v>
                </c:pt>
                <c:pt idx="835">
                  <c:v>3.5765000000000002</c:v>
                </c:pt>
                <c:pt idx="836">
                  <c:v>3.57681</c:v>
                </c:pt>
                <c:pt idx="837">
                  <c:v>3.5760800000000001</c:v>
                </c:pt>
                <c:pt idx="838">
                  <c:v>3.5770400000000002</c:v>
                </c:pt>
                <c:pt idx="839">
                  <c:v>3.5754000000000001</c:v>
                </c:pt>
                <c:pt idx="840">
                  <c:v>3.5760800000000001</c:v>
                </c:pt>
                <c:pt idx="841">
                  <c:v>3.5754700000000001</c:v>
                </c:pt>
                <c:pt idx="842">
                  <c:v>3.57376</c:v>
                </c:pt>
                <c:pt idx="843">
                  <c:v>3.5726100000000001</c:v>
                </c:pt>
                <c:pt idx="844">
                  <c:v>3.5741000000000001</c:v>
                </c:pt>
                <c:pt idx="845">
                  <c:v>3.5722300000000002</c:v>
                </c:pt>
                <c:pt idx="846">
                  <c:v>3.57341</c:v>
                </c:pt>
                <c:pt idx="847">
                  <c:v>3.57429</c:v>
                </c:pt>
                <c:pt idx="848">
                  <c:v>3.5754299999999999</c:v>
                </c:pt>
                <c:pt idx="849">
                  <c:v>3.5753600000000003</c:v>
                </c:pt>
                <c:pt idx="850">
                  <c:v>3.57551</c:v>
                </c:pt>
                <c:pt idx="851">
                  <c:v>3.5739100000000001</c:v>
                </c:pt>
                <c:pt idx="852">
                  <c:v>3.5731100000000002</c:v>
                </c:pt>
                <c:pt idx="853">
                  <c:v>3.5725700000000002</c:v>
                </c:pt>
                <c:pt idx="854">
                  <c:v>3.5716600000000001</c:v>
                </c:pt>
                <c:pt idx="855">
                  <c:v>3.5722700000000001</c:v>
                </c:pt>
                <c:pt idx="856">
                  <c:v>3.57341</c:v>
                </c:pt>
                <c:pt idx="857">
                  <c:v>3.5745200000000001</c:v>
                </c:pt>
                <c:pt idx="858">
                  <c:v>3.5744400000000001</c:v>
                </c:pt>
                <c:pt idx="859">
                  <c:v>3.5738700000000003</c:v>
                </c:pt>
                <c:pt idx="860">
                  <c:v>3.5723400000000001</c:v>
                </c:pt>
                <c:pt idx="861">
                  <c:v>3.5725700000000002</c:v>
                </c:pt>
                <c:pt idx="862">
                  <c:v>3.5726900000000001</c:v>
                </c:pt>
                <c:pt idx="863">
                  <c:v>3.5742500000000001</c:v>
                </c:pt>
                <c:pt idx="864">
                  <c:v>3.5758900000000002</c:v>
                </c:pt>
                <c:pt idx="865">
                  <c:v>3.5768800000000001</c:v>
                </c:pt>
                <c:pt idx="866">
                  <c:v>3.57612</c:v>
                </c:pt>
                <c:pt idx="867">
                  <c:v>3.5769200000000003</c:v>
                </c:pt>
                <c:pt idx="868">
                  <c:v>3.5738700000000003</c:v>
                </c:pt>
                <c:pt idx="869">
                  <c:v>3.5732600000000003</c:v>
                </c:pt>
                <c:pt idx="870">
                  <c:v>3.57192</c:v>
                </c:pt>
                <c:pt idx="871">
                  <c:v>3.5720400000000003</c:v>
                </c:pt>
                <c:pt idx="872">
                  <c:v>3.5725000000000002</c:v>
                </c:pt>
                <c:pt idx="873">
                  <c:v>3.5716200000000002</c:v>
                </c:pt>
                <c:pt idx="874">
                  <c:v>3.5705499999999999</c:v>
                </c:pt>
                <c:pt idx="875">
                  <c:v>3.5708600000000001</c:v>
                </c:pt>
                <c:pt idx="876">
                  <c:v>3.5693299999999999</c:v>
                </c:pt>
                <c:pt idx="877">
                  <c:v>3.5690300000000001</c:v>
                </c:pt>
                <c:pt idx="878">
                  <c:v>3.5708200000000003</c:v>
                </c:pt>
                <c:pt idx="879">
                  <c:v>3.5707</c:v>
                </c:pt>
                <c:pt idx="880">
                  <c:v>3.57036</c:v>
                </c:pt>
                <c:pt idx="881">
                  <c:v>3.5700600000000002</c:v>
                </c:pt>
                <c:pt idx="882">
                  <c:v>3.5702799999999999</c:v>
                </c:pt>
                <c:pt idx="883">
                  <c:v>3.5690599999999999</c:v>
                </c:pt>
                <c:pt idx="884">
                  <c:v>3.5700600000000002</c:v>
                </c:pt>
                <c:pt idx="885">
                  <c:v>3.5689100000000002</c:v>
                </c:pt>
                <c:pt idx="886">
                  <c:v>3.5698600000000003</c:v>
                </c:pt>
                <c:pt idx="887">
                  <c:v>3.5699399999999999</c:v>
                </c:pt>
                <c:pt idx="888">
                  <c:v>3.5728400000000002</c:v>
                </c:pt>
                <c:pt idx="889">
                  <c:v>3.5723400000000001</c:v>
                </c:pt>
                <c:pt idx="890">
                  <c:v>3.57395</c:v>
                </c:pt>
                <c:pt idx="891">
                  <c:v>3.57368</c:v>
                </c:pt>
                <c:pt idx="892">
                  <c:v>3.5723799999999999</c:v>
                </c:pt>
                <c:pt idx="893">
                  <c:v>3.5719600000000002</c:v>
                </c:pt>
                <c:pt idx="894">
                  <c:v>3.57097</c:v>
                </c:pt>
                <c:pt idx="895">
                  <c:v>3.5714700000000001</c:v>
                </c:pt>
                <c:pt idx="896">
                  <c:v>3.5710500000000001</c:v>
                </c:pt>
                <c:pt idx="897">
                  <c:v>3.5708899999999999</c:v>
                </c:pt>
                <c:pt idx="898">
                  <c:v>3.57063</c:v>
                </c:pt>
                <c:pt idx="899">
                  <c:v>3.5702100000000003</c:v>
                </c:pt>
                <c:pt idx="900">
                  <c:v>3.5712800000000002</c:v>
                </c:pt>
                <c:pt idx="901">
                  <c:v>3.57002</c:v>
                </c:pt>
                <c:pt idx="902">
                  <c:v>3.5707400000000002</c:v>
                </c:pt>
                <c:pt idx="903">
                  <c:v>3.57002</c:v>
                </c:pt>
                <c:pt idx="904">
                  <c:v>3.5693299999999999</c:v>
                </c:pt>
                <c:pt idx="905">
                  <c:v>3.5697100000000002</c:v>
                </c:pt>
                <c:pt idx="906">
                  <c:v>3.5697100000000002</c:v>
                </c:pt>
                <c:pt idx="907">
                  <c:v>3.5702500000000001</c:v>
                </c:pt>
                <c:pt idx="908">
                  <c:v>3.57131</c:v>
                </c:pt>
                <c:pt idx="909">
                  <c:v>3.5689500000000001</c:v>
                </c:pt>
                <c:pt idx="910">
                  <c:v>3.57185</c:v>
                </c:pt>
                <c:pt idx="911">
                  <c:v>3.57253</c:v>
                </c:pt>
                <c:pt idx="912">
                  <c:v>3.5718100000000002</c:v>
                </c:pt>
                <c:pt idx="913">
                  <c:v>3.5738700000000003</c:v>
                </c:pt>
                <c:pt idx="914">
                  <c:v>3.5733000000000001</c:v>
                </c:pt>
                <c:pt idx="915">
                  <c:v>3.5729899999999999</c:v>
                </c:pt>
                <c:pt idx="916">
                  <c:v>3.5738300000000001</c:v>
                </c:pt>
                <c:pt idx="917">
                  <c:v>3.57402</c:v>
                </c:pt>
                <c:pt idx="918">
                  <c:v>3.5744400000000001</c:v>
                </c:pt>
                <c:pt idx="919">
                  <c:v>3.5734500000000002</c:v>
                </c:pt>
                <c:pt idx="920">
                  <c:v>3.5750500000000001</c:v>
                </c:pt>
                <c:pt idx="921">
                  <c:v>3.5745200000000001</c:v>
                </c:pt>
                <c:pt idx="922">
                  <c:v>3.57551</c:v>
                </c:pt>
                <c:pt idx="923">
                  <c:v>3.57456</c:v>
                </c:pt>
                <c:pt idx="924">
                  <c:v>3.57585</c:v>
                </c:pt>
                <c:pt idx="925">
                  <c:v>3.5762</c:v>
                </c:pt>
                <c:pt idx="926">
                  <c:v>3.5741800000000001</c:v>
                </c:pt>
                <c:pt idx="927">
                  <c:v>3.5745900000000002</c:v>
                </c:pt>
                <c:pt idx="928">
                  <c:v>3.5758200000000002</c:v>
                </c:pt>
                <c:pt idx="929">
                  <c:v>3.5763500000000001</c:v>
                </c:pt>
                <c:pt idx="930">
                  <c:v>3.57681</c:v>
                </c:pt>
                <c:pt idx="931">
                  <c:v>3.5750100000000002</c:v>
                </c:pt>
                <c:pt idx="932">
                  <c:v>3.57517</c:v>
                </c:pt>
                <c:pt idx="933">
                  <c:v>3.5754700000000001</c:v>
                </c:pt>
                <c:pt idx="934">
                  <c:v>3.57559</c:v>
                </c:pt>
                <c:pt idx="935">
                  <c:v>3.5750100000000002</c:v>
                </c:pt>
                <c:pt idx="936">
                  <c:v>3.57646</c:v>
                </c:pt>
                <c:pt idx="937">
                  <c:v>3.5747900000000001</c:v>
                </c:pt>
                <c:pt idx="938">
                  <c:v>3.5764300000000002</c:v>
                </c:pt>
                <c:pt idx="939">
                  <c:v>3.5760800000000001</c:v>
                </c:pt>
                <c:pt idx="940">
                  <c:v>3.5754000000000001</c:v>
                </c:pt>
                <c:pt idx="941">
                  <c:v>3.57612</c:v>
                </c:pt>
                <c:pt idx="942">
                  <c:v>3.5739100000000001</c:v>
                </c:pt>
                <c:pt idx="943">
                  <c:v>3.5749400000000002</c:v>
                </c:pt>
                <c:pt idx="944">
                  <c:v>3.57612</c:v>
                </c:pt>
                <c:pt idx="945">
                  <c:v>3.5754700000000001</c:v>
                </c:pt>
                <c:pt idx="946">
                  <c:v>3.5756600000000001</c:v>
                </c:pt>
                <c:pt idx="947">
                  <c:v>3.5742500000000001</c:v>
                </c:pt>
                <c:pt idx="948">
                  <c:v>3.5745200000000001</c:v>
                </c:pt>
                <c:pt idx="949">
                  <c:v>3.5747500000000003</c:v>
                </c:pt>
                <c:pt idx="950">
                  <c:v>3.5749400000000002</c:v>
                </c:pt>
                <c:pt idx="951">
                  <c:v>3.5751300000000001</c:v>
                </c:pt>
                <c:pt idx="952">
                  <c:v>3.5752800000000002</c:v>
                </c:pt>
                <c:pt idx="953">
                  <c:v>3.57517</c:v>
                </c:pt>
                <c:pt idx="954">
                  <c:v>3.5752100000000002</c:v>
                </c:pt>
                <c:pt idx="955">
                  <c:v>3.57456</c:v>
                </c:pt>
                <c:pt idx="956">
                  <c:v>3.5747900000000001</c:v>
                </c:pt>
                <c:pt idx="957">
                  <c:v>3.5750900000000003</c:v>
                </c:pt>
                <c:pt idx="958">
                  <c:v>3.5740600000000002</c:v>
                </c:pt>
                <c:pt idx="959">
                  <c:v>3.5726900000000001</c:v>
                </c:pt>
                <c:pt idx="960">
                  <c:v>3.5707400000000002</c:v>
                </c:pt>
                <c:pt idx="961">
                  <c:v>3.5716200000000002</c:v>
                </c:pt>
                <c:pt idx="962">
                  <c:v>3.57131</c:v>
                </c:pt>
                <c:pt idx="963">
                  <c:v>3.5699000000000001</c:v>
                </c:pt>
                <c:pt idx="964">
                  <c:v>3.5696400000000001</c:v>
                </c:pt>
                <c:pt idx="965">
                  <c:v>3.5705100000000001</c:v>
                </c:pt>
                <c:pt idx="966">
                  <c:v>3.5693700000000002</c:v>
                </c:pt>
                <c:pt idx="967">
                  <c:v>3.5684900000000002</c:v>
                </c:pt>
                <c:pt idx="968">
                  <c:v>3.5697900000000002</c:v>
                </c:pt>
                <c:pt idx="969">
                  <c:v>3.5695600000000001</c:v>
                </c:pt>
                <c:pt idx="970">
                  <c:v>3.5694400000000002</c:v>
                </c:pt>
                <c:pt idx="971">
                  <c:v>3.5689900000000003</c:v>
                </c:pt>
                <c:pt idx="972">
                  <c:v>3.5692500000000003</c:v>
                </c:pt>
                <c:pt idx="973">
                  <c:v>3.5686100000000001</c:v>
                </c:pt>
                <c:pt idx="974">
                  <c:v>3.56914</c:v>
                </c:pt>
                <c:pt idx="975">
                  <c:v>3.5688</c:v>
                </c:pt>
                <c:pt idx="976">
                  <c:v>3.5692900000000001</c:v>
                </c:pt>
                <c:pt idx="977">
                  <c:v>3.5699399999999999</c:v>
                </c:pt>
                <c:pt idx="978">
                  <c:v>3.5697100000000002</c:v>
                </c:pt>
                <c:pt idx="979">
                  <c:v>3.5689500000000001</c:v>
                </c:pt>
                <c:pt idx="980">
                  <c:v>3.5699800000000002</c:v>
                </c:pt>
                <c:pt idx="981">
                  <c:v>3.57131</c:v>
                </c:pt>
                <c:pt idx="982">
                  <c:v>3.5733700000000002</c:v>
                </c:pt>
                <c:pt idx="983">
                  <c:v>3.5723400000000001</c:v>
                </c:pt>
                <c:pt idx="984">
                  <c:v>3.5745900000000002</c:v>
                </c:pt>
                <c:pt idx="985">
                  <c:v>3.5731100000000002</c:v>
                </c:pt>
                <c:pt idx="986">
                  <c:v>3.57368</c:v>
                </c:pt>
                <c:pt idx="987">
                  <c:v>3.5747900000000001</c:v>
                </c:pt>
                <c:pt idx="988">
                  <c:v>3.57498</c:v>
                </c:pt>
                <c:pt idx="989">
                  <c:v>3.5742099999999999</c:v>
                </c:pt>
                <c:pt idx="990">
                  <c:v>3.5733700000000002</c:v>
                </c:pt>
                <c:pt idx="991">
                  <c:v>3.5729899999999999</c:v>
                </c:pt>
                <c:pt idx="992">
                  <c:v>3.5708200000000003</c:v>
                </c:pt>
                <c:pt idx="993">
                  <c:v>3.5718100000000002</c:v>
                </c:pt>
                <c:pt idx="994">
                  <c:v>3.5710500000000001</c:v>
                </c:pt>
                <c:pt idx="995">
                  <c:v>3.5695200000000002</c:v>
                </c:pt>
                <c:pt idx="996">
                  <c:v>3.56941</c:v>
                </c:pt>
                <c:pt idx="997">
                  <c:v>3.5691800000000002</c:v>
                </c:pt>
                <c:pt idx="998">
                  <c:v>3.57009</c:v>
                </c:pt>
                <c:pt idx="999">
                  <c:v>3.5699800000000002</c:v>
                </c:pt>
                <c:pt idx="1000">
                  <c:v>3.5692900000000001</c:v>
                </c:pt>
                <c:pt idx="1001">
                  <c:v>3.5696699999999999</c:v>
                </c:pt>
                <c:pt idx="1002">
                  <c:v>3.5703200000000002</c:v>
                </c:pt>
                <c:pt idx="1003">
                  <c:v>3.5697100000000002</c:v>
                </c:pt>
                <c:pt idx="1004">
                  <c:v>3.56975</c:v>
                </c:pt>
                <c:pt idx="1005">
                  <c:v>3.5702100000000003</c:v>
                </c:pt>
                <c:pt idx="1006">
                  <c:v>3.5712800000000002</c:v>
                </c:pt>
                <c:pt idx="1007">
                  <c:v>3.5710900000000003</c:v>
                </c:pt>
                <c:pt idx="1008">
                  <c:v>3.5732200000000001</c:v>
                </c:pt>
                <c:pt idx="1009">
                  <c:v>3.5723100000000003</c:v>
                </c:pt>
                <c:pt idx="1010">
                  <c:v>3.5711200000000001</c:v>
                </c:pt>
                <c:pt idx="1011">
                  <c:v>3.57009</c:v>
                </c:pt>
                <c:pt idx="1012">
                  <c:v>3.5708899999999999</c:v>
                </c:pt>
                <c:pt idx="1013">
                  <c:v>3.5712800000000002</c:v>
                </c:pt>
                <c:pt idx="1014">
                  <c:v>3.57002</c:v>
                </c:pt>
                <c:pt idx="1015">
                  <c:v>3.5698600000000003</c:v>
                </c:pt>
                <c:pt idx="1016">
                  <c:v>3.5699399999999999</c:v>
                </c:pt>
                <c:pt idx="1017">
                  <c:v>3.56975</c:v>
                </c:pt>
                <c:pt idx="1018">
                  <c:v>3.5689500000000001</c:v>
                </c:pt>
                <c:pt idx="1019">
                  <c:v>3.5693700000000002</c:v>
                </c:pt>
                <c:pt idx="1020">
                  <c:v>3.5691000000000002</c:v>
                </c:pt>
                <c:pt idx="1021">
                  <c:v>3.5684499999999999</c:v>
                </c:pt>
                <c:pt idx="1022">
                  <c:v>3.5678399999999999</c:v>
                </c:pt>
                <c:pt idx="1023">
                  <c:v>3.5690300000000001</c:v>
                </c:pt>
                <c:pt idx="1024">
                  <c:v>3.5698300000000001</c:v>
                </c:pt>
                <c:pt idx="1025">
                  <c:v>3.5712000000000002</c:v>
                </c:pt>
                <c:pt idx="1026">
                  <c:v>3.57192</c:v>
                </c:pt>
                <c:pt idx="1027">
                  <c:v>3.5716200000000002</c:v>
                </c:pt>
                <c:pt idx="1028">
                  <c:v>3.57376</c:v>
                </c:pt>
                <c:pt idx="1029">
                  <c:v>3.5729200000000003</c:v>
                </c:pt>
                <c:pt idx="1030">
                  <c:v>3.5736400000000001</c:v>
                </c:pt>
                <c:pt idx="1031">
                  <c:v>3.57395</c:v>
                </c:pt>
                <c:pt idx="1032">
                  <c:v>3.5752100000000002</c:v>
                </c:pt>
                <c:pt idx="1033">
                  <c:v>3.57456</c:v>
                </c:pt>
                <c:pt idx="1034">
                  <c:v>3.57429</c:v>
                </c:pt>
                <c:pt idx="1035">
                  <c:v>3.5750100000000002</c:v>
                </c:pt>
                <c:pt idx="1036">
                  <c:v>3.5734900000000001</c:v>
                </c:pt>
                <c:pt idx="1037">
                  <c:v>3.5754700000000001</c:v>
                </c:pt>
                <c:pt idx="1038">
                  <c:v>3.5762</c:v>
                </c:pt>
                <c:pt idx="1039">
                  <c:v>3.57517</c:v>
                </c:pt>
                <c:pt idx="1040">
                  <c:v>3.57429</c:v>
                </c:pt>
                <c:pt idx="1041">
                  <c:v>3.57341</c:v>
                </c:pt>
                <c:pt idx="1042">
                  <c:v>3.57517</c:v>
                </c:pt>
                <c:pt idx="1043">
                  <c:v>3.5747900000000001</c:v>
                </c:pt>
                <c:pt idx="1044">
                  <c:v>3.5749400000000002</c:v>
                </c:pt>
                <c:pt idx="1045">
                  <c:v>3.5746700000000002</c:v>
                </c:pt>
                <c:pt idx="1046">
                  <c:v>3.5744000000000002</c:v>
                </c:pt>
                <c:pt idx="1047">
                  <c:v>3.57524</c:v>
                </c:pt>
                <c:pt idx="1048">
                  <c:v>3.5740600000000002</c:v>
                </c:pt>
                <c:pt idx="1049">
                  <c:v>3.5754000000000001</c:v>
                </c:pt>
                <c:pt idx="1050">
                  <c:v>3.5744800000000003</c:v>
                </c:pt>
                <c:pt idx="1051">
                  <c:v>3.5735300000000003</c:v>
                </c:pt>
                <c:pt idx="1052">
                  <c:v>3.5744800000000003</c:v>
                </c:pt>
                <c:pt idx="1053">
                  <c:v>3.5733700000000002</c:v>
                </c:pt>
                <c:pt idx="1054">
                  <c:v>3.5750900000000003</c:v>
                </c:pt>
                <c:pt idx="1055">
                  <c:v>3.5741400000000003</c:v>
                </c:pt>
                <c:pt idx="1056">
                  <c:v>3.57395</c:v>
                </c:pt>
                <c:pt idx="1057">
                  <c:v>3.5739100000000001</c:v>
                </c:pt>
                <c:pt idx="1058">
                  <c:v>3.5732200000000001</c:v>
                </c:pt>
                <c:pt idx="1059">
                  <c:v>3.57341</c:v>
                </c:pt>
                <c:pt idx="1060">
                  <c:v>3.5736400000000001</c:v>
                </c:pt>
                <c:pt idx="1061">
                  <c:v>3.5735999999999999</c:v>
                </c:pt>
                <c:pt idx="1062">
                  <c:v>3.57376</c:v>
                </c:pt>
                <c:pt idx="1063">
                  <c:v>3.5733000000000001</c:v>
                </c:pt>
                <c:pt idx="1064">
                  <c:v>3.5728</c:v>
                </c:pt>
                <c:pt idx="1065">
                  <c:v>3.5731100000000002</c:v>
                </c:pt>
                <c:pt idx="1066">
                  <c:v>3.57429</c:v>
                </c:pt>
                <c:pt idx="1067">
                  <c:v>3.5744400000000001</c:v>
                </c:pt>
                <c:pt idx="1068">
                  <c:v>3.5754700000000001</c:v>
                </c:pt>
                <c:pt idx="1069">
                  <c:v>3.5756200000000002</c:v>
                </c:pt>
                <c:pt idx="1070">
                  <c:v>3.57376</c:v>
                </c:pt>
                <c:pt idx="1071">
                  <c:v>3.5741000000000001</c:v>
                </c:pt>
                <c:pt idx="1072">
                  <c:v>3.5744800000000003</c:v>
                </c:pt>
                <c:pt idx="1073">
                  <c:v>3.5748600000000001</c:v>
                </c:pt>
                <c:pt idx="1074">
                  <c:v>3.5744400000000001</c:v>
                </c:pt>
                <c:pt idx="1075">
                  <c:v>3.57578</c:v>
                </c:pt>
                <c:pt idx="1076">
                  <c:v>3.5744000000000002</c:v>
                </c:pt>
                <c:pt idx="1077">
                  <c:v>3.5748199999999999</c:v>
                </c:pt>
                <c:pt idx="1078">
                  <c:v>3.57498</c:v>
                </c:pt>
                <c:pt idx="1079">
                  <c:v>3.57368</c:v>
                </c:pt>
                <c:pt idx="1080">
                  <c:v>3.5729200000000003</c:v>
                </c:pt>
                <c:pt idx="1081">
                  <c:v>3.5739800000000002</c:v>
                </c:pt>
                <c:pt idx="1082">
                  <c:v>3.5742099999999999</c:v>
                </c:pt>
                <c:pt idx="1083">
                  <c:v>3.57334</c:v>
                </c:pt>
                <c:pt idx="1084">
                  <c:v>3.5729200000000003</c:v>
                </c:pt>
                <c:pt idx="1085">
                  <c:v>3.57341</c:v>
                </c:pt>
                <c:pt idx="1086">
                  <c:v>3.5734500000000002</c:v>
                </c:pt>
                <c:pt idx="1087">
                  <c:v>3.57368</c:v>
                </c:pt>
                <c:pt idx="1088">
                  <c:v>3.5747900000000001</c:v>
                </c:pt>
                <c:pt idx="1089">
                  <c:v>3.5738700000000003</c:v>
                </c:pt>
                <c:pt idx="1090">
                  <c:v>3.5724200000000002</c:v>
                </c:pt>
                <c:pt idx="1091">
                  <c:v>3.5729899999999999</c:v>
                </c:pt>
                <c:pt idx="1092">
                  <c:v>3.5729200000000003</c:v>
                </c:pt>
                <c:pt idx="1093">
                  <c:v>3.5724200000000002</c:v>
                </c:pt>
                <c:pt idx="1094">
                  <c:v>3.5725700000000002</c:v>
                </c:pt>
                <c:pt idx="1095">
                  <c:v>3.57341</c:v>
                </c:pt>
                <c:pt idx="1096">
                  <c:v>3.5733000000000001</c:v>
                </c:pt>
                <c:pt idx="1097">
                  <c:v>3.5736400000000001</c:v>
                </c:pt>
                <c:pt idx="1098">
                  <c:v>3.57437</c:v>
                </c:pt>
                <c:pt idx="1099">
                  <c:v>3.5734500000000002</c:v>
                </c:pt>
                <c:pt idx="1100">
                  <c:v>3.57334</c:v>
                </c:pt>
                <c:pt idx="1101">
                  <c:v>3.57307</c:v>
                </c:pt>
                <c:pt idx="1102">
                  <c:v>3.5750900000000003</c:v>
                </c:pt>
                <c:pt idx="1103">
                  <c:v>3.5745200000000001</c:v>
                </c:pt>
                <c:pt idx="1104">
                  <c:v>3.5744400000000001</c:v>
                </c:pt>
                <c:pt idx="1105">
                  <c:v>3.5741000000000001</c:v>
                </c:pt>
                <c:pt idx="1106">
                  <c:v>3.5728400000000002</c:v>
                </c:pt>
                <c:pt idx="1107">
                  <c:v>3.5743300000000002</c:v>
                </c:pt>
                <c:pt idx="1108">
                  <c:v>3.57185</c:v>
                </c:pt>
                <c:pt idx="1109">
                  <c:v>3.5716600000000001</c:v>
                </c:pt>
                <c:pt idx="1110">
                  <c:v>3.5734900000000001</c:v>
                </c:pt>
                <c:pt idx="1111">
                  <c:v>3.5744800000000003</c:v>
                </c:pt>
                <c:pt idx="1112">
                  <c:v>3.57334</c:v>
                </c:pt>
                <c:pt idx="1113">
                  <c:v>3.57429</c:v>
                </c:pt>
                <c:pt idx="1114">
                  <c:v>3.5749</c:v>
                </c:pt>
                <c:pt idx="1115">
                  <c:v>3.5745900000000002</c:v>
                </c:pt>
                <c:pt idx="1116">
                  <c:v>3.5741800000000001</c:v>
                </c:pt>
                <c:pt idx="1117">
                  <c:v>3.5740600000000002</c:v>
                </c:pt>
                <c:pt idx="1118">
                  <c:v>3.5747100000000001</c:v>
                </c:pt>
                <c:pt idx="1119">
                  <c:v>3.5749400000000002</c:v>
                </c:pt>
                <c:pt idx="1120">
                  <c:v>3.5728400000000002</c:v>
                </c:pt>
                <c:pt idx="1121">
                  <c:v>3.5742099999999999</c:v>
                </c:pt>
                <c:pt idx="1122">
                  <c:v>3.5744000000000002</c:v>
                </c:pt>
                <c:pt idx="1123">
                  <c:v>3.5736400000000001</c:v>
                </c:pt>
                <c:pt idx="1124">
                  <c:v>3.5736400000000001</c:v>
                </c:pt>
                <c:pt idx="1125">
                  <c:v>3.5735600000000001</c:v>
                </c:pt>
                <c:pt idx="1126">
                  <c:v>3.5742500000000001</c:v>
                </c:pt>
                <c:pt idx="1127">
                  <c:v>3.5732200000000001</c:v>
                </c:pt>
                <c:pt idx="1128">
                  <c:v>3.5735999999999999</c:v>
                </c:pt>
                <c:pt idx="1129">
                  <c:v>3.57456</c:v>
                </c:pt>
                <c:pt idx="1130">
                  <c:v>3.5744800000000003</c:v>
                </c:pt>
                <c:pt idx="1131">
                  <c:v>3.5731800000000002</c:v>
                </c:pt>
                <c:pt idx="1132">
                  <c:v>3.5724200000000002</c:v>
                </c:pt>
                <c:pt idx="1133">
                  <c:v>3.5734500000000002</c:v>
                </c:pt>
                <c:pt idx="1134">
                  <c:v>3.5740600000000002</c:v>
                </c:pt>
                <c:pt idx="1135">
                  <c:v>3.57334</c:v>
                </c:pt>
                <c:pt idx="1136">
                  <c:v>3.5728</c:v>
                </c:pt>
                <c:pt idx="1137">
                  <c:v>3.57341</c:v>
                </c:pt>
                <c:pt idx="1138">
                  <c:v>3.5735999999999999</c:v>
                </c:pt>
                <c:pt idx="1139">
                  <c:v>3.5731100000000002</c:v>
                </c:pt>
                <c:pt idx="1140">
                  <c:v>3.57341</c:v>
                </c:pt>
                <c:pt idx="1141">
                  <c:v>3.5725700000000002</c:v>
                </c:pt>
                <c:pt idx="1142">
                  <c:v>3.5734900000000001</c:v>
                </c:pt>
                <c:pt idx="1143">
                  <c:v>3.5730300000000002</c:v>
                </c:pt>
                <c:pt idx="1144">
                  <c:v>3.5737900000000002</c:v>
                </c:pt>
                <c:pt idx="1145">
                  <c:v>3.5725000000000002</c:v>
                </c:pt>
                <c:pt idx="1146">
                  <c:v>3.57307</c:v>
                </c:pt>
                <c:pt idx="1147">
                  <c:v>3.5733000000000001</c:v>
                </c:pt>
                <c:pt idx="1148">
                  <c:v>3.5718100000000002</c:v>
                </c:pt>
                <c:pt idx="1149">
                  <c:v>3.5720800000000001</c:v>
                </c:pt>
                <c:pt idx="1150">
                  <c:v>3.5737200000000002</c:v>
                </c:pt>
                <c:pt idx="1151">
                  <c:v>3.5715400000000002</c:v>
                </c:pt>
                <c:pt idx="1152">
                  <c:v>3.57063</c:v>
                </c:pt>
                <c:pt idx="1153">
                  <c:v>3.5696000000000003</c:v>
                </c:pt>
                <c:pt idx="1154">
                  <c:v>3.5683400000000001</c:v>
                </c:pt>
                <c:pt idx="1155">
                  <c:v>3.5685700000000002</c:v>
                </c:pt>
                <c:pt idx="1156">
                  <c:v>3.5677700000000003</c:v>
                </c:pt>
                <c:pt idx="1157">
                  <c:v>3.5674999999999999</c:v>
                </c:pt>
                <c:pt idx="1158">
                  <c:v>3.5680300000000003</c:v>
                </c:pt>
                <c:pt idx="1159">
                  <c:v>3.5686400000000003</c:v>
                </c:pt>
                <c:pt idx="1160">
                  <c:v>3.5684499999999999</c:v>
                </c:pt>
                <c:pt idx="1161">
                  <c:v>3.5674999999999999</c:v>
                </c:pt>
                <c:pt idx="1162">
                  <c:v>3.56792</c:v>
                </c:pt>
                <c:pt idx="1163">
                  <c:v>3.5670800000000003</c:v>
                </c:pt>
                <c:pt idx="1164">
                  <c:v>3.5678000000000001</c:v>
                </c:pt>
                <c:pt idx="1165">
                  <c:v>3.56582</c:v>
                </c:pt>
                <c:pt idx="1166">
                  <c:v>3.5664700000000003</c:v>
                </c:pt>
                <c:pt idx="1167">
                  <c:v>3.5673500000000002</c:v>
                </c:pt>
                <c:pt idx="1168">
                  <c:v>3.56697</c:v>
                </c:pt>
                <c:pt idx="1169">
                  <c:v>3.5681099999999999</c:v>
                </c:pt>
                <c:pt idx="1170">
                  <c:v>3.5682200000000002</c:v>
                </c:pt>
                <c:pt idx="1171">
                  <c:v>3.5668500000000001</c:v>
                </c:pt>
                <c:pt idx="1172">
                  <c:v>3.5668100000000003</c:v>
                </c:pt>
                <c:pt idx="1173">
                  <c:v>3.5661300000000002</c:v>
                </c:pt>
                <c:pt idx="1174">
                  <c:v>3.5673500000000002</c:v>
                </c:pt>
                <c:pt idx="1175">
                  <c:v>3.5664700000000003</c:v>
                </c:pt>
                <c:pt idx="1176">
                  <c:v>3.56609</c:v>
                </c:pt>
                <c:pt idx="1177">
                  <c:v>3.5668100000000003</c:v>
                </c:pt>
                <c:pt idx="1178">
                  <c:v>3.5680300000000003</c:v>
                </c:pt>
                <c:pt idx="1179">
                  <c:v>3.56887</c:v>
                </c:pt>
                <c:pt idx="1180">
                  <c:v>3.5710100000000002</c:v>
                </c:pt>
                <c:pt idx="1181">
                  <c:v>3.5705100000000001</c:v>
                </c:pt>
                <c:pt idx="1182">
                  <c:v>3.5712000000000002</c:v>
                </c:pt>
                <c:pt idx="1183">
                  <c:v>3.57212</c:v>
                </c:pt>
                <c:pt idx="1184">
                  <c:v>3.5708200000000003</c:v>
                </c:pt>
                <c:pt idx="1185">
                  <c:v>3.57219</c:v>
                </c:pt>
                <c:pt idx="1186">
                  <c:v>3.57036</c:v>
                </c:pt>
                <c:pt idx="1187">
                  <c:v>3.5722700000000001</c:v>
                </c:pt>
                <c:pt idx="1188">
                  <c:v>3.5712800000000002</c:v>
                </c:pt>
                <c:pt idx="1189">
                  <c:v>3.5712800000000002</c:v>
                </c:pt>
                <c:pt idx="1190">
                  <c:v>3.5718100000000002</c:v>
                </c:pt>
                <c:pt idx="1191">
                  <c:v>3.5717300000000001</c:v>
                </c:pt>
                <c:pt idx="1192">
                  <c:v>3.5712800000000002</c:v>
                </c:pt>
                <c:pt idx="1193">
                  <c:v>3.5723799999999999</c:v>
                </c:pt>
                <c:pt idx="1194">
                  <c:v>3.5710100000000002</c:v>
                </c:pt>
                <c:pt idx="1195">
                  <c:v>3.5722300000000002</c:v>
                </c:pt>
                <c:pt idx="1196">
                  <c:v>3.5716200000000002</c:v>
                </c:pt>
                <c:pt idx="1197">
                  <c:v>3.5726500000000003</c:v>
                </c:pt>
                <c:pt idx="1198">
                  <c:v>3.5723100000000003</c:v>
                </c:pt>
                <c:pt idx="1199">
                  <c:v>3.5707400000000002</c:v>
                </c:pt>
                <c:pt idx="1200">
                  <c:v>3.5718100000000002</c:v>
                </c:pt>
                <c:pt idx="1201">
                  <c:v>3.5717000000000003</c:v>
                </c:pt>
                <c:pt idx="1202">
                  <c:v>3.5710900000000003</c:v>
                </c:pt>
                <c:pt idx="1203">
                  <c:v>3.5716600000000001</c:v>
                </c:pt>
                <c:pt idx="1204">
                  <c:v>3.57097</c:v>
                </c:pt>
                <c:pt idx="1205">
                  <c:v>3.5728800000000001</c:v>
                </c:pt>
                <c:pt idx="1206">
                  <c:v>3.5720400000000003</c:v>
                </c:pt>
                <c:pt idx="1207">
                  <c:v>3.57185</c:v>
                </c:pt>
                <c:pt idx="1208">
                  <c:v>3.5723799999999999</c:v>
                </c:pt>
                <c:pt idx="1209">
                  <c:v>3.5716600000000001</c:v>
                </c:pt>
                <c:pt idx="1210">
                  <c:v>3.5720800000000001</c:v>
                </c:pt>
                <c:pt idx="1211">
                  <c:v>3.5703200000000002</c:v>
                </c:pt>
                <c:pt idx="1212">
                  <c:v>3.5705100000000001</c:v>
                </c:pt>
                <c:pt idx="1213">
                  <c:v>3.56975</c:v>
                </c:pt>
                <c:pt idx="1214">
                  <c:v>3.5682200000000002</c:v>
                </c:pt>
                <c:pt idx="1215">
                  <c:v>3.5699000000000001</c:v>
                </c:pt>
                <c:pt idx="1216">
                  <c:v>3.56975</c:v>
                </c:pt>
                <c:pt idx="1217">
                  <c:v>3.5699399999999999</c:v>
                </c:pt>
                <c:pt idx="1218">
                  <c:v>3.5692900000000001</c:v>
                </c:pt>
                <c:pt idx="1219">
                  <c:v>3.5692500000000003</c:v>
                </c:pt>
                <c:pt idx="1220">
                  <c:v>3.5700600000000002</c:v>
                </c:pt>
                <c:pt idx="1221">
                  <c:v>3.5699800000000002</c:v>
                </c:pt>
                <c:pt idx="1222">
                  <c:v>3.5698600000000003</c:v>
                </c:pt>
                <c:pt idx="1223">
                  <c:v>3.5702100000000003</c:v>
                </c:pt>
                <c:pt idx="1224">
                  <c:v>3.5695600000000001</c:v>
                </c:pt>
                <c:pt idx="1225">
                  <c:v>3.56975</c:v>
                </c:pt>
                <c:pt idx="1226">
                  <c:v>3.5701700000000001</c:v>
                </c:pt>
                <c:pt idx="1227">
                  <c:v>3.56948</c:v>
                </c:pt>
                <c:pt idx="1228">
                  <c:v>3.5692500000000003</c:v>
                </c:pt>
                <c:pt idx="1229">
                  <c:v>3.5687199999999999</c:v>
                </c:pt>
                <c:pt idx="1230">
                  <c:v>3.5695600000000001</c:v>
                </c:pt>
                <c:pt idx="1231">
                  <c:v>3.5684100000000001</c:v>
                </c:pt>
                <c:pt idx="1232">
                  <c:v>3.5670800000000003</c:v>
                </c:pt>
                <c:pt idx="1233">
                  <c:v>3.5678000000000001</c:v>
                </c:pt>
                <c:pt idx="1234">
                  <c:v>3.5686100000000001</c:v>
                </c:pt>
                <c:pt idx="1235">
                  <c:v>3.5670800000000003</c:v>
                </c:pt>
                <c:pt idx="1236">
                  <c:v>3.5674200000000003</c:v>
                </c:pt>
                <c:pt idx="1237">
                  <c:v>3.5684499999999999</c:v>
                </c:pt>
                <c:pt idx="1238">
                  <c:v>3.5680000000000001</c:v>
                </c:pt>
                <c:pt idx="1239">
                  <c:v>3.5682200000000002</c:v>
                </c:pt>
                <c:pt idx="1240">
                  <c:v>3.5690599999999999</c:v>
                </c:pt>
                <c:pt idx="1241">
                  <c:v>3.5689900000000003</c:v>
                </c:pt>
                <c:pt idx="1242">
                  <c:v>3.5677700000000003</c:v>
                </c:pt>
                <c:pt idx="1243">
                  <c:v>3.5694400000000002</c:v>
                </c:pt>
                <c:pt idx="1244">
                  <c:v>3.5696699999999999</c:v>
                </c:pt>
                <c:pt idx="1245">
                  <c:v>3.5689500000000001</c:v>
                </c:pt>
                <c:pt idx="1246">
                  <c:v>3.5690599999999999</c:v>
                </c:pt>
                <c:pt idx="1247">
                  <c:v>3.5681500000000002</c:v>
                </c:pt>
                <c:pt idx="1248">
                  <c:v>3.5684100000000001</c:v>
                </c:pt>
                <c:pt idx="1249">
                  <c:v>3.5699000000000001</c:v>
                </c:pt>
                <c:pt idx="1250">
                  <c:v>3.5683000000000002</c:v>
                </c:pt>
                <c:pt idx="1251">
                  <c:v>3.5699000000000001</c:v>
                </c:pt>
                <c:pt idx="1252">
                  <c:v>3.5676900000000002</c:v>
                </c:pt>
                <c:pt idx="1253">
                  <c:v>3.5662000000000003</c:v>
                </c:pt>
                <c:pt idx="1254">
                  <c:v>3.5646400000000003</c:v>
                </c:pt>
                <c:pt idx="1255">
                  <c:v>3.56426</c:v>
                </c:pt>
                <c:pt idx="1256">
                  <c:v>3.5665500000000003</c:v>
                </c:pt>
                <c:pt idx="1257">
                  <c:v>3.5660099999999999</c:v>
                </c:pt>
                <c:pt idx="1258">
                  <c:v>3.5662400000000001</c:v>
                </c:pt>
                <c:pt idx="1259">
                  <c:v>3.5674600000000001</c:v>
                </c:pt>
                <c:pt idx="1260">
                  <c:v>3.5666199999999999</c:v>
                </c:pt>
                <c:pt idx="1261">
                  <c:v>3.5674600000000001</c:v>
                </c:pt>
                <c:pt idx="1262">
                  <c:v>3.5678399999999999</c:v>
                </c:pt>
                <c:pt idx="1263">
                  <c:v>3.5686400000000003</c:v>
                </c:pt>
                <c:pt idx="1264">
                  <c:v>3.56758</c:v>
                </c:pt>
                <c:pt idx="1265">
                  <c:v>3.5671900000000001</c:v>
                </c:pt>
                <c:pt idx="1266">
                  <c:v>3.5671600000000003</c:v>
                </c:pt>
                <c:pt idx="1267">
                  <c:v>3.56887</c:v>
                </c:pt>
                <c:pt idx="1268">
                  <c:v>3.56494</c:v>
                </c:pt>
                <c:pt idx="1269">
                  <c:v>3.5679600000000002</c:v>
                </c:pt>
                <c:pt idx="1270">
                  <c:v>3.5682200000000002</c:v>
                </c:pt>
                <c:pt idx="1271">
                  <c:v>3.5673500000000002</c:v>
                </c:pt>
                <c:pt idx="1272">
                  <c:v>3.56643</c:v>
                </c:pt>
                <c:pt idx="1273">
                  <c:v>3.5659700000000001</c:v>
                </c:pt>
                <c:pt idx="1274">
                  <c:v>3.56697</c:v>
                </c:pt>
                <c:pt idx="1275">
                  <c:v>3.5649800000000003</c:v>
                </c:pt>
                <c:pt idx="1276">
                  <c:v>3.5642900000000002</c:v>
                </c:pt>
                <c:pt idx="1277">
                  <c:v>3.5650599999999999</c:v>
                </c:pt>
                <c:pt idx="1278">
                  <c:v>3.5680300000000003</c:v>
                </c:pt>
                <c:pt idx="1279">
                  <c:v>3.5671900000000001</c:v>
                </c:pt>
                <c:pt idx="1280">
                  <c:v>3.5652500000000003</c:v>
                </c:pt>
                <c:pt idx="1281">
                  <c:v>3.5645600000000002</c:v>
                </c:pt>
                <c:pt idx="1282">
                  <c:v>3.5668500000000001</c:v>
                </c:pt>
                <c:pt idx="1283">
                  <c:v>3.5641799999999999</c:v>
                </c:pt>
                <c:pt idx="1284">
                  <c:v>3.5624600000000002</c:v>
                </c:pt>
                <c:pt idx="1285">
                  <c:v>3.5634900000000003</c:v>
                </c:pt>
                <c:pt idx="1286">
                  <c:v>3.5646</c:v>
                </c:pt>
                <c:pt idx="1287">
                  <c:v>3.5641000000000003</c:v>
                </c:pt>
                <c:pt idx="1288">
                  <c:v>3.5632700000000002</c:v>
                </c:pt>
                <c:pt idx="1289">
                  <c:v>3.5623900000000002</c:v>
                </c:pt>
                <c:pt idx="1290">
                  <c:v>3.5592999999999999</c:v>
                </c:pt>
                <c:pt idx="1291">
                  <c:v>3.55911</c:v>
                </c:pt>
                <c:pt idx="1292">
                  <c:v>3.55884</c:v>
                </c:pt>
                <c:pt idx="1293">
                  <c:v>3.56155</c:v>
                </c:pt>
                <c:pt idx="1294">
                  <c:v>3.5632299999999999</c:v>
                </c:pt>
                <c:pt idx="1295">
                  <c:v>3.5616600000000003</c:v>
                </c:pt>
                <c:pt idx="1296">
                  <c:v>3.5622400000000001</c:v>
                </c:pt>
                <c:pt idx="1297">
                  <c:v>3.5633400000000002</c:v>
                </c:pt>
                <c:pt idx="1298">
                  <c:v>3.5644900000000002</c:v>
                </c:pt>
                <c:pt idx="1299">
                  <c:v>3.5651299999999999</c:v>
                </c:pt>
                <c:pt idx="1300">
                  <c:v>3.56555</c:v>
                </c:pt>
                <c:pt idx="1301">
                  <c:v>3.56643</c:v>
                </c:pt>
                <c:pt idx="1302">
                  <c:v>3.5668100000000003</c:v>
                </c:pt>
                <c:pt idx="1303">
                  <c:v>3.5657399999999999</c:v>
                </c:pt>
                <c:pt idx="1304">
                  <c:v>3.56426</c:v>
                </c:pt>
                <c:pt idx="1305">
                  <c:v>3.5625800000000001</c:v>
                </c:pt>
                <c:pt idx="1306">
                  <c:v>3.5595600000000003</c:v>
                </c:pt>
                <c:pt idx="1307">
                  <c:v>3.5610500000000003</c:v>
                </c:pt>
                <c:pt idx="1308">
                  <c:v>3.56067</c:v>
                </c:pt>
                <c:pt idx="1309">
                  <c:v>3.55918</c:v>
                </c:pt>
                <c:pt idx="1310">
                  <c:v>3.55823</c:v>
                </c:pt>
                <c:pt idx="1311">
                  <c:v>3.5593400000000002</c:v>
                </c:pt>
                <c:pt idx="1312">
                  <c:v>3.5605199999999999</c:v>
                </c:pt>
                <c:pt idx="1313">
                  <c:v>3.55789</c:v>
                </c:pt>
                <c:pt idx="1314">
                  <c:v>3.5601000000000003</c:v>
                </c:pt>
                <c:pt idx="1315">
                  <c:v>3.56006</c:v>
                </c:pt>
                <c:pt idx="1316">
                  <c:v>3.5569700000000002</c:v>
                </c:pt>
                <c:pt idx="1317">
                  <c:v>3.5571999999999999</c:v>
                </c:pt>
                <c:pt idx="1318">
                  <c:v>3.5562100000000001</c:v>
                </c:pt>
                <c:pt idx="1319">
                  <c:v>3.5549500000000003</c:v>
                </c:pt>
                <c:pt idx="1320">
                  <c:v>3.5560200000000002</c:v>
                </c:pt>
                <c:pt idx="1321">
                  <c:v>3.5559000000000003</c:v>
                </c:pt>
                <c:pt idx="1322">
                  <c:v>3.5562499999999999</c:v>
                </c:pt>
                <c:pt idx="1323">
                  <c:v>3.5548000000000002</c:v>
                </c:pt>
                <c:pt idx="1324">
                  <c:v>3.5560900000000002</c:v>
                </c:pt>
                <c:pt idx="1325">
                  <c:v>3.5561700000000003</c:v>
                </c:pt>
                <c:pt idx="1326">
                  <c:v>3.5544899999999999</c:v>
                </c:pt>
                <c:pt idx="1327">
                  <c:v>3.5542600000000002</c:v>
                </c:pt>
                <c:pt idx="1328">
                  <c:v>3.55403</c:v>
                </c:pt>
                <c:pt idx="1329">
                  <c:v>3.5554399999999999</c:v>
                </c:pt>
                <c:pt idx="1330">
                  <c:v>3.5557500000000002</c:v>
                </c:pt>
                <c:pt idx="1331">
                  <c:v>3.5537700000000001</c:v>
                </c:pt>
                <c:pt idx="1332">
                  <c:v>3.5555600000000003</c:v>
                </c:pt>
                <c:pt idx="1333">
                  <c:v>3.5531200000000003</c:v>
                </c:pt>
                <c:pt idx="1334">
                  <c:v>3.5536500000000002</c:v>
                </c:pt>
                <c:pt idx="1335">
                  <c:v>3.5535000000000001</c:v>
                </c:pt>
                <c:pt idx="1336">
                  <c:v>3.5553300000000001</c:v>
                </c:pt>
                <c:pt idx="1337">
                  <c:v>3.5543800000000001</c:v>
                </c:pt>
                <c:pt idx="1338">
                  <c:v>3.5520900000000002</c:v>
                </c:pt>
                <c:pt idx="1339">
                  <c:v>3.5532300000000001</c:v>
                </c:pt>
                <c:pt idx="1340">
                  <c:v>3.55464</c:v>
                </c:pt>
                <c:pt idx="1341">
                  <c:v>3.5552900000000003</c:v>
                </c:pt>
                <c:pt idx="1342">
                  <c:v>3.5542199999999999</c:v>
                </c:pt>
                <c:pt idx="1343">
                  <c:v>3.5547599999999999</c:v>
                </c:pt>
                <c:pt idx="1344">
                  <c:v>3.55274</c:v>
                </c:pt>
                <c:pt idx="1345">
                  <c:v>3.5543</c:v>
                </c:pt>
                <c:pt idx="1346">
                  <c:v>3.5543</c:v>
                </c:pt>
                <c:pt idx="1347">
                  <c:v>3.55403</c:v>
                </c:pt>
                <c:pt idx="1348">
                  <c:v>3.55369</c:v>
                </c:pt>
                <c:pt idx="1349">
                  <c:v>3.5536099999999999</c:v>
                </c:pt>
                <c:pt idx="1350">
                  <c:v>3.5528500000000003</c:v>
                </c:pt>
                <c:pt idx="1351">
                  <c:v>3.55308</c:v>
                </c:pt>
                <c:pt idx="1352">
                  <c:v>3.5533100000000002</c:v>
                </c:pt>
                <c:pt idx="1353">
                  <c:v>3.5527700000000002</c:v>
                </c:pt>
                <c:pt idx="1354">
                  <c:v>3.55159</c:v>
                </c:pt>
                <c:pt idx="1355">
                  <c:v>3.5530400000000002</c:v>
                </c:pt>
                <c:pt idx="1356">
                  <c:v>3.55342</c:v>
                </c:pt>
                <c:pt idx="1357">
                  <c:v>3.5538400000000001</c:v>
                </c:pt>
                <c:pt idx="1358">
                  <c:v>3.5526200000000001</c:v>
                </c:pt>
                <c:pt idx="1359">
                  <c:v>3.5531200000000003</c:v>
                </c:pt>
                <c:pt idx="1360">
                  <c:v>3.5529999999999999</c:v>
                </c:pt>
                <c:pt idx="1361">
                  <c:v>3.5545300000000002</c:v>
                </c:pt>
                <c:pt idx="1362">
                  <c:v>3.55396</c:v>
                </c:pt>
                <c:pt idx="1363">
                  <c:v>3.5533800000000002</c:v>
                </c:pt>
                <c:pt idx="1364">
                  <c:v>3.5515500000000002</c:v>
                </c:pt>
                <c:pt idx="1365">
                  <c:v>3.5532699999999999</c:v>
                </c:pt>
                <c:pt idx="1366">
                  <c:v>3.5521600000000002</c:v>
                </c:pt>
                <c:pt idx="1367">
                  <c:v>3.55213</c:v>
                </c:pt>
                <c:pt idx="1368">
                  <c:v>3.55186</c:v>
                </c:pt>
                <c:pt idx="1369">
                  <c:v>3.5511699999999999</c:v>
                </c:pt>
                <c:pt idx="1370">
                  <c:v>3.5523199999999999</c:v>
                </c:pt>
                <c:pt idx="1371">
                  <c:v>3.5502899999999999</c:v>
                </c:pt>
                <c:pt idx="1372">
                  <c:v>3.5508700000000002</c:v>
                </c:pt>
                <c:pt idx="1373">
                  <c:v>3.5519000000000003</c:v>
                </c:pt>
                <c:pt idx="1374">
                  <c:v>3.5511300000000001</c:v>
                </c:pt>
                <c:pt idx="1375">
                  <c:v>3.5508700000000002</c:v>
                </c:pt>
                <c:pt idx="1376">
                  <c:v>3.5508700000000002</c:v>
                </c:pt>
                <c:pt idx="1377">
                  <c:v>3.5517400000000001</c:v>
                </c:pt>
                <c:pt idx="1378">
                  <c:v>3.5516700000000001</c:v>
                </c:pt>
                <c:pt idx="1379">
                  <c:v>3.5516700000000001</c:v>
                </c:pt>
                <c:pt idx="1380">
                  <c:v>3.55213</c:v>
                </c:pt>
                <c:pt idx="1381">
                  <c:v>3.5504899999999999</c:v>
                </c:pt>
                <c:pt idx="1382">
                  <c:v>3.5499100000000001</c:v>
                </c:pt>
                <c:pt idx="1383">
                  <c:v>3.5505599999999999</c:v>
                </c:pt>
                <c:pt idx="1384">
                  <c:v>3.5501</c:v>
                </c:pt>
                <c:pt idx="1385">
                  <c:v>3.5501800000000001</c:v>
                </c:pt>
                <c:pt idx="1386">
                  <c:v>3.5503300000000002</c:v>
                </c:pt>
                <c:pt idx="1387">
                  <c:v>3.5510600000000001</c:v>
                </c:pt>
                <c:pt idx="1388">
                  <c:v>3.5498000000000003</c:v>
                </c:pt>
                <c:pt idx="1389">
                  <c:v>3.5506800000000003</c:v>
                </c:pt>
                <c:pt idx="1390">
                  <c:v>3.5493000000000001</c:v>
                </c:pt>
                <c:pt idx="1391">
                  <c:v>3.5499100000000001</c:v>
                </c:pt>
                <c:pt idx="1392">
                  <c:v>3.5495300000000003</c:v>
                </c:pt>
                <c:pt idx="1393">
                  <c:v>3.5477000000000003</c:v>
                </c:pt>
                <c:pt idx="1394">
                  <c:v>3.5498799999999999</c:v>
                </c:pt>
                <c:pt idx="1395">
                  <c:v>3.54942</c:v>
                </c:pt>
                <c:pt idx="1396">
                  <c:v>3.55125</c:v>
                </c:pt>
                <c:pt idx="1397">
                  <c:v>3.5508299999999999</c:v>
                </c:pt>
                <c:pt idx="1398">
                  <c:v>3.5501400000000003</c:v>
                </c:pt>
                <c:pt idx="1399">
                  <c:v>3.5523899999999999</c:v>
                </c:pt>
                <c:pt idx="1400">
                  <c:v>3.5525800000000003</c:v>
                </c:pt>
                <c:pt idx="1401">
                  <c:v>3.5529999999999999</c:v>
                </c:pt>
                <c:pt idx="1402">
                  <c:v>3.5527000000000002</c:v>
                </c:pt>
                <c:pt idx="1403">
                  <c:v>3.5523500000000001</c:v>
                </c:pt>
                <c:pt idx="1404">
                  <c:v>3.55308</c:v>
                </c:pt>
                <c:pt idx="1405">
                  <c:v>3.55132</c:v>
                </c:pt>
                <c:pt idx="1406">
                  <c:v>3.5517799999999999</c:v>
                </c:pt>
                <c:pt idx="1407">
                  <c:v>3.5516700000000001</c:v>
                </c:pt>
                <c:pt idx="1408">
                  <c:v>3.5516300000000003</c:v>
                </c:pt>
                <c:pt idx="1409">
                  <c:v>3.5516300000000003</c:v>
                </c:pt>
                <c:pt idx="1410">
                  <c:v>3.5514399999999999</c:v>
                </c:pt>
                <c:pt idx="1411">
                  <c:v>3.5516700000000001</c:v>
                </c:pt>
                <c:pt idx="1412">
                  <c:v>3.55125</c:v>
                </c:pt>
                <c:pt idx="1413">
                  <c:v>3.5499499999999999</c:v>
                </c:pt>
                <c:pt idx="1414">
                  <c:v>3.5504100000000003</c:v>
                </c:pt>
                <c:pt idx="1415">
                  <c:v>3.55132</c:v>
                </c:pt>
                <c:pt idx="1416">
                  <c:v>3.54915</c:v>
                </c:pt>
                <c:pt idx="1417">
                  <c:v>3.54942</c:v>
                </c:pt>
                <c:pt idx="1418">
                  <c:v>3.5505599999999999</c:v>
                </c:pt>
                <c:pt idx="1419">
                  <c:v>3.5488500000000003</c:v>
                </c:pt>
                <c:pt idx="1420">
                  <c:v>3.5486900000000001</c:v>
                </c:pt>
                <c:pt idx="1421">
                  <c:v>3.5465599999999999</c:v>
                </c:pt>
                <c:pt idx="1422">
                  <c:v>3.5474000000000001</c:v>
                </c:pt>
                <c:pt idx="1423">
                  <c:v>3.5477000000000003</c:v>
                </c:pt>
                <c:pt idx="1424">
                  <c:v>3.5466700000000002</c:v>
                </c:pt>
                <c:pt idx="1425">
                  <c:v>3.5459100000000001</c:v>
                </c:pt>
                <c:pt idx="1426">
                  <c:v>3.5451800000000002</c:v>
                </c:pt>
                <c:pt idx="1427">
                  <c:v>3.5438900000000002</c:v>
                </c:pt>
                <c:pt idx="1428">
                  <c:v>3.5440800000000001</c:v>
                </c:pt>
                <c:pt idx="1429">
                  <c:v>3.5422500000000001</c:v>
                </c:pt>
                <c:pt idx="1430">
                  <c:v>3.5403000000000002</c:v>
                </c:pt>
                <c:pt idx="1431">
                  <c:v>3.5390000000000001</c:v>
                </c:pt>
                <c:pt idx="1432">
                  <c:v>3.53755</c:v>
                </c:pt>
                <c:pt idx="1433">
                  <c:v>3.5371300000000003</c:v>
                </c:pt>
                <c:pt idx="1434">
                  <c:v>3.5358000000000001</c:v>
                </c:pt>
                <c:pt idx="1435">
                  <c:v>3.5362900000000002</c:v>
                </c:pt>
                <c:pt idx="1436">
                  <c:v>3.53382</c:v>
                </c:pt>
                <c:pt idx="1437">
                  <c:v>3.5330900000000001</c:v>
                </c:pt>
                <c:pt idx="1438">
                  <c:v>3.5314100000000002</c:v>
                </c:pt>
                <c:pt idx="1439">
                  <c:v>3.52935</c:v>
                </c:pt>
                <c:pt idx="1440">
                  <c:v>3.5305300000000002</c:v>
                </c:pt>
                <c:pt idx="1441">
                  <c:v>3.5301499999999999</c:v>
                </c:pt>
                <c:pt idx="1442">
                  <c:v>3.5284</c:v>
                </c:pt>
                <c:pt idx="1443">
                  <c:v>3.5280499999999999</c:v>
                </c:pt>
                <c:pt idx="1444">
                  <c:v>3.5264100000000003</c:v>
                </c:pt>
                <c:pt idx="1445">
                  <c:v>3.5247000000000002</c:v>
                </c:pt>
                <c:pt idx="1446">
                  <c:v>3.5240100000000001</c:v>
                </c:pt>
                <c:pt idx="1447">
                  <c:v>3.5221</c:v>
                </c:pt>
                <c:pt idx="1448">
                  <c:v>3.5201600000000002</c:v>
                </c:pt>
                <c:pt idx="1449">
                  <c:v>3.5190000000000001</c:v>
                </c:pt>
                <c:pt idx="1450">
                  <c:v>3.5165000000000002</c:v>
                </c:pt>
                <c:pt idx="1451">
                  <c:v>3.5146999999999999</c:v>
                </c:pt>
                <c:pt idx="1452">
                  <c:v>3.5117000000000003</c:v>
                </c:pt>
                <c:pt idx="1453">
                  <c:v>3.5101</c:v>
                </c:pt>
                <c:pt idx="1454">
                  <c:v>3.5091000000000001</c:v>
                </c:pt>
                <c:pt idx="1455">
                  <c:v>3.5054000000000003</c:v>
                </c:pt>
                <c:pt idx="1456">
                  <c:v>3.5030000000000001</c:v>
                </c:pt>
                <c:pt idx="1457">
                  <c:v>3.4996</c:v>
                </c:pt>
                <c:pt idx="1458">
                  <c:v>3.4969999999999999</c:v>
                </c:pt>
                <c:pt idx="1459">
                  <c:v>3.4946999999999999</c:v>
                </c:pt>
                <c:pt idx="1460">
                  <c:v>3.4927999999999999</c:v>
                </c:pt>
                <c:pt idx="1461">
                  <c:v>3.4914000000000001</c:v>
                </c:pt>
                <c:pt idx="1462">
                  <c:v>3.4896000000000003</c:v>
                </c:pt>
                <c:pt idx="1463">
                  <c:v>3.4853000000000001</c:v>
                </c:pt>
                <c:pt idx="1464">
                  <c:v>3.4794</c:v>
                </c:pt>
                <c:pt idx="1465">
                  <c:v>3.5863400000000003</c:v>
                </c:pt>
                <c:pt idx="1466">
                  <c:v>3.1856</c:v>
                </c:pt>
                <c:pt idx="1467">
                  <c:v>2.7223000000000002</c:v>
                </c:pt>
                <c:pt idx="1468">
                  <c:v>2.359</c:v>
                </c:pt>
                <c:pt idx="1469">
                  <c:v>2.0780000000000003</c:v>
                </c:pt>
                <c:pt idx="1470">
                  <c:v>1.85</c:v>
                </c:pt>
                <c:pt idx="1471">
                  <c:v>1.6680000000000001</c:v>
                </c:pt>
                <c:pt idx="1472">
                  <c:v>1.5220000000000002</c:v>
                </c:pt>
                <c:pt idx="1473">
                  <c:v>1.403</c:v>
                </c:pt>
                <c:pt idx="1474">
                  <c:v>1.31</c:v>
                </c:pt>
                <c:pt idx="1475">
                  <c:v>1.238</c:v>
                </c:pt>
                <c:pt idx="1476">
                  <c:v>1.1779999999999999</c:v>
                </c:pt>
                <c:pt idx="1477">
                  <c:v>1.1299999999999999</c:v>
                </c:pt>
                <c:pt idx="1478">
                  <c:v>1.0920000000000001</c:v>
                </c:pt>
                <c:pt idx="1479">
                  <c:v>1.0609999999999999</c:v>
                </c:pt>
                <c:pt idx="1480">
                  <c:v>1.0369999999999999</c:v>
                </c:pt>
                <c:pt idx="1481">
                  <c:v>1.0190000000000001</c:v>
                </c:pt>
                <c:pt idx="1482">
                  <c:v>1.0049999999999999</c:v>
                </c:pt>
                <c:pt idx="1483">
                  <c:v>0.99300000000000033</c:v>
                </c:pt>
                <c:pt idx="1484">
                  <c:v>0.9830000000000001</c:v>
                </c:pt>
                <c:pt idx="1485">
                  <c:v>0.97199999999999998</c:v>
                </c:pt>
                <c:pt idx="1486">
                  <c:v>0.96600000000000019</c:v>
                </c:pt>
                <c:pt idx="1487">
                  <c:v>0.96</c:v>
                </c:pt>
                <c:pt idx="1488">
                  <c:v>0.95599999999999996</c:v>
                </c:pt>
                <c:pt idx="1489">
                  <c:v>0.95500000000000007</c:v>
                </c:pt>
                <c:pt idx="1490">
                  <c:v>0.95199999999999996</c:v>
                </c:pt>
                <c:pt idx="1491">
                  <c:v>0.95000000000000018</c:v>
                </c:pt>
                <c:pt idx="1492">
                  <c:v>0.94700000000000006</c:v>
                </c:pt>
                <c:pt idx="1493">
                  <c:v>0.94600000000000017</c:v>
                </c:pt>
                <c:pt idx="1494">
                  <c:v>0.94500000000000028</c:v>
                </c:pt>
                <c:pt idx="1495">
                  <c:v>0.94300000000000006</c:v>
                </c:pt>
                <c:pt idx="1496">
                  <c:v>0.94200000000000017</c:v>
                </c:pt>
                <c:pt idx="1497">
                  <c:v>0.94200000000000017</c:v>
                </c:pt>
                <c:pt idx="1498">
                  <c:v>0.94100000000000028</c:v>
                </c:pt>
                <c:pt idx="1499">
                  <c:v>0.94100000000000028</c:v>
                </c:pt>
                <c:pt idx="1500">
                  <c:v>0.94100000000000028</c:v>
                </c:pt>
                <c:pt idx="1501">
                  <c:v>0.94100000000000028</c:v>
                </c:pt>
                <c:pt idx="1502">
                  <c:v>0.94</c:v>
                </c:pt>
                <c:pt idx="1503">
                  <c:v>0.94100000000000028</c:v>
                </c:pt>
                <c:pt idx="1504">
                  <c:v>0.94200000000000017</c:v>
                </c:pt>
                <c:pt idx="1505">
                  <c:v>0.94</c:v>
                </c:pt>
                <c:pt idx="1506">
                  <c:v>0.94100000000000028</c:v>
                </c:pt>
                <c:pt idx="1507">
                  <c:v>0.94</c:v>
                </c:pt>
                <c:pt idx="1508">
                  <c:v>0.94100000000000028</c:v>
                </c:pt>
                <c:pt idx="1509">
                  <c:v>0.94100000000000028</c:v>
                </c:pt>
                <c:pt idx="1510">
                  <c:v>0.94200000000000017</c:v>
                </c:pt>
                <c:pt idx="1511">
                  <c:v>0.94100000000000028</c:v>
                </c:pt>
                <c:pt idx="1512">
                  <c:v>0.94100000000000028</c:v>
                </c:pt>
                <c:pt idx="1513">
                  <c:v>0.94100000000000028</c:v>
                </c:pt>
                <c:pt idx="1514">
                  <c:v>0.94</c:v>
                </c:pt>
                <c:pt idx="1515">
                  <c:v>0.94</c:v>
                </c:pt>
                <c:pt idx="1516">
                  <c:v>0.93900000000000006</c:v>
                </c:pt>
                <c:pt idx="1517">
                  <c:v>0.93900000000000006</c:v>
                </c:pt>
                <c:pt idx="1518">
                  <c:v>0.93900000000000006</c:v>
                </c:pt>
                <c:pt idx="1519">
                  <c:v>0.93800000000000017</c:v>
                </c:pt>
                <c:pt idx="1520">
                  <c:v>0.93800000000000017</c:v>
                </c:pt>
                <c:pt idx="1521">
                  <c:v>0.93800000000000017</c:v>
                </c:pt>
                <c:pt idx="1522">
                  <c:v>0.93900000000000006</c:v>
                </c:pt>
                <c:pt idx="1523">
                  <c:v>0.94</c:v>
                </c:pt>
                <c:pt idx="1524">
                  <c:v>0.93900000000000006</c:v>
                </c:pt>
                <c:pt idx="1525">
                  <c:v>0.93900000000000006</c:v>
                </c:pt>
                <c:pt idx="1526">
                  <c:v>0.93900000000000006</c:v>
                </c:pt>
                <c:pt idx="1527">
                  <c:v>0.93800000000000017</c:v>
                </c:pt>
                <c:pt idx="1528">
                  <c:v>0.93800000000000017</c:v>
                </c:pt>
                <c:pt idx="1529">
                  <c:v>0.93700000000000028</c:v>
                </c:pt>
                <c:pt idx="1530">
                  <c:v>0.93800000000000017</c:v>
                </c:pt>
                <c:pt idx="1531">
                  <c:v>0.93700000000000028</c:v>
                </c:pt>
                <c:pt idx="1532">
                  <c:v>0.93700000000000028</c:v>
                </c:pt>
                <c:pt idx="1533">
                  <c:v>0.93599999999999994</c:v>
                </c:pt>
                <c:pt idx="1534">
                  <c:v>0.93500000000000005</c:v>
                </c:pt>
                <c:pt idx="1535">
                  <c:v>0.93500000000000005</c:v>
                </c:pt>
                <c:pt idx="1536">
                  <c:v>0.93700000000000028</c:v>
                </c:pt>
                <c:pt idx="1537">
                  <c:v>0.93599999999999994</c:v>
                </c:pt>
                <c:pt idx="1538">
                  <c:v>0.93500000000000005</c:v>
                </c:pt>
                <c:pt idx="1539">
                  <c:v>0.93500000000000005</c:v>
                </c:pt>
                <c:pt idx="1540">
                  <c:v>0.93599999999999994</c:v>
                </c:pt>
                <c:pt idx="1541">
                  <c:v>0.93599999999999994</c:v>
                </c:pt>
                <c:pt idx="1542">
                  <c:v>0.93400000000000016</c:v>
                </c:pt>
                <c:pt idx="1543">
                  <c:v>0.93500000000000005</c:v>
                </c:pt>
                <c:pt idx="1544">
                  <c:v>0.93599999999999994</c:v>
                </c:pt>
                <c:pt idx="1545">
                  <c:v>0.93500000000000005</c:v>
                </c:pt>
                <c:pt idx="1546">
                  <c:v>0.93400000000000016</c:v>
                </c:pt>
                <c:pt idx="1547">
                  <c:v>0.93599999999999994</c:v>
                </c:pt>
                <c:pt idx="1548">
                  <c:v>0.93500000000000005</c:v>
                </c:pt>
                <c:pt idx="1549">
                  <c:v>0.93500000000000005</c:v>
                </c:pt>
                <c:pt idx="1550">
                  <c:v>0.93400000000000016</c:v>
                </c:pt>
                <c:pt idx="1551">
                  <c:v>0.93400000000000016</c:v>
                </c:pt>
                <c:pt idx="1552">
                  <c:v>0.93400000000000016</c:v>
                </c:pt>
                <c:pt idx="1553">
                  <c:v>0.93400000000000016</c:v>
                </c:pt>
                <c:pt idx="1554">
                  <c:v>0.93300000000000027</c:v>
                </c:pt>
                <c:pt idx="1555">
                  <c:v>0.93500000000000005</c:v>
                </c:pt>
                <c:pt idx="1556">
                  <c:v>0.93300000000000027</c:v>
                </c:pt>
                <c:pt idx="1557">
                  <c:v>0.93400000000000016</c:v>
                </c:pt>
                <c:pt idx="1558">
                  <c:v>0.93100000000000005</c:v>
                </c:pt>
                <c:pt idx="1559">
                  <c:v>0.93199999999999994</c:v>
                </c:pt>
                <c:pt idx="1560">
                  <c:v>0.93199999999999994</c:v>
                </c:pt>
                <c:pt idx="1561">
                  <c:v>0.93000000000000016</c:v>
                </c:pt>
                <c:pt idx="1562">
                  <c:v>0.93000000000000016</c:v>
                </c:pt>
                <c:pt idx="1563">
                  <c:v>0.93199999999999994</c:v>
                </c:pt>
                <c:pt idx="1564">
                  <c:v>0.93100000000000005</c:v>
                </c:pt>
                <c:pt idx="1565">
                  <c:v>0.93000000000000016</c:v>
                </c:pt>
                <c:pt idx="1566">
                  <c:v>0.93100000000000005</c:v>
                </c:pt>
                <c:pt idx="1567">
                  <c:v>0.93100000000000005</c:v>
                </c:pt>
                <c:pt idx="1568">
                  <c:v>0.93000000000000016</c:v>
                </c:pt>
                <c:pt idx="1569">
                  <c:v>0.93000000000000016</c:v>
                </c:pt>
                <c:pt idx="1570">
                  <c:v>0.93000000000000016</c:v>
                </c:pt>
                <c:pt idx="1571">
                  <c:v>0.93000000000000016</c:v>
                </c:pt>
                <c:pt idx="1572">
                  <c:v>0.93000000000000016</c:v>
                </c:pt>
                <c:pt idx="1573">
                  <c:v>0.92900000000000027</c:v>
                </c:pt>
                <c:pt idx="1574">
                  <c:v>0.93000000000000016</c:v>
                </c:pt>
                <c:pt idx="1575">
                  <c:v>0.92799999999999994</c:v>
                </c:pt>
                <c:pt idx="1576">
                  <c:v>0.92799999999999994</c:v>
                </c:pt>
                <c:pt idx="1577">
                  <c:v>0.92799999999999994</c:v>
                </c:pt>
                <c:pt idx="1578">
                  <c:v>0.92799999999999994</c:v>
                </c:pt>
                <c:pt idx="1579">
                  <c:v>0.92799999999999994</c:v>
                </c:pt>
                <c:pt idx="1580">
                  <c:v>0.92700000000000005</c:v>
                </c:pt>
                <c:pt idx="1581">
                  <c:v>0.92500000000000027</c:v>
                </c:pt>
                <c:pt idx="1582">
                  <c:v>0.92399999999999993</c:v>
                </c:pt>
                <c:pt idx="1583">
                  <c:v>0.92500000000000027</c:v>
                </c:pt>
                <c:pt idx="1584">
                  <c:v>0.92500000000000027</c:v>
                </c:pt>
                <c:pt idx="1585">
                  <c:v>0.92500000000000027</c:v>
                </c:pt>
                <c:pt idx="1586">
                  <c:v>0.92600000000000016</c:v>
                </c:pt>
                <c:pt idx="1587">
                  <c:v>0.92500000000000027</c:v>
                </c:pt>
                <c:pt idx="1588">
                  <c:v>0.92500000000000027</c:v>
                </c:pt>
                <c:pt idx="1589">
                  <c:v>0.92700000000000005</c:v>
                </c:pt>
                <c:pt idx="1590">
                  <c:v>0.92500000000000027</c:v>
                </c:pt>
                <c:pt idx="1591">
                  <c:v>0.92399999999999993</c:v>
                </c:pt>
                <c:pt idx="1592">
                  <c:v>0.92500000000000027</c:v>
                </c:pt>
                <c:pt idx="1593">
                  <c:v>0.92300000000000004</c:v>
                </c:pt>
                <c:pt idx="1594">
                  <c:v>0.92300000000000004</c:v>
                </c:pt>
                <c:pt idx="1595">
                  <c:v>0.92100000000000026</c:v>
                </c:pt>
                <c:pt idx="1596">
                  <c:v>0.92200000000000015</c:v>
                </c:pt>
                <c:pt idx="1597">
                  <c:v>0.92100000000000026</c:v>
                </c:pt>
                <c:pt idx="1598">
                  <c:v>0.92200000000000015</c:v>
                </c:pt>
                <c:pt idx="1599">
                  <c:v>0.92200000000000015</c:v>
                </c:pt>
                <c:pt idx="1600">
                  <c:v>0.92200000000000015</c:v>
                </c:pt>
                <c:pt idx="1601">
                  <c:v>0.92200000000000015</c:v>
                </c:pt>
                <c:pt idx="1602">
                  <c:v>0.92399999999999993</c:v>
                </c:pt>
                <c:pt idx="1603">
                  <c:v>0.92399999999999993</c:v>
                </c:pt>
                <c:pt idx="1604">
                  <c:v>0.92300000000000004</c:v>
                </c:pt>
                <c:pt idx="1605">
                  <c:v>0.92200000000000015</c:v>
                </c:pt>
                <c:pt idx="1606">
                  <c:v>0.92100000000000026</c:v>
                </c:pt>
                <c:pt idx="1607">
                  <c:v>0.92100000000000026</c:v>
                </c:pt>
                <c:pt idx="1608">
                  <c:v>0.91999999999999993</c:v>
                </c:pt>
                <c:pt idx="1609">
                  <c:v>0.92100000000000026</c:v>
                </c:pt>
                <c:pt idx="1610">
                  <c:v>0.91900000000000004</c:v>
                </c:pt>
                <c:pt idx="1611">
                  <c:v>0.92100000000000026</c:v>
                </c:pt>
                <c:pt idx="1612">
                  <c:v>0.91999999999999993</c:v>
                </c:pt>
                <c:pt idx="1613">
                  <c:v>0.92200000000000015</c:v>
                </c:pt>
                <c:pt idx="1614">
                  <c:v>0.91999999999999993</c:v>
                </c:pt>
                <c:pt idx="1615">
                  <c:v>0.91999999999999993</c:v>
                </c:pt>
                <c:pt idx="1616">
                  <c:v>0.92100000000000026</c:v>
                </c:pt>
                <c:pt idx="1617">
                  <c:v>0.92100000000000026</c:v>
                </c:pt>
                <c:pt idx="1618">
                  <c:v>0.91999999999999993</c:v>
                </c:pt>
                <c:pt idx="1619">
                  <c:v>0.91999999999999993</c:v>
                </c:pt>
                <c:pt idx="1620">
                  <c:v>0.91999999999999993</c:v>
                </c:pt>
                <c:pt idx="1621">
                  <c:v>0.91999999999999993</c:v>
                </c:pt>
                <c:pt idx="1622">
                  <c:v>0.92100000000000026</c:v>
                </c:pt>
                <c:pt idx="1623">
                  <c:v>0.91800000000000015</c:v>
                </c:pt>
                <c:pt idx="1624">
                  <c:v>0.91999999999999993</c:v>
                </c:pt>
                <c:pt idx="1625">
                  <c:v>0.91800000000000015</c:v>
                </c:pt>
                <c:pt idx="1626">
                  <c:v>0.91800000000000015</c:v>
                </c:pt>
                <c:pt idx="1627">
                  <c:v>0.91599999999999993</c:v>
                </c:pt>
                <c:pt idx="1628">
                  <c:v>0.91900000000000004</c:v>
                </c:pt>
                <c:pt idx="1629">
                  <c:v>0.91700000000000026</c:v>
                </c:pt>
                <c:pt idx="1630">
                  <c:v>0.91800000000000015</c:v>
                </c:pt>
                <c:pt idx="1631">
                  <c:v>0.91700000000000026</c:v>
                </c:pt>
                <c:pt idx="1632">
                  <c:v>0.91500000000000004</c:v>
                </c:pt>
                <c:pt idx="1633">
                  <c:v>0.91599999999999993</c:v>
                </c:pt>
                <c:pt idx="1634">
                  <c:v>0.91700000000000026</c:v>
                </c:pt>
                <c:pt idx="1635">
                  <c:v>0.91599999999999993</c:v>
                </c:pt>
                <c:pt idx="1636">
                  <c:v>0.91500000000000004</c:v>
                </c:pt>
                <c:pt idx="1637">
                  <c:v>0.91500000000000004</c:v>
                </c:pt>
                <c:pt idx="1638">
                  <c:v>0.91599999999999993</c:v>
                </c:pt>
                <c:pt idx="1639">
                  <c:v>0.91400000000000015</c:v>
                </c:pt>
                <c:pt idx="1640">
                  <c:v>0.91500000000000004</c:v>
                </c:pt>
                <c:pt idx="1641">
                  <c:v>0.91500000000000004</c:v>
                </c:pt>
                <c:pt idx="1642">
                  <c:v>0.91400000000000015</c:v>
                </c:pt>
                <c:pt idx="1643">
                  <c:v>0.91500000000000004</c:v>
                </c:pt>
                <c:pt idx="1644">
                  <c:v>0.91500000000000004</c:v>
                </c:pt>
                <c:pt idx="1645">
                  <c:v>0.91300000000000026</c:v>
                </c:pt>
                <c:pt idx="1646">
                  <c:v>0.91500000000000004</c:v>
                </c:pt>
                <c:pt idx="1647">
                  <c:v>0.91400000000000015</c:v>
                </c:pt>
                <c:pt idx="1648">
                  <c:v>0.91300000000000026</c:v>
                </c:pt>
                <c:pt idx="1649">
                  <c:v>0.91400000000000015</c:v>
                </c:pt>
                <c:pt idx="1650">
                  <c:v>0.91300000000000026</c:v>
                </c:pt>
                <c:pt idx="1651">
                  <c:v>0.91300000000000026</c:v>
                </c:pt>
                <c:pt idx="1652">
                  <c:v>0.91300000000000026</c:v>
                </c:pt>
                <c:pt idx="1653">
                  <c:v>0.91300000000000026</c:v>
                </c:pt>
                <c:pt idx="1654">
                  <c:v>0.91400000000000015</c:v>
                </c:pt>
                <c:pt idx="1655">
                  <c:v>0.91199999999999992</c:v>
                </c:pt>
                <c:pt idx="1656">
                  <c:v>0.91400000000000015</c:v>
                </c:pt>
                <c:pt idx="1657">
                  <c:v>0.91199999999999992</c:v>
                </c:pt>
                <c:pt idx="1658">
                  <c:v>0.91300000000000026</c:v>
                </c:pt>
                <c:pt idx="1659">
                  <c:v>0.91300000000000026</c:v>
                </c:pt>
                <c:pt idx="1660">
                  <c:v>0.91300000000000026</c:v>
                </c:pt>
                <c:pt idx="1661">
                  <c:v>0.91300000000000026</c:v>
                </c:pt>
                <c:pt idx="1662">
                  <c:v>0.91199999999999992</c:v>
                </c:pt>
                <c:pt idx="1663">
                  <c:v>0.91300000000000026</c:v>
                </c:pt>
                <c:pt idx="1664">
                  <c:v>0.91300000000000026</c:v>
                </c:pt>
                <c:pt idx="1665">
                  <c:v>0.91199999999999992</c:v>
                </c:pt>
                <c:pt idx="1666">
                  <c:v>0.91199999999999992</c:v>
                </c:pt>
                <c:pt idx="1667">
                  <c:v>0.91199999999999992</c:v>
                </c:pt>
                <c:pt idx="1668">
                  <c:v>0.91300000000000026</c:v>
                </c:pt>
                <c:pt idx="1669">
                  <c:v>0.91199999999999992</c:v>
                </c:pt>
                <c:pt idx="1670">
                  <c:v>0.91199999999999992</c:v>
                </c:pt>
                <c:pt idx="1671">
                  <c:v>0.91300000000000026</c:v>
                </c:pt>
                <c:pt idx="1672">
                  <c:v>0.91199999999999992</c:v>
                </c:pt>
                <c:pt idx="1673">
                  <c:v>0.91300000000000026</c:v>
                </c:pt>
                <c:pt idx="1674">
                  <c:v>0.91199999999999992</c:v>
                </c:pt>
                <c:pt idx="1675">
                  <c:v>0.91199999999999992</c:v>
                </c:pt>
                <c:pt idx="1676">
                  <c:v>0.91300000000000026</c:v>
                </c:pt>
                <c:pt idx="1677">
                  <c:v>0.91199999999999992</c:v>
                </c:pt>
                <c:pt idx="1678">
                  <c:v>0.91199999999999992</c:v>
                </c:pt>
                <c:pt idx="1679">
                  <c:v>0.91300000000000026</c:v>
                </c:pt>
                <c:pt idx="1680">
                  <c:v>0.91199999999999992</c:v>
                </c:pt>
                <c:pt idx="1681">
                  <c:v>0.91199999999999992</c:v>
                </c:pt>
                <c:pt idx="1682">
                  <c:v>0.91100000000000003</c:v>
                </c:pt>
                <c:pt idx="1683">
                  <c:v>0.91100000000000003</c:v>
                </c:pt>
                <c:pt idx="1684">
                  <c:v>0.91199999999999992</c:v>
                </c:pt>
                <c:pt idx="1685">
                  <c:v>0.91199999999999992</c:v>
                </c:pt>
                <c:pt idx="1686">
                  <c:v>0.91000000000000014</c:v>
                </c:pt>
                <c:pt idx="1687">
                  <c:v>0.91000000000000014</c:v>
                </c:pt>
                <c:pt idx="1688">
                  <c:v>0.91000000000000014</c:v>
                </c:pt>
                <c:pt idx="1689">
                  <c:v>0.91000000000000014</c:v>
                </c:pt>
                <c:pt idx="1690">
                  <c:v>0.91199999999999992</c:v>
                </c:pt>
                <c:pt idx="1691">
                  <c:v>0.91100000000000003</c:v>
                </c:pt>
                <c:pt idx="1692">
                  <c:v>0.91000000000000014</c:v>
                </c:pt>
                <c:pt idx="1693">
                  <c:v>0.91000000000000014</c:v>
                </c:pt>
                <c:pt idx="1694">
                  <c:v>0.90799999999999992</c:v>
                </c:pt>
                <c:pt idx="1695">
                  <c:v>0.91000000000000014</c:v>
                </c:pt>
                <c:pt idx="1696">
                  <c:v>0.91000000000000014</c:v>
                </c:pt>
                <c:pt idx="1697">
                  <c:v>0.90900000000000025</c:v>
                </c:pt>
                <c:pt idx="1698">
                  <c:v>0.90900000000000025</c:v>
                </c:pt>
                <c:pt idx="1699">
                  <c:v>0.90900000000000025</c:v>
                </c:pt>
                <c:pt idx="1700">
                  <c:v>0.91000000000000014</c:v>
                </c:pt>
                <c:pt idx="1701">
                  <c:v>0.90900000000000025</c:v>
                </c:pt>
                <c:pt idx="1702">
                  <c:v>0.90799999999999992</c:v>
                </c:pt>
                <c:pt idx="1703">
                  <c:v>0.91000000000000014</c:v>
                </c:pt>
                <c:pt idx="1704">
                  <c:v>0.90900000000000025</c:v>
                </c:pt>
                <c:pt idx="1705">
                  <c:v>0.90900000000000025</c:v>
                </c:pt>
                <c:pt idx="1706">
                  <c:v>0.90700000000000003</c:v>
                </c:pt>
                <c:pt idx="1707">
                  <c:v>0.90799999999999992</c:v>
                </c:pt>
                <c:pt idx="1708">
                  <c:v>0.90900000000000025</c:v>
                </c:pt>
                <c:pt idx="1709">
                  <c:v>0.90900000000000025</c:v>
                </c:pt>
                <c:pt idx="1710">
                  <c:v>0.90900000000000025</c:v>
                </c:pt>
                <c:pt idx="1711">
                  <c:v>0.90799999999999992</c:v>
                </c:pt>
                <c:pt idx="1712">
                  <c:v>0.90900000000000025</c:v>
                </c:pt>
                <c:pt idx="1713">
                  <c:v>0.90799999999999992</c:v>
                </c:pt>
                <c:pt idx="1714">
                  <c:v>0.90799999999999992</c:v>
                </c:pt>
                <c:pt idx="1715">
                  <c:v>0.90700000000000003</c:v>
                </c:pt>
                <c:pt idx="1716">
                  <c:v>0.90700000000000003</c:v>
                </c:pt>
                <c:pt idx="1717">
                  <c:v>0.90799999999999992</c:v>
                </c:pt>
                <c:pt idx="1718">
                  <c:v>0.90500000000000025</c:v>
                </c:pt>
                <c:pt idx="1719">
                  <c:v>0.90700000000000003</c:v>
                </c:pt>
                <c:pt idx="1720">
                  <c:v>0.90600000000000014</c:v>
                </c:pt>
                <c:pt idx="1721">
                  <c:v>0.90600000000000014</c:v>
                </c:pt>
                <c:pt idx="1722">
                  <c:v>0.90600000000000014</c:v>
                </c:pt>
                <c:pt idx="1723">
                  <c:v>0.90600000000000014</c:v>
                </c:pt>
                <c:pt idx="1724">
                  <c:v>0.90700000000000003</c:v>
                </c:pt>
                <c:pt idx="1725">
                  <c:v>0.90600000000000014</c:v>
                </c:pt>
                <c:pt idx="1726">
                  <c:v>0.90600000000000014</c:v>
                </c:pt>
                <c:pt idx="1727">
                  <c:v>0.90700000000000003</c:v>
                </c:pt>
                <c:pt idx="1728">
                  <c:v>0.90600000000000014</c:v>
                </c:pt>
                <c:pt idx="1729">
                  <c:v>0.90500000000000025</c:v>
                </c:pt>
                <c:pt idx="1730">
                  <c:v>0.90500000000000025</c:v>
                </c:pt>
                <c:pt idx="1731">
                  <c:v>0.90600000000000014</c:v>
                </c:pt>
                <c:pt idx="1732">
                  <c:v>0.90500000000000025</c:v>
                </c:pt>
                <c:pt idx="1733">
                  <c:v>0.90500000000000025</c:v>
                </c:pt>
                <c:pt idx="1734">
                  <c:v>0.90399999999999991</c:v>
                </c:pt>
                <c:pt idx="1735">
                  <c:v>0.90300000000000002</c:v>
                </c:pt>
                <c:pt idx="1736">
                  <c:v>0.90399999999999991</c:v>
                </c:pt>
                <c:pt idx="1737">
                  <c:v>0.90200000000000014</c:v>
                </c:pt>
                <c:pt idx="1738">
                  <c:v>0.90399999999999991</c:v>
                </c:pt>
                <c:pt idx="1739">
                  <c:v>0.90399999999999991</c:v>
                </c:pt>
                <c:pt idx="1740">
                  <c:v>0.90500000000000025</c:v>
                </c:pt>
                <c:pt idx="1741">
                  <c:v>0.90399999999999991</c:v>
                </c:pt>
                <c:pt idx="1742">
                  <c:v>0.90300000000000002</c:v>
                </c:pt>
                <c:pt idx="1743">
                  <c:v>0.90100000000000025</c:v>
                </c:pt>
                <c:pt idx="1744">
                  <c:v>0.90300000000000002</c:v>
                </c:pt>
                <c:pt idx="1745">
                  <c:v>0.90300000000000002</c:v>
                </c:pt>
                <c:pt idx="1746">
                  <c:v>0.90100000000000025</c:v>
                </c:pt>
                <c:pt idx="1747">
                  <c:v>0.90300000000000002</c:v>
                </c:pt>
                <c:pt idx="1748">
                  <c:v>0.90200000000000014</c:v>
                </c:pt>
                <c:pt idx="1749">
                  <c:v>0.90100000000000025</c:v>
                </c:pt>
                <c:pt idx="1750">
                  <c:v>0.90200000000000014</c:v>
                </c:pt>
                <c:pt idx="1751">
                  <c:v>0.90200000000000014</c:v>
                </c:pt>
                <c:pt idx="1752">
                  <c:v>0.90100000000000025</c:v>
                </c:pt>
                <c:pt idx="1753">
                  <c:v>0.89999999999999991</c:v>
                </c:pt>
                <c:pt idx="1754">
                  <c:v>0.90100000000000025</c:v>
                </c:pt>
                <c:pt idx="1755">
                  <c:v>0.90100000000000025</c:v>
                </c:pt>
                <c:pt idx="1756">
                  <c:v>0.90100000000000025</c:v>
                </c:pt>
                <c:pt idx="1757">
                  <c:v>0.90200000000000014</c:v>
                </c:pt>
                <c:pt idx="1758">
                  <c:v>0.89999999999999991</c:v>
                </c:pt>
                <c:pt idx="1759">
                  <c:v>0.89999999999999991</c:v>
                </c:pt>
                <c:pt idx="1760">
                  <c:v>0.90100000000000025</c:v>
                </c:pt>
                <c:pt idx="1761">
                  <c:v>0.90100000000000025</c:v>
                </c:pt>
                <c:pt idx="1762">
                  <c:v>0.89999999999999991</c:v>
                </c:pt>
                <c:pt idx="1763">
                  <c:v>0.89900000000000002</c:v>
                </c:pt>
                <c:pt idx="1764">
                  <c:v>0.89900000000000002</c:v>
                </c:pt>
                <c:pt idx="1765">
                  <c:v>0.89800000000000013</c:v>
                </c:pt>
                <c:pt idx="1766">
                  <c:v>0.89900000000000002</c:v>
                </c:pt>
                <c:pt idx="1767">
                  <c:v>0.89900000000000002</c:v>
                </c:pt>
                <c:pt idx="1768">
                  <c:v>0.89900000000000002</c:v>
                </c:pt>
                <c:pt idx="1769">
                  <c:v>0.89900000000000002</c:v>
                </c:pt>
                <c:pt idx="1770">
                  <c:v>0.89800000000000013</c:v>
                </c:pt>
                <c:pt idx="1771">
                  <c:v>0.89900000000000002</c:v>
                </c:pt>
                <c:pt idx="1772">
                  <c:v>0.89800000000000013</c:v>
                </c:pt>
                <c:pt idx="1773">
                  <c:v>0.89800000000000013</c:v>
                </c:pt>
                <c:pt idx="1774">
                  <c:v>0.89900000000000002</c:v>
                </c:pt>
                <c:pt idx="1775">
                  <c:v>0.89800000000000013</c:v>
                </c:pt>
                <c:pt idx="1776">
                  <c:v>0.89800000000000013</c:v>
                </c:pt>
                <c:pt idx="1777">
                  <c:v>0.89700000000000024</c:v>
                </c:pt>
                <c:pt idx="1778">
                  <c:v>0.89800000000000013</c:v>
                </c:pt>
                <c:pt idx="1779">
                  <c:v>0.89500000000000002</c:v>
                </c:pt>
                <c:pt idx="1780">
                  <c:v>0.89599999999999991</c:v>
                </c:pt>
                <c:pt idx="1781">
                  <c:v>0.89599999999999991</c:v>
                </c:pt>
                <c:pt idx="1782">
                  <c:v>0.89599999999999991</c:v>
                </c:pt>
                <c:pt idx="1783">
                  <c:v>0.89700000000000024</c:v>
                </c:pt>
                <c:pt idx="1784">
                  <c:v>0.89599999999999991</c:v>
                </c:pt>
                <c:pt idx="1785">
                  <c:v>0.89700000000000024</c:v>
                </c:pt>
                <c:pt idx="1786">
                  <c:v>0.89599999999999991</c:v>
                </c:pt>
                <c:pt idx="1787">
                  <c:v>0.89599999999999991</c:v>
                </c:pt>
                <c:pt idx="1788">
                  <c:v>0.89599999999999991</c:v>
                </c:pt>
                <c:pt idx="1789">
                  <c:v>0.89599999999999991</c:v>
                </c:pt>
                <c:pt idx="1790">
                  <c:v>0.89500000000000002</c:v>
                </c:pt>
                <c:pt idx="1791">
                  <c:v>0.89599999999999991</c:v>
                </c:pt>
                <c:pt idx="1792">
                  <c:v>0.89400000000000013</c:v>
                </c:pt>
                <c:pt idx="1793">
                  <c:v>0.89599999999999991</c:v>
                </c:pt>
                <c:pt idx="1794">
                  <c:v>0.89599999999999991</c:v>
                </c:pt>
                <c:pt idx="1795">
                  <c:v>0.89599999999999991</c:v>
                </c:pt>
                <c:pt idx="1796">
                  <c:v>0.89500000000000002</c:v>
                </c:pt>
                <c:pt idx="1797">
                  <c:v>0.89400000000000013</c:v>
                </c:pt>
                <c:pt idx="1798">
                  <c:v>0.89400000000000013</c:v>
                </c:pt>
                <c:pt idx="1799">
                  <c:v>0.89400000000000013</c:v>
                </c:pt>
                <c:pt idx="1800">
                  <c:v>0.89400000000000013</c:v>
                </c:pt>
                <c:pt idx="1801">
                  <c:v>0.89500000000000002</c:v>
                </c:pt>
                <c:pt idx="1802">
                  <c:v>0.89500000000000002</c:v>
                </c:pt>
                <c:pt idx="1803">
                  <c:v>0.89300000000000024</c:v>
                </c:pt>
                <c:pt idx="1804">
                  <c:v>0.89500000000000002</c:v>
                </c:pt>
                <c:pt idx="1805">
                  <c:v>0.89300000000000024</c:v>
                </c:pt>
                <c:pt idx="1806">
                  <c:v>0.89500000000000002</c:v>
                </c:pt>
                <c:pt idx="1807">
                  <c:v>0.89400000000000013</c:v>
                </c:pt>
                <c:pt idx="1808">
                  <c:v>0.89300000000000024</c:v>
                </c:pt>
                <c:pt idx="1809">
                  <c:v>0.89300000000000024</c:v>
                </c:pt>
                <c:pt idx="1810">
                  <c:v>0.89300000000000024</c:v>
                </c:pt>
                <c:pt idx="1811">
                  <c:v>0.89300000000000024</c:v>
                </c:pt>
                <c:pt idx="1812">
                  <c:v>0.8919999999999999</c:v>
                </c:pt>
                <c:pt idx="1813">
                  <c:v>0.89300000000000024</c:v>
                </c:pt>
                <c:pt idx="1814">
                  <c:v>0.8919999999999999</c:v>
                </c:pt>
                <c:pt idx="1815">
                  <c:v>0.89300000000000024</c:v>
                </c:pt>
                <c:pt idx="1816">
                  <c:v>0.89300000000000024</c:v>
                </c:pt>
                <c:pt idx="1817">
                  <c:v>0.89400000000000013</c:v>
                </c:pt>
                <c:pt idx="1818">
                  <c:v>0.89300000000000024</c:v>
                </c:pt>
                <c:pt idx="1819">
                  <c:v>0.89100000000000001</c:v>
                </c:pt>
                <c:pt idx="1820">
                  <c:v>0.89300000000000024</c:v>
                </c:pt>
                <c:pt idx="1821">
                  <c:v>0.8919999999999999</c:v>
                </c:pt>
                <c:pt idx="1822">
                  <c:v>0.8919999999999999</c:v>
                </c:pt>
                <c:pt idx="1823">
                  <c:v>0.89300000000000024</c:v>
                </c:pt>
                <c:pt idx="1824">
                  <c:v>0.8919999999999999</c:v>
                </c:pt>
                <c:pt idx="1825">
                  <c:v>0.8919999999999999</c:v>
                </c:pt>
                <c:pt idx="1826">
                  <c:v>0.89100000000000001</c:v>
                </c:pt>
                <c:pt idx="1827">
                  <c:v>0.8919999999999999</c:v>
                </c:pt>
                <c:pt idx="1828">
                  <c:v>0.8919999999999999</c:v>
                </c:pt>
                <c:pt idx="1829">
                  <c:v>0.89100000000000001</c:v>
                </c:pt>
                <c:pt idx="1830">
                  <c:v>0.89300000000000024</c:v>
                </c:pt>
                <c:pt idx="1831">
                  <c:v>0.89100000000000001</c:v>
                </c:pt>
                <c:pt idx="1832">
                  <c:v>0.89100000000000001</c:v>
                </c:pt>
                <c:pt idx="1833">
                  <c:v>0.8919999999999999</c:v>
                </c:pt>
                <c:pt idx="1834">
                  <c:v>0.89100000000000001</c:v>
                </c:pt>
                <c:pt idx="1835">
                  <c:v>0.89000000000000012</c:v>
                </c:pt>
                <c:pt idx="1836">
                  <c:v>0.89000000000000012</c:v>
                </c:pt>
                <c:pt idx="1837">
                  <c:v>0.89000000000000012</c:v>
                </c:pt>
                <c:pt idx="1838">
                  <c:v>0.89000000000000012</c:v>
                </c:pt>
                <c:pt idx="1839">
                  <c:v>0.89100000000000001</c:v>
                </c:pt>
                <c:pt idx="1840">
                  <c:v>0.89000000000000012</c:v>
                </c:pt>
                <c:pt idx="1841">
                  <c:v>0.89000000000000012</c:v>
                </c:pt>
                <c:pt idx="1842">
                  <c:v>0.89000000000000012</c:v>
                </c:pt>
                <c:pt idx="1843">
                  <c:v>0.89000000000000012</c:v>
                </c:pt>
                <c:pt idx="1844">
                  <c:v>0.89000000000000012</c:v>
                </c:pt>
                <c:pt idx="1845">
                  <c:v>0.89000000000000012</c:v>
                </c:pt>
                <c:pt idx="1846">
                  <c:v>0.89000000000000012</c:v>
                </c:pt>
                <c:pt idx="1847">
                  <c:v>0.88900000000000023</c:v>
                </c:pt>
                <c:pt idx="1848">
                  <c:v>0.88900000000000023</c:v>
                </c:pt>
                <c:pt idx="1849">
                  <c:v>0.88900000000000023</c:v>
                </c:pt>
                <c:pt idx="1850">
                  <c:v>0.88900000000000023</c:v>
                </c:pt>
                <c:pt idx="1851">
                  <c:v>0.88900000000000023</c:v>
                </c:pt>
                <c:pt idx="1852">
                  <c:v>0.88900000000000023</c:v>
                </c:pt>
                <c:pt idx="1853">
                  <c:v>0.8879999999999999</c:v>
                </c:pt>
                <c:pt idx="1854">
                  <c:v>0.88900000000000023</c:v>
                </c:pt>
                <c:pt idx="1855">
                  <c:v>0.89000000000000012</c:v>
                </c:pt>
                <c:pt idx="1856">
                  <c:v>0.88900000000000023</c:v>
                </c:pt>
                <c:pt idx="1857">
                  <c:v>0.88900000000000023</c:v>
                </c:pt>
                <c:pt idx="1858">
                  <c:v>0.88900000000000023</c:v>
                </c:pt>
                <c:pt idx="1859">
                  <c:v>0.8879999999999999</c:v>
                </c:pt>
                <c:pt idx="1860">
                  <c:v>0.8879999999999999</c:v>
                </c:pt>
                <c:pt idx="1861">
                  <c:v>0.8879999999999999</c:v>
                </c:pt>
                <c:pt idx="1862">
                  <c:v>0.88700000000000001</c:v>
                </c:pt>
                <c:pt idx="1863">
                  <c:v>0.88700000000000001</c:v>
                </c:pt>
                <c:pt idx="1864">
                  <c:v>0.88700000000000001</c:v>
                </c:pt>
                <c:pt idx="1865">
                  <c:v>0.88700000000000001</c:v>
                </c:pt>
                <c:pt idx="1866">
                  <c:v>0.88600000000000012</c:v>
                </c:pt>
                <c:pt idx="1867">
                  <c:v>0.88700000000000001</c:v>
                </c:pt>
                <c:pt idx="1868">
                  <c:v>0.8879999999999999</c:v>
                </c:pt>
                <c:pt idx="1869">
                  <c:v>0.88700000000000001</c:v>
                </c:pt>
                <c:pt idx="1870">
                  <c:v>0.8879999999999999</c:v>
                </c:pt>
                <c:pt idx="1871">
                  <c:v>0.88700000000000001</c:v>
                </c:pt>
                <c:pt idx="1872">
                  <c:v>0.88700000000000001</c:v>
                </c:pt>
                <c:pt idx="1873">
                  <c:v>0.88600000000000012</c:v>
                </c:pt>
                <c:pt idx="1874">
                  <c:v>0.88600000000000012</c:v>
                </c:pt>
                <c:pt idx="1875">
                  <c:v>0.88600000000000012</c:v>
                </c:pt>
                <c:pt idx="1876">
                  <c:v>0.88600000000000012</c:v>
                </c:pt>
                <c:pt idx="1877">
                  <c:v>0.88500000000000023</c:v>
                </c:pt>
                <c:pt idx="1878">
                  <c:v>0.88500000000000023</c:v>
                </c:pt>
                <c:pt idx="1879">
                  <c:v>0.88600000000000012</c:v>
                </c:pt>
                <c:pt idx="1880">
                  <c:v>0.88500000000000023</c:v>
                </c:pt>
                <c:pt idx="1881">
                  <c:v>0.88700000000000001</c:v>
                </c:pt>
                <c:pt idx="1882">
                  <c:v>0.88600000000000012</c:v>
                </c:pt>
                <c:pt idx="1883">
                  <c:v>0.88600000000000012</c:v>
                </c:pt>
                <c:pt idx="1884">
                  <c:v>0.88500000000000023</c:v>
                </c:pt>
                <c:pt idx="1885">
                  <c:v>0.88600000000000012</c:v>
                </c:pt>
                <c:pt idx="1886">
                  <c:v>0.8839999999999999</c:v>
                </c:pt>
                <c:pt idx="1887">
                  <c:v>0.88500000000000023</c:v>
                </c:pt>
                <c:pt idx="1888">
                  <c:v>0.8839999999999999</c:v>
                </c:pt>
                <c:pt idx="1889">
                  <c:v>0.88300000000000001</c:v>
                </c:pt>
                <c:pt idx="1890">
                  <c:v>0.88500000000000023</c:v>
                </c:pt>
                <c:pt idx="1891">
                  <c:v>0.88500000000000023</c:v>
                </c:pt>
                <c:pt idx="1892">
                  <c:v>0.8839999999999999</c:v>
                </c:pt>
                <c:pt idx="1893">
                  <c:v>0.8839999999999999</c:v>
                </c:pt>
                <c:pt idx="1894">
                  <c:v>0.8839999999999999</c:v>
                </c:pt>
                <c:pt idx="1895">
                  <c:v>0.88500000000000023</c:v>
                </c:pt>
                <c:pt idx="1896">
                  <c:v>0.8839999999999999</c:v>
                </c:pt>
                <c:pt idx="1897">
                  <c:v>0.88500000000000023</c:v>
                </c:pt>
                <c:pt idx="1898">
                  <c:v>0.88300000000000001</c:v>
                </c:pt>
                <c:pt idx="1899">
                  <c:v>0.88100000000000023</c:v>
                </c:pt>
                <c:pt idx="1900">
                  <c:v>0.88200000000000012</c:v>
                </c:pt>
                <c:pt idx="1901">
                  <c:v>0.88300000000000001</c:v>
                </c:pt>
                <c:pt idx="1902">
                  <c:v>0.88300000000000001</c:v>
                </c:pt>
                <c:pt idx="1903">
                  <c:v>0.88200000000000012</c:v>
                </c:pt>
                <c:pt idx="1904">
                  <c:v>0.88300000000000001</c:v>
                </c:pt>
                <c:pt idx="1905">
                  <c:v>0.88100000000000023</c:v>
                </c:pt>
                <c:pt idx="1906">
                  <c:v>0.88300000000000001</c:v>
                </c:pt>
                <c:pt idx="1907">
                  <c:v>0.88200000000000012</c:v>
                </c:pt>
                <c:pt idx="1908">
                  <c:v>0.88100000000000023</c:v>
                </c:pt>
                <c:pt idx="1909">
                  <c:v>0.88200000000000012</c:v>
                </c:pt>
                <c:pt idx="1910">
                  <c:v>0.88300000000000001</c:v>
                </c:pt>
                <c:pt idx="1911">
                  <c:v>0.8839999999999999</c:v>
                </c:pt>
                <c:pt idx="1912">
                  <c:v>0.88100000000000023</c:v>
                </c:pt>
                <c:pt idx="1913">
                  <c:v>0.88200000000000012</c:v>
                </c:pt>
                <c:pt idx="1914">
                  <c:v>0.88200000000000012</c:v>
                </c:pt>
                <c:pt idx="1915">
                  <c:v>0.88200000000000012</c:v>
                </c:pt>
                <c:pt idx="1916">
                  <c:v>0.88200000000000012</c:v>
                </c:pt>
                <c:pt idx="1917">
                  <c:v>0.88100000000000023</c:v>
                </c:pt>
                <c:pt idx="1918">
                  <c:v>0.88200000000000012</c:v>
                </c:pt>
                <c:pt idx="1919">
                  <c:v>0.88100000000000023</c:v>
                </c:pt>
                <c:pt idx="1920">
                  <c:v>0.87999999999999989</c:v>
                </c:pt>
                <c:pt idx="1921">
                  <c:v>0.87999999999999989</c:v>
                </c:pt>
                <c:pt idx="1922">
                  <c:v>0.88100000000000023</c:v>
                </c:pt>
                <c:pt idx="1923">
                  <c:v>0.88100000000000023</c:v>
                </c:pt>
                <c:pt idx="1924">
                  <c:v>0.879</c:v>
                </c:pt>
                <c:pt idx="1925">
                  <c:v>0.88100000000000023</c:v>
                </c:pt>
                <c:pt idx="1926">
                  <c:v>0.87999999999999989</c:v>
                </c:pt>
                <c:pt idx="1927">
                  <c:v>0.87800000000000011</c:v>
                </c:pt>
                <c:pt idx="1928">
                  <c:v>0.879</c:v>
                </c:pt>
                <c:pt idx="1929">
                  <c:v>0.879</c:v>
                </c:pt>
                <c:pt idx="1930">
                  <c:v>0.87800000000000011</c:v>
                </c:pt>
                <c:pt idx="1931">
                  <c:v>0.87999999999999989</c:v>
                </c:pt>
                <c:pt idx="1932">
                  <c:v>0.87700000000000022</c:v>
                </c:pt>
                <c:pt idx="1933">
                  <c:v>0.87599999999999989</c:v>
                </c:pt>
                <c:pt idx="1934">
                  <c:v>0.87800000000000011</c:v>
                </c:pt>
                <c:pt idx="1935">
                  <c:v>0.87800000000000011</c:v>
                </c:pt>
                <c:pt idx="1936">
                  <c:v>0.87700000000000022</c:v>
                </c:pt>
                <c:pt idx="1937">
                  <c:v>0.87700000000000022</c:v>
                </c:pt>
                <c:pt idx="1938">
                  <c:v>0.87800000000000011</c:v>
                </c:pt>
                <c:pt idx="1939">
                  <c:v>0.87800000000000011</c:v>
                </c:pt>
                <c:pt idx="1940">
                  <c:v>0.87700000000000022</c:v>
                </c:pt>
                <c:pt idx="1941">
                  <c:v>0.87800000000000011</c:v>
                </c:pt>
                <c:pt idx="1942">
                  <c:v>0.87700000000000022</c:v>
                </c:pt>
                <c:pt idx="1943">
                  <c:v>0.87800000000000011</c:v>
                </c:pt>
                <c:pt idx="1944">
                  <c:v>0.87599999999999989</c:v>
                </c:pt>
                <c:pt idx="1945">
                  <c:v>0.87599999999999989</c:v>
                </c:pt>
                <c:pt idx="1946">
                  <c:v>0.87700000000000022</c:v>
                </c:pt>
                <c:pt idx="1947">
                  <c:v>0.87599999999999989</c:v>
                </c:pt>
                <c:pt idx="1948">
                  <c:v>0.87700000000000022</c:v>
                </c:pt>
                <c:pt idx="1949">
                  <c:v>0.875</c:v>
                </c:pt>
                <c:pt idx="1950">
                  <c:v>0.875</c:v>
                </c:pt>
                <c:pt idx="1951">
                  <c:v>0.87599999999999989</c:v>
                </c:pt>
                <c:pt idx="1952">
                  <c:v>0.87599999999999989</c:v>
                </c:pt>
                <c:pt idx="1953">
                  <c:v>0.87700000000000022</c:v>
                </c:pt>
                <c:pt idx="1954">
                  <c:v>0.87400000000000011</c:v>
                </c:pt>
                <c:pt idx="1955">
                  <c:v>0.87700000000000022</c:v>
                </c:pt>
                <c:pt idx="1956">
                  <c:v>0.875</c:v>
                </c:pt>
                <c:pt idx="1957">
                  <c:v>0.87599999999999989</c:v>
                </c:pt>
                <c:pt idx="1958">
                  <c:v>0.87700000000000022</c:v>
                </c:pt>
                <c:pt idx="1959">
                  <c:v>0.87599999999999989</c:v>
                </c:pt>
                <c:pt idx="1960">
                  <c:v>0.87599999999999989</c:v>
                </c:pt>
                <c:pt idx="1961">
                  <c:v>0.87700000000000022</c:v>
                </c:pt>
                <c:pt idx="1962">
                  <c:v>0.87800000000000011</c:v>
                </c:pt>
                <c:pt idx="1963">
                  <c:v>0.87800000000000011</c:v>
                </c:pt>
                <c:pt idx="1964">
                  <c:v>0.87599999999999989</c:v>
                </c:pt>
                <c:pt idx="1965">
                  <c:v>0.87700000000000022</c:v>
                </c:pt>
                <c:pt idx="1966">
                  <c:v>0.87700000000000022</c:v>
                </c:pt>
                <c:pt idx="1967">
                  <c:v>0.87800000000000011</c:v>
                </c:pt>
                <c:pt idx="1968">
                  <c:v>0.87599999999999989</c:v>
                </c:pt>
                <c:pt idx="1969">
                  <c:v>0.875</c:v>
                </c:pt>
                <c:pt idx="1970">
                  <c:v>0.87400000000000011</c:v>
                </c:pt>
                <c:pt idx="1971">
                  <c:v>0.87400000000000011</c:v>
                </c:pt>
                <c:pt idx="1972">
                  <c:v>0.875</c:v>
                </c:pt>
                <c:pt idx="1973">
                  <c:v>0.875</c:v>
                </c:pt>
                <c:pt idx="1974">
                  <c:v>0.87400000000000011</c:v>
                </c:pt>
                <c:pt idx="1975">
                  <c:v>0.87400000000000011</c:v>
                </c:pt>
                <c:pt idx="1976">
                  <c:v>0.87400000000000011</c:v>
                </c:pt>
                <c:pt idx="1977">
                  <c:v>0.87300000000000022</c:v>
                </c:pt>
                <c:pt idx="1978">
                  <c:v>0.87400000000000011</c:v>
                </c:pt>
                <c:pt idx="1979">
                  <c:v>0.87300000000000022</c:v>
                </c:pt>
                <c:pt idx="1980">
                  <c:v>0.871</c:v>
                </c:pt>
                <c:pt idx="1981">
                  <c:v>0.87300000000000022</c:v>
                </c:pt>
                <c:pt idx="1982">
                  <c:v>0.87300000000000022</c:v>
                </c:pt>
                <c:pt idx="1983">
                  <c:v>0.87199999999999989</c:v>
                </c:pt>
                <c:pt idx="1984">
                  <c:v>0.87400000000000011</c:v>
                </c:pt>
                <c:pt idx="1985">
                  <c:v>0.87300000000000022</c:v>
                </c:pt>
                <c:pt idx="1986">
                  <c:v>0.87300000000000022</c:v>
                </c:pt>
                <c:pt idx="1987">
                  <c:v>0.87300000000000022</c:v>
                </c:pt>
                <c:pt idx="1988">
                  <c:v>0.871</c:v>
                </c:pt>
                <c:pt idx="1989">
                  <c:v>0.87199999999999989</c:v>
                </c:pt>
                <c:pt idx="1990">
                  <c:v>0.87199999999999989</c:v>
                </c:pt>
                <c:pt idx="1991">
                  <c:v>0.87400000000000011</c:v>
                </c:pt>
                <c:pt idx="1992">
                  <c:v>0.87199999999999989</c:v>
                </c:pt>
                <c:pt idx="1993">
                  <c:v>0.87199999999999989</c:v>
                </c:pt>
                <c:pt idx="1994">
                  <c:v>0.87199999999999989</c:v>
                </c:pt>
                <c:pt idx="1995">
                  <c:v>0.87199999999999989</c:v>
                </c:pt>
                <c:pt idx="1996">
                  <c:v>0.871</c:v>
                </c:pt>
                <c:pt idx="1997">
                  <c:v>0.871</c:v>
                </c:pt>
                <c:pt idx="1998">
                  <c:v>0.87199999999999989</c:v>
                </c:pt>
                <c:pt idx="1999">
                  <c:v>0.871</c:v>
                </c:pt>
                <c:pt idx="2000">
                  <c:v>0.871</c:v>
                </c:pt>
                <c:pt idx="2001">
                  <c:v>0.87000000000000011</c:v>
                </c:pt>
                <c:pt idx="2002">
                  <c:v>0.871</c:v>
                </c:pt>
                <c:pt idx="2003">
                  <c:v>0.87000000000000011</c:v>
                </c:pt>
                <c:pt idx="2004">
                  <c:v>0.86900000000000022</c:v>
                </c:pt>
                <c:pt idx="2005">
                  <c:v>0.87000000000000011</c:v>
                </c:pt>
                <c:pt idx="2006">
                  <c:v>0.87000000000000011</c:v>
                </c:pt>
                <c:pt idx="2007">
                  <c:v>0.87000000000000011</c:v>
                </c:pt>
                <c:pt idx="2008">
                  <c:v>0.86900000000000022</c:v>
                </c:pt>
                <c:pt idx="2009">
                  <c:v>0.86800000000000033</c:v>
                </c:pt>
                <c:pt idx="2010">
                  <c:v>0.86900000000000022</c:v>
                </c:pt>
                <c:pt idx="2011">
                  <c:v>0.86900000000000022</c:v>
                </c:pt>
                <c:pt idx="2012">
                  <c:v>0.86800000000000033</c:v>
                </c:pt>
                <c:pt idx="2013">
                  <c:v>0.86699999999999999</c:v>
                </c:pt>
                <c:pt idx="2014">
                  <c:v>0.86800000000000033</c:v>
                </c:pt>
                <c:pt idx="2015">
                  <c:v>0.86800000000000033</c:v>
                </c:pt>
                <c:pt idx="2016">
                  <c:v>0.86699999999999999</c:v>
                </c:pt>
                <c:pt idx="2017">
                  <c:v>0.86699999999999999</c:v>
                </c:pt>
                <c:pt idx="2018">
                  <c:v>0.86800000000000033</c:v>
                </c:pt>
                <c:pt idx="2019">
                  <c:v>0.86800000000000033</c:v>
                </c:pt>
                <c:pt idx="2020">
                  <c:v>0.86699999999999999</c:v>
                </c:pt>
                <c:pt idx="2021">
                  <c:v>0.86699999999999999</c:v>
                </c:pt>
                <c:pt idx="2022">
                  <c:v>0.86400000000000032</c:v>
                </c:pt>
                <c:pt idx="2023">
                  <c:v>0.86500000000000021</c:v>
                </c:pt>
                <c:pt idx="2024">
                  <c:v>0.86500000000000021</c:v>
                </c:pt>
                <c:pt idx="2025">
                  <c:v>0.86500000000000021</c:v>
                </c:pt>
                <c:pt idx="2026">
                  <c:v>0.86500000000000021</c:v>
                </c:pt>
                <c:pt idx="2027">
                  <c:v>0.8660000000000001</c:v>
                </c:pt>
                <c:pt idx="2028">
                  <c:v>0.8660000000000001</c:v>
                </c:pt>
                <c:pt idx="2029">
                  <c:v>0.86500000000000021</c:v>
                </c:pt>
                <c:pt idx="2030">
                  <c:v>0.86400000000000032</c:v>
                </c:pt>
                <c:pt idx="2031">
                  <c:v>0.86500000000000021</c:v>
                </c:pt>
                <c:pt idx="2032">
                  <c:v>0.86500000000000021</c:v>
                </c:pt>
                <c:pt idx="2033">
                  <c:v>0.86400000000000032</c:v>
                </c:pt>
                <c:pt idx="2034">
                  <c:v>0.86500000000000021</c:v>
                </c:pt>
                <c:pt idx="2035">
                  <c:v>0.86400000000000032</c:v>
                </c:pt>
                <c:pt idx="2036">
                  <c:v>0.86500000000000021</c:v>
                </c:pt>
                <c:pt idx="2037">
                  <c:v>0.86400000000000032</c:v>
                </c:pt>
                <c:pt idx="2038">
                  <c:v>0.86299999999999999</c:v>
                </c:pt>
                <c:pt idx="2039">
                  <c:v>0.86299999999999999</c:v>
                </c:pt>
                <c:pt idx="2040">
                  <c:v>0.86299999999999999</c:v>
                </c:pt>
                <c:pt idx="2041">
                  <c:v>0.86400000000000032</c:v>
                </c:pt>
                <c:pt idx="2042">
                  <c:v>0.86400000000000032</c:v>
                </c:pt>
                <c:pt idx="2043">
                  <c:v>0.86500000000000021</c:v>
                </c:pt>
                <c:pt idx="2044">
                  <c:v>0.86400000000000032</c:v>
                </c:pt>
                <c:pt idx="2045">
                  <c:v>0.86299999999999999</c:v>
                </c:pt>
                <c:pt idx="2046">
                  <c:v>0.8620000000000001</c:v>
                </c:pt>
                <c:pt idx="2047">
                  <c:v>0.86299999999999999</c:v>
                </c:pt>
                <c:pt idx="2048">
                  <c:v>0.86299999999999999</c:v>
                </c:pt>
                <c:pt idx="2049">
                  <c:v>0.86100000000000021</c:v>
                </c:pt>
                <c:pt idx="2050">
                  <c:v>0.8620000000000001</c:v>
                </c:pt>
                <c:pt idx="2051">
                  <c:v>0.86100000000000021</c:v>
                </c:pt>
                <c:pt idx="2052">
                  <c:v>0.86100000000000021</c:v>
                </c:pt>
                <c:pt idx="2053">
                  <c:v>0.86100000000000021</c:v>
                </c:pt>
                <c:pt idx="2054">
                  <c:v>0.86000000000000032</c:v>
                </c:pt>
                <c:pt idx="2055">
                  <c:v>0.86100000000000021</c:v>
                </c:pt>
                <c:pt idx="2056">
                  <c:v>0.86000000000000032</c:v>
                </c:pt>
                <c:pt idx="2057">
                  <c:v>0.86000000000000032</c:v>
                </c:pt>
                <c:pt idx="2058">
                  <c:v>0.86100000000000021</c:v>
                </c:pt>
                <c:pt idx="2059">
                  <c:v>0.86000000000000032</c:v>
                </c:pt>
                <c:pt idx="2060">
                  <c:v>0.86100000000000021</c:v>
                </c:pt>
                <c:pt idx="2061">
                  <c:v>0.85899999999999999</c:v>
                </c:pt>
                <c:pt idx="2062">
                  <c:v>0.86000000000000032</c:v>
                </c:pt>
                <c:pt idx="2063">
                  <c:v>0.86000000000000032</c:v>
                </c:pt>
                <c:pt idx="2064">
                  <c:v>0.85899999999999999</c:v>
                </c:pt>
                <c:pt idx="2065">
                  <c:v>0.85899999999999999</c:v>
                </c:pt>
                <c:pt idx="2066">
                  <c:v>0.85899999999999999</c:v>
                </c:pt>
                <c:pt idx="2067">
                  <c:v>0.85899999999999999</c:v>
                </c:pt>
                <c:pt idx="2068">
                  <c:v>0.85899999999999999</c:v>
                </c:pt>
                <c:pt idx="2069">
                  <c:v>0.86000000000000032</c:v>
                </c:pt>
                <c:pt idx="2070">
                  <c:v>0.8580000000000001</c:v>
                </c:pt>
                <c:pt idx="2071">
                  <c:v>0.85899999999999999</c:v>
                </c:pt>
                <c:pt idx="2072">
                  <c:v>0.85700000000000021</c:v>
                </c:pt>
                <c:pt idx="2073">
                  <c:v>0.85700000000000021</c:v>
                </c:pt>
                <c:pt idx="2074">
                  <c:v>0.8580000000000001</c:v>
                </c:pt>
                <c:pt idx="2075">
                  <c:v>0.8580000000000001</c:v>
                </c:pt>
                <c:pt idx="2076">
                  <c:v>0.85700000000000021</c:v>
                </c:pt>
                <c:pt idx="2077">
                  <c:v>0.8580000000000001</c:v>
                </c:pt>
                <c:pt idx="2078">
                  <c:v>0.85700000000000021</c:v>
                </c:pt>
                <c:pt idx="2079">
                  <c:v>0.85899999999999999</c:v>
                </c:pt>
                <c:pt idx="2080">
                  <c:v>0.85700000000000021</c:v>
                </c:pt>
                <c:pt idx="2081">
                  <c:v>0.85700000000000021</c:v>
                </c:pt>
                <c:pt idx="2082">
                  <c:v>0.85700000000000021</c:v>
                </c:pt>
                <c:pt idx="2083">
                  <c:v>0.85600000000000032</c:v>
                </c:pt>
                <c:pt idx="2084">
                  <c:v>0.85499999999999998</c:v>
                </c:pt>
                <c:pt idx="2085">
                  <c:v>0.85600000000000032</c:v>
                </c:pt>
                <c:pt idx="2086">
                  <c:v>0.85499999999999998</c:v>
                </c:pt>
                <c:pt idx="2087">
                  <c:v>0.85600000000000032</c:v>
                </c:pt>
                <c:pt idx="2088">
                  <c:v>0.85600000000000032</c:v>
                </c:pt>
                <c:pt idx="2089">
                  <c:v>0.85499999999999998</c:v>
                </c:pt>
                <c:pt idx="2090">
                  <c:v>0.85499999999999998</c:v>
                </c:pt>
                <c:pt idx="2091">
                  <c:v>0.85499999999999998</c:v>
                </c:pt>
                <c:pt idx="2092">
                  <c:v>0.85499999999999998</c:v>
                </c:pt>
                <c:pt idx="2093">
                  <c:v>0.85499999999999998</c:v>
                </c:pt>
                <c:pt idx="2094">
                  <c:v>0.85499999999999998</c:v>
                </c:pt>
                <c:pt idx="2095">
                  <c:v>0.85400000000000009</c:v>
                </c:pt>
                <c:pt idx="2096">
                  <c:v>0.85499999999999998</c:v>
                </c:pt>
                <c:pt idx="2097">
                  <c:v>0.85499999999999998</c:v>
                </c:pt>
                <c:pt idx="2098">
                  <c:v>0.85400000000000009</c:v>
                </c:pt>
                <c:pt idx="2099">
                  <c:v>0.8530000000000002</c:v>
                </c:pt>
                <c:pt idx="2100">
                  <c:v>0.85499999999999998</c:v>
                </c:pt>
                <c:pt idx="2101">
                  <c:v>0.85400000000000009</c:v>
                </c:pt>
                <c:pt idx="2102">
                  <c:v>0.85499999999999998</c:v>
                </c:pt>
                <c:pt idx="2103">
                  <c:v>0.85499999999999998</c:v>
                </c:pt>
                <c:pt idx="2104">
                  <c:v>0.85400000000000009</c:v>
                </c:pt>
                <c:pt idx="2105">
                  <c:v>0.85499999999999998</c:v>
                </c:pt>
                <c:pt idx="2106">
                  <c:v>0.85400000000000009</c:v>
                </c:pt>
                <c:pt idx="2107">
                  <c:v>0.85499999999999998</c:v>
                </c:pt>
                <c:pt idx="2108">
                  <c:v>0.8530000000000002</c:v>
                </c:pt>
                <c:pt idx="2109">
                  <c:v>0.8530000000000002</c:v>
                </c:pt>
                <c:pt idx="2110">
                  <c:v>0.85400000000000009</c:v>
                </c:pt>
                <c:pt idx="2111">
                  <c:v>0.85200000000000031</c:v>
                </c:pt>
                <c:pt idx="2112">
                  <c:v>0.85200000000000031</c:v>
                </c:pt>
                <c:pt idx="2113">
                  <c:v>0.85400000000000009</c:v>
                </c:pt>
                <c:pt idx="2114">
                  <c:v>0.85200000000000031</c:v>
                </c:pt>
                <c:pt idx="2115">
                  <c:v>0.8530000000000002</c:v>
                </c:pt>
                <c:pt idx="2116">
                  <c:v>0.85099999999999998</c:v>
                </c:pt>
                <c:pt idx="2117">
                  <c:v>0.85200000000000031</c:v>
                </c:pt>
                <c:pt idx="2118">
                  <c:v>0.85099999999999998</c:v>
                </c:pt>
                <c:pt idx="2119">
                  <c:v>0.8530000000000002</c:v>
                </c:pt>
                <c:pt idx="2120">
                  <c:v>0.85099999999999998</c:v>
                </c:pt>
                <c:pt idx="2121">
                  <c:v>0.85099999999999998</c:v>
                </c:pt>
                <c:pt idx="2122">
                  <c:v>0.85200000000000031</c:v>
                </c:pt>
                <c:pt idx="2123">
                  <c:v>0.85099999999999998</c:v>
                </c:pt>
                <c:pt idx="2124">
                  <c:v>0.85200000000000031</c:v>
                </c:pt>
                <c:pt idx="2125">
                  <c:v>0.85099999999999998</c:v>
                </c:pt>
                <c:pt idx="2126">
                  <c:v>0.85000000000000009</c:v>
                </c:pt>
                <c:pt idx="2127">
                  <c:v>0.85000000000000009</c:v>
                </c:pt>
                <c:pt idx="2128">
                  <c:v>0.85000000000000009</c:v>
                </c:pt>
                <c:pt idx="2129">
                  <c:v>0.85099999999999998</c:v>
                </c:pt>
                <c:pt idx="2130">
                  <c:v>0.8490000000000002</c:v>
                </c:pt>
                <c:pt idx="2131">
                  <c:v>0.85099999999999998</c:v>
                </c:pt>
                <c:pt idx="2132">
                  <c:v>0.85000000000000009</c:v>
                </c:pt>
                <c:pt idx="2133">
                  <c:v>0.8490000000000002</c:v>
                </c:pt>
                <c:pt idx="2134">
                  <c:v>0.85000000000000009</c:v>
                </c:pt>
                <c:pt idx="2135">
                  <c:v>0.85000000000000009</c:v>
                </c:pt>
                <c:pt idx="2136">
                  <c:v>0.8490000000000002</c:v>
                </c:pt>
                <c:pt idx="2137">
                  <c:v>0.85000000000000009</c:v>
                </c:pt>
                <c:pt idx="2138">
                  <c:v>0.84800000000000031</c:v>
                </c:pt>
                <c:pt idx="2139">
                  <c:v>0.8490000000000002</c:v>
                </c:pt>
                <c:pt idx="2140">
                  <c:v>0.84800000000000031</c:v>
                </c:pt>
                <c:pt idx="2141">
                  <c:v>0.84800000000000031</c:v>
                </c:pt>
                <c:pt idx="2142">
                  <c:v>0.84800000000000031</c:v>
                </c:pt>
                <c:pt idx="2143">
                  <c:v>0.8490000000000002</c:v>
                </c:pt>
                <c:pt idx="2144">
                  <c:v>0.84800000000000031</c:v>
                </c:pt>
                <c:pt idx="2145">
                  <c:v>0.84800000000000031</c:v>
                </c:pt>
                <c:pt idx="2146">
                  <c:v>0.84800000000000031</c:v>
                </c:pt>
                <c:pt idx="2147">
                  <c:v>0.8490000000000002</c:v>
                </c:pt>
                <c:pt idx="2148">
                  <c:v>0.8490000000000002</c:v>
                </c:pt>
                <c:pt idx="2149">
                  <c:v>0.84699999999999998</c:v>
                </c:pt>
                <c:pt idx="2150">
                  <c:v>0.84699999999999998</c:v>
                </c:pt>
                <c:pt idx="2151">
                  <c:v>0.84800000000000031</c:v>
                </c:pt>
                <c:pt idx="2152">
                  <c:v>0.84800000000000031</c:v>
                </c:pt>
                <c:pt idx="2153">
                  <c:v>0.84699999999999998</c:v>
                </c:pt>
                <c:pt idx="2154">
                  <c:v>0.84600000000000009</c:v>
                </c:pt>
                <c:pt idx="2155">
                  <c:v>0.84699999999999998</c:v>
                </c:pt>
                <c:pt idx="2156">
                  <c:v>0.84699999999999998</c:v>
                </c:pt>
                <c:pt idx="2157">
                  <c:v>0.84600000000000009</c:v>
                </c:pt>
                <c:pt idx="2158">
                  <c:v>0.84600000000000009</c:v>
                </c:pt>
                <c:pt idx="2159">
                  <c:v>0.84600000000000009</c:v>
                </c:pt>
                <c:pt idx="2160">
                  <c:v>0.8450000000000002</c:v>
                </c:pt>
                <c:pt idx="2161">
                  <c:v>0.8450000000000002</c:v>
                </c:pt>
                <c:pt idx="2162">
                  <c:v>0.8450000000000002</c:v>
                </c:pt>
                <c:pt idx="2163">
                  <c:v>0.84600000000000009</c:v>
                </c:pt>
                <c:pt idx="2164">
                  <c:v>0.8450000000000002</c:v>
                </c:pt>
                <c:pt idx="2165">
                  <c:v>0.8450000000000002</c:v>
                </c:pt>
                <c:pt idx="2166">
                  <c:v>0.84400000000000031</c:v>
                </c:pt>
                <c:pt idx="2167">
                  <c:v>0.8450000000000002</c:v>
                </c:pt>
                <c:pt idx="2168">
                  <c:v>0.84400000000000031</c:v>
                </c:pt>
                <c:pt idx="2169">
                  <c:v>0.84299999999999997</c:v>
                </c:pt>
                <c:pt idx="2170">
                  <c:v>0.84400000000000031</c:v>
                </c:pt>
                <c:pt idx="2171">
                  <c:v>0.84299999999999997</c:v>
                </c:pt>
                <c:pt idx="2172">
                  <c:v>0.84299999999999997</c:v>
                </c:pt>
                <c:pt idx="2173">
                  <c:v>0.84400000000000031</c:v>
                </c:pt>
                <c:pt idx="2174">
                  <c:v>0.84299999999999997</c:v>
                </c:pt>
                <c:pt idx="2175">
                  <c:v>0.84299999999999997</c:v>
                </c:pt>
                <c:pt idx="2176">
                  <c:v>0.84299999999999997</c:v>
                </c:pt>
                <c:pt idx="2177">
                  <c:v>0.84400000000000031</c:v>
                </c:pt>
                <c:pt idx="2178">
                  <c:v>0.84200000000000008</c:v>
                </c:pt>
                <c:pt idx="2179">
                  <c:v>0.84299999999999997</c:v>
                </c:pt>
                <c:pt idx="2180">
                  <c:v>0.84100000000000019</c:v>
                </c:pt>
                <c:pt idx="2181">
                  <c:v>0.84100000000000019</c:v>
                </c:pt>
                <c:pt idx="2182">
                  <c:v>0.84100000000000019</c:v>
                </c:pt>
                <c:pt idx="2183">
                  <c:v>0.84100000000000019</c:v>
                </c:pt>
                <c:pt idx="2184">
                  <c:v>0.84100000000000019</c:v>
                </c:pt>
                <c:pt idx="2185">
                  <c:v>0.8400000000000003</c:v>
                </c:pt>
                <c:pt idx="2186">
                  <c:v>0.84100000000000019</c:v>
                </c:pt>
                <c:pt idx="2187">
                  <c:v>0.8400000000000003</c:v>
                </c:pt>
                <c:pt idx="2188">
                  <c:v>0.8400000000000003</c:v>
                </c:pt>
                <c:pt idx="2189">
                  <c:v>0.8400000000000003</c:v>
                </c:pt>
                <c:pt idx="2190">
                  <c:v>0.8400000000000003</c:v>
                </c:pt>
                <c:pt idx="2191">
                  <c:v>0.8400000000000003</c:v>
                </c:pt>
                <c:pt idx="2192">
                  <c:v>0.8400000000000003</c:v>
                </c:pt>
                <c:pt idx="2193">
                  <c:v>0.83899999999999997</c:v>
                </c:pt>
                <c:pt idx="2194">
                  <c:v>0.83899999999999997</c:v>
                </c:pt>
                <c:pt idx="2195">
                  <c:v>0.83899999999999997</c:v>
                </c:pt>
                <c:pt idx="2196">
                  <c:v>0.83800000000000008</c:v>
                </c:pt>
                <c:pt idx="2197">
                  <c:v>0.83800000000000008</c:v>
                </c:pt>
                <c:pt idx="2198">
                  <c:v>0.83899999999999997</c:v>
                </c:pt>
                <c:pt idx="2199">
                  <c:v>0.83899999999999997</c:v>
                </c:pt>
                <c:pt idx="2200">
                  <c:v>0.83800000000000008</c:v>
                </c:pt>
                <c:pt idx="2201">
                  <c:v>0.83700000000000019</c:v>
                </c:pt>
                <c:pt idx="2202">
                  <c:v>0.83800000000000008</c:v>
                </c:pt>
                <c:pt idx="2203">
                  <c:v>0.83700000000000019</c:v>
                </c:pt>
                <c:pt idx="2204">
                  <c:v>0.83700000000000019</c:v>
                </c:pt>
                <c:pt idx="2205">
                  <c:v>0.8360000000000003</c:v>
                </c:pt>
                <c:pt idx="2206">
                  <c:v>0.83700000000000019</c:v>
                </c:pt>
                <c:pt idx="2207">
                  <c:v>0.8360000000000003</c:v>
                </c:pt>
                <c:pt idx="2208">
                  <c:v>0.8360000000000003</c:v>
                </c:pt>
                <c:pt idx="2209">
                  <c:v>0.8360000000000003</c:v>
                </c:pt>
                <c:pt idx="2210">
                  <c:v>0.8360000000000003</c:v>
                </c:pt>
                <c:pt idx="2211">
                  <c:v>0.83499999999999996</c:v>
                </c:pt>
                <c:pt idx="2212">
                  <c:v>0.8360000000000003</c:v>
                </c:pt>
                <c:pt idx="2213">
                  <c:v>0.83499999999999996</c:v>
                </c:pt>
                <c:pt idx="2214">
                  <c:v>0.8360000000000003</c:v>
                </c:pt>
                <c:pt idx="2215">
                  <c:v>0.83499999999999996</c:v>
                </c:pt>
                <c:pt idx="2216">
                  <c:v>0.83400000000000007</c:v>
                </c:pt>
                <c:pt idx="2217">
                  <c:v>0.83499999999999996</c:v>
                </c:pt>
                <c:pt idx="2218">
                  <c:v>0.83499999999999996</c:v>
                </c:pt>
                <c:pt idx="2219">
                  <c:v>0.83300000000000018</c:v>
                </c:pt>
                <c:pt idx="2220">
                  <c:v>0.83200000000000029</c:v>
                </c:pt>
                <c:pt idx="2221">
                  <c:v>0.83499999999999996</c:v>
                </c:pt>
                <c:pt idx="2222">
                  <c:v>0.83300000000000018</c:v>
                </c:pt>
                <c:pt idx="2223">
                  <c:v>0.83300000000000018</c:v>
                </c:pt>
                <c:pt idx="2224">
                  <c:v>0.83400000000000007</c:v>
                </c:pt>
                <c:pt idx="2225">
                  <c:v>0.83400000000000007</c:v>
                </c:pt>
                <c:pt idx="2226">
                  <c:v>0.83300000000000018</c:v>
                </c:pt>
                <c:pt idx="2227">
                  <c:v>0.83300000000000018</c:v>
                </c:pt>
                <c:pt idx="2228">
                  <c:v>0.83000000000000007</c:v>
                </c:pt>
                <c:pt idx="2229">
                  <c:v>0.83300000000000018</c:v>
                </c:pt>
                <c:pt idx="2230">
                  <c:v>0.83200000000000029</c:v>
                </c:pt>
                <c:pt idx="2231">
                  <c:v>0.83099999999999996</c:v>
                </c:pt>
                <c:pt idx="2232">
                  <c:v>0.83099999999999996</c:v>
                </c:pt>
                <c:pt idx="2233">
                  <c:v>0.83099999999999996</c:v>
                </c:pt>
                <c:pt idx="2234">
                  <c:v>0.83099999999999996</c:v>
                </c:pt>
                <c:pt idx="2235">
                  <c:v>0.83300000000000018</c:v>
                </c:pt>
                <c:pt idx="2236">
                  <c:v>0.83099999999999996</c:v>
                </c:pt>
                <c:pt idx="2237">
                  <c:v>0.83200000000000029</c:v>
                </c:pt>
                <c:pt idx="2238">
                  <c:v>0.83099999999999996</c:v>
                </c:pt>
                <c:pt idx="2239">
                  <c:v>0.83099999999999996</c:v>
                </c:pt>
                <c:pt idx="2240">
                  <c:v>0.83200000000000029</c:v>
                </c:pt>
                <c:pt idx="2241">
                  <c:v>0.83099999999999996</c:v>
                </c:pt>
                <c:pt idx="2242">
                  <c:v>0.83099999999999996</c:v>
                </c:pt>
                <c:pt idx="2243">
                  <c:v>0.83000000000000007</c:v>
                </c:pt>
                <c:pt idx="2244">
                  <c:v>0.83000000000000007</c:v>
                </c:pt>
                <c:pt idx="2245">
                  <c:v>0.83000000000000007</c:v>
                </c:pt>
                <c:pt idx="2246">
                  <c:v>0.82900000000000018</c:v>
                </c:pt>
                <c:pt idx="2247">
                  <c:v>0.83000000000000007</c:v>
                </c:pt>
                <c:pt idx="2248">
                  <c:v>0.83000000000000007</c:v>
                </c:pt>
                <c:pt idx="2249">
                  <c:v>0.83000000000000007</c:v>
                </c:pt>
                <c:pt idx="2250">
                  <c:v>0.83000000000000007</c:v>
                </c:pt>
                <c:pt idx="2251">
                  <c:v>0.82800000000000029</c:v>
                </c:pt>
                <c:pt idx="2252">
                  <c:v>0.82900000000000018</c:v>
                </c:pt>
                <c:pt idx="2253">
                  <c:v>0.82800000000000029</c:v>
                </c:pt>
                <c:pt idx="2254">
                  <c:v>0.82900000000000018</c:v>
                </c:pt>
                <c:pt idx="2255">
                  <c:v>0.82699999999999996</c:v>
                </c:pt>
                <c:pt idx="2256">
                  <c:v>0.82699999999999996</c:v>
                </c:pt>
                <c:pt idx="2257">
                  <c:v>0.82800000000000029</c:v>
                </c:pt>
                <c:pt idx="2258">
                  <c:v>0.82800000000000029</c:v>
                </c:pt>
                <c:pt idx="2259">
                  <c:v>0.82600000000000007</c:v>
                </c:pt>
                <c:pt idx="2260">
                  <c:v>0.82600000000000007</c:v>
                </c:pt>
                <c:pt idx="2261">
                  <c:v>0.82600000000000007</c:v>
                </c:pt>
                <c:pt idx="2262">
                  <c:v>0.82600000000000007</c:v>
                </c:pt>
                <c:pt idx="2263">
                  <c:v>0.82500000000000018</c:v>
                </c:pt>
                <c:pt idx="2264">
                  <c:v>0.82699999999999996</c:v>
                </c:pt>
                <c:pt idx="2265">
                  <c:v>0.82500000000000018</c:v>
                </c:pt>
                <c:pt idx="2266">
                  <c:v>0.82400000000000029</c:v>
                </c:pt>
                <c:pt idx="2267">
                  <c:v>0.82500000000000018</c:v>
                </c:pt>
                <c:pt idx="2268">
                  <c:v>0.82400000000000029</c:v>
                </c:pt>
                <c:pt idx="2269">
                  <c:v>0.82400000000000029</c:v>
                </c:pt>
                <c:pt idx="2270">
                  <c:v>0.82400000000000029</c:v>
                </c:pt>
                <c:pt idx="2271">
                  <c:v>0.82299999999999995</c:v>
                </c:pt>
                <c:pt idx="2272">
                  <c:v>0.82400000000000029</c:v>
                </c:pt>
                <c:pt idx="2273">
                  <c:v>0.82400000000000029</c:v>
                </c:pt>
                <c:pt idx="2274">
                  <c:v>0.82299999999999995</c:v>
                </c:pt>
                <c:pt idx="2275">
                  <c:v>0.82500000000000018</c:v>
                </c:pt>
                <c:pt idx="2276">
                  <c:v>0.82299999999999995</c:v>
                </c:pt>
                <c:pt idx="2277">
                  <c:v>0.82400000000000029</c:v>
                </c:pt>
                <c:pt idx="2278">
                  <c:v>0.82299999999999995</c:v>
                </c:pt>
                <c:pt idx="2279">
                  <c:v>0.82299999999999995</c:v>
                </c:pt>
                <c:pt idx="2280">
                  <c:v>0.82299999999999995</c:v>
                </c:pt>
                <c:pt idx="2281">
                  <c:v>0.82299999999999995</c:v>
                </c:pt>
                <c:pt idx="2282">
                  <c:v>0.82200000000000006</c:v>
                </c:pt>
                <c:pt idx="2283">
                  <c:v>0.82100000000000017</c:v>
                </c:pt>
                <c:pt idx="2284">
                  <c:v>0.82100000000000017</c:v>
                </c:pt>
                <c:pt idx="2285">
                  <c:v>0.82200000000000006</c:v>
                </c:pt>
                <c:pt idx="2286">
                  <c:v>0.82200000000000006</c:v>
                </c:pt>
                <c:pt idx="2287">
                  <c:v>0.82100000000000017</c:v>
                </c:pt>
                <c:pt idx="2288">
                  <c:v>0.82100000000000017</c:v>
                </c:pt>
                <c:pt idx="2289">
                  <c:v>0.81899999999999995</c:v>
                </c:pt>
                <c:pt idx="2290">
                  <c:v>0.82100000000000017</c:v>
                </c:pt>
                <c:pt idx="2291">
                  <c:v>0.81899999999999995</c:v>
                </c:pt>
                <c:pt idx="2292">
                  <c:v>0.82000000000000028</c:v>
                </c:pt>
                <c:pt idx="2293">
                  <c:v>0.81700000000000017</c:v>
                </c:pt>
                <c:pt idx="2294">
                  <c:v>0.81899999999999995</c:v>
                </c:pt>
                <c:pt idx="2295">
                  <c:v>0.81899999999999995</c:v>
                </c:pt>
                <c:pt idx="2296">
                  <c:v>0.81899999999999995</c:v>
                </c:pt>
                <c:pt idx="2297">
                  <c:v>0.81800000000000006</c:v>
                </c:pt>
                <c:pt idx="2298">
                  <c:v>0.82000000000000028</c:v>
                </c:pt>
                <c:pt idx="2299">
                  <c:v>0.81800000000000006</c:v>
                </c:pt>
                <c:pt idx="2300">
                  <c:v>0.82000000000000028</c:v>
                </c:pt>
                <c:pt idx="2301">
                  <c:v>0.81800000000000006</c:v>
                </c:pt>
                <c:pt idx="2302">
                  <c:v>0.81800000000000006</c:v>
                </c:pt>
                <c:pt idx="2303">
                  <c:v>0.81800000000000006</c:v>
                </c:pt>
                <c:pt idx="2304">
                  <c:v>0.81700000000000017</c:v>
                </c:pt>
                <c:pt idx="2305">
                  <c:v>0.81800000000000006</c:v>
                </c:pt>
                <c:pt idx="2306">
                  <c:v>0.81700000000000017</c:v>
                </c:pt>
                <c:pt idx="2307">
                  <c:v>0.81800000000000006</c:v>
                </c:pt>
                <c:pt idx="2308">
                  <c:v>0.81499999999999995</c:v>
                </c:pt>
                <c:pt idx="2309">
                  <c:v>0.81499999999999995</c:v>
                </c:pt>
                <c:pt idx="2310">
                  <c:v>0.81600000000000028</c:v>
                </c:pt>
                <c:pt idx="2311">
                  <c:v>0.81499999999999995</c:v>
                </c:pt>
                <c:pt idx="2312">
                  <c:v>0.81600000000000028</c:v>
                </c:pt>
                <c:pt idx="2313">
                  <c:v>0.81600000000000028</c:v>
                </c:pt>
                <c:pt idx="2314">
                  <c:v>0.81600000000000028</c:v>
                </c:pt>
                <c:pt idx="2315">
                  <c:v>0.81499999999999995</c:v>
                </c:pt>
                <c:pt idx="2316">
                  <c:v>0.81499999999999995</c:v>
                </c:pt>
                <c:pt idx="2317">
                  <c:v>0.81499999999999995</c:v>
                </c:pt>
                <c:pt idx="2318">
                  <c:v>0.81499999999999995</c:v>
                </c:pt>
                <c:pt idx="2319">
                  <c:v>0.81400000000000006</c:v>
                </c:pt>
                <c:pt idx="2320">
                  <c:v>0.81300000000000017</c:v>
                </c:pt>
                <c:pt idx="2321">
                  <c:v>0.81400000000000006</c:v>
                </c:pt>
                <c:pt idx="2322">
                  <c:v>0.81300000000000017</c:v>
                </c:pt>
                <c:pt idx="2323">
                  <c:v>0.81400000000000006</c:v>
                </c:pt>
                <c:pt idx="2324">
                  <c:v>0.81400000000000006</c:v>
                </c:pt>
                <c:pt idx="2325">
                  <c:v>0.81400000000000006</c:v>
                </c:pt>
                <c:pt idx="2326">
                  <c:v>0.81300000000000017</c:v>
                </c:pt>
                <c:pt idx="2327">
                  <c:v>0.81300000000000017</c:v>
                </c:pt>
                <c:pt idx="2328">
                  <c:v>0.81300000000000017</c:v>
                </c:pt>
                <c:pt idx="2329">
                  <c:v>0.81200000000000028</c:v>
                </c:pt>
                <c:pt idx="2330">
                  <c:v>0.81300000000000017</c:v>
                </c:pt>
                <c:pt idx="2331">
                  <c:v>0.81099999999999994</c:v>
                </c:pt>
                <c:pt idx="2332">
                  <c:v>0.81300000000000017</c:v>
                </c:pt>
                <c:pt idx="2333">
                  <c:v>0.81300000000000017</c:v>
                </c:pt>
                <c:pt idx="2334">
                  <c:v>0.81200000000000028</c:v>
                </c:pt>
                <c:pt idx="2335">
                  <c:v>0.81200000000000028</c:v>
                </c:pt>
                <c:pt idx="2336">
                  <c:v>0.81099999999999994</c:v>
                </c:pt>
                <c:pt idx="2337">
                  <c:v>0.81200000000000028</c:v>
                </c:pt>
                <c:pt idx="2338">
                  <c:v>0.81</c:v>
                </c:pt>
                <c:pt idx="2339">
                  <c:v>0.81300000000000017</c:v>
                </c:pt>
                <c:pt idx="2340">
                  <c:v>0.81</c:v>
                </c:pt>
                <c:pt idx="2341">
                  <c:v>0.81099999999999994</c:v>
                </c:pt>
                <c:pt idx="2342">
                  <c:v>0.81</c:v>
                </c:pt>
                <c:pt idx="2343">
                  <c:v>0.81099999999999994</c:v>
                </c:pt>
                <c:pt idx="2344">
                  <c:v>0.81099999999999994</c:v>
                </c:pt>
                <c:pt idx="2345">
                  <c:v>0.81099999999999994</c:v>
                </c:pt>
                <c:pt idx="2346">
                  <c:v>0.81</c:v>
                </c:pt>
                <c:pt idx="2347">
                  <c:v>0.80800000000000027</c:v>
                </c:pt>
                <c:pt idx="2348">
                  <c:v>0.81</c:v>
                </c:pt>
                <c:pt idx="2349">
                  <c:v>0.81099999999999994</c:v>
                </c:pt>
                <c:pt idx="2350">
                  <c:v>0.80900000000000016</c:v>
                </c:pt>
                <c:pt idx="2351">
                  <c:v>0.80900000000000016</c:v>
                </c:pt>
                <c:pt idx="2352">
                  <c:v>0.80900000000000016</c:v>
                </c:pt>
                <c:pt idx="2353">
                  <c:v>0.80800000000000027</c:v>
                </c:pt>
                <c:pt idx="2354">
                  <c:v>0.80800000000000027</c:v>
                </c:pt>
                <c:pt idx="2355">
                  <c:v>0.80800000000000027</c:v>
                </c:pt>
                <c:pt idx="2356">
                  <c:v>0.80699999999999994</c:v>
                </c:pt>
                <c:pt idx="2357">
                  <c:v>0.80800000000000027</c:v>
                </c:pt>
                <c:pt idx="2358">
                  <c:v>0.80600000000000005</c:v>
                </c:pt>
                <c:pt idx="2359">
                  <c:v>0.80800000000000027</c:v>
                </c:pt>
                <c:pt idx="2360">
                  <c:v>0.80800000000000027</c:v>
                </c:pt>
                <c:pt idx="2361">
                  <c:v>0.80699999999999994</c:v>
                </c:pt>
                <c:pt idx="2362">
                  <c:v>0.80600000000000005</c:v>
                </c:pt>
                <c:pt idx="2363">
                  <c:v>0.80900000000000016</c:v>
                </c:pt>
                <c:pt idx="2364">
                  <c:v>0.80800000000000027</c:v>
                </c:pt>
                <c:pt idx="2365">
                  <c:v>0.80400000000000027</c:v>
                </c:pt>
                <c:pt idx="2366">
                  <c:v>0.80699999999999994</c:v>
                </c:pt>
                <c:pt idx="2367">
                  <c:v>0.80600000000000005</c:v>
                </c:pt>
                <c:pt idx="2368">
                  <c:v>0.80400000000000027</c:v>
                </c:pt>
                <c:pt idx="2369">
                  <c:v>0.80500000000000016</c:v>
                </c:pt>
                <c:pt idx="2370">
                  <c:v>0.80500000000000016</c:v>
                </c:pt>
                <c:pt idx="2371">
                  <c:v>0.80400000000000027</c:v>
                </c:pt>
                <c:pt idx="2372">
                  <c:v>0.80400000000000027</c:v>
                </c:pt>
                <c:pt idx="2373">
                  <c:v>0.80299999999999994</c:v>
                </c:pt>
                <c:pt idx="2374">
                  <c:v>0.80200000000000005</c:v>
                </c:pt>
                <c:pt idx="2375">
                  <c:v>0.80299999999999994</c:v>
                </c:pt>
                <c:pt idx="2376">
                  <c:v>0.80299999999999994</c:v>
                </c:pt>
                <c:pt idx="2377">
                  <c:v>0.80299999999999994</c:v>
                </c:pt>
                <c:pt idx="2378">
                  <c:v>0.80299999999999994</c:v>
                </c:pt>
                <c:pt idx="2379">
                  <c:v>0.80400000000000027</c:v>
                </c:pt>
                <c:pt idx="2380">
                  <c:v>0.80200000000000005</c:v>
                </c:pt>
                <c:pt idx="2381">
                  <c:v>0.80400000000000027</c:v>
                </c:pt>
                <c:pt idx="2382">
                  <c:v>0.80299999999999994</c:v>
                </c:pt>
                <c:pt idx="2383">
                  <c:v>0.80400000000000027</c:v>
                </c:pt>
                <c:pt idx="2384">
                  <c:v>0.80299999999999994</c:v>
                </c:pt>
                <c:pt idx="2385">
                  <c:v>0.80299999999999994</c:v>
                </c:pt>
                <c:pt idx="2386">
                  <c:v>0.80200000000000005</c:v>
                </c:pt>
                <c:pt idx="2387">
                  <c:v>0.80200000000000005</c:v>
                </c:pt>
                <c:pt idx="2388">
                  <c:v>0.80299999999999994</c:v>
                </c:pt>
                <c:pt idx="2389">
                  <c:v>0.80299999999999994</c:v>
                </c:pt>
                <c:pt idx="2390">
                  <c:v>0.80200000000000005</c:v>
                </c:pt>
                <c:pt idx="2391">
                  <c:v>0.80299999999999994</c:v>
                </c:pt>
                <c:pt idx="2392">
                  <c:v>0.80100000000000016</c:v>
                </c:pt>
                <c:pt idx="2393">
                  <c:v>0.80100000000000016</c:v>
                </c:pt>
                <c:pt idx="2394">
                  <c:v>0.80100000000000016</c:v>
                </c:pt>
                <c:pt idx="2395">
                  <c:v>0.80100000000000016</c:v>
                </c:pt>
                <c:pt idx="2396">
                  <c:v>0.80100000000000016</c:v>
                </c:pt>
                <c:pt idx="2397">
                  <c:v>0.80000000000000027</c:v>
                </c:pt>
                <c:pt idx="2398">
                  <c:v>0.80000000000000027</c:v>
                </c:pt>
                <c:pt idx="2399">
                  <c:v>0.79899999999999993</c:v>
                </c:pt>
                <c:pt idx="2400">
                  <c:v>0.80100000000000016</c:v>
                </c:pt>
                <c:pt idx="2401">
                  <c:v>0.79800000000000004</c:v>
                </c:pt>
                <c:pt idx="2402">
                  <c:v>0.79899999999999993</c:v>
                </c:pt>
                <c:pt idx="2403">
                  <c:v>0.79800000000000004</c:v>
                </c:pt>
                <c:pt idx="2404">
                  <c:v>0.79899999999999993</c:v>
                </c:pt>
                <c:pt idx="2405">
                  <c:v>0.79600000000000026</c:v>
                </c:pt>
                <c:pt idx="2406">
                  <c:v>0.79800000000000004</c:v>
                </c:pt>
                <c:pt idx="2407">
                  <c:v>0.79700000000000015</c:v>
                </c:pt>
                <c:pt idx="2408">
                  <c:v>0.79700000000000015</c:v>
                </c:pt>
                <c:pt idx="2409">
                  <c:v>0.79700000000000015</c:v>
                </c:pt>
                <c:pt idx="2410">
                  <c:v>0.79600000000000026</c:v>
                </c:pt>
                <c:pt idx="2411">
                  <c:v>0.79600000000000026</c:v>
                </c:pt>
                <c:pt idx="2412">
                  <c:v>0.79600000000000026</c:v>
                </c:pt>
                <c:pt idx="2413">
                  <c:v>0.79700000000000015</c:v>
                </c:pt>
                <c:pt idx="2414">
                  <c:v>0.79600000000000026</c:v>
                </c:pt>
                <c:pt idx="2415">
                  <c:v>0.79499999999999993</c:v>
                </c:pt>
                <c:pt idx="2416">
                  <c:v>0.79499999999999993</c:v>
                </c:pt>
                <c:pt idx="2417">
                  <c:v>0.79499999999999993</c:v>
                </c:pt>
                <c:pt idx="2418">
                  <c:v>0.79300000000000015</c:v>
                </c:pt>
                <c:pt idx="2419">
                  <c:v>0.79400000000000004</c:v>
                </c:pt>
                <c:pt idx="2420">
                  <c:v>0.79400000000000004</c:v>
                </c:pt>
                <c:pt idx="2421">
                  <c:v>0.79300000000000015</c:v>
                </c:pt>
                <c:pt idx="2422">
                  <c:v>0.79300000000000015</c:v>
                </c:pt>
                <c:pt idx="2423">
                  <c:v>0.79400000000000004</c:v>
                </c:pt>
                <c:pt idx="2424">
                  <c:v>0.79400000000000004</c:v>
                </c:pt>
                <c:pt idx="2425">
                  <c:v>0.79300000000000015</c:v>
                </c:pt>
                <c:pt idx="2426">
                  <c:v>0.79300000000000015</c:v>
                </c:pt>
                <c:pt idx="2427">
                  <c:v>0.79200000000000026</c:v>
                </c:pt>
                <c:pt idx="2428">
                  <c:v>0.79099999999999993</c:v>
                </c:pt>
                <c:pt idx="2429">
                  <c:v>0.79200000000000026</c:v>
                </c:pt>
                <c:pt idx="2430">
                  <c:v>0.79200000000000026</c:v>
                </c:pt>
                <c:pt idx="2431">
                  <c:v>0.79</c:v>
                </c:pt>
                <c:pt idx="2432">
                  <c:v>0.79099999999999993</c:v>
                </c:pt>
                <c:pt idx="2433">
                  <c:v>0.79099999999999993</c:v>
                </c:pt>
                <c:pt idx="2434">
                  <c:v>0.78900000000000015</c:v>
                </c:pt>
                <c:pt idx="2435">
                  <c:v>0.78900000000000015</c:v>
                </c:pt>
                <c:pt idx="2436">
                  <c:v>0.78900000000000015</c:v>
                </c:pt>
                <c:pt idx="2437">
                  <c:v>0.78800000000000026</c:v>
                </c:pt>
                <c:pt idx="2438">
                  <c:v>0.78900000000000015</c:v>
                </c:pt>
                <c:pt idx="2439">
                  <c:v>0.78900000000000015</c:v>
                </c:pt>
                <c:pt idx="2440">
                  <c:v>0.78900000000000015</c:v>
                </c:pt>
                <c:pt idx="2441">
                  <c:v>0.78800000000000026</c:v>
                </c:pt>
                <c:pt idx="2442">
                  <c:v>0.78699999999999992</c:v>
                </c:pt>
                <c:pt idx="2443">
                  <c:v>0.78800000000000026</c:v>
                </c:pt>
                <c:pt idx="2444">
                  <c:v>0.78699999999999992</c:v>
                </c:pt>
                <c:pt idx="2445">
                  <c:v>0.78600000000000003</c:v>
                </c:pt>
                <c:pt idx="2446">
                  <c:v>0.78699999999999992</c:v>
                </c:pt>
                <c:pt idx="2447">
                  <c:v>0.78600000000000003</c:v>
                </c:pt>
                <c:pt idx="2448">
                  <c:v>0.78600000000000003</c:v>
                </c:pt>
                <c:pt idx="2449">
                  <c:v>0.78500000000000014</c:v>
                </c:pt>
                <c:pt idx="2450">
                  <c:v>0.78699999999999992</c:v>
                </c:pt>
                <c:pt idx="2451">
                  <c:v>0.78600000000000003</c:v>
                </c:pt>
                <c:pt idx="2452">
                  <c:v>0.78400000000000025</c:v>
                </c:pt>
                <c:pt idx="2453">
                  <c:v>0.78400000000000025</c:v>
                </c:pt>
                <c:pt idx="2454">
                  <c:v>0.78400000000000025</c:v>
                </c:pt>
                <c:pt idx="2455">
                  <c:v>0.78200000000000003</c:v>
                </c:pt>
                <c:pt idx="2456">
                  <c:v>0.78200000000000003</c:v>
                </c:pt>
                <c:pt idx="2457">
                  <c:v>0.78100000000000014</c:v>
                </c:pt>
                <c:pt idx="2458">
                  <c:v>0.78200000000000003</c:v>
                </c:pt>
                <c:pt idx="2459">
                  <c:v>0.78100000000000014</c:v>
                </c:pt>
                <c:pt idx="2460">
                  <c:v>0.78100000000000014</c:v>
                </c:pt>
                <c:pt idx="2461">
                  <c:v>0.78000000000000025</c:v>
                </c:pt>
                <c:pt idx="2462">
                  <c:v>0.78000000000000025</c:v>
                </c:pt>
                <c:pt idx="2463">
                  <c:v>0.78200000000000003</c:v>
                </c:pt>
                <c:pt idx="2464">
                  <c:v>0.78000000000000025</c:v>
                </c:pt>
                <c:pt idx="2465">
                  <c:v>0.77800000000000002</c:v>
                </c:pt>
                <c:pt idx="2466">
                  <c:v>0.77800000000000002</c:v>
                </c:pt>
                <c:pt idx="2467">
                  <c:v>0.77899999999999991</c:v>
                </c:pt>
                <c:pt idx="2468">
                  <c:v>0.78000000000000025</c:v>
                </c:pt>
                <c:pt idx="2469">
                  <c:v>0.77800000000000002</c:v>
                </c:pt>
                <c:pt idx="2470">
                  <c:v>0.77899999999999991</c:v>
                </c:pt>
                <c:pt idx="2471">
                  <c:v>0.77600000000000025</c:v>
                </c:pt>
                <c:pt idx="2472">
                  <c:v>0.77700000000000014</c:v>
                </c:pt>
                <c:pt idx="2473">
                  <c:v>0.77700000000000014</c:v>
                </c:pt>
                <c:pt idx="2474">
                  <c:v>0.77600000000000025</c:v>
                </c:pt>
                <c:pt idx="2475">
                  <c:v>0.77600000000000025</c:v>
                </c:pt>
                <c:pt idx="2476">
                  <c:v>0.77499999999999991</c:v>
                </c:pt>
                <c:pt idx="2477">
                  <c:v>0.77300000000000013</c:v>
                </c:pt>
                <c:pt idx="2478">
                  <c:v>0.77499999999999991</c:v>
                </c:pt>
                <c:pt idx="2479">
                  <c:v>0.77400000000000002</c:v>
                </c:pt>
                <c:pt idx="2480">
                  <c:v>0.77300000000000013</c:v>
                </c:pt>
                <c:pt idx="2481">
                  <c:v>0.77400000000000002</c:v>
                </c:pt>
                <c:pt idx="2482">
                  <c:v>0.77200000000000024</c:v>
                </c:pt>
                <c:pt idx="2483">
                  <c:v>0.77400000000000002</c:v>
                </c:pt>
                <c:pt idx="2484">
                  <c:v>0.77200000000000024</c:v>
                </c:pt>
                <c:pt idx="2485">
                  <c:v>0.77300000000000013</c:v>
                </c:pt>
                <c:pt idx="2486">
                  <c:v>0.77200000000000024</c:v>
                </c:pt>
                <c:pt idx="2487">
                  <c:v>0.77200000000000024</c:v>
                </c:pt>
                <c:pt idx="2488">
                  <c:v>0.77099999999999991</c:v>
                </c:pt>
                <c:pt idx="2489">
                  <c:v>0.77200000000000024</c:v>
                </c:pt>
                <c:pt idx="2490">
                  <c:v>0.77300000000000013</c:v>
                </c:pt>
                <c:pt idx="2491">
                  <c:v>0.77099999999999991</c:v>
                </c:pt>
                <c:pt idx="2492">
                  <c:v>0.77</c:v>
                </c:pt>
                <c:pt idx="2493">
                  <c:v>0.77099999999999991</c:v>
                </c:pt>
                <c:pt idx="2494">
                  <c:v>0.77</c:v>
                </c:pt>
                <c:pt idx="2495">
                  <c:v>0.77</c:v>
                </c:pt>
                <c:pt idx="2496">
                  <c:v>0.76900000000000013</c:v>
                </c:pt>
                <c:pt idx="2497">
                  <c:v>0.7669999999999999</c:v>
                </c:pt>
                <c:pt idx="2498">
                  <c:v>0.7669999999999999</c:v>
                </c:pt>
                <c:pt idx="2499">
                  <c:v>0.76800000000000024</c:v>
                </c:pt>
                <c:pt idx="2500">
                  <c:v>0.7669999999999999</c:v>
                </c:pt>
                <c:pt idx="2501">
                  <c:v>0.7669999999999999</c:v>
                </c:pt>
                <c:pt idx="2502">
                  <c:v>0.76800000000000024</c:v>
                </c:pt>
                <c:pt idx="2503">
                  <c:v>0.76600000000000001</c:v>
                </c:pt>
                <c:pt idx="2504">
                  <c:v>0.7669999999999999</c:v>
                </c:pt>
                <c:pt idx="2505">
                  <c:v>0.7669999999999999</c:v>
                </c:pt>
                <c:pt idx="2506">
                  <c:v>0.76600000000000001</c:v>
                </c:pt>
                <c:pt idx="2507">
                  <c:v>0.76500000000000012</c:v>
                </c:pt>
                <c:pt idx="2508">
                  <c:v>0.76600000000000001</c:v>
                </c:pt>
                <c:pt idx="2509">
                  <c:v>0.76600000000000001</c:v>
                </c:pt>
                <c:pt idx="2510">
                  <c:v>0.76400000000000023</c:v>
                </c:pt>
                <c:pt idx="2511">
                  <c:v>0.76500000000000012</c:v>
                </c:pt>
                <c:pt idx="2512">
                  <c:v>0.76500000000000012</c:v>
                </c:pt>
                <c:pt idx="2513">
                  <c:v>0.76400000000000023</c:v>
                </c:pt>
                <c:pt idx="2514">
                  <c:v>0.7629999999999999</c:v>
                </c:pt>
                <c:pt idx="2515">
                  <c:v>0.76400000000000023</c:v>
                </c:pt>
                <c:pt idx="2516">
                  <c:v>0.76400000000000023</c:v>
                </c:pt>
                <c:pt idx="2517">
                  <c:v>0.76400000000000023</c:v>
                </c:pt>
                <c:pt idx="2518">
                  <c:v>0.76200000000000001</c:v>
                </c:pt>
                <c:pt idx="2519">
                  <c:v>0.76200000000000001</c:v>
                </c:pt>
                <c:pt idx="2520">
                  <c:v>0.76400000000000023</c:v>
                </c:pt>
                <c:pt idx="2521">
                  <c:v>0.7629999999999999</c:v>
                </c:pt>
                <c:pt idx="2522">
                  <c:v>0.76200000000000001</c:v>
                </c:pt>
                <c:pt idx="2523">
                  <c:v>0.76100000000000012</c:v>
                </c:pt>
                <c:pt idx="2524">
                  <c:v>0.76100000000000012</c:v>
                </c:pt>
                <c:pt idx="2525">
                  <c:v>0.76100000000000012</c:v>
                </c:pt>
                <c:pt idx="2526">
                  <c:v>0.76100000000000012</c:v>
                </c:pt>
                <c:pt idx="2527">
                  <c:v>0.76000000000000023</c:v>
                </c:pt>
                <c:pt idx="2528">
                  <c:v>0.76000000000000023</c:v>
                </c:pt>
                <c:pt idx="2529">
                  <c:v>0.7589999999999999</c:v>
                </c:pt>
                <c:pt idx="2530">
                  <c:v>0.76000000000000023</c:v>
                </c:pt>
                <c:pt idx="2531">
                  <c:v>0.76100000000000012</c:v>
                </c:pt>
                <c:pt idx="2532">
                  <c:v>0.76000000000000023</c:v>
                </c:pt>
                <c:pt idx="2533">
                  <c:v>0.75800000000000001</c:v>
                </c:pt>
                <c:pt idx="2534">
                  <c:v>0.75700000000000012</c:v>
                </c:pt>
                <c:pt idx="2535">
                  <c:v>0.75700000000000012</c:v>
                </c:pt>
                <c:pt idx="2536">
                  <c:v>0.75800000000000001</c:v>
                </c:pt>
                <c:pt idx="2537">
                  <c:v>0.75600000000000023</c:v>
                </c:pt>
                <c:pt idx="2538">
                  <c:v>0.7589999999999999</c:v>
                </c:pt>
                <c:pt idx="2539">
                  <c:v>0.7589999999999999</c:v>
                </c:pt>
                <c:pt idx="2540">
                  <c:v>0.75499999999999989</c:v>
                </c:pt>
                <c:pt idx="2541">
                  <c:v>0.75700000000000012</c:v>
                </c:pt>
                <c:pt idx="2542">
                  <c:v>0.754</c:v>
                </c:pt>
                <c:pt idx="2543">
                  <c:v>0.754</c:v>
                </c:pt>
                <c:pt idx="2544">
                  <c:v>0.754</c:v>
                </c:pt>
                <c:pt idx="2545">
                  <c:v>0.75499999999999989</c:v>
                </c:pt>
                <c:pt idx="2546">
                  <c:v>0.754</c:v>
                </c:pt>
                <c:pt idx="2547">
                  <c:v>0.754</c:v>
                </c:pt>
                <c:pt idx="2548">
                  <c:v>0.75300000000000011</c:v>
                </c:pt>
                <c:pt idx="2549">
                  <c:v>0.75300000000000011</c:v>
                </c:pt>
                <c:pt idx="2550">
                  <c:v>0.75099999999999989</c:v>
                </c:pt>
                <c:pt idx="2551">
                  <c:v>0.75300000000000011</c:v>
                </c:pt>
                <c:pt idx="2552">
                  <c:v>0.75200000000000022</c:v>
                </c:pt>
                <c:pt idx="2553">
                  <c:v>0.75</c:v>
                </c:pt>
                <c:pt idx="2554">
                  <c:v>0.75</c:v>
                </c:pt>
                <c:pt idx="2555">
                  <c:v>0.75099999999999989</c:v>
                </c:pt>
                <c:pt idx="2556">
                  <c:v>0.75</c:v>
                </c:pt>
                <c:pt idx="2557">
                  <c:v>0.74900000000000011</c:v>
                </c:pt>
                <c:pt idx="2558">
                  <c:v>0.74900000000000011</c:v>
                </c:pt>
                <c:pt idx="2559">
                  <c:v>0.74900000000000011</c:v>
                </c:pt>
                <c:pt idx="2560">
                  <c:v>0.74800000000000022</c:v>
                </c:pt>
                <c:pt idx="2561">
                  <c:v>0.74800000000000022</c:v>
                </c:pt>
                <c:pt idx="2562">
                  <c:v>0.74800000000000022</c:v>
                </c:pt>
                <c:pt idx="2563">
                  <c:v>0.74699999999999989</c:v>
                </c:pt>
                <c:pt idx="2564">
                  <c:v>0.746</c:v>
                </c:pt>
                <c:pt idx="2565">
                  <c:v>0.74800000000000022</c:v>
                </c:pt>
                <c:pt idx="2566">
                  <c:v>0.74699999999999989</c:v>
                </c:pt>
                <c:pt idx="2567">
                  <c:v>0.74699999999999989</c:v>
                </c:pt>
                <c:pt idx="2568">
                  <c:v>0.746</c:v>
                </c:pt>
                <c:pt idx="2569">
                  <c:v>0.74400000000000022</c:v>
                </c:pt>
                <c:pt idx="2570">
                  <c:v>0.74400000000000022</c:v>
                </c:pt>
                <c:pt idx="2571">
                  <c:v>0.74500000000000011</c:v>
                </c:pt>
                <c:pt idx="2572">
                  <c:v>0.74300000000000033</c:v>
                </c:pt>
                <c:pt idx="2573">
                  <c:v>0.74400000000000022</c:v>
                </c:pt>
                <c:pt idx="2574">
                  <c:v>0.74400000000000022</c:v>
                </c:pt>
                <c:pt idx="2575">
                  <c:v>0.74300000000000033</c:v>
                </c:pt>
                <c:pt idx="2576">
                  <c:v>0.74199999999999999</c:v>
                </c:pt>
                <c:pt idx="2577">
                  <c:v>0.74300000000000033</c:v>
                </c:pt>
                <c:pt idx="2578">
                  <c:v>0.74199999999999999</c:v>
                </c:pt>
                <c:pt idx="2579">
                  <c:v>0.74199999999999999</c:v>
                </c:pt>
                <c:pt idx="2580">
                  <c:v>0.7410000000000001</c:v>
                </c:pt>
                <c:pt idx="2581">
                  <c:v>0.74000000000000021</c:v>
                </c:pt>
                <c:pt idx="2582">
                  <c:v>0.74000000000000021</c:v>
                </c:pt>
                <c:pt idx="2583">
                  <c:v>0.74000000000000021</c:v>
                </c:pt>
                <c:pt idx="2584">
                  <c:v>0.73900000000000032</c:v>
                </c:pt>
                <c:pt idx="2585">
                  <c:v>0.74000000000000021</c:v>
                </c:pt>
                <c:pt idx="2586">
                  <c:v>0.73900000000000032</c:v>
                </c:pt>
                <c:pt idx="2587">
                  <c:v>0.73900000000000032</c:v>
                </c:pt>
                <c:pt idx="2588">
                  <c:v>0.73900000000000032</c:v>
                </c:pt>
                <c:pt idx="2589">
                  <c:v>0.73799999999999999</c:v>
                </c:pt>
                <c:pt idx="2590">
                  <c:v>0.73900000000000032</c:v>
                </c:pt>
                <c:pt idx="2591">
                  <c:v>0.7370000000000001</c:v>
                </c:pt>
                <c:pt idx="2592">
                  <c:v>0.7370000000000001</c:v>
                </c:pt>
                <c:pt idx="2593">
                  <c:v>0.73600000000000021</c:v>
                </c:pt>
                <c:pt idx="2594">
                  <c:v>0.7370000000000001</c:v>
                </c:pt>
                <c:pt idx="2595">
                  <c:v>0.73500000000000032</c:v>
                </c:pt>
                <c:pt idx="2596">
                  <c:v>0.73600000000000021</c:v>
                </c:pt>
                <c:pt idx="2597">
                  <c:v>0.7370000000000001</c:v>
                </c:pt>
                <c:pt idx="2598">
                  <c:v>0.73600000000000021</c:v>
                </c:pt>
                <c:pt idx="2599">
                  <c:v>0.73399999999999999</c:v>
                </c:pt>
                <c:pt idx="2600">
                  <c:v>0.73399999999999999</c:v>
                </c:pt>
                <c:pt idx="2601">
                  <c:v>0.73399999999999999</c:v>
                </c:pt>
                <c:pt idx="2602">
                  <c:v>0.7330000000000001</c:v>
                </c:pt>
                <c:pt idx="2603">
                  <c:v>0.7330000000000001</c:v>
                </c:pt>
                <c:pt idx="2604">
                  <c:v>0.73399999999999999</c:v>
                </c:pt>
                <c:pt idx="2605">
                  <c:v>0.73200000000000021</c:v>
                </c:pt>
                <c:pt idx="2606">
                  <c:v>0.73200000000000021</c:v>
                </c:pt>
                <c:pt idx="2607">
                  <c:v>0.7330000000000001</c:v>
                </c:pt>
                <c:pt idx="2608">
                  <c:v>0.73100000000000032</c:v>
                </c:pt>
                <c:pt idx="2609">
                  <c:v>0.73200000000000021</c:v>
                </c:pt>
                <c:pt idx="2610">
                  <c:v>0.73</c:v>
                </c:pt>
                <c:pt idx="2611">
                  <c:v>0.7280000000000002</c:v>
                </c:pt>
                <c:pt idx="2612">
                  <c:v>0.73</c:v>
                </c:pt>
                <c:pt idx="2613">
                  <c:v>0.7280000000000002</c:v>
                </c:pt>
                <c:pt idx="2614">
                  <c:v>0.7280000000000002</c:v>
                </c:pt>
                <c:pt idx="2615">
                  <c:v>0.72700000000000031</c:v>
                </c:pt>
                <c:pt idx="2616">
                  <c:v>0.72599999999999998</c:v>
                </c:pt>
                <c:pt idx="2617">
                  <c:v>0.72700000000000031</c:v>
                </c:pt>
                <c:pt idx="2618">
                  <c:v>0.72700000000000031</c:v>
                </c:pt>
                <c:pt idx="2619">
                  <c:v>0.72700000000000031</c:v>
                </c:pt>
                <c:pt idx="2620">
                  <c:v>0.72599999999999998</c:v>
                </c:pt>
                <c:pt idx="2621">
                  <c:v>0.72700000000000031</c:v>
                </c:pt>
                <c:pt idx="2622">
                  <c:v>0.72599999999999998</c:v>
                </c:pt>
                <c:pt idx="2623">
                  <c:v>0.72500000000000009</c:v>
                </c:pt>
                <c:pt idx="2624">
                  <c:v>0.7240000000000002</c:v>
                </c:pt>
                <c:pt idx="2625">
                  <c:v>0.72300000000000031</c:v>
                </c:pt>
                <c:pt idx="2626">
                  <c:v>0.72199999999999998</c:v>
                </c:pt>
                <c:pt idx="2627">
                  <c:v>0.72300000000000031</c:v>
                </c:pt>
                <c:pt idx="2628">
                  <c:v>0.72199999999999998</c:v>
                </c:pt>
                <c:pt idx="2629">
                  <c:v>0.72199999999999998</c:v>
                </c:pt>
                <c:pt idx="2630">
                  <c:v>0.7200000000000002</c:v>
                </c:pt>
                <c:pt idx="2631">
                  <c:v>0.72100000000000009</c:v>
                </c:pt>
                <c:pt idx="2632">
                  <c:v>0.71900000000000031</c:v>
                </c:pt>
                <c:pt idx="2633">
                  <c:v>0.7200000000000002</c:v>
                </c:pt>
                <c:pt idx="2634">
                  <c:v>0.71900000000000031</c:v>
                </c:pt>
                <c:pt idx="2635">
                  <c:v>0.71799999999999997</c:v>
                </c:pt>
                <c:pt idx="2636">
                  <c:v>0.71799999999999997</c:v>
                </c:pt>
                <c:pt idx="2637">
                  <c:v>0.71700000000000008</c:v>
                </c:pt>
                <c:pt idx="2638">
                  <c:v>0.71600000000000019</c:v>
                </c:pt>
                <c:pt idx="2639">
                  <c:v>0.71600000000000019</c:v>
                </c:pt>
                <c:pt idx="2640">
                  <c:v>0.7150000000000003</c:v>
                </c:pt>
                <c:pt idx="2641">
                  <c:v>0.71399999999999997</c:v>
                </c:pt>
                <c:pt idx="2642">
                  <c:v>0.71399999999999997</c:v>
                </c:pt>
                <c:pt idx="2643">
                  <c:v>0.71200000000000019</c:v>
                </c:pt>
                <c:pt idx="2644">
                  <c:v>0.71399999999999997</c:v>
                </c:pt>
                <c:pt idx="2645">
                  <c:v>0.71399999999999997</c:v>
                </c:pt>
                <c:pt idx="2646">
                  <c:v>0.71300000000000008</c:v>
                </c:pt>
                <c:pt idx="2647">
                  <c:v>0.71300000000000008</c:v>
                </c:pt>
                <c:pt idx="2648">
                  <c:v>0.71300000000000008</c:v>
                </c:pt>
                <c:pt idx="2649">
                  <c:v>0.7110000000000003</c:v>
                </c:pt>
                <c:pt idx="2650">
                  <c:v>0.71</c:v>
                </c:pt>
                <c:pt idx="2651">
                  <c:v>0.71</c:v>
                </c:pt>
                <c:pt idx="2652">
                  <c:v>0.71</c:v>
                </c:pt>
                <c:pt idx="2653">
                  <c:v>0.71</c:v>
                </c:pt>
                <c:pt idx="2654">
                  <c:v>0.70900000000000007</c:v>
                </c:pt>
                <c:pt idx="2655">
                  <c:v>0.71</c:v>
                </c:pt>
                <c:pt idx="2656">
                  <c:v>0.70900000000000007</c:v>
                </c:pt>
                <c:pt idx="2657">
                  <c:v>0.70900000000000007</c:v>
                </c:pt>
                <c:pt idx="2658">
                  <c:v>0.70800000000000018</c:v>
                </c:pt>
                <c:pt idx="2659">
                  <c:v>0.70599999999999996</c:v>
                </c:pt>
                <c:pt idx="2660">
                  <c:v>0.70800000000000018</c:v>
                </c:pt>
                <c:pt idx="2661">
                  <c:v>0.70599999999999996</c:v>
                </c:pt>
                <c:pt idx="2662">
                  <c:v>0.70599999999999996</c:v>
                </c:pt>
                <c:pt idx="2663">
                  <c:v>0.70800000000000018</c:v>
                </c:pt>
                <c:pt idx="2664">
                  <c:v>0.70500000000000007</c:v>
                </c:pt>
                <c:pt idx="2665">
                  <c:v>0.70400000000000018</c:v>
                </c:pt>
                <c:pt idx="2666">
                  <c:v>0.70400000000000018</c:v>
                </c:pt>
                <c:pt idx="2667">
                  <c:v>0.70500000000000007</c:v>
                </c:pt>
                <c:pt idx="2668">
                  <c:v>0.70300000000000029</c:v>
                </c:pt>
                <c:pt idx="2669">
                  <c:v>0.70199999999999996</c:v>
                </c:pt>
                <c:pt idx="2670">
                  <c:v>0.70100000000000007</c:v>
                </c:pt>
                <c:pt idx="2671">
                  <c:v>0.70100000000000007</c:v>
                </c:pt>
                <c:pt idx="2672">
                  <c:v>0.70100000000000007</c:v>
                </c:pt>
                <c:pt idx="2673">
                  <c:v>0.70000000000000018</c:v>
                </c:pt>
                <c:pt idx="2674">
                  <c:v>0.70000000000000018</c:v>
                </c:pt>
                <c:pt idx="2675">
                  <c:v>0.70000000000000018</c:v>
                </c:pt>
                <c:pt idx="2676">
                  <c:v>0.70100000000000007</c:v>
                </c:pt>
                <c:pt idx="2677">
                  <c:v>0.69799999999999995</c:v>
                </c:pt>
                <c:pt idx="2678">
                  <c:v>0.69600000000000017</c:v>
                </c:pt>
                <c:pt idx="2679">
                  <c:v>0.69700000000000006</c:v>
                </c:pt>
                <c:pt idx="2680">
                  <c:v>0.69700000000000006</c:v>
                </c:pt>
                <c:pt idx="2681">
                  <c:v>0.69700000000000006</c:v>
                </c:pt>
                <c:pt idx="2682">
                  <c:v>0.69600000000000017</c:v>
                </c:pt>
                <c:pt idx="2683">
                  <c:v>0.69600000000000017</c:v>
                </c:pt>
                <c:pt idx="2684">
                  <c:v>0.69600000000000017</c:v>
                </c:pt>
                <c:pt idx="2685">
                  <c:v>0.69399999999999995</c:v>
                </c:pt>
                <c:pt idx="2686">
                  <c:v>0.69399999999999995</c:v>
                </c:pt>
                <c:pt idx="2687">
                  <c:v>0.69300000000000006</c:v>
                </c:pt>
                <c:pt idx="2688">
                  <c:v>0.69399999999999995</c:v>
                </c:pt>
                <c:pt idx="2689">
                  <c:v>0.69300000000000006</c:v>
                </c:pt>
                <c:pt idx="2690">
                  <c:v>0.69300000000000006</c:v>
                </c:pt>
                <c:pt idx="2691">
                  <c:v>0.69100000000000028</c:v>
                </c:pt>
                <c:pt idx="2692">
                  <c:v>0.69100000000000028</c:v>
                </c:pt>
                <c:pt idx="2693">
                  <c:v>0.69</c:v>
                </c:pt>
                <c:pt idx="2694">
                  <c:v>0.69100000000000028</c:v>
                </c:pt>
                <c:pt idx="2695">
                  <c:v>0.69</c:v>
                </c:pt>
                <c:pt idx="2696">
                  <c:v>0.68800000000000017</c:v>
                </c:pt>
                <c:pt idx="2697">
                  <c:v>0.68800000000000017</c:v>
                </c:pt>
                <c:pt idx="2698">
                  <c:v>0.68900000000000006</c:v>
                </c:pt>
                <c:pt idx="2699">
                  <c:v>0.68800000000000017</c:v>
                </c:pt>
                <c:pt idx="2700">
                  <c:v>0.68700000000000028</c:v>
                </c:pt>
                <c:pt idx="2701">
                  <c:v>0.68599999999999994</c:v>
                </c:pt>
                <c:pt idx="2702">
                  <c:v>0.68599999999999994</c:v>
                </c:pt>
                <c:pt idx="2703">
                  <c:v>0.68599999999999994</c:v>
                </c:pt>
                <c:pt idx="2704">
                  <c:v>0.68500000000000005</c:v>
                </c:pt>
                <c:pt idx="2705">
                  <c:v>0.68400000000000016</c:v>
                </c:pt>
                <c:pt idx="2706">
                  <c:v>0.68400000000000016</c:v>
                </c:pt>
                <c:pt idx="2707">
                  <c:v>0.68500000000000005</c:v>
                </c:pt>
                <c:pt idx="2708">
                  <c:v>0.68199999999999994</c:v>
                </c:pt>
                <c:pt idx="2709">
                  <c:v>0.68300000000000027</c:v>
                </c:pt>
                <c:pt idx="2710">
                  <c:v>0.68100000000000005</c:v>
                </c:pt>
                <c:pt idx="2711">
                  <c:v>0.68000000000000016</c:v>
                </c:pt>
                <c:pt idx="2712">
                  <c:v>0.67900000000000027</c:v>
                </c:pt>
                <c:pt idx="2713">
                  <c:v>0.67900000000000027</c:v>
                </c:pt>
                <c:pt idx="2714">
                  <c:v>0.68000000000000016</c:v>
                </c:pt>
                <c:pt idx="2715">
                  <c:v>0.67799999999999994</c:v>
                </c:pt>
                <c:pt idx="2716">
                  <c:v>0.67700000000000005</c:v>
                </c:pt>
                <c:pt idx="2717">
                  <c:v>0.67700000000000005</c:v>
                </c:pt>
                <c:pt idx="2718">
                  <c:v>0.67500000000000027</c:v>
                </c:pt>
                <c:pt idx="2719">
                  <c:v>0.67600000000000016</c:v>
                </c:pt>
                <c:pt idx="2720">
                  <c:v>0.67600000000000016</c:v>
                </c:pt>
                <c:pt idx="2721">
                  <c:v>0.67600000000000016</c:v>
                </c:pt>
                <c:pt idx="2722">
                  <c:v>0.67500000000000027</c:v>
                </c:pt>
                <c:pt idx="2723">
                  <c:v>0.67300000000000004</c:v>
                </c:pt>
                <c:pt idx="2724">
                  <c:v>0.67300000000000004</c:v>
                </c:pt>
                <c:pt idx="2725">
                  <c:v>0.67300000000000004</c:v>
                </c:pt>
                <c:pt idx="2726">
                  <c:v>0.67300000000000004</c:v>
                </c:pt>
                <c:pt idx="2727">
                  <c:v>0.67200000000000015</c:v>
                </c:pt>
                <c:pt idx="2728">
                  <c:v>0.67200000000000015</c:v>
                </c:pt>
                <c:pt idx="2729">
                  <c:v>0.67100000000000026</c:v>
                </c:pt>
                <c:pt idx="2730">
                  <c:v>0.67100000000000026</c:v>
                </c:pt>
                <c:pt idx="2731">
                  <c:v>0.66800000000000015</c:v>
                </c:pt>
                <c:pt idx="2732">
                  <c:v>0.66800000000000015</c:v>
                </c:pt>
                <c:pt idx="2733">
                  <c:v>0.66900000000000004</c:v>
                </c:pt>
                <c:pt idx="2734">
                  <c:v>0.66599999999999993</c:v>
                </c:pt>
                <c:pt idx="2735">
                  <c:v>0.66599999999999993</c:v>
                </c:pt>
                <c:pt idx="2736">
                  <c:v>0.66700000000000026</c:v>
                </c:pt>
                <c:pt idx="2737">
                  <c:v>0.66500000000000004</c:v>
                </c:pt>
                <c:pt idx="2738">
                  <c:v>0.66500000000000004</c:v>
                </c:pt>
                <c:pt idx="2739">
                  <c:v>0.66599999999999993</c:v>
                </c:pt>
                <c:pt idx="2740">
                  <c:v>0.66500000000000004</c:v>
                </c:pt>
                <c:pt idx="2741">
                  <c:v>0.66500000000000004</c:v>
                </c:pt>
                <c:pt idx="2742">
                  <c:v>0.66300000000000026</c:v>
                </c:pt>
                <c:pt idx="2743">
                  <c:v>0.66300000000000026</c:v>
                </c:pt>
                <c:pt idx="2744">
                  <c:v>0.66300000000000026</c:v>
                </c:pt>
                <c:pt idx="2745">
                  <c:v>0.66100000000000003</c:v>
                </c:pt>
                <c:pt idx="2746">
                  <c:v>0.66100000000000003</c:v>
                </c:pt>
                <c:pt idx="2747">
                  <c:v>0.66000000000000014</c:v>
                </c:pt>
                <c:pt idx="2748">
                  <c:v>0.66100000000000003</c:v>
                </c:pt>
                <c:pt idx="2749">
                  <c:v>0.65799999999999992</c:v>
                </c:pt>
                <c:pt idx="2750">
                  <c:v>0.65600000000000014</c:v>
                </c:pt>
                <c:pt idx="2751">
                  <c:v>0.65900000000000025</c:v>
                </c:pt>
                <c:pt idx="2752">
                  <c:v>0.65700000000000003</c:v>
                </c:pt>
                <c:pt idx="2753">
                  <c:v>0.65799999999999992</c:v>
                </c:pt>
                <c:pt idx="2754">
                  <c:v>0.65700000000000003</c:v>
                </c:pt>
                <c:pt idx="2755">
                  <c:v>0.65600000000000014</c:v>
                </c:pt>
                <c:pt idx="2756">
                  <c:v>0.65600000000000014</c:v>
                </c:pt>
                <c:pt idx="2757">
                  <c:v>0.65700000000000003</c:v>
                </c:pt>
                <c:pt idx="2758">
                  <c:v>0.65700000000000003</c:v>
                </c:pt>
                <c:pt idx="2759">
                  <c:v>0.65600000000000014</c:v>
                </c:pt>
                <c:pt idx="2760">
                  <c:v>0.65500000000000025</c:v>
                </c:pt>
                <c:pt idx="2761">
                  <c:v>0.65500000000000025</c:v>
                </c:pt>
                <c:pt idx="2762">
                  <c:v>0.65300000000000002</c:v>
                </c:pt>
                <c:pt idx="2763">
                  <c:v>0.65399999999999991</c:v>
                </c:pt>
                <c:pt idx="2764">
                  <c:v>0.65300000000000002</c:v>
                </c:pt>
                <c:pt idx="2765">
                  <c:v>0.65200000000000014</c:v>
                </c:pt>
                <c:pt idx="2766">
                  <c:v>0.65100000000000025</c:v>
                </c:pt>
                <c:pt idx="2767">
                  <c:v>0.64999999999999991</c:v>
                </c:pt>
                <c:pt idx="2768">
                  <c:v>0.64999999999999991</c:v>
                </c:pt>
                <c:pt idx="2769">
                  <c:v>0.64900000000000002</c:v>
                </c:pt>
                <c:pt idx="2770">
                  <c:v>0.64999999999999991</c:v>
                </c:pt>
                <c:pt idx="2771">
                  <c:v>0.64900000000000002</c:v>
                </c:pt>
                <c:pt idx="2772">
                  <c:v>0.64700000000000024</c:v>
                </c:pt>
                <c:pt idx="2773">
                  <c:v>0.64900000000000002</c:v>
                </c:pt>
                <c:pt idx="2774">
                  <c:v>0.64700000000000024</c:v>
                </c:pt>
                <c:pt idx="2775">
                  <c:v>0.64700000000000024</c:v>
                </c:pt>
                <c:pt idx="2776">
                  <c:v>0.64599999999999991</c:v>
                </c:pt>
                <c:pt idx="2777">
                  <c:v>0.64599999999999991</c:v>
                </c:pt>
                <c:pt idx="2778">
                  <c:v>0.64500000000000002</c:v>
                </c:pt>
                <c:pt idx="2779">
                  <c:v>0.64500000000000002</c:v>
                </c:pt>
                <c:pt idx="2780">
                  <c:v>0.64300000000000024</c:v>
                </c:pt>
                <c:pt idx="2781">
                  <c:v>0.64300000000000024</c:v>
                </c:pt>
                <c:pt idx="2782">
                  <c:v>0.64300000000000024</c:v>
                </c:pt>
                <c:pt idx="2783">
                  <c:v>0.64100000000000001</c:v>
                </c:pt>
                <c:pt idx="2784">
                  <c:v>0.6419999999999999</c:v>
                </c:pt>
                <c:pt idx="2785">
                  <c:v>0.64000000000000012</c:v>
                </c:pt>
                <c:pt idx="2786">
                  <c:v>0.64000000000000012</c:v>
                </c:pt>
                <c:pt idx="2787">
                  <c:v>0.63900000000000023</c:v>
                </c:pt>
                <c:pt idx="2788">
                  <c:v>0.64000000000000012</c:v>
                </c:pt>
                <c:pt idx="2789">
                  <c:v>0.64000000000000012</c:v>
                </c:pt>
                <c:pt idx="2790">
                  <c:v>0.6379999999999999</c:v>
                </c:pt>
                <c:pt idx="2791">
                  <c:v>0.63700000000000001</c:v>
                </c:pt>
                <c:pt idx="2792">
                  <c:v>0.63700000000000001</c:v>
                </c:pt>
                <c:pt idx="2793">
                  <c:v>0.63500000000000023</c:v>
                </c:pt>
                <c:pt idx="2794">
                  <c:v>0.63600000000000012</c:v>
                </c:pt>
                <c:pt idx="2795">
                  <c:v>0.63600000000000012</c:v>
                </c:pt>
                <c:pt idx="2796">
                  <c:v>0.63600000000000012</c:v>
                </c:pt>
                <c:pt idx="2797">
                  <c:v>0.6339999999999999</c:v>
                </c:pt>
                <c:pt idx="2798">
                  <c:v>0.63300000000000001</c:v>
                </c:pt>
                <c:pt idx="2799">
                  <c:v>0.63300000000000001</c:v>
                </c:pt>
                <c:pt idx="2800">
                  <c:v>0.63100000000000023</c:v>
                </c:pt>
                <c:pt idx="2801">
                  <c:v>0.63200000000000012</c:v>
                </c:pt>
                <c:pt idx="2802">
                  <c:v>0.63100000000000023</c:v>
                </c:pt>
                <c:pt idx="2803">
                  <c:v>0.63100000000000023</c:v>
                </c:pt>
                <c:pt idx="2804">
                  <c:v>0.62999999999999989</c:v>
                </c:pt>
                <c:pt idx="2805">
                  <c:v>0.62999999999999989</c:v>
                </c:pt>
                <c:pt idx="2806">
                  <c:v>0.629</c:v>
                </c:pt>
                <c:pt idx="2807">
                  <c:v>0.629</c:v>
                </c:pt>
                <c:pt idx="2808">
                  <c:v>0.62700000000000022</c:v>
                </c:pt>
                <c:pt idx="2809">
                  <c:v>0.629</c:v>
                </c:pt>
                <c:pt idx="2810">
                  <c:v>0.62700000000000022</c:v>
                </c:pt>
                <c:pt idx="2811">
                  <c:v>0.62700000000000022</c:v>
                </c:pt>
                <c:pt idx="2812">
                  <c:v>0.62599999999999989</c:v>
                </c:pt>
                <c:pt idx="2813">
                  <c:v>0.625</c:v>
                </c:pt>
                <c:pt idx="2814">
                  <c:v>0.62400000000000011</c:v>
                </c:pt>
                <c:pt idx="2815">
                  <c:v>0.625</c:v>
                </c:pt>
                <c:pt idx="2816">
                  <c:v>0.62400000000000011</c:v>
                </c:pt>
                <c:pt idx="2817">
                  <c:v>0.62400000000000011</c:v>
                </c:pt>
                <c:pt idx="2818">
                  <c:v>0.62199999999999989</c:v>
                </c:pt>
                <c:pt idx="2819">
                  <c:v>0.62300000000000022</c:v>
                </c:pt>
                <c:pt idx="2820">
                  <c:v>0.621</c:v>
                </c:pt>
                <c:pt idx="2821">
                  <c:v>0.621</c:v>
                </c:pt>
                <c:pt idx="2822">
                  <c:v>0.621</c:v>
                </c:pt>
                <c:pt idx="2823">
                  <c:v>0.62000000000000011</c:v>
                </c:pt>
                <c:pt idx="2824">
                  <c:v>0.62000000000000011</c:v>
                </c:pt>
                <c:pt idx="2825">
                  <c:v>0.61900000000000022</c:v>
                </c:pt>
                <c:pt idx="2826">
                  <c:v>0.61800000000000033</c:v>
                </c:pt>
                <c:pt idx="2827">
                  <c:v>0.61800000000000033</c:v>
                </c:pt>
                <c:pt idx="2828">
                  <c:v>0.61800000000000033</c:v>
                </c:pt>
                <c:pt idx="2829">
                  <c:v>0.6160000000000001</c:v>
                </c:pt>
                <c:pt idx="2830">
                  <c:v>0.6160000000000001</c:v>
                </c:pt>
                <c:pt idx="2831">
                  <c:v>0.61500000000000021</c:v>
                </c:pt>
                <c:pt idx="2832">
                  <c:v>0.61500000000000021</c:v>
                </c:pt>
                <c:pt idx="2833">
                  <c:v>0.61400000000000032</c:v>
                </c:pt>
                <c:pt idx="2834">
                  <c:v>0.61400000000000032</c:v>
                </c:pt>
                <c:pt idx="2835">
                  <c:v>0.6120000000000001</c:v>
                </c:pt>
                <c:pt idx="2836">
                  <c:v>0.6120000000000001</c:v>
                </c:pt>
                <c:pt idx="2837">
                  <c:v>0.6120000000000001</c:v>
                </c:pt>
                <c:pt idx="2838">
                  <c:v>0.61100000000000021</c:v>
                </c:pt>
                <c:pt idx="2839">
                  <c:v>0.6120000000000001</c:v>
                </c:pt>
                <c:pt idx="2840">
                  <c:v>0.6120000000000001</c:v>
                </c:pt>
                <c:pt idx="2841">
                  <c:v>0.61100000000000021</c:v>
                </c:pt>
                <c:pt idx="2842">
                  <c:v>0.61100000000000021</c:v>
                </c:pt>
                <c:pt idx="2843">
                  <c:v>0.61000000000000032</c:v>
                </c:pt>
                <c:pt idx="2844">
                  <c:v>0.61000000000000032</c:v>
                </c:pt>
                <c:pt idx="2845">
                  <c:v>0.61000000000000032</c:v>
                </c:pt>
                <c:pt idx="2846">
                  <c:v>0.6080000000000001</c:v>
                </c:pt>
                <c:pt idx="2847">
                  <c:v>0.6080000000000001</c:v>
                </c:pt>
                <c:pt idx="2848">
                  <c:v>0.6080000000000001</c:v>
                </c:pt>
                <c:pt idx="2849">
                  <c:v>0.60700000000000021</c:v>
                </c:pt>
                <c:pt idx="2850">
                  <c:v>0.60600000000000032</c:v>
                </c:pt>
                <c:pt idx="2851">
                  <c:v>0.60700000000000021</c:v>
                </c:pt>
                <c:pt idx="2852">
                  <c:v>0.60499999999999998</c:v>
                </c:pt>
                <c:pt idx="2853">
                  <c:v>0.60499999999999998</c:v>
                </c:pt>
                <c:pt idx="2854">
                  <c:v>0.60600000000000032</c:v>
                </c:pt>
                <c:pt idx="2855">
                  <c:v>0.60600000000000032</c:v>
                </c:pt>
                <c:pt idx="2856">
                  <c:v>0.60400000000000009</c:v>
                </c:pt>
                <c:pt idx="2857">
                  <c:v>0.60499999999999998</c:v>
                </c:pt>
                <c:pt idx="2858">
                  <c:v>0.60200000000000031</c:v>
                </c:pt>
                <c:pt idx="2859">
                  <c:v>0.60200000000000031</c:v>
                </c:pt>
                <c:pt idx="2860">
                  <c:v>0.60099999999999998</c:v>
                </c:pt>
                <c:pt idx="2861">
                  <c:v>0.60099999999999998</c:v>
                </c:pt>
                <c:pt idx="2862">
                  <c:v>0.60000000000000009</c:v>
                </c:pt>
                <c:pt idx="2863">
                  <c:v>0.60000000000000009</c:v>
                </c:pt>
                <c:pt idx="2864">
                  <c:v>0.60000000000000009</c:v>
                </c:pt>
                <c:pt idx="2865">
                  <c:v>0.5990000000000002</c:v>
                </c:pt>
                <c:pt idx="2866">
                  <c:v>0.59800000000000031</c:v>
                </c:pt>
                <c:pt idx="2867">
                  <c:v>0.59699999999999998</c:v>
                </c:pt>
                <c:pt idx="2868">
                  <c:v>0.59699999999999998</c:v>
                </c:pt>
                <c:pt idx="2869">
                  <c:v>0.59699999999999998</c:v>
                </c:pt>
                <c:pt idx="2870">
                  <c:v>0.59699999999999998</c:v>
                </c:pt>
                <c:pt idx="2871">
                  <c:v>0.5950000000000002</c:v>
                </c:pt>
                <c:pt idx="2872">
                  <c:v>0.59400000000000031</c:v>
                </c:pt>
                <c:pt idx="2873">
                  <c:v>0.59400000000000031</c:v>
                </c:pt>
                <c:pt idx="2874">
                  <c:v>0.59299999999999997</c:v>
                </c:pt>
                <c:pt idx="2875">
                  <c:v>0.59299999999999997</c:v>
                </c:pt>
                <c:pt idx="2876">
                  <c:v>0.59299999999999997</c:v>
                </c:pt>
                <c:pt idx="2877">
                  <c:v>0.59200000000000008</c:v>
                </c:pt>
                <c:pt idx="2878">
                  <c:v>0.59100000000000019</c:v>
                </c:pt>
                <c:pt idx="2879">
                  <c:v>0.59100000000000019</c:v>
                </c:pt>
                <c:pt idx="2880">
                  <c:v>0.59100000000000019</c:v>
                </c:pt>
                <c:pt idx="2881">
                  <c:v>0.5900000000000003</c:v>
                </c:pt>
                <c:pt idx="2882">
                  <c:v>0.58899999999999997</c:v>
                </c:pt>
                <c:pt idx="2883">
                  <c:v>0.58899999999999997</c:v>
                </c:pt>
                <c:pt idx="2884">
                  <c:v>0.58899999999999997</c:v>
                </c:pt>
                <c:pt idx="2885">
                  <c:v>0.58899999999999997</c:v>
                </c:pt>
                <c:pt idx="2886">
                  <c:v>0.58700000000000019</c:v>
                </c:pt>
                <c:pt idx="2887">
                  <c:v>0.5860000000000003</c:v>
                </c:pt>
                <c:pt idx="2888">
                  <c:v>0.5860000000000003</c:v>
                </c:pt>
                <c:pt idx="2889">
                  <c:v>0.5860000000000003</c:v>
                </c:pt>
                <c:pt idx="2890">
                  <c:v>0.58400000000000007</c:v>
                </c:pt>
                <c:pt idx="2891">
                  <c:v>0.58499999999999996</c:v>
                </c:pt>
                <c:pt idx="2892">
                  <c:v>0.5860000000000003</c:v>
                </c:pt>
                <c:pt idx="2893">
                  <c:v>0.58400000000000007</c:v>
                </c:pt>
                <c:pt idx="2894">
                  <c:v>0.58300000000000018</c:v>
                </c:pt>
                <c:pt idx="2895">
                  <c:v>0.58300000000000018</c:v>
                </c:pt>
                <c:pt idx="2896">
                  <c:v>0.58200000000000029</c:v>
                </c:pt>
                <c:pt idx="2897">
                  <c:v>0.58200000000000029</c:v>
                </c:pt>
                <c:pt idx="2898">
                  <c:v>0.58200000000000029</c:v>
                </c:pt>
                <c:pt idx="2899">
                  <c:v>0.58200000000000029</c:v>
                </c:pt>
                <c:pt idx="2900">
                  <c:v>0.57900000000000018</c:v>
                </c:pt>
                <c:pt idx="2901">
                  <c:v>0.58099999999999996</c:v>
                </c:pt>
                <c:pt idx="2902">
                  <c:v>0.58200000000000029</c:v>
                </c:pt>
                <c:pt idx="2903">
                  <c:v>0.58099999999999996</c:v>
                </c:pt>
                <c:pt idx="2904">
                  <c:v>0.58099999999999996</c:v>
                </c:pt>
                <c:pt idx="2905">
                  <c:v>0.58099999999999996</c:v>
                </c:pt>
                <c:pt idx="2906">
                  <c:v>0.57900000000000018</c:v>
                </c:pt>
                <c:pt idx="2907">
                  <c:v>0.58000000000000007</c:v>
                </c:pt>
                <c:pt idx="2908">
                  <c:v>0.57900000000000018</c:v>
                </c:pt>
                <c:pt idx="2909">
                  <c:v>0.57699999999999996</c:v>
                </c:pt>
                <c:pt idx="2910">
                  <c:v>0.57800000000000029</c:v>
                </c:pt>
                <c:pt idx="2911">
                  <c:v>0.57800000000000029</c:v>
                </c:pt>
                <c:pt idx="2912">
                  <c:v>0.57800000000000029</c:v>
                </c:pt>
                <c:pt idx="2913">
                  <c:v>0.57699999999999996</c:v>
                </c:pt>
                <c:pt idx="2914">
                  <c:v>0.57600000000000007</c:v>
                </c:pt>
                <c:pt idx="2915">
                  <c:v>0.57600000000000007</c:v>
                </c:pt>
                <c:pt idx="2916">
                  <c:v>0.57600000000000007</c:v>
                </c:pt>
                <c:pt idx="2917">
                  <c:v>0.57500000000000018</c:v>
                </c:pt>
                <c:pt idx="2918">
                  <c:v>0.57500000000000018</c:v>
                </c:pt>
                <c:pt idx="2919">
                  <c:v>0.57299999999999995</c:v>
                </c:pt>
                <c:pt idx="2920">
                  <c:v>0.57400000000000029</c:v>
                </c:pt>
                <c:pt idx="2921">
                  <c:v>0.57400000000000029</c:v>
                </c:pt>
                <c:pt idx="2922">
                  <c:v>0.57299999999999995</c:v>
                </c:pt>
                <c:pt idx="2923">
                  <c:v>0.57400000000000029</c:v>
                </c:pt>
                <c:pt idx="2924">
                  <c:v>0.57299999999999995</c:v>
                </c:pt>
                <c:pt idx="2925">
                  <c:v>0.57299999999999995</c:v>
                </c:pt>
                <c:pt idx="2926">
                  <c:v>0.57400000000000029</c:v>
                </c:pt>
                <c:pt idx="2927">
                  <c:v>0.57400000000000029</c:v>
                </c:pt>
                <c:pt idx="2928">
                  <c:v>0.57400000000000029</c:v>
                </c:pt>
                <c:pt idx="2929">
                  <c:v>0.57299999999999995</c:v>
                </c:pt>
                <c:pt idx="2930">
                  <c:v>0.57100000000000017</c:v>
                </c:pt>
                <c:pt idx="2931">
                  <c:v>0.57000000000000028</c:v>
                </c:pt>
                <c:pt idx="2932">
                  <c:v>0.57100000000000017</c:v>
                </c:pt>
                <c:pt idx="2933">
                  <c:v>0.57000000000000028</c:v>
                </c:pt>
                <c:pt idx="2934">
                  <c:v>0.57000000000000028</c:v>
                </c:pt>
                <c:pt idx="2935">
                  <c:v>0.57100000000000017</c:v>
                </c:pt>
                <c:pt idx="2936">
                  <c:v>0.57100000000000017</c:v>
                </c:pt>
                <c:pt idx="2937">
                  <c:v>0.56899999999999995</c:v>
                </c:pt>
                <c:pt idx="2938">
                  <c:v>0.56899999999999995</c:v>
                </c:pt>
                <c:pt idx="2939">
                  <c:v>0.56899999999999995</c:v>
                </c:pt>
                <c:pt idx="2940">
                  <c:v>0.56899999999999995</c:v>
                </c:pt>
                <c:pt idx="2941">
                  <c:v>0.56899999999999995</c:v>
                </c:pt>
                <c:pt idx="2942">
                  <c:v>0.56899999999999995</c:v>
                </c:pt>
                <c:pt idx="2943">
                  <c:v>0.56899999999999995</c:v>
                </c:pt>
                <c:pt idx="2944">
                  <c:v>0.56700000000000017</c:v>
                </c:pt>
                <c:pt idx="2945">
                  <c:v>0.56700000000000017</c:v>
                </c:pt>
                <c:pt idx="2946">
                  <c:v>0.56800000000000006</c:v>
                </c:pt>
                <c:pt idx="2947">
                  <c:v>0.56700000000000017</c:v>
                </c:pt>
                <c:pt idx="2948">
                  <c:v>0.56800000000000006</c:v>
                </c:pt>
                <c:pt idx="2949">
                  <c:v>0.56800000000000006</c:v>
                </c:pt>
                <c:pt idx="2950">
                  <c:v>0.56700000000000017</c:v>
                </c:pt>
                <c:pt idx="2951">
                  <c:v>0.56700000000000017</c:v>
                </c:pt>
                <c:pt idx="2952">
                  <c:v>0.56800000000000006</c:v>
                </c:pt>
                <c:pt idx="2953">
                  <c:v>0.56700000000000017</c:v>
                </c:pt>
                <c:pt idx="2954">
                  <c:v>0.56800000000000006</c:v>
                </c:pt>
                <c:pt idx="2955">
                  <c:v>0.56700000000000017</c:v>
                </c:pt>
                <c:pt idx="2956">
                  <c:v>0.56800000000000006</c:v>
                </c:pt>
                <c:pt idx="2957">
                  <c:v>0.56800000000000006</c:v>
                </c:pt>
                <c:pt idx="2958">
                  <c:v>0.56700000000000017</c:v>
                </c:pt>
                <c:pt idx="2959">
                  <c:v>0.56700000000000017</c:v>
                </c:pt>
                <c:pt idx="2960">
                  <c:v>0.56499999999999995</c:v>
                </c:pt>
                <c:pt idx="2961">
                  <c:v>0.56600000000000028</c:v>
                </c:pt>
                <c:pt idx="2962">
                  <c:v>0.56499999999999995</c:v>
                </c:pt>
                <c:pt idx="2963">
                  <c:v>0.56499999999999995</c:v>
                </c:pt>
                <c:pt idx="2964">
                  <c:v>0.56499999999999995</c:v>
                </c:pt>
                <c:pt idx="2965">
                  <c:v>0.56499999999999995</c:v>
                </c:pt>
                <c:pt idx="2966">
                  <c:v>0.56400000000000006</c:v>
                </c:pt>
                <c:pt idx="2967">
                  <c:v>0.56499999999999995</c:v>
                </c:pt>
                <c:pt idx="2968">
                  <c:v>0.56300000000000017</c:v>
                </c:pt>
                <c:pt idx="2969">
                  <c:v>0.56400000000000006</c:v>
                </c:pt>
                <c:pt idx="2970">
                  <c:v>0.56400000000000006</c:v>
                </c:pt>
                <c:pt idx="2971">
                  <c:v>0.56400000000000006</c:v>
                </c:pt>
                <c:pt idx="2972">
                  <c:v>0.56400000000000006</c:v>
                </c:pt>
                <c:pt idx="2973">
                  <c:v>0.56300000000000017</c:v>
                </c:pt>
                <c:pt idx="2974">
                  <c:v>0.56200000000000028</c:v>
                </c:pt>
                <c:pt idx="2975">
                  <c:v>0.56200000000000028</c:v>
                </c:pt>
                <c:pt idx="2976">
                  <c:v>0.56200000000000028</c:v>
                </c:pt>
                <c:pt idx="2977">
                  <c:v>0.56099999999999994</c:v>
                </c:pt>
                <c:pt idx="2978">
                  <c:v>0.56099999999999994</c:v>
                </c:pt>
                <c:pt idx="2979">
                  <c:v>0.56200000000000028</c:v>
                </c:pt>
                <c:pt idx="2980">
                  <c:v>0.56200000000000028</c:v>
                </c:pt>
                <c:pt idx="2981">
                  <c:v>0.56000000000000005</c:v>
                </c:pt>
                <c:pt idx="2982">
                  <c:v>0.56099999999999994</c:v>
                </c:pt>
                <c:pt idx="2983">
                  <c:v>0.56000000000000005</c:v>
                </c:pt>
                <c:pt idx="2984">
                  <c:v>0.56099999999999994</c:v>
                </c:pt>
                <c:pt idx="2985">
                  <c:v>0.56099999999999994</c:v>
                </c:pt>
                <c:pt idx="2986">
                  <c:v>0.55900000000000016</c:v>
                </c:pt>
                <c:pt idx="2987">
                  <c:v>0.56000000000000005</c:v>
                </c:pt>
                <c:pt idx="2988">
                  <c:v>0.55900000000000016</c:v>
                </c:pt>
                <c:pt idx="2989">
                  <c:v>0.55900000000000016</c:v>
                </c:pt>
                <c:pt idx="2990">
                  <c:v>0.56000000000000005</c:v>
                </c:pt>
                <c:pt idx="2991">
                  <c:v>0.55900000000000016</c:v>
                </c:pt>
                <c:pt idx="2992">
                  <c:v>0.55800000000000027</c:v>
                </c:pt>
                <c:pt idx="2993">
                  <c:v>0.55900000000000016</c:v>
                </c:pt>
                <c:pt idx="2994">
                  <c:v>0.55800000000000027</c:v>
                </c:pt>
                <c:pt idx="2995">
                  <c:v>0.55800000000000027</c:v>
                </c:pt>
                <c:pt idx="2996">
                  <c:v>0.55699999999999994</c:v>
                </c:pt>
                <c:pt idx="2997">
                  <c:v>0.55800000000000027</c:v>
                </c:pt>
                <c:pt idx="2998">
                  <c:v>0.55800000000000027</c:v>
                </c:pt>
                <c:pt idx="2999">
                  <c:v>0.55699999999999994</c:v>
                </c:pt>
                <c:pt idx="3000">
                  <c:v>0.55699999999999994</c:v>
                </c:pt>
                <c:pt idx="3001">
                  <c:v>0.55699999999999994</c:v>
                </c:pt>
                <c:pt idx="3002">
                  <c:v>0.55400000000000027</c:v>
                </c:pt>
                <c:pt idx="3003">
                  <c:v>0.55600000000000005</c:v>
                </c:pt>
                <c:pt idx="3004">
                  <c:v>0.55500000000000016</c:v>
                </c:pt>
                <c:pt idx="3005">
                  <c:v>0.55699999999999994</c:v>
                </c:pt>
                <c:pt idx="3006">
                  <c:v>0.55500000000000016</c:v>
                </c:pt>
                <c:pt idx="3007">
                  <c:v>0.55400000000000027</c:v>
                </c:pt>
                <c:pt idx="3008">
                  <c:v>0.55500000000000016</c:v>
                </c:pt>
                <c:pt idx="3009">
                  <c:v>0.55500000000000016</c:v>
                </c:pt>
                <c:pt idx="3010">
                  <c:v>0.55600000000000005</c:v>
                </c:pt>
                <c:pt idx="3011">
                  <c:v>0.55500000000000016</c:v>
                </c:pt>
                <c:pt idx="3012">
                  <c:v>0.55400000000000027</c:v>
                </c:pt>
                <c:pt idx="3013">
                  <c:v>0.55299999999999994</c:v>
                </c:pt>
                <c:pt idx="3014">
                  <c:v>0.55200000000000005</c:v>
                </c:pt>
                <c:pt idx="3015">
                  <c:v>0.55299999999999994</c:v>
                </c:pt>
                <c:pt idx="3016">
                  <c:v>0.55200000000000005</c:v>
                </c:pt>
                <c:pt idx="3017">
                  <c:v>0.55200000000000005</c:v>
                </c:pt>
                <c:pt idx="3018">
                  <c:v>0.55100000000000016</c:v>
                </c:pt>
                <c:pt idx="3019">
                  <c:v>0.55200000000000005</c:v>
                </c:pt>
                <c:pt idx="3020">
                  <c:v>0.55100000000000016</c:v>
                </c:pt>
                <c:pt idx="3021">
                  <c:v>0.55200000000000005</c:v>
                </c:pt>
                <c:pt idx="3022">
                  <c:v>0.55200000000000005</c:v>
                </c:pt>
                <c:pt idx="3023">
                  <c:v>0.55000000000000027</c:v>
                </c:pt>
                <c:pt idx="3024">
                  <c:v>0.55000000000000027</c:v>
                </c:pt>
                <c:pt idx="3025">
                  <c:v>0.55100000000000016</c:v>
                </c:pt>
                <c:pt idx="3026">
                  <c:v>0.55000000000000027</c:v>
                </c:pt>
                <c:pt idx="3027">
                  <c:v>0.55000000000000027</c:v>
                </c:pt>
                <c:pt idx="3028">
                  <c:v>0.55000000000000027</c:v>
                </c:pt>
                <c:pt idx="3029">
                  <c:v>0.54800000000000004</c:v>
                </c:pt>
                <c:pt idx="3030">
                  <c:v>0.54899999999999993</c:v>
                </c:pt>
                <c:pt idx="3031">
                  <c:v>0.54800000000000004</c:v>
                </c:pt>
                <c:pt idx="3032">
                  <c:v>0.54800000000000004</c:v>
                </c:pt>
                <c:pt idx="3033">
                  <c:v>0.54800000000000004</c:v>
                </c:pt>
                <c:pt idx="3034">
                  <c:v>0.54800000000000004</c:v>
                </c:pt>
                <c:pt idx="3035">
                  <c:v>0.54800000000000004</c:v>
                </c:pt>
                <c:pt idx="3036">
                  <c:v>0.54800000000000004</c:v>
                </c:pt>
                <c:pt idx="3037">
                  <c:v>0.54700000000000015</c:v>
                </c:pt>
                <c:pt idx="3038">
                  <c:v>0.54700000000000015</c:v>
                </c:pt>
                <c:pt idx="3039">
                  <c:v>0.54700000000000015</c:v>
                </c:pt>
                <c:pt idx="3040">
                  <c:v>0.54700000000000015</c:v>
                </c:pt>
                <c:pt idx="3041">
                  <c:v>0.54800000000000004</c:v>
                </c:pt>
                <c:pt idx="3042">
                  <c:v>0.54700000000000015</c:v>
                </c:pt>
                <c:pt idx="3043">
                  <c:v>0.54600000000000026</c:v>
                </c:pt>
                <c:pt idx="3044">
                  <c:v>0.54700000000000015</c:v>
                </c:pt>
                <c:pt idx="3045">
                  <c:v>0.54600000000000026</c:v>
                </c:pt>
                <c:pt idx="3046">
                  <c:v>0.54600000000000026</c:v>
                </c:pt>
                <c:pt idx="3047">
                  <c:v>0.54600000000000026</c:v>
                </c:pt>
                <c:pt idx="3048">
                  <c:v>0.54499999999999993</c:v>
                </c:pt>
                <c:pt idx="3049">
                  <c:v>0.54499999999999993</c:v>
                </c:pt>
                <c:pt idx="3050">
                  <c:v>0.54600000000000026</c:v>
                </c:pt>
                <c:pt idx="3051">
                  <c:v>0.54499999999999993</c:v>
                </c:pt>
                <c:pt idx="3052">
                  <c:v>0.54400000000000004</c:v>
                </c:pt>
                <c:pt idx="3053">
                  <c:v>0.54400000000000004</c:v>
                </c:pt>
                <c:pt idx="3054">
                  <c:v>0.54400000000000004</c:v>
                </c:pt>
                <c:pt idx="3055">
                  <c:v>0.54499999999999993</c:v>
                </c:pt>
                <c:pt idx="3056">
                  <c:v>0.54400000000000004</c:v>
                </c:pt>
                <c:pt idx="3057">
                  <c:v>0.54400000000000004</c:v>
                </c:pt>
                <c:pt idx="3058">
                  <c:v>0.54499999999999993</c:v>
                </c:pt>
                <c:pt idx="3059">
                  <c:v>0.54400000000000004</c:v>
                </c:pt>
                <c:pt idx="3060">
                  <c:v>0.54499999999999993</c:v>
                </c:pt>
                <c:pt idx="3061">
                  <c:v>0.54200000000000026</c:v>
                </c:pt>
                <c:pt idx="3062">
                  <c:v>0.54300000000000015</c:v>
                </c:pt>
                <c:pt idx="3063">
                  <c:v>0.54200000000000026</c:v>
                </c:pt>
                <c:pt idx="3064">
                  <c:v>0.54200000000000026</c:v>
                </c:pt>
                <c:pt idx="3065">
                  <c:v>0.54200000000000026</c:v>
                </c:pt>
                <c:pt idx="3066">
                  <c:v>0.54200000000000026</c:v>
                </c:pt>
                <c:pt idx="3067">
                  <c:v>0.54200000000000026</c:v>
                </c:pt>
                <c:pt idx="3068">
                  <c:v>0.54200000000000026</c:v>
                </c:pt>
                <c:pt idx="3069">
                  <c:v>0.54099999999999993</c:v>
                </c:pt>
                <c:pt idx="3070">
                  <c:v>0.54200000000000026</c:v>
                </c:pt>
                <c:pt idx="3071">
                  <c:v>0.54</c:v>
                </c:pt>
                <c:pt idx="3072">
                  <c:v>0.54300000000000015</c:v>
                </c:pt>
                <c:pt idx="3073">
                  <c:v>0.54099999999999993</c:v>
                </c:pt>
                <c:pt idx="3074">
                  <c:v>0.54200000000000026</c:v>
                </c:pt>
                <c:pt idx="3075">
                  <c:v>0.54099999999999993</c:v>
                </c:pt>
                <c:pt idx="3076">
                  <c:v>0.54099999999999993</c:v>
                </c:pt>
                <c:pt idx="3077">
                  <c:v>0.54</c:v>
                </c:pt>
                <c:pt idx="3078">
                  <c:v>0.54</c:v>
                </c:pt>
                <c:pt idx="3079">
                  <c:v>0.54099999999999993</c:v>
                </c:pt>
                <c:pt idx="3080">
                  <c:v>0.54</c:v>
                </c:pt>
                <c:pt idx="3081">
                  <c:v>0.53699999999999992</c:v>
                </c:pt>
                <c:pt idx="3082">
                  <c:v>0.53800000000000026</c:v>
                </c:pt>
                <c:pt idx="3083">
                  <c:v>0.53900000000000015</c:v>
                </c:pt>
                <c:pt idx="3084">
                  <c:v>0.53900000000000015</c:v>
                </c:pt>
                <c:pt idx="3085">
                  <c:v>0.54</c:v>
                </c:pt>
                <c:pt idx="3086">
                  <c:v>0.53800000000000026</c:v>
                </c:pt>
                <c:pt idx="3087">
                  <c:v>0.53800000000000026</c:v>
                </c:pt>
                <c:pt idx="3088">
                  <c:v>0.53699999999999992</c:v>
                </c:pt>
                <c:pt idx="3089">
                  <c:v>0.53900000000000015</c:v>
                </c:pt>
                <c:pt idx="3090">
                  <c:v>0.53800000000000026</c:v>
                </c:pt>
                <c:pt idx="3091">
                  <c:v>0.53699999999999992</c:v>
                </c:pt>
                <c:pt idx="3092">
                  <c:v>0.53600000000000003</c:v>
                </c:pt>
                <c:pt idx="3093">
                  <c:v>0.53600000000000003</c:v>
                </c:pt>
                <c:pt idx="3094">
                  <c:v>0.53400000000000025</c:v>
                </c:pt>
                <c:pt idx="3095">
                  <c:v>0.53699999999999992</c:v>
                </c:pt>
                <c:pt idx="3096">
                  <c:v>0.53400000000000025</c:v>
                </c:pt>
                <c:pt idx="3097">
                  <c:v>0.53500000000000014</c:v>
                </c:pt>
                <c:pt idx="3098">
                  <c:v>0.53500000000000014</c:v>
                </c:pt>
                <c:pt idx="3099">
                  <c:v>0.53299999999999992</c:v>
                </c:pt>
                <c:pt idx="3100">
                  <c:v>0.53299999999999992</c:v>
                </c:pt>
                <c:pt idx="3101">
                  <c:v>0.53299999999999992</c:v>
                </c:pt>
                <c:pt idx="3102">
                  <c:v>0.53299999999999992</c:v>
                </c:pt>
                <c:pt idx="3103">
                  <c:v>0.53299999999999992</c:v>
                </c:pt>
                <c:pt idx="3104">
                  <c:v>0.53299999999999992</c:v>
                </c:pt>
                <c:pt idx="3105">
                  <c:v>0.53299999999999992</c:v>
                </c:pt>
                <c:pt idx="3106">
                  <c:v>0.53299999999999992</c:v>
                </c:pt>
                <c:pt idx="3107">
                  <c:v>0.53000000000000025</c:v>
                </c:pt>
                <c:pt idx="3108">
                  <c:v>0.53200000000000003</c:v>
                </c:pt>
                <c:pt idx="3109">
                  <c:v>0.53200000000000003</c:v>
                </c:pt>
                <c:pt idx="3110">
                  <c:v>0.53100000000000014</c:v>
                </c:pt>
                <c:pt idx="3111">
                  <c:v>0.53200000000000003</c:v>
                </c:pt>
                <c:pt idx="3112">
                  <c:v>0.53000000000000025</c:v>
                </c:pt>
                <c:pt idx="3113">
                  <c:v>0.52899999999999991</c:v>
                </c:pt>
                <c:pt idx="3114">
                  <c:v>0.53100000000000014</c:v>
                </c:pt>
                <c:pt idx="3115">
                  <c:v>0.53000000000000025</c:v>
                </c:pt>
                <c:pt idx="3116">
                  <c:v>0.52899999999999991</c:v>
                </c:pt>
                <c:pt idx="3117">
                  <c:v>0.52899999999999991</c:v>
                </c:pt>
                <c:pt idx="3118">
                  <c:v>0.53000000000000025</c:v>
                </c:pt>
                <c:pt idx="3119">
                  <c:v>0.53000000000000025</c:v>
                </c:pt>
                <c:pt idx="3120">
                  <c:v>0.53100000000000014</c:v>
                </c:pt>
                <c:pt idx="3121">
                  <c:v>0.53000000000000025</c:v>
                </c:pt>
                <c:pt idx="3122">
                  <c:v>0.52899999999999991</c:v>
                </c:pt>
                <c:pt idx="3123">
                  <c:v>0.52899999999999991</c:v>
                </c:pt>
                <c:pt idx="3124">
                  <c:v>0.52700000000000014</c:v>
                </c:pt>
                <c:pt idx="3125">
                  <c:v>0.52899999999999991</c:v>
                </c:pt>
                <c:pt idx="3126">
                  <c:v>0.52800000000000002</c:v>
                </c:pt>
                <c:pt idx="3127">
                  <c:v>0.52800000000000002</c:v>
                </c:pt>
                <c:pt idx="3128">
                  <c:v>0.52600000000000025</c:v>
                </c:pt>
                <c:pt idx="3129">
                  <c:v>0.52700000000000014</c:v>
                </c:pt>
                <c:pt idx="3130">
                  <c:v>0.52499999999999991</c:v>
                </c:pt>
                <c:pt idx="3131">
                  <c:v>0.52600000000000025</c:v>
                </c:pt>
                <c:pt idx="3132">
                  <c:v>0.52700000000000014</c:v>
                </c:pt>
                <c:pt idx="3133">
                  <c:v>0.52600000000000025</c:v>
                </c:pt>
                <c:pt idx="3134">
                  <c:v>0.52600000000000025</c:v>
                </c:pt>
                <c:pt idx="3135">
                  <c:v>0.52600000000000025</c:v>
                </c:pt>
                <c:pt idx="3136">
                  <c:v>0.52800000000000002</c:v>
                </c:pt>
                <c:pt idx="3137">
                  <c:v>0.52700000000000014</c:v>
                </c:pt>
                <c:pt idx="3138">
                  <c:v>0.52700000000000014</c:v>
                </c:pt>
                <c:pt idx="3139">
                  <c:v>0.52800000000000002</c:v>
                </c:pt>
                <c:pt idx="3140">
                  <c:v>0.52700000000000014</c:v>
                </c:pt>
                <c:pt idx="3141">
                  <c:v>0.52600000000000025</c:v>
                </c:pt>
                <c:pt idx="3142">
                  <c:v>0.52600000000000025</c:v>
                </c:pt>
                <c:pt idx="3143">
                  <c:v>0.52600000000000025</c:v>
                </c:pt>
                <c:pt idx="3144">
                  <c:v>0.52700000000000014</c:v>
                </c:pt>
                <c:pt idx="3145">
                  <c:v>0.52700000000000014</c:v>
                </c:pt>
                <c:pt idx="3146">
                  <c:v>0.52499999999999991</c:v>
                </c:pt>
                <c:pt idx="3147">
                  <c:v>0.52700000000000014</c:v>
                </c:pt>
                <c:pt idx="3148">
                  <c:v>0.52600000000000025</c:v>
                </c:pt>
                <c:pt idx="3149">
                  <c:v>0.52499999999999991</c:v>
                </c:pt>
                <c:pt idx="3150">
                  <c:v>0.52499999999999991</c:v>
                </c:pt>
                <c:pt idx="3151">
                  <c:v>0.52499999999999991</c:v>
                </c:pt>
                <c:pt idx="3152">
                  <c:v>0.52400000000000002</c:v>
                </c:pt>
                <c:pt idx="3153">
                  <c:v>0.52499999999999991</c:v>
                </c:pt>
                <c:pt idx="3154">
                  <c:v>0.52400000000000002</c:v>
                </c:pt>
                <c:pt idx="3155">
                  <c:v>0.52499999999999991</c:v>
                </c:pt>
                <c:pt idx="3156">
                  <c:v>0.52400000000000002</c:v>
                </c:pt>
                <c:pt idx="3157">
                  <c:v>0.52200000000000024</c:v>
                </c:pt>
                <c:pt idx="3158">
                  <c:v>0.52300000000000013</c:v>
                </c:pt>
                <c:pt idx="3159">
                  <c:v>0.52200000000000024</c:v>
                </c:pt>
                <c:pt idx="3160">
                  <c:v>0.52300000000000013</c:v>
                </c:pt>
                <c:pt idx="3161">
                  <c:v>0.52300000000000013</c:v>
                </c:pt>
                <c:pt idx="3162">
                  <c:v>0.52300000000000013</c:v>
                </c:pt>
                <c:pt idx="3163">
                  <c:v>0.52300000000000013</c:v>
                </c:pt>
                <c:pt idx="3164">
                  <c:v>0.52200000000000024</c:v>
                </c:pt>
                <c:pt idx="3165">
                  <c:v>0.52200000000000024</c:v>
                </c:pt>
                <c:pt idx="3166">
                  <c:v>0.52099999999999991</c:v>
                </c:pt>
                <c:pt idx="3167">
                  <c:v>0.52099999999999991</c:v>
                </c:pt>
                <c:pt idx="3168">
                  <c:v>0.52200000000000024</c:v>
                </c:pt>
                <c:pt idx="3169">
                  <c:v>0.52</c:v>
                </c:pt>
                <c:pt idx="3170">
                  <c:v>0.52099999999999991</c:v>
                </c:pt>
                <c:pt idx="3171">
                  <c:v>0.52</c:v>
                </c:pt>
                <c:pt idx="3172">
                  <c:v>0.51900000000000013</c:v>
                </c:pt>
                <c:pt idx="3173">
                  <c:v>0.51900000000000013</c:v>
                </c:pt>
                <c:pt idx="3174">
                  <c:v>0.52</c:v>
                </c:pt>
                <c:pt idx="3175">
                  <c:v>0.52</c:v>
                </c:pt>
                <c:pt idx="3176">
                  <c:v>0.51800000000000024</c:v>
                </c:pt>
                <c:pt idx="3177">
                  <c:v>0.51800000000000024</c:v>
                </c:pt>
                <c:pt idx="3178">
                  <c:v>0.51600000000000001</c:v>
                </c:pt>
                <c:pt idx="3179">
                  <c:v>0.51900000000000013</c:v>
                </c:pt>
                <c:pt idx="3180">
                  <c:v>0.5169999999999999</c:v>
                </c:pt>
                <c:pt idx="3181">
                  <c:v>0.51600000000000001</c:v>
                </c:pt>
                <c:pt idx="3182">
                  <c:v>0.51600000000000001</c:v>
                </c:pt>
                <c:pt idx="3183">
                  <c:v>0.51500000000000012</c:v>
                </c:pt>
                <c:pt idx="3184">
                  <c:v>0.51600000000000001</c:v>
                </c:pt>
                <c:pt idx="3185">
                  <c:v>0.5169999999999999</c:v>
                </c:pt>
                <c:pt idx="3186">
                  <c:v>0.51600000000000001</c:v>
                </c:pt>
                <c:pt idx="3187">
                  <c:v>0.51500000000000012</c:v>
                </c:pt>
                <c:pt idx="3188">
                  <c:v>0.51400000000000023</c:v>
                </c:pt>
                <c:pt idx="3189">
                  <c:v>0.51500000000000012</c:v>
                </c:pt>
                <c:pt idx="3190">
                  <c:v>0.51500000000000012</c:v>
                </c:pt>
                <c:pt idx="3191">
                  <c:v>0.5129999999999999</c:v>
                </c:pt>
                <c:pt idx="3192">
                  <c:v>0.5129999999999999</c:v>
                </c:pt>
                <c:pt idx="3193">
                  <c:v>0.5129999999999999</c:v>
                </c:pt>
                <c:pt idx="3194">
                  <c:v>0.5129999999999999</c:v>
                </c:pt>
                <c:pt idx="3195">
                  <c:v>0.51200000000000001</c:v>
                </c:pt>
                <c:pt idx="3196">
                  <c:v>0.51200000000000001</c:v>
                </c:pt>
                <c:pt idx="3197">
                  <c:v>0.5129999999999999</c:v>
                </c:pt>
                <c:pt idx="3198">
                  <c:v>0.51100000000000012</c:v>
                </c:pt>
                <c:pt idx="3199">
                  <c:v>0.51200000000000001</c:v>
                </c:pt>
                <c:pt idx="3200">
                  <c:v>0.5089999999999999</c:v>
                </c:pt>
                <c:pt idx="3201">
                  <c:v>0.51100000000000012</c:v>
                </c:pt>
                <c:pt idx="3202">
                  <c:v>0.51000000000000023</c:v>
                </c:pt>
                <c:pt idx="3203">
                  <c:v>0.5089999999999999</c:v>
                </c:pt>
                <c:pt idx="3204">
                  <c:v>0.50800000000000001</c:v>
                </c:pt>
                <c:pt idx="3205">
                  <c:v>0.51000000000000023</c:v>
                </c:pt>
                <c:pt idx="3206">
                  <c:v>0.5089999999999999</c:v>
                </c:pt>
                <c:pt idx="3207">
                  <c:v>0.50800000000000001</c:v>
                </c:pt>
                <c:pt idx="3208">
                  <c:v>0.50800000000000001</c:v>
                </c:pt>
                <c:pt idx="3209">
                  <c:v>0.50700000000000012</c:v>
                </c:pt>
                <c:pt idx="3210">
                  <c:v>0.5089999999999999</c:v>
                </c:pt>
                <c:pt idx="3211">
                  <c:v>0.51000000000000023</c:v>
                </c:pt>
                <c:pt idx="3212">
                  <c:v>0.5089999999999999</c:v>
                </c:pt>
                <c:pt idx="3213">
                  <c:v>0.5089999999999999</c:v>
                </c:pt>
                <c:pt idx="3214">
                  <c:v>0.5089999999999999</c:v>
                </c:pt>
                <c:pt idx="3215">
                  <c:v>0.51000000000000023</c:v>
                </c:pt>
                <c:pt idx="3216">
                  <c:v>0.50800000000000001</c:v>
                </c:pt>
                <c:pt idx="3217">
                  <c:v>0.51000000000000023</c:v>
                </c:pt>
                <c:pt idx="3218">
                  <c:v>0.5089999999999999</c:v>
                </c:pt>
                <c:pt idx="3219">
                  <c:v>0.50700000000000012</c:v>
                </c:pt>
                <c:pt idx="3220">
                  <c:v>0.50700000000000012</c:v>
                </c:pt>
                <c:pt idx="3221">
                  <c:v>0.50800000000000001</c:v>
                </c:pt>
                <c:pt idx="3222">
                  <c:v>0.50800000000000001</c:v>
                </c:pt>
                <c:pt idx="3223">
                  <c:v>0.50700000000000012</c:v>
                </c:pt>
                <c:pt idx="3224">
                  <c:v>0.50600000000000023</c:v>
                </c:pt>
                <c:pt idx="3225">
                  <c:v>0.50600000000000023</c:v>
                </c:pt>
                <c:pt idx="3226">
                  <c:v>0.50800000000000001</c:v>
                </c:pt>
                <c:pt idx="3227">
                  <c:v>0.50600000000000023</c:v>
                </c:pt>
                <c:pt idx="3228">
                  <c:v>0.50600000000000023</c:v>
                </c:pt>
                <c:pt idx="3229">
                  <c:v>0.50600000000000023</c:v>
                </c:pt>
                <c:pt idx="3230">
                  <c:v>0.50600000000000023</c:v>
                </c:pt>
                <c:pt idx="3231">
                  <c:v>0.50499999999999989</c:v>
                </c:pt>
                <c:pt idx="3232">
                  <c:v>0.504</c:v>
                </c:pt>
                <c:pt idx="3233">
                  <c:v>0.504</c:v>
                </c:pt>
                <c:pt idx="3234">
                  <c:v>0.50499999999999989</c:v>
                </c:pt>
                <c:pt idx="3235">
                  <c:v>0.50300000000000011</c:v>
                </c:pt>
                <c:pt idx="3236">
                  <c:v>0.50300000000000011</c:v>
                </c:pt>
                <c:pt idx="3237">
                  <c:v>0.50200000000000022</c:v>
                </c:pt>
                <c:pt idx="3238">
                  <c:v>0.50200000000000022</c:v>
                </c:pt>
                <c:pt idx="3239">
                  <c:v>0.50300000000000011</c:v>
                </c:pt>
                <c:pt idx="3240">
                  <c:v>0.50200000000000022</c:v>
                </c:pt>
                <c:pt idx="3241">
                  <c:v>0.50200000000000022</c:v>
                </c:pt>
                <c:pt idx="3242">
                  <c:v>0.50099999999999989</c:v>
                </c:pt>
                <c:pt idx="3243">
                  <c:v>0.50099999999999989</c:v>
                </c:pt>
                <c:pt idx="3244">
                  <c:v>0.50099999999999989</c:v>
                </c:pt>
                <c:pt idx="3245">
                  <c:v>0.50099999999999989</c:v>
                </c:pt>
                <c:pt idx="3246">
                  <c:v>0.50200000000000022</c:v>
                </c:pt>
                <c:pt idx="3247">
                  <c:v>0.5</c:v>
                </c:pt>
                <c:pt idx="3248">
                  <c:v>0.5</c:v>
                </c:pt>
                <c:pt idx="3249">
                  <c:v>0.49900000000000011</c:v>
                </c:pt>
                <c:pt idx="3250">
                  <c:v>0.49900000000000011</c:v>
                </c:pt>
                <c:pt idx="3251">
                  <c:v>0.5</c:v>
                </c:pt>
                <c:pt idx="3252">
                  <c:v>0.5</c:v>
                </c:pt>
                <c:pt idx="3253">
                  <c:v>0.49800000000000022</c:v>
                </c:pt>
                <c:pt idx="3254">
                  <c:v>0.49900000000000011</c:v>
                </c:pt>
                <c:pt idx="3255">
                  <c:v>0.49800000000000022</c:v>
                </c:pt>
                <c:pt idx="3256">
                  <c:v>0.49900000000000011</c:v>
                </c:pt>
                <c:pt idx="3257">
                  <c:v>0.49900000000000011</c:v>
                </c:pt>
                <c:pt idx="3258">
                  <c:v>0.49800000000000022</c:v>
                </c:pt>
                <c:pt idx="3259">
                  <c:v>0.49900000000000011</c:v>
                </c:pt>
                <c:pt idx="3260">
                  <c:v>0.49699999999999989</c:v>
                </c:pt>
                <c:pt idx="3261">
                  <c:v>0.49699999999999989</c:v>
                </c:pt>
                <c:pt idx="3262">
                  <c:v>0.49800000000000022</c:v>
                </c:pt>
                <c:pt idx="3263">
                  <c:v>0.49699999999999989</c:v>
                </c:pt>
                <c:pt idx="3264">
                  <c:v>0.49800000000000022</c:v>
                </c:pt>
                <c:pt idx="3265">
                  <c:v>0.49800000000000022</c:v>
                </c:pt>
                <c:pt idx="3266">
                  <c:v>0.49699999999999989</c:v>
                </c:pt>
                <c:pt idx="3267">
                  <c:v>0.49800000000000022</c:v>
                </c:pt>
                <c:pt idx="3268">
                  <c:v>0.49800000000000022</c:v>
                </c:pt>
                <c:pt idx="3269">
                  <c:v>0.496</c:v>
                </c:pt>
                <c:pt idx="3270">
                  <c:v>0.496</c:v>
                </c:pt>
                <c:pt idx="3271">
                  <c:v>0.496</c:v>
                </c:pt>
                <c:pt idx="3272">
                  <c:v>0.49699999999999989</c:v>
                </c:pt>
                <c:pt idx="3273">
                  <c:v>0.496</c:v>
                </c:pt>
                <c:pt idx="3274">
                  <c:v>0.49500000000000011</c:v>
                </c:pt>
                <c:pt idx="3275">
                  <c:v>0.496</c:v>
                </c:pt>
                <c:pt idx="3276">
                  <c:v>0.496</c:v>
                </c:pt>
                <c:pt idx="3277">
                  <c:v>0.49699999999999989</c:v>
                </c:pt>
                <c:pt idx="3278">
                  <c:v>0.496</c:v>
                </c:pt>
                <c:pt idx="3279">
                  <c:v>0.496</c:v>
                </c:pt>
                <c:pt idx="3280">
                  <c:v>0.496</c:v>
                </c:pt>
                <c:pt idx="3281">
                  <c:v>0.496</c:v>
                </c:pt>
                <c:pt idx="3282">
                  <c:v>0.496</c:v>
                </c:pt>
                <c:pt idx="3283">
                  <c:v>0.496</c:v>
                </c:pt>
                <c:pt idx="3284">
                  <c:v>0.49500000000000011</c:v>
                </c:pt>
                <c:pt idx="3285">
                  <c:v>0.49500000000000011</c:v>
                </c:pt>
                <c:pt idx="3286">
                  <c:v>0.496</c:v>
                </c:pt>
                <c:pt idx="3287">
                  <c:v>0.49500000000000011</c:v>
                </c:pt>
                <c:pt idx="3288">
                  <c:v>0.496</c:v>
                </c:pt>
                <c:pt idx="3289">
                  <c:v>0.49500000000000011</c:v>
                </c:pt>
                <c:pt idx="3290">
                  <c:v>0.49500000000000011</c:v>
                </c:pt>
                <c:pt idx="3291">
                  <c:v>0.496</c:v>
                </c:pt>
                <c:pt idx="3292">
                  <c:v>0.49500000000000011</c:v>
                </c:pt>
                <c:pt idx="3293">
                  <c:v>0.49500000000000011</c:v>
                </c:pt>
                <c:pt idx="3294">
                  <c:v>0.49500000000000011</c:v>
                </c:pt>
                <c:pt idx="3295">
                  <c:v>0.49400000000000022</c:v>
                </c:pt>
                <c:pt idx="3296">
                  <c:v>0.49400000000000022</c:v>
                </c:pt>
                <c:pt idx="3297">
                  <c:v>0.49500000000000011</c:v>
                </c:pt>
                <c:pt idx="3298">
                  <c:v>0.49300000000000033</c:v>
                </c:pt>
                <c:pt idx="3299">
                  <c:v>0.49400000000000022</c:v>
                </c:pt>
                <c:pt idx="3300">
                  <c:v>0.49300000000000033</c:v>
                </c:pt>
                <c:pt idx="3301">
                  <c:v>0.49300000000000033</c:v>
                </c:pt>
                <c:pt idx="3302">
                  <c:v>0.49400000000000022</c:v>
                </c:pt>
                <c:pt idx="3303">
                  <c:v>0.49300000000000033</c:v>
                </c:pt>
                <c:pt idx="3304">
                  <c:v>0.49400000000000022</c:v>
                </c:pt>
                <c:pt idx="3305">
                  <c:v>0.49400000000000022</c:v>
                </c:pt>
                <c:pt idx="3306">
                  <c:v>0.49400000000000022</c:v>
                </c:pt>
                <c:pt idx="3307">
                  <c:v>0.49300000000000033</c:v>
                </c:pt>
                <c:pt idx="3308">
                  <c:v>0.49400000000000022</c:v>
                </c:pt>
                <c:pt idx="3309">
                  <c:v>0.49199999999999999</c:v>
                </c:pt>
                <c:pt idx="3310">
                  <c:v>0.49300000000000033</c:v>
                </c:pt>
                <c:pt idx="3311">
                  <c:v>0.49300000000000033</c:v>
                </c:pt>
                <c:pt idx="3312">
                  <c:v>0.49300000000000033</c:v>
                </c:pt>
                <c:pt idx="3313">
                  <c:v>0.49300000000000033</c:v>
                </c:pt>
                <c:pt idx="3314">
                  <c:v>0.49199999999999999</c:v>
                </c:pt>
                <c:pt idx="3315">
                  <c:v>0.49300000000000033</c:v>
                </c:pt>
                <c:pt idx="3316">
                  <c:v>0.49199999999999999</c:v>
                </c:pt>
                <c:pt idx="3317">
                  <c:v>0.49300000000000033</c:v>
                </c:pt>
                <c:pt idx="3318">
                  <c:v>0.49300000000000033</c:v>
                </c:pt>
                <c:pt idx="3319">
                  <c:v>0.49300000000000033</c:v>
                </c:pt>
                <c:pt idx="3320">
                  <c:v>0.49300000000000033</c:v>
                </c:pt>
                <c:pt idx="3321">
                  <c:v>0.49300000000000033</c:v>
                </c:pt>
                <c:pt idx="3322">
                  <c:v>0.49199999999999999</c:v>
                </c:pt>
                <c:pt idx="3323">
                  <c:v>0.49199999999999999</c:v>
                </c:pt>
                <c:pt idx="3324">
                  <c:v>0.49400000000000022</c:v>
                </c:pt>
                <c:pt idx="3325">
                  <c:v>0.49300000000000033</c:v>
                </c:pt>
                <c:pt idx="3326">
                  <c:v>0.49300000000000033</c:v>
                </c:pt>
                <c:pt idx="3327">
                  <c:v>0.49300000000000033</c:v>
                </c:pt>
                <c:pt idx="3328">
                  <c:v>0.49199999999999999</c:v>
                </c:pt>
                <c:pt idx="3329">
                  <c:v>0.49300000000000033</c:v>
                </c:pt>
                <c:pt idx="3330">
                  <c:v>0.49199999999999999</c:v>
                </c:pt>
                <c:pt idx="3331">
                  <c:v>0.49199999999999999</c:v>
                </c:pt>
                <c:pt idx="3332">
                  <c:v>0.49199999999999999</c:v>
                </c:pt>
                <c:pt idx="3333">
                  <c:v>0.49199999999999999</c:v>
                </c:pt>
                <c:pt idx="3334">
                  <c:v>0.49199999999999999</c:v>
                </c:pt>
                <c:pt idx="3335">
                  <c:v>0.49199999999999999</c:v>
                </c:pt>
                <c:pt idx="3336">
                  <c:v>0.49000000000000021</c:v>
                </c:pt>
                <c:pt idx="3337">
                  <c:v>0.4910000000000001</c:v>
                </c:pt>
                <c:pt idx="3338">
                  <c:v>0.49199999999999999</c:v>
                </c:pt>
                <c:pt idx="3339">
                  <c:v>0.4910000000000001</c:v>
                </c:pt>
                <c:pt idx="3340">
                  <c:v>0.4910000000000001</c:v>
                </c:pt>
                <c:pt idx="3341">
                  <c:v>0.49000000000000021</c:v>
                </c:pt>
                <c:pt idx="3342">
                  <c:v>0.4910000000000001</c:v>
                </c:pt>
                <c:pt idx="3343">
                  <c:v>0.49000000000000021</c:v>
                </c:pt>
                <c:pt idx="3344">
                  <c:v>0.4910000000000001</c:v>
                </c:pt>
                <c:pt idx="3345">
                  <c:v>0.4910000000000001</c:v>
                </c:pt>
                <c:pt idx="3346">
                  <c:v>0.49000000000000021</c:v>
                </c:pt>
                <c:pt idx="3347">
                  <c:v>0.49000000000000021</c:v>
                </c:pt>
                <c:pt idx="3348">
                  <c:v>0.49000000000000021</c:v>
                </c:pt>
                <c:pt idx="3349">
                  <c:v>0.49000000000000021</c:v>
                </c:pt>
                <c:pt idx="3350">
                  <c:v>0.48900000000000032</c:v>
                </c:pt>
                <c:pt idx="3351">
                  <c:v>0.49000000000000021</c:v>
                </c:pt>
                <c:pt idx="3352">
                  <c:v>0.49000000000000021</c:v>
                </c:pt>
                <c:pt idx="3353">
                  <c:v>0.49000000000000021</c:v>
                </c:pt>
                <c:pt idx="3354">
                  <c:v>0.49199999999999999</c:v>
                </c:pt>
                <c:pt idx="3355">
                  <c:v>0.4910000000000001</c:v>
                </c:pt>
                <c:pt idx="3356">
                  <c:v>0.4910000000000001</c:v>
                </c:pt>
                <c:pt idx="3357">
                  <c:v>0.49199999999999999</c:v>
                </c:pt>
                <c:pt idx="3358">
                  <c:v>0.49000000000000021</c:v>
                </c:pt>
                <c:pt idx="3359">
                  <c:v>0.49199999999999999</c:v>
                </c:pt>
                <c:pt idx="3360">
                  <c:v>0.4910000000000001</c:v>
                </c:pt>
                <c:pt idx="3361">
                  <c:v>0.4910000000000001</c:v>
                </c:pt>
                <c:pt idx="3362">
                  <c:v>0.4910000000000001</c:v>
                </c:pt>
                <c:pt idx="3363">
                  <c:v>0.4910000000000001</c:v>
                </c:pt>
                <c:pt idx="3364">
                  <c:v>0.4910000000000001</c:v>
                </c:pt>
                <c:pt idx="3365">
                  <c:v>0.49199999999999999</c:v>
                </c:pt>
                <c:pt idx="3366">
                  <c:v>0.4910000000000001</c:v>
                </c:pt>
                <c:pt idx="3367">
                  <c:v>0.49199999999999999</c:v>
                </c:pt>
                <c:pt idx="3368">
                  <c:v>0.49199999999999999</c:v>
                </c:pt>
                <c:pt idx="3369">
                  <c:v>0.49199999999999999</c:v>
                </c:pt>
                <c:pt idx="3370">
                  <c:v>0.4910000000000001</c:v>
                </c:pt>
                <c:pt idx="3371">
                  <c:v>0.4910000000000001</c:v>
                </c:pt>
                <c:pt idx="3372">
                  <c:v>0.4910000000000001</c:v>
                </c:pt>
                <c:pt idx="3373">
                  <c:v>0.49199999999999999</c:v>
                </c:pt>
                <c:pt idx="3374">
                  <c:v>0.49199999999999999</c:v>
                </c:pt>
                <c:pt idx="3375">
                  <c:v>0.49199999999999999</c:v>
                </c:pt>
                <c:pt idx="3376">
                  <c:v>0.49199999999999999</c:v>
                </c:pt>
                <c:pt idx="3377">
                  <c:v>0.4910000000000001</c:v>
                </c:pt>
                <c:pt idx="3378">
                  <c:v>0.49199999999999999</c:v>
                </c:pt>
                <c:pt idx="3379">
                  <c:v>0.4910000000000001</c:v>
                </c:pt>
                <c:pt idx="3380">
                  <c:v>0.49000000000000021</c:v>
                </c:pt>
                <c:pt idx="3381">
                  <c:v>0.4910000000000001</c:v>
                </c:pt>
                <c:pt idx="3382">
                  <c:v>0.49199999999999999</c:v>
                </c:pt>
                <c:pt idx="3383">
                  <c:v>0.49199999999999999</c:v>
                </c:pt>
                <c:pt idx="3384">
                  <c:v>0.49199999999999999</c:v>
                </c:pt>
                <c:pt idx="3385">
                  <c:v>0.4910000000000001</c:v>
                </c:pt>
                <c:pt idx="3386">
                  <c:v>0.49300000000000033</c:v>
                </c:pt>
                <c:pt idx="3387">
                  <c:v>0.49300000000000033</c:v>
                </c:pt>
                <c:pt idx="3388">
                  <c:v>0.49300000000000033</c:v>
                </c:pt>
                <c:pt idx="3389">
                  <c:v>0.49300000000000033</c:v>
                </c:pt>
                <c:pt idx="3390">
                  <c:v>0.49300000000000033</c:v>
                </c:pt>
                <c:pt idx="3391">
                  <c:v>0.49199999999999999</c:v>
                </c:pt>
                <c:pt idx="3392">
                  <c:v>0.49300000000000033</c:v>
                </c:pt>
                <c:pt idx="3393">
                  <c:v>0.49199999999999999</c:v>
                </c:pt>
                <c:pt idx="3394">
                  <c:v>0.49199999999999999</c:v>
                </c:pt>
                <c:pt idx="3395">
                  <c:v>0.49199999999999999</c:v>
                </c:pt>
                <c:pt idx="3396">
                  <c:v>0.49300000000000033</c:v>
                </c:pt>
                <c:pt idx="3397">
                  <c:v>0.49199999999999999</c:v>
                </c:pt>
                <c:pt idx="3398">
                  <c:v>0.49199999999999999</c:v>
                </c:pt>
                <c:pt idx="3399">
                  <c:v>0.4910000000000001</c:v>
                </c:pt>
                <c:pt idx="3400">
                  <c:v>0.4910000000000001</c:v>
                </c:pt>
                <c:pt idx="3401">
                  <c:v>0.49199999999999999</c:v>
                </c:pt>
                <c:pt idx="3402">
                  <c:v>0.4910000000000001</c:v>
                </c:pt>
                <c:pt idx="3403">
                  <c:v>0.49199999999999999</c:v>
                </c:pt>
                <c:pt idx="3404">
                  <c:v>0.49199999999999999</c:v>
                </c:pt>
                <c:pt idx="3405">
                  <c:v>0.49199999999999999</c:v>
                </c:pt>
                <c:pt idx="3406">
                  <c:v>0.49199999999999999</c:v>
                </c:pt>
                <c:pt idx="3407">
                  <c:v>0.49000000000000021</c:v>
                </c:pt>
                <c:pt idx="3408">
                  <c:v>0.49199999999999999</c:v>
                </c:pt>
                <c:pt idx="3409">
                  <c:v>0.49000000000000021</c:v>
                </c:pt>
                <c:pt idx="3410">
                  <c:v>0.4910000000000001</c:v>
                </c:pt>
                <c:pt idx="3411">
                  <c:v>0.4910000000000001</c:v>
                </c:pt>
                <c:pt idx="3412">
                  <c:v>0.4910000000000001</c:v>
                </c:pt>
                <c:pt idx="3413">
                  <c:v>0.49000000000000021</c:v>
                </c:pt>
                <c:pt idx="3414">
                  <c:v>0.49000000000000021</c:v>
                </c:pt>
                <c:pt idx="3415">
                  <c:v>0.49000000000000021</c:v>
                </c:pt>
                <c:pt idx="3416">
                  <c:v>0.4910000000000001</c:v>
                </c:pt>
                <c:pt idx="3417">
                  <c:v>0.48900000000000032</c:v>
                </c:pt>
                <c:pt idx="3418">
                  <c:v>0.48799999999999999</c:v>
                </c:pt>
                <c:pt idx="3419">
                  <c:v>0.48900000000000032</c:v>
                </c:pt>
                <c:pt idx="3420">
                  <c:v>0.49000000000000021</c:v>
                </c:pt>
                <c:pt idx="3421">
                  <c:v>0.49000000000000021</c:v>
                </c:pt>
                <c:pt idx="3422">
                  <c:v>0.49000000000000021</c:v>
                </c:pt>
                <c:pt idx="3423">
                  <c:v>0.49000000000000021</c:v>
                </c:pt>
                <c:pt idx="3424">
                  <c:v>0.49000000000000021</c:v>
                </c:pt>
                <c:pt idx="3425">
                  <c:v>0.48900000000000032</c:v>
                </c:pt>
                <c:pt idx="3426">
                  <c:v>0.48900000000000032</c:v>
                </c:pt>
                <c:pt idx="3427">
                  <c:v>0.48799999999999999</c:v>
                </c:pt>
                <c:pt idx="3428">
                  <c:v>0.48600000000000021</c:v>
                </c:pt>
                <c:pt idx="3429">
                  <c:v>0.48900000000000032</c:v>
                </c:pt>
                <c:pt idx="3430">
                  <c:v>0.48799999999999999</c:v>
                </c:pt>
                <c:pt idx="3431">
                  <c:v>0.48900000000000032</c:v>
                </c:pt>
                <c:pt idx="3432">
                  <c:v>0.4870000000000001</c:v>
                </c:pt>
                <c:pt idx="3433">
                  <c:v>0.48799999999999999</c:v>
                </c:pt>
                <c:pt idx="3434">
                  <c:v>0.48799999999999999</c:v>
                </c:pt>
                <c:pt idx="3435">
                  <c:v>0.48799999999999999</c:v>
                </c:pt>
                <c:pt idx="3436">
                  <c:v>0.4870000000000001</c:v>
                </c:pt>
                <c:pt idx="3437">
                  <c:v>0.4870000000000001</c:v>
                </c:pt>
                <c:pt idx="3438">
                  <c:v>0.4870000000000001</c:v>
                </c:pt>
                <c:pt idx="3439">
                  <c:v>0.4870000000000001</c:v>
                </c:pt>
                <c:pt idx="3440">
                  <c:v>0.48799999999999999</c:v>
                </c:pt>
                <c:pt idx="3441">
                  <c:v>0.48799999999999999</c:v>
                </c:pt>
                <c:pt idx="3442">
                  <c:v>0.4870000000000001</c:v>
                </c:pt>
                <c:pt idx="3443">
                  <c:v>0.4870000000000001</c:v>
                </c:pt>
                <c:pt idx="3444">
                  <c:v>0.48799999999999999</c:v>
                </c:pt>
                <c:pt idx="3445">
                  <c:v>0.48799999999999999</c:v>
                </c:pt>
                <c:pt idx="3446">
                  <c:v>0.48799999999999999</c:v>
                </c:pt>
                <c:pt idx="3447">
                  <c:v>0.48799999999999999</c:v>
                </c:pt>
                <c:pt idx="3448">
                  <c:v>0.48900000000000032</c:v>
                </c:pt>
                <c:pt idx="3449">
                  <c:v>0.48900000000000032</c:v>
                </c:pt>
                <c:pt idx="3450">
                  <c:v>0.48799999999999999</c:v>
                </c:pt>
                <c:pt idx="3451">
                  <c:v>0.4870000000000001</c:v>
                </c:pt>
                <c:pt idx="3452">
                  <c:v>0.48799999999999999</c:v>
                </c:pt>
                <c:pt idx="3453">
                  <c:v>0.4870000000000001</c:v>
                </c:pt>
                <c:pt idx="3454">
                  <c:v>0.48600000000000021</c:v>
                </c:pt>
                <c:pt idx="3455">
                  <c:v>0.4870000000000001</c:v>
                </c:pt>
                <c:pt idx="3456">
                  <c:v>0.4870000000000001</c:v>
                </c:pt>
                <c:pt idx="3457">
                  <c:v>0.48600000000000021</c:v>
                </c:pt>
                <c:pt idx="3458">
                  <c:v>0.4870000000000001</c:v>
                </c:pt>
                <c:pt idx="3459">
                  <c:v>0.48500000000000032</c:v>
                </c:pt>
                <c:pt idx="3460">
                  <c:v>0.48500000000000032</c:v>
                </c:pt>
                <c:pt idx="3461">
                  <c:v>0.48600000000000021</c:v>
                </c:pt>
                <c:pt idx="3462">
                  <c:v>0.4870000000000001</c:v>
                </c:pt>
                <c:pt idx="3463">
                  <c:v>0.4870000000000001</c:v>
                </c:pt>
                <c:pt idx="3464">
                  <c:v>0.48600000000000021</c:v>
                </c:pt>
                <c:pt idx="3465">
                  <c:v>0.4870000000000001</c:v>
                </c:pt>
                <c:pt idx="3466">
                  <c:v>0.48600000000000021</c:v>
                </c:pt>
                <c:pt idx="3467">
                  <c:v>0.48600000000000021</c:v>
                </c:pt>
                <c:pt idx="3468">
                  <c:v>0.48600000000000021</c:v>
                </c:pt>
                <c:pt idx="3469">
                  <c:v>0.48799999999999999</c:v>
                </c:pt>
                <c:pt idx="3470">
                  <c:v>0.4870000000000001</c:v>
                </c:pt>
                <c:pt idx="3471">
                  <c:v>0.48500000000000032</c:v>
                </c:pt>
                <c:pt idx="3472">
                  <c:v>0.48600000000000021</c:v>
                </c:pt>
                <c:pt idx="3473">
                  <c:v>0.48500000000000032</c:v>
                </c:pt>
                <c:pt idx="3474">
                  <c:v>0.48600000000000021</c:v>
                </c:pt>
                <c:pt idx="3475">
                  <c:v>0.48600000000000021</c:v>
                </c:pt>
                <c:pt idx="3476">
                  <c:v>0.48600000000000021</c:v>
                </c:pt>
                <c:pt idx="3477">
                  <c:v>0.48500000000000032</c:v>
                </c:pt>
                <c:pt idx="3478">
                  <c:v>0.4870000000000001</c:v>
                </c:pt>
                <c:pt idx="3479">
                  <c:v>0.4870000000000001</c:v>
                </c:pt>
                <c:pt idx="3480">
                  <c:v>0.4870000000000001</c:v>
                </c:pt>
                <c:pt idx="3481">
                  <c:v>0.48600000000000021</c:v>
                </c:pt>
                <c:pt idx="3482">
                  <c:v>0.4870000000000001</c:v>
                </c:pt>
                <c:pt idx="3483">
                  <c:v>0.48600000000000021</c:v>
                </c:pt>
                <c:pt idx="3484">
                  <c:v>0.4870000000000001</c:v>
                </c:pt>
                <c:pt idx="3485">
                  <c:v>0.4870000000000001</c:v>
                </c:pt>
                <c:pt idx="3486">
                  <c:v>0.48600000000000021</c:v>
                </c:pt>
                <c:pt idx="3487">
                  <c:v>0.48799999999999999</c:v>
                </c:pt>
                <c:pt idx="3488">
                  <c:v>0.4870000000000001</c:v>
                </c:pt>
                <c:pt idx="3489">
                  <c:v>0.48799999999999999</c:v>
                </c:pt>
                <c:pt idx="3490">
                  <c:v>0.4870000000000001</c:v>
                </c:pt>
                <c:pt idx="3491">
                  <c:v>0.4870000000000001</c:v>
                </c:pt>
                <c:pt idx="3492">
                  <c:v>0.48600000000000021</c:v>
                </c:pt>
                <c:pt idx="3493">
                  <c:v>0.4870000000000001</c:v>
                </c:pt>
                <c:pt idx="3494">
                  <c:v>0.4870000000000001</c:v>
                </c:pt>
                <c:pt idx="3495">
                  <c:v>0.48600000000000021</c:v>
                </c:pt>
                <c:pt idx="3496">
                  <c:v>0.4870000000000001</c:v>
                </c:pt>
                <c:pt idx="3497">
                  <c:v>0.48500000000000032</c:v>
                </c:pt>
                <c:pt idx="3498">
                  <c:v>0.4870000000000001</c:v>
                </c:pt>
                <c:pt idx="3499">
                  <c:v>0.48600000000000021</c:v>
                </c:pt>
                <c:pt idx="3500">
                  <c:v>0.48500000000000032</c:v>
                </c:pt>
                <c:pt idx="3501">
                  <c:v>0.48500000000000032</c:v>
                </c:pt>
                <c:pt idx="3502">
                  <c:v>0.4830000000000001</c:v>
                </c:pt>
                <c:pt idx="3503">
                  <c:v>0.48399999999999999</c:v>
                </c:pt>
                <c:pt idx="3504">
                  <c:v>0.4830000000000001</c:v>
                </c:pt>
                <c:pt idx="3505">
                  <c:v>0.48399999999999999</c:v>
                </c:pt>
                <c:pt idx="3506">
                  <c:v>0.4830000000000001</c:v>
                </c:pt>
                <c:pt idx="3507">
                  <c:v>0.48200000000000021</c:v>
                </c:pt>
                <c:pt idx="3508">
                  <c:v>0.48100000000000032</c:v>
                </c:pt>
                <c:pt idx="3509">
                  <c:v>0.48100000000000032</c:v>
                </c:pt>
                <c:pt idx="3510">
                  <c:v>0.48100000000000032</c:v>
                </c:pt>
                <c:pt idx="3511">
                  <c:v>0.48200000000000021</c:v>
                </c:pt>
                <c:pt idx="3512">
                  <c:v>0.48200000000000021</c:v>
                </c:pt>
                <c:pt idx="3513">
                  <c:v>0.48100000000000032</c:v>
                </c:pt>
                <c:pt idx="3514">
                  <c:v>0.48</c:v>
                </c:pt>
                <c:pt idx="3515">
                  <c:v>0.4830000000000001</c:v>
                </c:pt>
                <c:pt idx="3516">
                  <c:v>0.48</c:v>
                </c:pt>
                <c:pt idx="3517">
                  <c:v>0.48200000000000021</c:v>
                </c:pt>
                <c:pt idx="3518">
                  <c:v>0.4830000000000001</c:v>
                </c:pt>
                <c:pt idx="3519">
                  <c:v>0.4830000000000001</c:v>
                </c:pt>
                <c:pt idx="3520">
                  <c:v>0.48200000000000021</c:v>
                </c:pt>
                <c:pt idx="3521">
                  <c:v>0.48500000000000032</c:v>
                </c:pt>
                <c:pt idx="3522">
                  <c:v>0.48500000000000032</c:v>
                </c:pt>
                <c:pt idx="3523">
                  <c:v>0.4830000000000001</c:v>
                </c:pt>
                <c:pt idx="3524">
                  <c:v>0.48500000000000032</c:v>
                </c:pt>
                <c:pt idx="3525">
                  <c:v>0.48399999999999999</c:v>
                </c:pt>
                <c:pt idx="3526">
                  <c:v>0.48399999999999999</c:v>
                </c:pt>
                <c:pt idx="3527">
                  <c:v>0.48500000000000032</c:v>
                </c:pt>
                <c:pt idx="3528">
                  <c:v>0.48399999999999999</c:v>
                </c:pt>
                <c:pt idx="3529">
                  <c:v>0.48600000000000021</c:v>
                </c:pt>
                <c:pt idx="3530">
                  <c:v>0.48600000000000021</c:v>
                </c:pt>
                <c:pt idx="3531">
                  <c:v>0.48500000000000032</c:v>
                </c:pt>
                <c:pt idx="3532">
                  <c:v>0.48500000000000032</c:v>
                </c:pt>
                <c:pt idx="3533">
                  <c:v>0.48500000000000032</c:v>
                </c:pt>
                <c:pt idx="3534">
                  <c:v>0.48399999999999999</c:v>
                </c:pt>
                <c:pt idx="3535">
                  <c:v>0.48500000000000032</c:v>
                </c:pt>
                <c:pt idx="3536">
                  <c:v>0.48600000000000021</c:v>
                </c:pt>
                <c:pt idx="3537">
                  <c:v>0.48500000000000032</c:v>
                </c:pt>
                <c:pt idx="3538">
                  <c:v>0.48399999999999999</c:v>
                </c:pt>
                <c:pt idx="3539">
                  <c:v>0.48500000000000032</c:v>
                </c:pt>
                <c:pt idx="3540">
                  <c:v>0.48500000000000032</c:v>
                </c:pt>
                <c:pt idx="3541">
                  <c:v>0.48600000000000021</c:v>
                </c:pt>
                <c:pt idx="3542">
                  <c:v>0.48399999999999999</c:v>
                </c:pt>
                <c:pt idx="3543">
                  <c:v>0.48600000000000021</c:v>
                </c:pt>
                <c:pt idx="3544">
                  <c:v>0.48500000000000032</c:v>
                </c:pt>
                <c:pt idx="3545">
                  <c:v>0.48600000000000021</c:v>
                </c:pt>
                <c:pt idx="3546">
                  <c:v>0.4870000000000001</c:v>
                </c:pt>
                <c:pt idx="3547">
                  <c:v>0.48600000000000021</c:v>
                </c:pt>
                <c:pt idx="3548">
                  <c:v>0.48399999999999999</c:v>
                </c:pt>
                <c:pt idx="3549">
                  <c:v>0.48399999999999999</c:v>
                </c:pt>
                <c:pt idx="3550">
                  <c:v>0.4830000000000001</c:v>
                </c:pt>
                <c:pt idx="3551">
                  <c:v>0.48500000000000032</c:v>
                </c:pt>
                <c:pt idx="3552">
                  <c:v>0.48399999999999999</c:v>
                </c:pt>
                <c:pt idx="3553">
                  <c:v>0.48500000000000032</c:v>
                </c:pt>
                <c:pt idx="3554">
                  <c:v>0.48500000000000032</c:v>
                </c:pt>
                <c:pt idx="3555">
                  <c:v>0.48399999999999999</c:v>
                </c:pt>
                <c:pt idx="3556">
                  <c:v>0.48399999999999999</c:v>
                </c:pt>
                <c:pt idx="3557">
                  <c:v>0.48399999999999999</c:v>
                </c:pt>
                <c:pt idx="3558">
                  <c:v>0.48399999999999999</c:v>
                </c:pt>
                <c:pt idx="3559">
                  <c:v>0.4830000000000001</c:v>
                </c:pt>
                <c:pt idx="3560">
                  <c:v>0.48399999999999999</c:v>
                </c:pt>
                <c:pt idx="3561">
                  <c:v>0.4830000000000001</c:v>
                </c:pt>
                <c:pt idx="3562">
                  <c:v>0.48500000000000032</c:v>
                </c:pt>
                <c:pt idx="3563">
                  <c:v>0.48500000000000032</c:v>
                </c:pt>
                <c:pt idx="3564">
                  <c:v>0.48399999999999999</c:v>
                </c:pt>
                <c:pt idx="3565">
                  <c:v>0.48500000000000032</c:v>
                </c:pt>
                <c:pt idx="3566">
                  <c:v>0.48600000000000021</c:v>
                </c:pt>
                <c:pt idx="3567">
                  <c:v>0.48399999999999999</c:v>
                </c:pt>
                <c:pt idx="3568">
                  <c:v>0.48399999999999999</c:v>
                </c:pt>
                <c:pt idx="3569">
                  <c:v>0.48399999999999999</c:v>
                </c:pt>
                <c:pt idx="3570">
                  <c:v>0.48399999999999999</c:v>
                </c:pt>
                <c:pt idx="3571">
                  <c:v>0.48399999999999999</c:v>
                </c:pt>
                <c:pt idx="3572">
                  <c:v>0.4830000000000001</c:v>
                </c:pt>
                <c:pt idx="3573">
                  <c:v>0.4830000000000001</c:v>
                </c:pt>
                <c:pt idx="3574">
                  <c:v>0.48500000000000032</c:v>
                </c:pt>
                <c:pt idx="3575">
                  <c:v>0.48500000000000032</c:v>
                </c:pt>
                <c:pt idx="3576">
                  <c:v>0.48399999999999999</c:v>
                </c:pt>
                <c:pt idx="3577">
                  <c:v>0.4830000000000001</c:v>
                </c:pt>
                <c:pt idx="3578">
                  <c:v>0.48200000000000021</c:v>
                </c:pt>
                <c:pt idx="3579">
                  <c:v>0.4830000000000001</c:v>
                </c:pt>
                <c:pt idx="3580">
                  <c:v>0.4830000000000001</c:v>
                </c:pt>
                <c:pt idx="3581">
                  <c:v>0.48399999999999999</c:v>
                </c:pt>
                <c:pt idx="3582">
                  <c:v>0.4830000000000001</c:v>
                </c:pt>
                <c:pt idx="3583">
                  <c:v>0.48200000000000021</c:v>
                </c:pt>
                <c:pt idx="3584">
                  <c:v>0.48399999999999999</c:v>
                </c:pt>
                <c:pt idx="3585">
                  <c:v>0.4830000000000001</c:v>
                </c:pt>
                <c:pt idx="3586">
                  <c:v>0.48100000000000032</c:v>
                </c:pt>
                <c:pt idx="3587">
                  <c:v>0.48500000000000032</c:v>
                </c:pt>
                <c:pt idx="3588">
                  <c:v>0.4830000000000001</c:v>
                </c:pt>
                <c:pt idx="3589">
                  <c:v>0.4830000000000001</c:v>
                </c:pt>
                <c:pt idx="3590">
                  <c:v>0.48500000000000032</c:v>
                </c:pt>
                <c:pt idx="3591">
                  <c:v>0.4830000000000001</c:v>
                </c:pt>
                <c:pt idx="3592">
                  <c:v>0.48399999999999999</c:v>
                </c:pt>
                <c:pt idx="3593">
                  <c:v>0.48399999999999999</c:v>
                </c:pt>
                <c:pt idx="3594">
                  <c:v>0.48100000000000032</c:v>
                </c:pt>
                <c:pt idx="3595">
                  <c:v>0.48200000000000021</c:v>
                </c:pt>
                <c:pt idx="3596">
                  <c:v>0.4830000000000001</c:v>
                </c:pt>
                <c:pt idx="3597">
                  <c:v>0.4830000000000001</c:v>
                </c:pt>
                <c:pt idx="3598">
                  <c:v>0.48200000000000021</c:v>
                </c:pt>
                <c:pt idx="3599">
                  <c:v>0.48200000000000021</c:v>
                </c:pt>
                <c:pt idx="3600">
                  <c:v>0.48200000000000021</c:v>
                </c:pt>
                <c:pt idx="3601">
                  <c:v>0.48200000000000021</c:v>
                </c:pt>
                <c:pt idx="3602">
                  <c:v>0.4780000000000002</c:v>
                </c:pt>
                <c:pt idx="3603">
                  <c:v>0.48200000000000021</c:v>
                </c:pt>
                <c:pt idx="3604">
                  <c:v>0.48</c:v>
                </c:pt>
                <c:pt idx="3605">
                  <c:v>0.47900000000000009</c:v>
                </c:pt>
                <c:pt idx="3606">
                  <c:v>0.48100000000000032</c:v>
                </c:pt>
                <c:pt idx="3607">
                  <c:v>0.48100000000000032</c:v>
                </c:pt>
                <c:pt idx="3608">
                  <c:v>0.48100000000000032</c:v>
                </c:pt>
                <c:pt idx="3609">
                  <c:v>0.48100000000000032</c:v>
                </c:pt>
                <c:pt idx="3610">
                  <c:v>0.48100000000000032</c:v>
                </c:pt>
                <c:pt idx="3611">
                  <c:v>0.48</c:v>
                </c:pt>
                <c:pt idx="3612">
                  <c:v>0.48</c:v>
                </c:pt>
                <c:pt idx="3613">
                  <c:v>0.48200000000000021</c:v>
                </c:pt>
                <c:pt idx="3614">
                  <c:v>0.48100000000000032</c:v>
                </c:pt>
                <c:pt idx="3615">
                  <c:v>0.48</c:v>
                </c:pt>
                <c:pt idx="3616">
                  <c:v>0.48100000000000032</c:v>
                </c:pt>
                <c:pt idx="3617">
                  <c:v>0.48200000000000021</c:v>
                </c:pt>
                <c:pt idx="3618">
                  <c:v>0.4830000000000001</c:v>
                </c:pt>
                <c:pt idx="3619">
                  <c:v>0.48100000000000032</c:v>
                </c:pt>
                <c:pt idx="3620">
                  <c:v>0.48100000000000032</c:v>
                </c:pt>
                <c:pt idx="3621">
                  <c:v>0.47900000000000009</c:v>
                </c:pt>
                <c:pt idx="3622">
                  <c:v>0.48</c:v>
                </c:pt>
                <c:pt idx="3623">
                  <c:v>0.48100000000000032</c:v>
                </c:pt>
                <c:pt idx="3624">
                  <c:v>0.48</c:v>
                </c:pt>
                <c:pt idx="3625">
                  <c:v>0.47900000000000009</c:v>
                </c:pt>
                <c:pt idx="3626">
                  <c:v>0.48</c:v>
                </c:pt>
                <c:pt idx="3627">
                  <c:v>0.48</c:v>
                </c:pt>
                <c:pt idx="3628">
                  <c:v>0.48</c:v>
                </c:pt>
                <c:pt idx="3629">
                  <c:v>0.47900000000000009</c:v>
                </c:pt>
                <c:pt idx="3630">
                  <c:v>0.4780000000000002</c:v>
                </c:pt>
                <c:pt idx="3631">
                  <c:v>0.4780000000000002</c:v>
                </c:pt>
                <c:pt idx="3632">
                  <c:v>0.47900000000000009</c:v>
                </c:pt>
                <c:pt idx="3633">
                  <c:v>0.4780000000000002</c:v>
                </c:pt>
                <c:pt idx="3634">
                  <c:v>0.4780000000000002</c:v>
                </c:pt>
                <c:pt idx="3635">
                  <c:v>0.48</c:v>
                </c:pt>
                <c:pt idx="3636">
                  <c:v>0.47700000000000031</c:v>
                </c:pt>
                <c:pt idx="3637">
                  <c:v>0.4780000000000002</c:v>
                </c:pt>
                <c:pt idx="3638">
                  <c:v>0.47900000000000009</c:v>
                </c:pt>
                <c:pt idx="3639">
                  <c:v>0.47900000000000009</c:v>
                </c:pt>
                <c:pt idx="3640">
                  <c:v>0.4780000000000002</c:v>
                </c:pt>
                <c:pt idx="3641">
                  <c:v>0.4740000000000002</c:v>
                </c:pt>
                <c:pt idx="3642">
                  <c:v>0.4780000000000002</c:v>
                </c:pt>
                <c:pt idx="3643">
                  <c:v>0.47700000000000031</c:v>
                </c:pt>
                <c:pt idx="3644">
                  <c:v>0.47700000000000031</c:v>
                </c:pt>
                <c:pt idx="3645">
                  <c:v>0.47500000000000009</c:v>
                </c:pt>
                <c:pt idx="3646">
                  <c:v>0.47599999999999998</c:v>
                </c:pt>
                <c:pt idx="3647">
                  <c:v>0.4780000000000002</c:v>
                </c:pt>
                <c:pt idx="3648">
                  <c:v>0.47500000000000009</c:v>
                </c:pt>
                <c:pt idx="3649">
                  <c:v>0.47599999999999998</c:v>
                </c:pt>
                <c:pt idx="3650">
                  <c:v>0.47700000000000031</c:v>
                </c:pt>
                <c:pt idx="3651">
                  <c:v>0.47700000000000031</c:v>
                </c:pt>
                <c:pt idx="3652">
                  <c:v>0.47599999999999998</c:v>
                </c:pt>
                <c:pt idx="3653">
                  <c:v>0.47700000000000031</c:v>
                </c:pt>
                <c:pt idx="3654">
                  <c:v>0.47599999999999998</c:v>
                </c:pt>
                <c:pt idx="3655">
                  <c:v>0.47599999999999998</c:v>
                </c:pt>
                <c:pt idx="3656">
                  <c:v>0.47599999999999998</c:v>
                </c:pt>
                <c:pt idx="3657">
                  <c:v>0.4780000000000002</c:v>
                </c:pt>
                <c:pt idx="3658">
                  <c:v>0.47700000000000031</c:v>
                </c:pt>
                <c:pt idx="3659">
                  <c:v>0.47700000000000031</c:v>
                </c:pt>
                <c:pt idx="3660">
                  <c:v>0.47500000000000009</c:v>
                </c:pt>
                <c:pt idx="3661">
                  <c:v>0.47599999999999998</c:v>
                </c:pt>
                <c:pt idx="3662">
                  <c:v>0.47500000000000009</c:v>
                </c:pt>
                <c:pt idx="3663">
                  <c:v>0.47599999999999998</c:v>
                </c:pt>
                <c:pt idx="3664">
                  <c:v>0.47599999999999998</c:v>
                </c:pt>
                <c:pt idx="3665">
                  <c:v>0.4780000000000002</c:v>
                </c:pt>
                <c:pt idx="3666">
                  <c:v>0.47500000000000009</c:v>
                </c:pt>
                <c:pt idx="3667">
                  <c:v>0.47500000000000009</c:v>
                </c:pt>
                <c:pt idx="3668">
                  <c:v>0.47599999999999998</c:v>
                </c:pt>
                <c:pt idx="3669">
                  <c:v>0.47500000000000009</c:v>
                </c:pt>
                <c:pt idx="3670">
                  <c:v>0.47500000000000009</c:v>
                </c:pt>
                <c:pt idx="3671">
                  <c:v>0.47599999999999998</c:v>
                </c:pt>
                <c:pt idx="3672">
                  <c:v>0.47599999999999998</c:v>
                </c:pt>
                <c:pt idx="3673">
                  <c:v>0.47599999999999998</c:v>
                </c:pt>
                <c:pt idx="3674">
                  <c:v>0.47599999999999998</c:v>
                </c:pt>
                <c:pt idx="3675">
                  <c:v>0.47700000000000031</c:v>
                </c:pt>
                <c:pt idx="3676">
                  <c:v>0.47599999999999998</c:v>
                </c:pt>
                <c:pt idx="3677">
                  <c:v>0.4740000000000002</c:v>
                </c:pt>
                <c:pt idx="3678">
                  <c:v>0.47599999999999998</c:v>
                </c:pt>
                <c:pt idx="3679">
                  <c:v>0.4740000000000002</c:v>
                </c:pt>
                <c:pt idx="3680">
                  <c:v>0.47500000000000009</c:v>
                </c:pt>
                <c:pt idx="3681">
                  <c:v>0.4740000000000002</c:v>
                </c:pt>
                <c:pt idx="3682">
                  <c:v>0.47500000000000009</c:v>
                </c:pt>
                <c:pt idx="3683">
                  <c:v>0.4740000000000002</c:v>
                </c:pt>
                <c:pt idx="3684">
                  <c:v>0.47500000000000009</c:v>
                </c:pt>
                <c:pt idx="3685">
                  <c:v>0.4740000000000002</c:v>
                </c:pt>
                <c:pt idx="3686">
                  <c:v>0.47500000000000009</c:v>
                </c:pt>
                <c:pt idx="3687">
                  <c:v>0.47300000000000031</c:v>
                </c:pt>
                <c:pt idx="3688">
                  <c:v>0.47300000000000031</c:v>
                </c:pt>
                <c:pt idx="3689">
                  <c:v>0.4740000000000002</c:v>
                </c:pt>
                <c:pt idx="3690">
                  <c:v>0.47300000000000031</c:v>
                </c:pt>
                <c:pt idx="3691">
                  <c:v>0.47300000000000031</c:v>
                </c:pt>
                <c:pt idx="3692">
                  <c:v>0.4740000000000002</c:v>
                </c:pt>
                <c:pt idx="3693">
                  <c:v>0.47500000000000009</c:v>
                </c:pt>
                <c:pt idx="3694">
                  <c:v>0.47300000000000031</c:v>
                </c:pt>
                <c:pt idx="3695">
                  <c:v>0.47199999999999998</c:v>
                </c:pt>
                <c:pt idx="3696">
                  <c:v>0.47300000000000031</c:v>
                </c:pt>
                <c:pt idx="3697">
                  <c:v>0.47300000000000031</c:v>
                </c:pt>
                <c:pt idx="3698">
                  <c:v>0.47300000000000031</c:v>
                </c:pt>
                <c:pt idx="3699">
                  <c:v>0.47300000000000031</c:v>
                </c:pt>
                <c:pt idx="3700">
                  <c:v>0.47300000000000031</c:v>
                </c:pt>
                <c:pt idx="3701">
                  <c:v>0.47300000000000031</c:v>
                </c:pt>
                <c:pt idx="3702">
                  <c:v>0.47300000000000031</c:v>
                </c:pt>
                <c:pt idx="3703">
                  <c:v>0.47199999999999998</c:v>
                </c:pt>
                <c:pt idx="3704">
                  <c:v>0.47100000000000009</c:v>
                </c:pt>
                <c:pt idx="3705">
                  <c:v>0.47199999999999998</c:v>
                </c:pt>
                <c:pt idx="3706">
                  <c:v>0.47300000000000031</c:v>
                </c:pt>
                <c:pt idx="3707">
                  <c:v>0.4700000000000002</c:v>
                </c:pt>
                <c:pt idx="3708">
                  <c:v>0.47100000000000009</c:v>
                </c:pt>
                <c:pt idx="3709">
                  <c:v>0.47100000000000009</c:v>
                </c:pt>
                <c:pt idx="3710">
                  <c:v>0.47100000000000009</c:v>
                </c:pt>
                <c:pt idx="3711">
                  <c:v>0.4700000000000002</c:v>
                </c:pt>
                <c:pt idx="3712">
                  <c:v>0.4700000000000002</c:v>
                </c:pt>
                <c:pt idx="3713">
                  <c:v>0.47100000000000009</c:v>
                </c:pt>
                <c:pt idx="3714">
                  <c:v>0.46900000000000031</c:v>
                </c:pt>
                <c:pt idx="3715">
                  <c:v>0.46900000000000031</c:v>
                </c:pt>
                <c:pt idx="3716">
                  <c:v>0.46900000000000031</c:v>
                </c:pt>
                <c:pt idx="3717">
                  <c:v>0.46900000000000031</c:v>
                </c:pt>
                <c:pt idx="3718">
                  <c:v>0.46900000000000031</c:v>
                </c:pt>
                <c:pt idx="3719">
                  <c:v>0.46900000000000031</c:v>
                </c:pt>
                <c:pt idx="3720">
                  <c:v>0.46900000000000031</c:v>
                </c:pt>
                <c:pt idx="3721">
                  <c:v>0.46700000000000008</c:v>
                </c:pt>
                <c:pt idx="3722">
                  <c:v>0.46799999999999997</c:v>
                </c:pt>
                <c:pt idx="3723">
                  <c:v>0.46799999999999997</c:v>
                </c:pt>
                <c:pt idx="3724">
                  <c:v>0.46900000000000031</c:v>
                </c:pt>
                <c:pt idx="3725">
                  <c:v>0.46900000000000031</c:v>
                </c:pt>
                <c:pt idx="3726">
                  <c:v>0.46900000000000031</c:v>
                </c:pt>
                <c:pt idx="3727">
                  <c:v>0.46900000000000031</c:v>
                </c:pt>
                <c:pt idx="3728">
                  <c:v>0.46799999999999997</c:v>
                </c:pt>
                <c:pt idx="3729">
                  <c:v>0.4700000000000002</c:v>
                </c:pt>
                <c:pt idx="3730">
                  <c:v>0.46799999999999997</c:v>
                </c:pt>
                <c:pt idx="3731">
                  <c:v>0.46900000000000031</c:v>
                </c:pt>
                <c:pt idx="3732">
                  <c:v>0.46900000000000031</c:v>
                </c:pt>
                <c:pt idx="3733">
                  <c:v>0.46799999999999997</c:v>
                </c:pt>
                <c:pt idx="3734">
                  <c:v>0.46799999999999997</c:v>
                </c:pt>
                <c:pt idx="3735">
                  <c:v>0.46799999999999997</c:v>
                </c:pt>
                <c:pt idx="3736">
                  <c:v>0.46799999999999997</c:v>
                </c:pt>
                <c:pt idx="3737">
                  <c:v>0.46799999999999997</c:v>
                </c:pt>
                <c:pt idx="3738">
                  <c:v>0.46799999999999997</c:v>
                </c:pt>
                <c:pt idx="3739">
                  <c:v>0.46700000000000008</c:v>
                </c:pt>
                <c:pt idx="3740">
                  <c:v>0.46799999999999997</c:v>
                </c:pt>
                <c:pt idx="3741">
                  <c:v>0.46799999999999997</c:v>
                </c:pt>
                <c:pt idx="3742">
                  <c:v>0.46799999999999997</c:v>
                </c:pt>
                <c:pt idx="3743">
                  <c:v>0.4700000000000002</c:v>
                </c:pt>
                <c:pt idx="3744">
                  <c:v>0.46900000000000031</c:v>
                </c:pt>
                <c:pt idx="3745">
                  <c:v>0.46900000000000031</c:v>
                </c:pt>
                <c:pt idx="3746">
                  <c:v>0.46799999999999997</c:v>
                </c:pt>
                <c:pt idx="3747">
                  <c:v>0.46600000000000019</c:v>
                </c:pt>
                <c:pt idx="3748">
                  <c:v>0.46799999999999997</c:v>
                </c:pt>
                <c:pt idx="3749">
                  <c:v>0.46799999999999997</c:v>
                </c:pt>
                <c:pt idx="3750">
                  <c:v>0.46799999999999997</c:v>
                </c:pt>
                <c:pt idx="3751">
                  <c:v>0.46799999999999997</c:v>
                </c:pt>
                <c:pt idx="3752">
                  <c:v>0.46700000000000008</c:v>
                </c:pt>
                <c:pt idx="3753">
                  <c:v>0.46700000000000008</c:v>
                </c:pt>
                <c:pt idx="3754">
                  <c:v>0.46900000000000031</c:v>
                </c:pt>
                <c:pt idx="3755">
                  <c:v>0.46799999999999997</c:v>
                </c:pt>
                <c:pt idx="3756">
                  <c:v>0.46600000000000019</c:v>
                </c:pt>
                <c:pt idx="3757">
                  <c:v>0.46700000000000008</c:v>
                </c:pt>
                <c:pt idx="3758">
                  <c:v>0.46700000000000008</c:v>
                </c:pt>
                <c:pt idx="3759">
                  <c:v>0.46600000000000019</c:v>
                </c:pt>
                <c:pt idx="3760">
                  <c:v>0.46700000000000008</c:v>
                </c:pt>
                <c:pt idx="3761">
                  <c:v>0.46700000000000008</c:v>
                </c:pt>
                <c:pt idx="3762">
                  <c:v>0.46600000000000019</c:v>
                </c:pt>
                <c:pt idx="3763">
                  <c:v>0.46600000000000019</c:v>
                </c:pt>
                <c:pt idx="3764">
                  <c:v>0.46600000000000019</c:v>
                </c:pt>
                <c:pt idx="3765">
                  <c:v>0.46600000000000019</c:v>
                </c:pt>
                <c:pt idx="3766">
                  <c:v>0.4650000000000003</c:v>
                </c:pt>
                <c:pt idx="3767">
                  <c:v>0.46600000000000019</c:v>
                </c:pt>
                <c:pt idx="3768">
                  <c:v>0.46600000000000019</c:v>
                </c:pt>
                <c:pt idx="3769">
                  <c:v>0.46600000000000019</c:v>
                </c:pt>
                <c:pt idx="3770">
                  <c:v>0.46700000000000008</c:v>
                </c:pt>
                <c:pt idx="3771">
                  <c:v>0.4650000000000003</c:v>
                </c:pt>
                <c:pt idx="3772">
                  <c:v>0.46600000000000019</c:v>
                </c:pt>
                <c:pt idx="3773">
                  <c:v>0.46700000000000008</c:v>
                </c:pt>
                <c:pt idx="3774">
                  <c:v>0.4650000000000003</c:v>
                </c:pt>
                <c:pt idx="3775">
                  <c:v>0.46600000000000019</c:v>
                </c:pt>
                <c:pt idx="3776">
                  <c:v>0.46600000000000019</c:v>
                </c:pt>
                <c:pt idx="3777">
                  <c:v>0.46600000000000019</c:v>
                </c:pt>
                <c:pt idx="3778">
                  <c:v>0.4650000000000003</c:v>
                </c:pt>
                <c:pt idx="3779">
                  <c:v>0.46399999999999997</c:v>
                </c:pt>
                <c:pt idx="3780">
                  <c:v>0.46300000000000008</c:v>
                </c:pt>
                <c:pt idx="3781">
                  <c:v>0.46399999999999997</c:v>
                </c:pt>
                <c:pt idx="3782">
                  <c:v>0.4650000000000003</c:v>
                </c:pt>
                <c:pt idx="3783">
                  <c:v>0.4650000000000003</c:v>
                </c:pt>
                <c:pt idx="3784">
                  <c:v>0.46399999999999997</c:v>
                </c:pt>
                <c:pt idx="3785">
                  <c:v>0.46600000000000019</c:v>
                </c:pt>
                <c:pt idx="3786">
                  <c:v>0.46399999999999997</c:v>
                </c:pt>
                <c:pt idx="3787">
                  <c:v>0.4650000000000003</c:v>
                </c:pt>
                <c:pt idx="3788">
                  <c:v>0.46399999999999997</c:v>
                </c:pt>
                <c:pt idx="3789">
                  <c:v>0.46399999999999997</c:v>
                </c:pt>
                <c:pt idx="3790">
                  <c:v>0.46399999999999997</c:v>
                </c:pt>
                <c:pt idx="3791">
                  <c:v>0.46399999999999997</c:v>
                </c:pt>
                <c:pt idx="3792">
                  <c:v>0.46399999999999997</c:v>
                </c:pt>
                <c:pt idx="3793">
                  <c:v>0.46399999999999997</c:v>
                </c:pt>
                <c:pt idx="3794">
                  <c:v>0.46300000000000008</c:v>
                </c:pt>
                <c:pt idx="3795">
                  <c:v>0.46300000000000008</c:v>
                </c:pt>
                <c:pt idx="3796">
                  <c:v>0.46399999999999997</c:v>
                </c:pt>
                <c:pt idx="3797">
                  <c:v>0.46300000000000008</c:v>
                </c:pt>
                <c:pt idx="3798">
                  <c:v>0.46399999999999997</c:v>
                </c:pt>
                <c:pt idx="3799">
                  <c:v>0.46300000000000008</c:v>
                </c:pt>
                <c:pt idx="3800">
                  <c:v>0.46200000000000019</c:v>
                </c:pt>
                <c:pt idx="3801">
                  <c:v>0.46300000000000008</c:v>
                </c:pt>
                <c:pt idx="3802">
                  <c:v>0.46300000000000008</c:v>
                </c:pt>
                <c:pt idx="3803">
                  <c:v>0.46300000000000008</c:v>
                </c:pt>
                <c:pt idx="3804">
                  <c:v>0.46200000000000019</c:v>
                </c:pt>
                <c:pt idx="3805">
                  <c:v>0.46300000000000008</c:v>
                </c:pt>
                <c:pt idx="3806">
                  <c:v>0.4610000000000003</c:v>
                </c:pt>
                <c:pt idx="3807">
                  <c:v>0.46300000000000008</c:v>
                </c:pt>
                <c:pt idx="3808">
                  <c:v>0.46200000000000019</c:v>
                </c:pt>
                <c:pt idx="3809">
                  <c:v>0.45999999999999996</c:v>
                </c:pt>
                <c:pt idx="3810">
                  <c:v>0.4610000000000003</c:v>
                </c:pt>
                <c:pt idx="3811">
                  <c:v>0.46200000000000019</c:v>
                </c:pt>
                <c:pt idx="3812">
                  <c:v>0.45999999999999996</c:v>
                </c:pt>
                <c:pt idx="3813">
                  <c:v>0.4610000000000003</c:v>
                </c:pt>
                <c:pt idx="3814">
                  <c:v>0.45999999999999996</c:v>
                </c:pt>
                <c:pt idx="3815">
                  <c:v>0.4610000000000003</c:v>
                </c:pt>
                <c:pt idx="3816">
                  <c:v>0.45999999999999996</c:v>
                </c:pt>
                <c:pt idx="3817">
                  <c:v>0.45900000000000007</c:v>
                </c:pt>
                <c:pt idx="3818">
                  <c:v>0.45999999999999996</c:v>
                </c:pt>
                <c:pt idx="3819">
                  <c:v>0.45900000000000007</c:v>
                </c:pt>
                <c:pt idx="3820">
                  <c:v>0.45900000000000007</c:v>
                </c:pt>
                <c:pt idx="3821">
                  <c:v>0.45800000000000018</c:v>
                </c:pt>
                <c:pt idx="3822">
                  <c:v>0.45999999999999996</c:v>
                </c:pt>
                <c:pt idx="3823">
                  <c:v>0.45800000000000018</c:v>
                </c:pt>
                <c:pt idx="3824">
                  <c:v>0.45999999999999996</c:v>
                </c:pt>
                <c:pt idx="3825">
                  <c:v>0.45900000000000007</c:v>
                </c:pt>
                <c:pt idx="3826">
                  <c:v>0.45800000000000018</c:v>
                </c:pt>
                <c:pt idx="3827">
                  <c:v>0.45900000000000007</c:v>
                </c:pt>
                <c:pt idx="3828">
                  <c:v>0.45800000000000018</c:v>
                </c:pt>
                <c:pt idx="3829">
                  <c:v>0.45700000000000029</c:v>
                </c:pt>
                <c:pt idx="3830">
                  <c:v>0.45500000000000007</c:v>
                </c:pt>
                <c:pt idx="3831">
                  <c:v>0.45700000000000029</c:v>
                </c:pt>
                <c:pt idx="3832">
                  <c:v>0.45700000000000029</c:v>
                </c:pt>
                <c:pt idx="3833">
                  <c:v>0.45700000000000029</c:v>
                </c:pt>
                <c:pt idx="3834">
                  <c:v>0.45599999999999996</c:v>
                </c:pt>
                <c:pt idx="3835">
                  <c:v>0.45599999999999996</c:v>
                </c:pt>
                <c:pt idx="3836">
                  <c:v>0.45700000000000029</c:v>
                </c:pt>
                <c:pt idx="3837">
                  <c:v>0.45800000000000018</c:v>
                </c:pt>
                <c:pt idx="3838">
                  <c:v>0.45700000000000029</c:v>
                </c:pt>
                <c:pt idx="3839">
                  <c:v>0.45700000000000029</c:v>
                </c:pt>
                <c:pt idx="3840">
                  <c:v>0.45599999999999996</c:v>
                </c:pt>
                <c:pt idx="3841">
                  <c:v>0.45599999999999996</c:v>
                </c:pt>
                <c:pt idx="3842">
                  <c:v>0.45400000000000018</c:v>
                </c:pt>
                <c:pt idx="3843">
                  <c:v>0.45700000000000029</c:v>
                </c:pt>
                <c:pt idx="3844">
                  <c:v>0.45500000000000007</c:v>
                </c:pt>
                <c:pt idx="3845">
                  <c:v>0.45500000000000007</c:v>
                </c:pt>
                <c:pt idx="3846">
                  <c:v>0.45500000000000007</c:v>
                </c:pt>
                <c:pt idx="3847">
                  <c:v>0.45400000000000018</c:v>
                </c:pt>
                <c:pt idx="3848">
                  <c:v>0.45599999999999996</c:v>
                </c:pt>
                <c:pt idx="3849">
                  <c:v>0.45500000000000007</c:v>
                </c:pt>
                <c:pt idx="3850">
                  <c:v>0.45500000000000007</c:v>
                </c:pt>
                <c:pt idx="3851">
                  <c:v>0.45599999999999996</c:v>
                </c:pt>
                <c:pt idx="3852">
                  <c:v>0.45500000000000007</c:v>
                </c:pt>
                <c:pt idx="3853">
                  <c:v>0.45400000000000018</c:v>
                </c:pt>
                <c:pt idx="3854">
                  <c:v>0.45400000000000018</c:v>
                </c:pt>
                <c:pt idx="3855">
                  <c:v>0.45500000000000007</c:v>
                </c:pt>
                <c:pt idx="3856">
                  <c:v>0.45599999999999996</c:v>
                </c:pt>
                <c:pt idx="3857">
                  <c:v>0.45500000000000007</c:v>
                </c:pt>
                <c:pt idx="3858">
                  <c:v>0.45599999999999996</c:v>
                </c:pt>
                <c:pt idx="3859">
                  <c:v>0.45500000000000007</c:v>
                </c:pt>
                <c:pt idx="3860">
                  <c:v>0.45400000000000018</c:v>
                </c:pt>
                <c:pt idx="3861">
                  <c:v>0.45599999999999996</c:v>
                </c:pt>
                <c:pt idx="3862">
                  <c:v>0.45599999999999996</c:v>
                </c:pt>
                <c:pt idx="3863">
                  <c:v>0.45500000000000007</c:v>
                </c:pt>
                <c:pt idx="3864">
                  <c:v>0.45599999999999996</c:v>
                </c:pt>
                <c:pt idx="3865">
                  <c:v>0.45400000000000018</c:v>
                </c:pt>
                <c:pt idx="3866">
                  <c:v>0.45400000000000018</c:v>
                </c:pt>
                <c:pt idx="3867">
                  <c:v>0.45300000000000029</c:v>
                </c:pt>
                <c:pt idx="3868">
                  <c:v>0.45300000000000029</c:v>
                </c:pt>
                <c:pt idx="3869">
                  <c:v>0.45300000000000029</c:v>
                </c:pt>
                <c:pt idx="3870">
                  <c:v>0.45400000000000018</c:v>
                </c:pt>
                <c:pt idx="3871">
                  <c:v>0.45500000000000007</c:v>
                </c:pt>
                <c:pt idx="3872">
                  <c:v>0.45500000000000007</c:v>
                </c:pt>
                <c:pt idx="3873">
                  <c:v>0.45300000000000029</c:v>
                </c:pt>
                <c:pt idx="3874">
                  <c:v>0.45100000000000007</c:v>
                </c:pt>
                <c:pt idx="3875">
                  <c:v>0.45199999999999996</c:v>
                </c:pt>
                <c:pt idx="3876">
                  <c:v>0.45199999999999996</c:v>
                </c:pt>
                <c:pt idx="3877">
                  <c:v>0.45100000000000007</c:v>
                </c:pt>
                <c:pt idx="3878">
                  <c:v>0.45199999999999996</c:v>
                </c:pt>
                <c:pt idx="3879">
                  <c:v>0.45100000000000007</c:v>
                </c:pt>
                <c:pt idx="3880">
                  <c:v>0.45100000000000007</c:v>
                </c:pt>
                <c:pt idx="3881">
                  <c:v>0.45000000000000018</c:v>
                </c:pt>
                <c:pt idx="3882">
                  <c:v>0.45000000000000018</c:v>
                </c:pt>
                <c:pt idx="3883">
                  <c:v>0.45000000000000018</c:v>
                </c:pt>
                <c:pt idx="3884">
                  <c:v>0.45000000000000018</c:v>
                </c:pt>
                <c:pt idx="3885">
                  <c:v>0.45000000000000018</c:v>
                </c:pt>
                <c:pt idx="3886">
                  <c:v>0.45000000000000018</c:v>
                </c:pt>
                <c:pt idx="3887">
                  <c:v>0.44900000000000029</c:v>
                </c:pt>
                <c:pt idx="3888">
                  <c:v>0.45000000000000018</c:v>
                </c:pt>
                <c:pt idx="3889">
                  <c:v>0.44900000000000029</c:v>
                </c:pt>
                <c:pt idx="3890">
                  <c:v>0.44900000000000029</c:v>
                </c:pt>
                <c:pt idx="3891">
                  <c:v>0.44799999999999995</c:v>
                </c:pt>
                <c:pt idx="3892">
                  <c:v>0.44900000000000029</c:v>
                </c:pt>
                <c:pt idx="3893">
                  <c:v>0.44799999999999995</c:v>
                </c:pt>
                <c:pt idx="3894">
                  <c:v>0.44799999999999995</c:v>
                </c:pt>
                <c:pt idx="3895">
                  <c:v>0.44700000000000006</c:v>
                </c:pt>
                <c:pt idx="3896">
                  <c:v>0.44799999999999995</c:v>
                </c:pt>
                <c:pt idx="3897">
                  <c:v>0.44799999999999995</c:v>
                </c:pt>
                <c:pt idx="3898">
                  <c:v>0.44799999999999995</c:v>
                </c:pt>
                <c:pt idx="3899">
                  <c:v>0.44799999999999995</c:v>
                </c:pt>
                <c:pt idx="3900">
                  <c:v>0.44799999999999995</c:v>
                </c:pt>
                <c:pt idx="3901">
                  <c:v>0.44900000000000029</c:v>
                </c:pt>
                <c:pt idx="3902">
                  <c:v>0.44900000000000029</c:v>
                </c:pt>
                <c:pt idx="3903">
                  <c:v>0.45000000000000018</c:v>
                </c:pt>
                <c:pt idx="3904">
                  <c:v>0.44900000000000029</c:v>
                </c:pt>
                <c:pt idx="3905">
                  <c:v>0.44799999999999995</c:v>
                </c:pt>
                <c:pt idx="3906">
                  <c:v>0.44900000000000029</c:v>
                </c:pt>
                <c:pt idx="3907">
                  <c:v>0.44799999999999995</c:v>
                </c:pt>
                <c:pt idx="3908">
                  <c:v>0.44900000000000029</c:v>
                </c:pt>
                <c:pt idx="3909">
                  <c:v>0.44700000000000006</c:v>
                </c:pt>
                <c:pt idx="3910">
                  <c:v>0.45000000000000018</c:v>
                </c:pt>
                <c:pt idx="3911">
                  <c:v>0.44799999999999995</c:v>
                </c:pt>
                <c:pt idx="3912">
                  <c:v>0.44700000000000006</c:v>
                </c:pt>
                <c:pt idx="3913">
                  <c:v>0.44700000000000006</c:v>
                </c:pt>
                <c:pt idx="3914">
                  <c:v>0.44799999999999995</c:v>
                </c:pt>
                <c:pt idx="3915">
                  <c:v>0.44799999999999995</c:v>
                </c:pt>
                <c:pt idx="3916">
                  <c:v>0.44799999999999995</c:v>
                </c:pt>
                <c:pt idx="3917">
                  <c:v>0.44799999999999995</c:v>
                </c:pt>
                <c:pt idx="3918">
                  <c:v>0.44700000000000006</c:v>
                </c:pt>
                <c:pt idx="3919">
                  <c:v>0.44700000000000006</c:v>
                </c:pt>
                <c:pt idx="3920">
                  <c:v>0.44799999999999995</c:v>
                </c:pt>
                <c:pt idx="3921">
                  <c:v>0.44900000000000029</c:v>
                </c:pt>
                <c:pt idx="3922">
                  <c:v>0.44900000000000029</c:v>
                </c:pt>
                <c:pt idx="3923">
                  <c:v>0.44700000000000006</c:v>
                </c:pt>
                <c:pt idx="3924">
                  <c:v>0.44700000000000006</c:v>
                </c:pt>
                <c:pt idx="3925">
                  <c:v>0.44700000000000006</c:v>
                </c:pt>
                <c:pt idx="3926">
                  <c:v>0.44799999999999995</c:v>
                </c:pt>
                <c:pt idx="3927">
                  <c:v>0.44600000000000017</c:v>
                </c:pt>
                <c:pt idx="3928">
                  <c:v>0.44700000000000006</c:v>
                </c:pt>
                <c:pt idx="3929">
                  <c:v>0.44600000000000017</c:v>
                </c:pt>
                <c:pt idx="3930">
                  <c:v>0.44700000000000006</c:v>
                </c:pt>
                <c:pt idx="3931">
                  <c:v>0.44600000000000017</c:v>
                </c:pt>
                <c:pt idx="3932">
                  <c:v>0.44600000000000017</c:v>
                </c:pt>
                <c:pt idx="3933">
                  <c:v>0.44600000000000017</c:v>
                </c:pt>
                <c:pt idx="3934">
                  <c:v>0.44500000000000028</c:v>
                </c:pt>
                <c:pt idx="3935">
                  <c:v>0.44500000000000028</c:v>
                </c:pt>
                <c:pt idx="3936">
                  <c:v>0.44500000000000028</c:v>
                </c:pt>
                <c:pt idx="3937">
                  <c:v>0.44600000000000017</c:v>
                </c:pt>
                <c:pt idx="3938">
                  <c:v>0.44600000000000017</c:v>
                </c:pt>
                <c:pt idx="3939">
                  <c:v>0.44600000000000017</c:v>
                </c:pt>
                <c:pt idx="3940">
                  <c:v>0.44700000000000006</c:v>
                </c:pt>
                <c:pt idx="3941">
                  <c:v>0.44600000000000017</c:v>
                </c:pt>
                <c:pt idx="3942">
                  <c:v>0.44700000000000006</c:v>
                </c:pt>
                <c:pt idx="3943">
                  <c:v>0.44600000000000017</c:v>
                </c:pt>
                <c:pt idx="3944">
                  <c:v>0.44700000000000006</c:v>
                </c:pt>
                <c:pt idx="3945">
                  <c:v>0.44500000000000028</c:v>
                </c:pt>
                <c:pt idx="3946">
                  <c:v>0.44500000000000028</c:v>
                </c:pt>
                <c:pt idx="3947">
                  <c:v>0.44500000000000028</c:v>
                </c:pt>
                <c:pt idx="3948">
                  <c:v>0.44399999999999995</c:v>
                </c:pt>
                <c:pt idx="3949">
                  <c:v>0.44399999999999995</c:v>
                </c:pt>
                <c:pt idx="3950">
                  <c:v>0.44399999999999995</c:v>
                </c:pt>
                <c:pt idx="3951">
                  <c:v>0.44399999999999995</c:v>
                </c:pt>
                <c:pt idx="3952">
                  <c:v>0.44500000000000028</c:v>
                </c:pt>
                <c:pt idx="3953">
                  <c:v>0.44399999999999995</c:v>
                </c:pt>
                <c:pt idx="3954">
                  <c:v>0.44399999999999995</c:v>
                </c:pt>
                <c:pt idx="3955">
                  <c:v>0.44300000000000006</c:v>
                </c:pt>
                <c:pt idx="3956">
                  <c:v>0.44300000000000006</c:v>
                </c:pt>
                <c:pt idx="3957">
                  <c:v>0.44300000000000006</c:v>
                </c:pt>
                <c:pt idx="3958">
                  <c:v>0.44200000000000017</c:v>
                </c:pt>
                <c:pt idx="3959">
                  <c:v>0.44300000000000006</c:v>
                </c:pt>
                <c:pt idx="3960">
                  <c:v>0.44399999999999995</c:v>
                </c:pt>
                <c:pt idx="3961">
                  <c:v>0.44200000000000017</c:v>
                </c:pt>
                <c:pt idx="3962">
                  <c:v>0.44300000000000006</c:v>
                </c:pt>
                <c:pt idx="3963">
                  <c:v>0.44300000000000006</c:v>
                </c:pt>
                <c:pt idx="3964">
                  <c:v>0.44300000000000006</c:v>
                </c:pt>
                <c:pt idx="3965">
                  <c:v>0.44300000000000006</c:v>
                </c:pt>
                <c:pt idx="3966">
                  <c:v>0.44100000000000028</c:v>
                </c:pt>
                <c:pt idx="3967">
                  <c:v>0.44200000000000017</c:v>
                </c:pt>
                <c:pt idx="3968">
                  <c:v>0.44200000000000017</c:v>
                </c:pt>
                <c:pt idx="3969">
                  <c:v>0.44100000000000028</c:v>
                </c:pt>
                <c:pt idx="3970">
                  <c:v>0.44200000000000017</c:v>
                </c:pt>
                <c:pt idx="3971">
                  <c:v>0.44100000000000028</c:v>
                </c:pt>
                <c:pt idx="3972">
                  <c:v>0.44200000000000017</c:v>
                </c:pt>
                <c:pt idx="3973">
                  <c:v>0.44100000000000028</c:v>
                </c:pt>
                <c:pt idx="3974">
                  <c:v>0.43999999999999995</c:v>
                </c:pt>
                <c:pt idx="3975">
                  <c:v>0.43900000000000006</c:v>
                </c:pt>
                <c:pt idx="3976">
                  <c:v>0.44100000000000028</c:v>
                </c:pt>
                <c:pt idx="3977">
                  <c:v>0.43999999999999995</c:v>
                </c:pt>
                <c:pt idx="3978">
                  <c:v>0.43900000000000006</c:v>
                </c:pt>
                <c:pt idx="3979">
                  <c:v>0.43999999999999995</c:v>
                </c:pt>
                <c:pt idx="3980">
                  <c:v>0.43900000000000006</c:v>
                </c:pt>
                <c:pt idx="3981">
                  <c:v>0.43900000000000006</c:v>
                </c:pt>
                <c:pt idx="3982">
                  <c:v>0.43999999999999995</c:v>
                </c:pt>
                <c:pt idx="3983">
                  <c:v>0.43900000000000006</c:v>
                </c:pt>
                <c:pt idx="3984">
                  <c:v>0.43900000000000006</c:v>
                </c:pt>
                <c:pt idx="3985">
                  <c:v>0.43900000000000006</c:v>
                </c:pt>
                <c:pt idx="3986">
                  <c:v>0.43900000000000006</c:v>
                </c:pt>
                <c:pt idx="3987">
                  <c:v>0.43900000000000006</c:v>
                </c:pt>
                <c:pt idx="3988">
                  <c:v>0.43800000000000017</c:v>
                </c:pt>
                <c:pt idx="3989">
                  <c:v>0.43800000000000017</c:v>
                </c:pt>
                <c:pt idx="3990">
                  <c:v>0.43999999999999995</c:v>
                </c:pt>
                <c:pt idx="3991">
                  <c:v>0.43999999999999995</c:v>
                </c:pt>
                <c:pt idx="3992">
                  <c:v>0.43900000000000006</c:v>
                </c:pt>
                <c:pt idx="3993">
                  <c:v>0.43700000000000028</c:v>
                </c:pt>
                <c:pt idx="3994">
                  <c:v>0.43900000000000006</c:v>
                </c:pt>
                <c:pt idx="3995">
                  <c:v>0.43800000000000017</c:v>
                </c:pt>
                <c:pt idx="3996">
                  <c:v>0.43700000000000028</c:v>
                </c:pt>
                <c:pt idx="3997">
                  <c:v>0.43700000000000028</c:v>
                </c:pt>
                <c:pt idx="3998">
                  <c:v>0.43800000000000017</c:v>
                </c:pt>
                <c:pt idx="3999">
                  <c:v>0.43700000000000028</c:v>
                </c:pt>
                <c:pt idx="4000">
                  <c:v>0.43599999999999994</c:v>
                </c:pt>
                <c:pt idx="4001">
                  <c:v>0.43900000000000006</c:v>
                </c:pt>
                <c:pt idx="4002">
                  <c:v>0.43800000000000017</c:v>
                </c:pt>
                <c:pt idx="4003">
                  <c:v>0.43599999999999994</c:v>
                </c:pt>
                <c:pt idx="4004">
                  <c:v>0.43800000000000017</c:v>
                </c:pt>
                <c:pt idx="4005">
                  <c:v>0.43700000000000028</c:v>
                </c:pt>
                <c:pt idx="4006">
                  <c:v>0.43599999999999994</c:v>
                </c:pt>
                <c:pt idx="4007">
                  <c:v>0.43700000000000028</c:v>
                </c:pt>
                <c:pt idx="4008">
                  <c:v>0.43500000000000005</c:v>
                </c:pt>
                <c:pt idx="4009">
                  <c:v>0.43700000000000028</c:v>
                </c:pt>
                <c:pt idx="4010">
                  <c:v>0.43599999999999994</c:v>
                </c:pt>
                <c:pt idx="4011">
                  <c:v>0.43599999999999994</c:v>
                </c:pt>
                <c:pt idx="4012">
                  <c:v>0.43500000000000005</c:v>
                </c:pt>
                <c:pt idx="4013">
                  <c:v>0.43500000000000005</c:v>
                </c:pt>
                <c:pt idx="4014">
                  <c:v>0.43599999999999994</c:v>
                </c:pt>
                <c:pt idx="4015">
                  <c:v>0.43500000000000005</c:v>
                </c:pt>
                <c:pt idx="4016">
                  <c:v>0.43300000000000027</c:v>
                </c:pt>
                <c:pt idx="4017">
                  <c:v>0.43400000000000016</c:v>
                </c:pt>
                <c:pt idx="4018">
                  <c:v>0.43500000000000005</c:v>
                </c:pt>
                <c:pt idx="4019">
                  <c:v>0.43400000000000016</c:v>
                </c:pt>
                <c:pt idx="4020">
                  <c:v>0.43400000000000016</c:v>
                </c:pt>
                <c:pt idx="4021">
                  <c:v>0.43400000000000016</c:v>
                </c:pt>
                <c:pt idx="4022">
                  <c:v>0.43599999999999994</c:v>
                </c:pt>
                <c:pt idx="4023">
                  <c:v>0.43599999999999994</c:v>
                </c:pt>
                <c:pt idx="4024">
                  <c:v>0.43599999999999994</c:v>
                </c:pt>
                <c:pt idx="4025">
                  <c:v>0.43500000000000005</c:v>
                </c:pt>
                <c:pt idx="4026">
                  <c:v>0.43500000000000005</c:v>
                </c:pt>
                <c:pt idx="4027">
                  <c:v>0.43500000000000005</c:v>
                </c:pt>
                <c:pt idx="4028">
                  <c:v>0.43700000000000028</c:v>
                </c:pt>
                <c:pt idx="4029">
                  <c:v>0.43800000000000017</c:v>
                </c:pt>
                <c:pt idx="4030">
                  <c:v>0.43599999999999994</c:v>
                </c:pt>
                <c:pt idx="4031">
                  <c:v>0.43700000000000028</c:v>
                </c:pt>
                <c:pt idx="4032">
                  <c:v>0.43700000000000028</c:v>
                </c:pt>
                <c:pt idx="4033">
                  <c:v>0.43800000000000017</c:v>
                </c:pt>
                <c:pt idx="4034">
                  <c:v>0.43800000000000017</c:v>
                </c:pt>
                <c:pt idx="4035">
                  <c:v>0.43700000000000028</c:v>
                </c:pt>
                <c:pt idx="4036">
                  <c:v>0.43800000000000017</c:v>
                </c:pt>
                <c:pt idx="4037">
                  <c:v>0.43800000000000017</c:v>
                </c:pt>
                <c:pt idx="4038">
                  <c:v>0.43800000000000017</c:v>
                </c:pt>
                <c:pt idx="4039">
                  <c:v>0.43900000000000006</c:v>
                </c:pt>
                <c:pt idx="4040">
                  <c:v>0.43999999999999995</c:v>
                </c:pt>
                <c:pt idx="4041">
                  <c:v>0.43900000000000006</c:v>
                </c:pt>
                <c:pt idx="4042">
                  <c:v>0.43800000000000017</c:v>
                </c:pt>
                <c:pt idx="4043">
                  <c:v>0.43700000000000028</c:v>
                </c:pt>
                <c:pt idx="4044">
                  <c:v>0.43900000000000006</c:v>
                </c:pt>
                <c:pt idx="4045">
                  <c:v>0.43800000000000017</c:v>
                </c:pt>
                <c:pt idx="4046">
                  <c:v>0.43599999999999994</c:v>
                </c:pt>
                <c:pt idx="4047">
                  <c:v>0.43599999999999994</c:v>
                </c:pt>
                <c:pt idx="4048">
                  <c:v>0.43599999999999994</c:v>
                </c:pt>
                <c:pt idx="4049">
                  <c:v>0.43599999999999994</c:v>
                </c:pt>
                <c:pt idx="4050">
                  <c:v>0.43599999999999994</c:v>
                </c:pt>
                <c:pt idx="4051">
                  <c:v>0.43700000000000028</c:v>
                </c:pt>
                <c:pt idx="4052">
                  <c:v>0.43500000000000005</c:v>
                </c:pt>
                <c:pt idx="4053">
                  <c:v>0.43599999999999994</c:v>
                </c:pt>
                <c:pt idx="4054">
                  <c:v>0.43599999999999994</c:v>
                </c:pt>
                <c:pt idx="4055">
                  <c:v>0.43500000000000005</c:v>
                </c:pt>
                <c:pt idx="4056">
                  <c:v>0.43500000000000005</c:v>
                </c:pt>
                <c:pt idx="4057">
                  <c:v>0.43500000000000005</c:v>
                </c:pt>
                <c:pt idx="4058">
                  <c:v>0.43400000000000016</c:v>
                </c:pt>
                <c:pt idx="4059">
                  <c:v>0.43300000000000027</c:v>
                </c:pt>
                <c:pt idx="4060">
                  <c:v>0.43400000000000016</c:v>
                </c:pt>
                <c:pt idx="4061">
                  <c:v>0.43300000000000027</c:v>
                </c:pt>
                <c:pt idx="4062">
                  <c:v>0.43300000000000027</c:v>
                </c:pt>
                <c:pt idx="4063">
                  <c:v>0.43199999999999994</c:v>
                </c:pt>
                <c:pt idx="4064">
                  <c:v>0.43100000000000005</c:v>
                </c:pt>
                <c:pt idx="4065">
                  <c:v>0.43100000000000005</c:v>
                </c:pt>
                <c:pt idx="4066">
                  <c:v>0.43199999999999994</c:v>
                </c:pt>
                <c:pt idx="4067">
                  <c:v>0.43100000000000005</c:v>
                </c:pt>
                <c:pt idx="4068">
                  <c:v>0.43100000000000005</c:v>
                </c:pt>
                <c:pt idx="4069">
                  <c:v>0.43100000000000005</c:v>
                </c:pt>
                <c:pt idx="4070">
                  <c:v>0.43000000000000016</c:v>
                </c:pt>
                <c:pt idx="4071">
                  <c:v>0.42799999999999994</c:v>
                </c:pt>
                <c:pt idx="4072">
                  <c:v>0.43000000000000016</c:v>
                </c:pt>
                <c:pt idx="4073">
                  <c:v>0.42900000000000027</c:v>
                </c:pt>
                <c:pt idx="4074">
                  <c:v>0.42900000000000027</c:v>
                </c:pt>
                <c:pt idx="4075">
                  <c:v>0.42799999999999994</c:v>
                </c:pt>
                <c:pt idx="4076">
                  <c:v>0.42700000000000005</c:v>
                </c:pt>
                <c:pt idx="4077">
                  <c:v>0.42700000000000005</c:v>
                </c:pt>
                <c:pt idx="4078">
                  <c:v>0.42700000000000005</c:v>
                </c:pt>
                <c:pt idx="4079">
                  <c:v>0.42700000000000005</c:v>
                </c:pt>
                <c:pt idx="4080">
                  <c:v>0.42799999999999994</c:v>
                </c:pt>
                <c:pt idx="4081">
                  <c:v>0.42799999999999994</c:v>
                </c:pt>
                <c:pt idx="4082">
                  <c:v>0.42799999999999994</c:v>
                </c:pt>
                <c:pt idx="4083">
                  <c:v>0.42700000000000005</c:v>
                </c:pt>
                <c:pt idx="4084">
                  <c:v>0.42700000000000005</c:v>
                </c:pt>
                <c:pt idx="4085">
                  <c:v>0.42900000000000027</c:v>
                </c:pt>
                <c:pt idx="4086">
                  <c:v>0.42700000000000005</c:v>
                </c:pt>
                <c:pt idx="4087">
                  <c:v>0.42700000000000005</c:v>
                </c:pt>
                <c:pt idx="4088">
                  <c:v>0.42700000000000005</c:v>
                </c:pt>
                <c:pt idx="4089">
                  <c:v>0.42600000000000016</c:v>
                </c:pt>
                <c:pt idx="4090">
                  <c:v>0.42600000000000016</c:v>
                </c:pt>
                <c:pt idx="4091">
                  <c:v>0.42700000000000005</c:v>
                </c:pt>
                <c:pt idx="4092">
                  <c:v>0.42600000000000016</c:v>
                </c:pt>
                <c:pt idx="4093">
                  <c:v>0.42600000000000016</c:v>
                </c:pt>
                <c:pt idx="4094">
                  <c:v>0.42500000000000027</c:v>
                </c:pt>
                <c:pt idx="4095">
                  <c:v>0.42600000000000016</c:v>
                </c:pt>
                <c:pt idx="4096">
                  <c:v>0.42500000000000027</c:v>
                </c:pt>
                <c:pt idx="4097">
                  <c:v>0.42500000000000027</c:v>
                </c:pt>
                <c:pt idx="4098">
                  <c:v>0.42600000000000016</c:v>
                </c:pt>
                <c:pt idx="4099">
                  <c:v>0.42500000000000027</c:v>
                </c:pt>
                <c:pt idx="4100">
                  <c:v>0.42500000000000027</c:v>
                </c:pt>
                <c:pt idx="4101">
                  <c:v>0.42500000000000027</c:v>
                </c:pt>
                <c:pt idx="4102">
                  <c:v>0.42500000000000027</c:v>
                </c:pt>
                <c:pt idx="4103">
                  <c:v>0.42399999999999993</c:v>
                </c:pt>
                <c:pt idx="4104">
                  <c:v>0.42399999999999993</c:v>
                </c:pt>
                <c:pt idx="4105">
                  <c:v>0.42300000000000004</c:v>
                </c:pt>
                <c:pt idx="4106">
                  <c:v>0.42500000000000027</c:v>
                </c:pt>
                <c:pt idx="4107">
                  <c:v>0.42399999999999993</c:v>
                </c:pt>
                <c:pt idx="4108">
                  <c:v>0.42399999999999993</c:v>
                </c:pt>
                <c:pt idx="4109">
                  <c:v>0.42399999999999993</c:v>
                </c:pt>
                <c:pt idx="4110">
                  <c:v>0.42500000000000027</c:v>
                </c:pt>
                <c:pt idx="4111">
                  <c:v>0.42200000000000015</c:v>
                </c:pt>
                <c:pt idx="4112">
                  <c:v>0.42200000000000015</c:v>
                </c:pt>
                <c:pt idx="4113">
                  <c:v>0.42200000000000015</c:v>
                </c:pt>
                <c:pt idx="4114">
                  <c:v>0.42200000000000015</c:v>
                </c:pt>
                <c:pt idx="4115">
                  <c:v>0.42200000000000015</c:v>
                </c:pt>
                <c:pt idx="4116">
                  <c:v>0.42100000000000026</c:v>
                </c:pt>
                <c:pt idx="4117">
                  <c:v>0.42300000000000004</c:v>
                </c:pt>
                <c:pt idx="4118">
                  <c:v>0.41999999999999993</c:v>
                </c:pt>
                <c:pt idx="4119">
                  <c:v>0.42100000000000026</c:v>
                </c:pt>
                <c:pt idx="4120">
                  <c:v>0.42100000000000026</c:v>
                </c:pt>
                <c:pt idx="4121">
                  <c:v>0.42100000000000026</c:v>
                </c:pt>
                <c:pt idx="4122">
                  <c:v>0.42100000000000026</c:v>
                </c:pt>
                <c:pt idx="4123">
                  <c:v>0.42100000000000026</c:v>
                </c:pt>
                <c:pt idx="4124">
                  <c:v>0.41999999999999993</c:v>
                </c:pt>
                <c:pt idx="4125">
                  <c:v>0.41999999999999993</c:v>
                </c:pt>
                <c:pt idx="4126">
                  <c:v>0.42100000000000026</c:v>
                </c:pt>
                <c:pt idx="4127">
                  <c:v>0.42100000000000026</c:v>
                </c:pt>
                <c:pt idx="4128">
                  <c:v>0.41999999999999993</c:v>
                </c:pt>
                <c:pt idx="4129">
                  <c:v>0.41999999999999993</c:v>
                </c:pt>
                <c:pt idx="4130">
                  <c:v>0.42200000000000015</c:v>
                </c:pt>
                <c:pt idx="4131">
                  <c:v>0.41999999999999993</c:v>
                </c:pt>
                <c:pt idx="4132">
                  <c:v>0.42100000000000026</c:v>
                </c:pt>
                <c:pt idx="4133">
                  <c:v>0.42100000000000026</c:v>
                </c:pt>
                <c:pt idx="4134">
                  <c:v>0.41999999999999993</c:v>
                </c:pt>
                <c:pt idx="4135">
                  <c:v>0.42100000000000026</c:v>
                </c:pt>
                <c:pt idx="4136">
                  <c:v>0.41999999999999993</c:v>
                </c:pt>
                <c:pt idx="4137">
                  <c:v>0.41999999999999993</c:v>
                </c:pt>
                <c:pt idx="4138">
                  <c:v>0.41999999999999993</c:v>
                </c:pt>
                <c:pt idx="4139">
                  <c:v>0.42100000000000026</c:v>
                </c:pt>
                <c:pt idx="4140">
                  <c:v>0.42100000000000026</c:v>
                </c:pt>
                <c:pt idx="4141">
                  <c:v>0.41999999999999993</c:v>
                </c:pt>
                <c:pt idx="4142">
                  <c:v>0.42100000000000026</c:v>
                </c:pt>
                <c:pt idx="4143">
                  <c:v>0.42100000000000026</c:v>
                </c:pt>
                <c:pt idx="4144">
                  <c:v>0.42200000000000015</c:v>
                </c:pt>
                <c:pt idx="4145">
                  <c:v>0.41999999999999993</c:v>
                </c:pt>
                <c:pt idx="4146">
                  <c:v>0.41999999999999993</c:v>
                </c:pt>
                <c:pt idx="4147">
                  <c:v>0.41900000000000004</c:v>
                </c:pt>
                <c:pt idx="4148">
                  <c:v>0.41900000000000004</c:v>
                </c:pt>
                <c:pt idx="4149">
                  <c:v>0.41900000000000004</c:v>
                </c:pt>
                <c:pt idx="4150">
                  <c:v>0.41900000000000004</c:v>
                </c:pt>
                <c:pt idx="4151">
                  <c:v>0.41900000000000004</c:v>
                </c:pt>
                <c:pt idx="4152">
                  <c:v>0.41800000000000015</c:v>
                </c:pt>
                <c:pt idx="4153">
                  <c:v>0.41999999999999993</c:v>
                </c:pt>
                <c:pt idx="4154">
                  <c:v>0.41900000000000004</c:v>
                </c:pt>
                <c:pt idx="4155">
                  <c:v>0.41900000000000004</c:v>
                </c:pt>
                <c:pt idx="4156">
                  <c:v>0.41999999999999993</c:v>
                </c:pt>
                <c:pt idx="4157">
                  <c:v>0.41900000000000004</c:v>
                </c:pt>
                <c:pt idx="4158">
                  <c:v>0.41999999999999993</c:v>
                </c:pt>
                <c:pt idx="4159">
                  <c:v>0.41999999999999993</c:v>
                </c:pt>
                <c:pt idx="4160">
                  <c:v>0.41900000000000004</c:v>
                </c:pt>
                <c:pt idx="4161">
                  <c:v>0.41900000000000004</c:v>
                </c:pt>
                <c:pt idx="4162">
                  <c:v>0.41800000000000015</c:v>
                </c:pt>
                <c:pt idx="4163">
                  <c:v>0.41800000000000015</c:v>
                </c:pt>
                <c:pt idx="4164">
                  <c:v>0.41800000000000015</c:v>
                </c:pt>
                <c:pt idx="4165">
                  <c:v>0.41800000000000015</c:v>
                </c:pt>
                <c:pt idx="4166">
                  <c:v>0.41800000000000015</c:v>
                </c:pt>
                <c:pt idx="4167">
                  <c:v>0.41700000000000026</c:v>
                </c:pt>
                <c:pt idx="4168">
                  <c:v>0.41500000000000004</c:v>
                </c:pt>
                <c:pt idx="4169">
                  <c:v>0.41599999999999993</c:v>
                </c:pt>
                <c:pt idx="4170">
                  <c:v>0.41599999999999993</c:v>
                </c:pt>
                <c:pt idx="4171">
                  <c:v>0.41599999999999993</c:v>
                </c:pt>
                <c:pt idx="4172">
                  <c:v>0.41700000000000026</c:v>
                </c:pt>
                <c:pt idx="4173">
                  <c:v>0.41700000000000026</c:v>
                </c:pt>
                <c:pt idx="4174">
                  <c:v>0.41599999999999993</c:v>
                </c:pt>
                <c:pt idx="4175">
                  <c:v>0.41599999999999993</c:v>
                </c:pt>
                <c:pt idx="4176">
                  <c:v>0.41700000000000026</c:v>
                </c:pt>
                <c:pt idx="4177">
                  <c:v>0.41500000000000004</c:v>
                </c:pt>
                <c:pt idx="4178">
                  <c:v>0.41599999999999993</c:v>
                </c:pt>
                <c:pt idx="4179">
                  <c:v>0.41700000000000026</c:v>
                </c:pt>
                <c:pt idx="4180">
                  <c:v>0.41599999999999993</c:v>
                </c:pt>
                <c:pt idx="4181">
                  <c:v>0.41599999999999993</c:v>
                </c:pt>
                <c:pt idx="4182">
                  <c:v>0.41599999999999993</c:v>
                </c:pt>
                <c:pt idx="4183">
                  <c:v>0.41599999999999993</c:v>
                </c:pt>
                <c:pt idx="4184">
                  <c:v>0.41599999999999993</c:v>
                </c:pt>
                <c:pt idx="4185">
                  <c:v>0.41500000000000004</c:v>
                </c:pt>
                <c:pt idx="4186">
                  <c:v>0.41500000000000004</c:v>
                </c:pt>
                <c:pt idx="4187">
                  <c:v>0.41500000000000004</c:v>
                </c:pt>
                <c:pt idx="4188">
                  <c:v>0.41599999999999993</c:v>
                </c:pt>
                <c:pt idx="4189">
                  <c:v>0.41700000000000026</c:v>
                </c:pt>
                <c:pt idx="4190">
                  <c:v>0.41500000000000004</c:v>
                </c:pt>
                <c:pt idx="4191">
                  <c:v>0.41500000000000004</c:v>
                </c:pt>
                <c:pt idx="4192">
                  <c:v>0.41500000000000004</c:v>
                </c:pt>
                <c:pt idx="4193">
                  <c:v>0.41599999999999993</c:v>
                </c:pt>
                <c:pt idx="4194">
                  <c:v>0.41500000000000004</c:v>
                </c:pt>
                <c:pt idx="4195">
                  <c:v>0.41599999999999993</c:v>
                </c:pt>
                <c:pt idx="4196">
                  <c:v>0.41500000000000004</c:v>
                </c:pt>
                <c:pt idx="4197">
                  <c:v>0.41500000000000004</c:v>
                </c:pt>
                <c:pt idx="4198">
                  <c:v>0.41400000000000015</c:v>
                </c:pt>
                <c:pt idx="4199">
                  <c:v>0.41400000000000015</c:v>
                </c:pt>
                <c:pt idx="4200">
                  <c:v>0.41300000000000026</c:v>
                </c:pt>
                <c:pt idx="4201">
                  <c:v>0.41500000000000004</c:v>
                </c:pt>
                <c:pt idx="4202">
                  <c:v>0.41500000000000004</c:v>
                </c:pt>
                <c:pt idx="4203">
                  <c:v>0.41400000000000015</c:v>
                </c:pt>
                <c:pt idx="4204">
                  <c:v>0.41199999999999992</c:v>
                </c:pt>
                <c:pt idx="4205">
                  <c:v>0.41400000000000015</c:v>
                </c:pt>
                <c:pt idx="4206">
                  <c:v>0.41400000000000015</c:v>
                </c:pt>
                <c:pt idx="4207">
                  <c:v>0.41500000000000004</c:v>
                </c:pt>
                <c:pt idx="4208">
                  <c:v>0.41300000000000026</c:v>
                </c:pt>
                <c:pt idx="4209">
                  <c:v>0.41199999999999992</c:v>
                </c:pt>
                <c:pt idx="4210">
                  <c:v>0.41300000000000026</c:v>
                </c:pt>
                <c:pt idx="4211">
                  <c:v>0.41199999999999992</c:v>
                </c:pt>
                <c:pt idx="4212">
                  <c:v>0.41199999999999992</c:v>
                </c:pt>
                <c:pt idx="4213">
                  <c:v>0.41199999999999992</c:v>
                </c:pt>
                <c:pt idx="4214">
                  <c:v>0.41199999999999992</c:v>
                </c:pt>
                <c:pt idx="4215">
                  <c:v>0.41100000000000003</c:v>
                </c:pt>
                <c:pt idx="4216">
                  <c:v>0.41199999999999992</c:v>
                </c:pt>
                <c:pt idx="4217">
                  <c:v>0.41300000000000026</c:v>
                </c:pt>
                <c:pt idx="4218">
                  <c:v>0.41400000000000015</c:v>
                </c:pt>
                <c:pt idx="4219">
                  <c:v>0.41100000000000003</c:v>
                </c:pt>
                <c:pt idx="4220">
                  <c:v>0.41199999999999992</c:v>
                </c:pt>
                <c:pt idx="4221">
                  <c:v>0.41199999999999992</c:v>
                </c:pt>
                <c:pt idx="4222">
                  <c:v>0.41400000000000015</c:v>
                </c:pt>
                <c:pt idx="4223">
                  <c:v>0.41199999999999992</c:v>
                </c:pt>
                <c:pt idx="4224">
                  <c:v>0.41300000000000026</c:v>
                </c:pt>
                <c:pt idx="4225">
                  <c:v>0.41199999999999992</c:v>
                </c:pt>
                <c:pt idx="4226">
                  <c:v>0.41300000000000026</c:v>
                </c:pt>
                <c:pt idx="4227">
                  <c:v>0.41199999999999992</c:v>
                </c:pt>
                <c:pt idx="4228">
                  <c:v>0.41199999999999992</c:v>
                </c:pt>
                <c:pt idx="4229">
                  <c:v>0.41199999999999992</c:v>
                </c:pt>
                <c:pt idx="4230">
                  <c:v>0.41100000000000003</c:v>
                </c:pt>
                <c:pt idx="4231">
                  <c:v>0.41199999999999992</c:v>
                </c:pt>
                <c:pt idx="4232">
                  <c:v>0.41199999999999992</c:v>
                </c:pt>
                <c:pt idx="4233">
                  <c:v>0.41000000000000014</c:v>
                </c:pt>
                <c:pt idx="4234">
                  <c:v>0.41000000000000014</c:v>
                </c:pt>
                <c:pt idx="4235">
                  <c:v>0.41100000000000003</c:v>
                </c:pt>
                <c:pt idx="4236">
                  <c:v>0.41100000000000003</c:v>
                </c:pt>
                <c:pt idx="4237">
                  <c:v>0.41000000000000014</c:v>
                </c:pt>
                <c:pt idx="4238">
                  <c:v>0.41000000000000014</c:v>
                </c:pt>
                <c:pt idx="4239">
                  <c:v>0.41000000000000014</c:v>
                </c:pt>
                <c:pt idx="4240">
                  <c:v>0.41000000000000014</c:v>
                </c:pt>
                <c:pt idx="4241">
                  <c:v>0.41000000000000014</c:v>
                </c:pt>
                <c:pt idx="4242">
                  <c:v>0.41100000000000003</c:v>
                </c:pt>
                <c:pt idx="4243">
                  <c:v>0.41000000000000014</c:v>
                </c:pt>
                <c:pt idx="4244">
                  <c:v>0.40799999999999992</c:v>
                </c:pt>
                <c:pt idx="4245">
                  <c:v>0.40900000000000025</c:v>
                </c:pt>
                <c:pt idx="4246">
                  <c:v>0.41000000000000014</c:v>
                </c:pt>
                <c:pt idx="4247">
                  <c:v>0.41000000000000014</c:v>
                </c:pt>
                <c:pt idx="4248">
                  <c:v>0.40900000000000025</c:v>
                </c:pt>
                <c:pt idx="4249">
                  <c:v>0.41000000000000014</c:v>
                </c:pt>
                <c:pt idx="4250">
                  <c:v>0.40900000000000025</c:v>
                </c:pt>
                <c:pt idx="4251">
                  <c:v>0.40900000000000025</c:v>
                </c:pt>
                <c:pt idx="4252">
                  <c:v>0.40799999999999992</c:v>
                </c:pt>
                <c:pt idx="4253">
                  <c:v>0.41000000000000014</c:v>
                </c:pt>
                <c:pt idx="4254">
                  <c:v>0.40799999999999992</c:v>
                </c:pt>
                <c:pt idx="4255">
                  <c:v>0.40900000000000025</c:v>
                </c:pt>
                <c:pt idx="4256">
                  <c:v>0.41000000000000014</c:v>
                </c:pt>
                <c:pt idx="4257">
                  <c:v>0.40900000000000025</c:v>
                </c:pt>
                <c:pt idx="4258">
                  <c:v>0.40900000000000025</c:v>
                </c:pt>
                <c:pt idx="4259">
                  <c:v>0.40799999999999992</c:v>
                </c:pt>
                <c:pt idx="4260">
                  <c:v>0.40799999999999992</c:v>
                </c:pt>
                <c:pt idx="4261">
                  <c:v>0.40900000000000025</c:v>
                </c:pt>
                <c:pt idx="4262">
                  <c:v>0.40900000000000025</c:v>
                </c:pt>
                <c:pt idx="4263">
                  <c:v>0.41000000000000014</c:v>
                </c:pt>
                <c:pt idx="4264">
                  <c:v>0.40900000000000025</c:v>
                </c:pt>
                <c:pt idx="4265">
                  <c:v>0.40799999999999992</c:v>
                </c:pt>
                <c:pt idx="4266">
                  <c:v>0.40900000000000025</c:v>
                </c:pt>
                <c:pt idx="4267">
                  <c:v>0.40900000000000025</c:v>
                </c:pt>
                <c:pt idx="4268">
                  <c:v>0.40799999999999992</c:v>
                </c:pt>
                <c:pt idx="4269">
                  <c:v>0.40900000000000025</c:v>
                </c:pt>
                <c:pt idx="4270">
                  <c:v>0.40700000000000003</c:v>
                </c:pt>
                <c:pt idx="4271">
                  <c:v>0.40799999999999992</c:v>
                </c:pt>
                <c:pt idx="4272">
                  <c:v>0.40799999999999992</c:v>
                </c:pt>
                <c:pt idx="4273">
                  <c:v>0.40799999999999992</c:v>
                </c:pt>
                <c:pt idx="4274">
                  <c:v>0.40900000000000025</c:v>
                </c:pt>
                <c:pt idx="4275">
                  <c:v>0.40700000000000003</c:v>
                </c:pt>
                <c:pt idx="4276">
                  <c:v>0.40700000000000003</c:v>
                </c:pt>
                <c:pt idx="4277">
                  <c:v>0.40799999999999992</c:v>
                </c:pt>
                <c:pt idx="4278">
                  <c:v>0.40900000000000025</c:v>
                </c:pt>
                <c:pt idx="4279">
                  <c:v>0.40799999999999992</c:v>
                </c:pt>
                <c:pt idx="4280">
                  <c:v>0.40799999999999992</c:v>
                </c:pt>
                <c:pt idx="4281">
                  <c:v>0.40700000000000003</c:v>
                </c:pt>
                <c:pt idx="4282">
                  <c:v>0.40700000000000003</c:v>
                </c:pt>
                <c:pt idx="4283">
                  <c:v>0.40799999999999992</c:v>
                </c:pt>
                <c:pt idx="4284">
                  <c:v>0.40799999999999992</c:v>
                </c:pt>
                <c:pt idx="4285">
                  <c:v>0.40900000000000025</c:v>
                </c:pt>
                <c:pt idx="4286">
                  <c:v>0.40700000000000003</c:v>
                </c:pt>
                <c:pt idx="4287">
                  <c:v>0.40799999999999992</c:v>
                </c:pt>
                <c:pt idx="4288">
                  <c:v>0.40900000000000025</c:v>
                </c:pt>
                <c:pt idx="4289">
                  <c:v>0.40799999999999992</c:v>
                </c:pt>
                <c:pt idx="4290">
                  <c:v>0.40799999999999992</c:v>
                </c:pt>
                <c:pt idx="4291">
                  <c:v>0.40799999999999992</c:v>
                </c:pt>
                <c:pt idx="4292">
                  <c:v>0.40600000000000014</c:v>
                </c:pt>
                <c:pt idx="4293">
                  <c:v>0.40700000000000003</c:v>
                </c:pt>
                <c:pt idx="4294">
                  <c:v>0.40700000000000003</c:v>
                </c:pt>
                <c:pt idx="4295">
                  <c:v>0.40600000000000014</c:v>
                </c:pt>
                <c:pt idx="4296">
                  <c:v>0.40799999999999992</c:v>
                </c:pt>
                <c:pt idx="4297">
                  <c:v>0.40700000000000003</c:v>
                </c:pt>
                <c:pt idx="4298">
                  <c:v>0.40700000000000003</c:v>
                </c:pt>
                <c:pt idx="4299">
                  <c:v>0.40600000000000014</c:v>
                </c:pt>
                <c:pt idx="4300">
                  <c:v>0.40900000000000025</c:v>
                </c:pt>
                <c:pt idx="4301">
                  <c:v>0.40700000000000003</c:v>
                </c:pt>
                <c:pt idx="4302">
                  <c:v>0.40700000000000003</c:v>
                </c:pt>
                <c:pt idx="4303">
                  <c:v>0.40700000000000003</c:v>
                </c:pt>
                <c:pt idx="4304">
                  <c:v>0.40600000000000014</c:v>
                </c:pt>
                <c:pt idx="4305">
                  <c:v>0.40700000000000003</c:v>
                </c:pt>
                <c:pt idx="4306">
                  <c:v>0.40600000000000014</c:v>
                </c:pt>
                <c:pt idx="4307">
                  <c:v>0.40500000000000025</c:v>
                </c:pt>
                <c:pt idx="4308">
                  <c:v>0.40700000000000003</c:v>
                </c:pt>
                <c:pt idx="4309">
                  <c:v>0.40600000000000014</c:v>
                </c:pt>
                <c:pt idx="4310">
                  <c:v>0.40600000000000014</c:v>
                </c:pt>
                <c:pt idx="4311">
                  <c:v>0.40700000000000003</c:v>
                </c:pt>
                <c:pt idx="4312">
                  <c:v>0.40700000000000003</c:v>
                </c:pt>
                <c:pt idx="4313">
                  <c:v>0.40600000000000014</c:v>
                </c:pt>
                <c:pt idx="4314">
                  <c:v>0.40600000000000014</c:v>
                </c:pt>
                <c:pt idx="4315">
                  <c:v>0.40600000000000014</c:v>
                </c:pt>
                <c:pt idx="4316">
                  <c:v>0.40600000000000014</c:v>
                </c:pt>
                <c:pt idx="4317">
                  <c:v>0.40500000000000025</c:v>
                </c:pt>
                <c:pt idx="4318">
                  <c:v>0.40399999999999991</c:v>
                </c:pt>
                <c:pt idx="4319">
                  <c:v>0.40399999999999991</c:v>
                </c:pt>
                <c:pt idx="4320">
                  <c:v>0.40500000000000025</c:v>
                </c:pt>
                <c:pt idx="4321">
                  <c:v>0.40500000000000025</c:v>
                </c:pt>
                <c:pt idx="4322">
                  <c:v>0.40700000000000003</c:v>
                </c:pt>
                <c:pt idx="4323">
                  <c:v>0.40700000000000003</c:v>
                </c:pt>
                <c:pt idx="4324">
                  <c:v>0.40700000000000003</c:v>
                </c:pt>
                <c:pt idx="4325">
                  <c:v>0.40500000000000025</c:v>
                </c:pt>
                <c:pt idx="4326">
                  <c:v>0.40700000000000003</c:v>
                </c:pt>
                <c:pt idx="4327">
                  <c:v>0.40500000000000025</c:v>
                </c:pt>
                <c:pt idx="4328">
                  <c:v>0.40500000000000025</c:v>
                </c:pt>
                <c:pt idx="4329">
                  <c:v>0.40500000000000025</c:v>
                </c:pt>
                <c:pt idx="4330">
                  <c:v>0.40500000000000025</c:v>
                </c:pt>
                <c:pt idx="4331">
                  <c:v>0.40500000000000025</c:v>
                </c:pt>
                <c:pt idx="4332">
                  <c:v>0.40500000000000025</c:v>
                </c:pt>
                <c:pt idx="4333">
                  <c:v>0.40500000000000025</c:v>
                </c:pt>
                <c:pt idx="4334">
                  <c:v>0.40399999999999991</c:v>
                </c:pt>
                <c:pt idx="4335">
                  <c:v>0.40399999999999991</c:v>
                </c:pt>
                <c:pt idx="4336">
                  <c:v>0.40500000000000025</c:v>
                </c:pt>
                <c:pt idx="4337">
                  <c:v>0.40399999999999991</c:v>
                </c:pt>
                <c:pt idx="4338">
                  <c:v>0.40500000000000025</c:v>
                </c:pt>
                <c:pt idx="4339">
                  <c:v>0.40600000000000014</c:v>
                </c:pt>
                <c:pt idx="4340">
                  <c:v>0.40500000000000025</c:v>
                </c:pt>
                <c:pt idx="4341">
                  <c:v>0.40500000000000025</c:v>
                </c:pt>
                <c:pt idx="4342">
                  <c:v>0.40399999999999991</c:v>
                </c:pt>
                <c:pt idx="4343">
                  <c:v>0.40399999999999991</c:v>
                </c:pt>
                <c:pt idx="4344">
                  <c:v>0.40399999999999991</c:v>
                </c:pt>
                <c:pt idx="4345">
                  <c:v>0.40399999999999991</c:v>
                </c:pt>
                <c:pt idx="4346">
                  <c:v>0.40600000000000014</c:v>
                </c:pt>
                <c:pt idx="4347">
                  <c:v>0.40399999999999991</c:v>
                </c:pt>
                <c:pt idx="4348">
                  <c:v>0.40399999999999991</c:v>
                </c:pt>
                <c:pt idx="4349">
                  <c:v>0.40300000000000002</c:v>
                </c:pt>
                <c:pt idx="4350">
                  <c:v>0.40399999999999991</c:v>
                </c:pt>
                <c:pt idx="4351">
                  <c:v>0.40399999999999991</c:v>
                </c:pt>
                <c:pt idx="4352">
                  <c:v>0.40300000000000002</c:v>
                </c:pt>
                <c:pt idx="4353">
                  <c:v>0.40399999999999991</c:v>
                </c:pt>
                <c:pt idx="4354">
                  <c:v>0.40500000000000025</c:v>
                </c:pt>
                <c:pt idx="4355">
                  <c:v>0.40300000000000002</c:v>
                </c:pt>
                <c:pt idx="4356">
                  <c:v>0.40399999999999991</c:v>
                </c:pt>
                <c:pt idx="4357">
                  <c:v>0.40200000000000014</c:v>
                </c:pt>
                <c:pt idx="4358">
                  <c:v>0.40200000000000014</c:v>
                </c:pt>
                <c:pt idx="4359">
                  <c:v>0.40200000000000014</c:v>
                </c:pt>
                <c:pt idx="4360">
                  <c:v>0.40300000000000002</c:v>
                </c:pt>
                <c:pt idx="4361">
                  <c:v>0.40200000000000014</c:v>
                </c:pt>
                <c:pt idx="4362">
                  <c:v>0.40300000000000002</c:v>
                </c:pt>
                <c:pt idx="4363">
                  <c:v>0.40300000000000002</c:v>
                </c:pt>
                <c:pt idx="4364">
                  <c:v>0.40300000000000002</c:v>
                </c:pt>
                <c:pt idx="4365">
                  <c:v>0.40399999999999991</c:v>
                </c:pt>
                <c:pt idx="4366">
                  <c:v>0.40200000000000014</c:v>
                </c:pt>
                <c:pt idx="4367">
                  <c:v>0.40300000000000002</c:v>
                </c:pt>
                <c:pt idx="4368">
                  <c:v>0.40399999999999991</c:v>
                </c:pt>
                <c:pt idx="4369">
                  <c:v>0.40300000000000002</c:v>
                </c:pt>
                <c:pt idx="4370">
                  <c:v>0.40200000000000014</c:v>
                </c:pt>
                <c:pt idx="4371">
                  <c:v>0.40300000000000002</c:v>
                </c:pt>
                <c:pt idx="4372">
                  <c:v>0.40100000000000025</c:v>
                </c:pt>
                <c:pt idx="4373">
                  <c:v>0.40300000000000002</c:v>
                </c:pt>
                <c:pt idx="4374">
                  <c:v>0.39999999999999991</c:v>
                </c:pt>
                <c:pt idx="4375">
                  <c:v>0.40200000000000014</c:v>
                </c:pt>
                <c:pt idx="4376">
                  <c:v>0.40100000000000025</c:v>
                </c:pt>
                <c:pt idx="4377">
                  <c:v>0.39900000000000002</c:v>
                </c:pt>
                <c:pt idx="4378">
                  <c:v>0.39999999999999991</c:v>
                </c:pt>
                <c:pt idx="4379">
                  <c:v>0.39999999999999991</c:v>
                </c:pt>
                <c:pt idx="4380">
                  <c:v>0.39900000000000002</c:v>
                </c:pt>
                <c:pt idx="4381">
                  <c:v>0.40100000000000025</c:v>
                </c:pt>
                <c:pt idx="4382">
                  <c:v>0.40100000000000025</c:v>
                </c:pt>
                <c:pt idx="4383">
                  <c:v>0.40100000000000025</c:v>
                </c:pt>
                <c:pt idx="4384">
                  <c:v>0.39999999999999991</c:v>
                </c:pt>
                <c:pt idx="4385">
                  <c:v>0.40200000000000014</c:v>
                </c:pt>
                <c:pt idx="4386">
                  <c:v>0.39900000000000002</c:v>
                </c:pt>
                <c:pt idx="4387">
                  <c:v>0.39999999999999991</c:v>
                </c:pt>
                <c:pt idx="4388">
                  <c:v>0.39999999999999991</c:v>
                </c:pt>
                <c:pt idx="4389">
                  <c:v>0.39999999999999991</c:v>
                </c:pt>
                <c:pt idx="4390">
                  <c:v>0.39900000000000002</c:v>
                </c:pt>
                <c:pt idx="4391">
                  <c:v>0.39900000000000002</c:v>
                </c:pt>
                <c:pt idx="4392">
                  <c:v>0.39900000000000002</c:v>
                </c:pt>
                <c:pt idx="4393">
                  <c:v>0.40100000000000025</c:v>
                </c:pt>
                <c:pt idx="4394">
                  <c:v>0.40100000000000025</c:v>
                </c:pt>
                <c:pt idx="4395">
                  <c:v>0.39999999999999991</c:v>
                </c:pt>
                <c:pt idx="4396">
                  <c:v>0.40200000000000014</c:v>
                </c:pt>
                <c:pt idx="4397">
                  <c:v>0.40100000000000025</c:v>
                </c:pt>
                <c:pt idx="4398">
                  <c:v>0.39999999999999991</c:v>
                </c:pt>
                <c:pt idx="4399">
                  <c:v>0.39900000000000002</c:v>
                </c:pt>
                <c:pt idx="4400">
                  <c:v>0.39999999999999991</c:v>
                </c:pt>
                <c:pt idx="4401">
                  <c:v>0.39900000000000002</c:v>
                </c:pt>
                <c:pt idx="4402">
                  <c:v>0.39900000000000002</c:v>
                </c:pt>
                <c:pt idx="4403">
                  <c:v>0.40100000000000025</c:v>
                </c:pt>
                <c:pt idx="4404">
                  <c:v>0.39999999999999991</c:v>
                </c:pt>
                <c:pt idx="4405">
                  <c:v>0.39999999999999991</c:v>
                </c:pt>
                <c:pt idx="4406">
                  <c:v>0.39999999999999991</c:v>
                </c:pt>
                <c:pt idx="4407">
                  <c:v>0.40100000000000025</c:v>
                </c:pt>
                <c:pt idx="4408">
                  <c:v>0.39900000000000002</c:v>
                </c:pt>
                <c:pt idx="4409">
                  <c:v>0.39900000000000002</c:v>
                </c:pt>
                <c:pt idx="4410">
                  <c:v>0.39800000000000013</c:v>
                </c:pt>
                <c:pt idx="4411">
                  <c:v>0.39999999999999991</c:v>
                </c:pt>
                <c:pt idx="4412">
                  <c:v>0.40100000000000025</c:v>
                </c:pt>
                <c:pt idx="4413">
                  <c:v>0.39999999999999991</c:v>
                </c:pt>
                <c:pt idx="4414">
                  <c:v>0.39900000000000002</c:v>
                </c:pt>
                <c:pt idx="4415">
                  <c:v>0.39900000000000002</c:v>
                </c:pt>
                <c:pt idx="4416">
                  <c:v>0.39800000000000013</c:v>
                </c:pt>
                <c:pt idx="4417">
                  <c:v>0.39800000000000013</c:v>
                </c:pt>
                <c:pt idx="4418">
                  <c:v>0.39700000000000024</c:v>
                </c:pt>
                <c:pt idx="4419">
                  <c:v>0.39900000000000002</c:v>
                </c:pt>
                <c:pt idx="4420">
                  <c:v>0.39900000000000002</c:v>
                </c:pt>
                <c:pt idx="4421">
                  <c:v>0.39800000000000013</c:v>
                </c:pt>
                <c:pt idx="4422">
                  <c:v>0.39800000000000013</c:v>
                </c:pt>
                <c:pt idx="4423">
                  <c:v>0.39800000000000013</c:v>
                </c:pt>
                <c:pt idx="4424">
                  <c:v>0.39500000000000002</c:v>
                </c:pt>
                <c:pt idx="4425">
                  <c:v>0.39500000000000002</c:v>
                </c:pt>
                <c:pt idx="4426">
                  <c:v>0.39599999999999991</c:v>
                </c:pt>
                <c:pt idx="4427">
                  <c:v>0.39500000000000002</c:v>
                </c:pt>
                <c:pt idx="4428">
                  <c:v>0.39599999999999991</c:v>
                </c:pt>
                <c:pt idx="4429">
                  <c:v>0.39700000000000024</c:v>
                </c:pt>
                <c:pt idx="4430">
                  <c:v>0.39599999999999991</c:v>
                </c:pt>
                <c:pt idx="4431">
                  <c:v>0.39500000000000002</c:v>
                </c:pt>
                <c:pt idx="4432">
                  <c:v>0.39500000000000002</c:v>
                </c:pt>
                <c:pt idx="4433">
                  <c:v>0.39599999999999991</c:v>
                </c:pt>
                <c:pt idx="4434">
                  <c:v>0.39599999999999991</c:v>
                </c:pt>
                <c:pt idx="4435">
                  <c:v>0.39700000000000024</c:v>
                </c:pt>
                <c:pt idx="4436">
                  <c:v>0.39599999999999991</c:v>
                </c:pt>
                <c:pt idx="4437">
                  <c:v>0.39500000000000002</c:v>
                </c:pt>
                <c:pt idx="4438">
                  <c:v>0.39500000000000002</c:v>
                </c:pt>
                <c:pt idx="4439">
                  <c:v>0.39500000000000002</c:v>
                </c:pt>
                <c:pt idx="4440">
                  <c:v>0.39500000000000002</c:v>
                </c:pt>
                <c:pt idx="4441">
                  <c:v>0.39599999999999991</c:v>
                </c:pt>
                <c:pt idx="4442">
                  <c:v>0.39400000000000013</c:v>
                </c:pt>
                <c:pt idx="4443">
                  <c:v>0.39300000000000024</c:v>
                </c:pt>
                <c:pt idx="4444">
                  <c:v>0.39400000000000013</c:v>
                </c:pt>
                <c:pt idx="4445">
                  <c:v>0.39400000000000013</c:v>
                </c:pt>
                <c:pt idx="4446">
                  <c:v>0.39300000000000024</c:v>
                </c:pt>
                <c:pt idx="4447">
                  <c:v>0.39300000000000024</c:v>
                </c:pt>
                <c:pt idx="4448">
                  <c:v>0.39300000000000024</c:v>
                </c:pt>
                <c:pt idx="4449">
                  <c:v>0.39300000000000024</c:v>
                </c:pt>
                <c:pt idx="4450">
                  <c:v>0.3919999999999999</c:v>
                </c:pt>
                <c:pt idx="4451">
                  <c:v>0.3919999999999999</c:v>
                </c:pt>
                <c:pt idx="4452">
                  <c:v>0.3919999999999999</c:v>
                </c:pt>
                <c:pt idx="4453">
                  <c:v>0.3919999999999999</c:v>
                </c:pt>
                <c:pt idx="4454">
                  <c:v>0.39300000000000024</c:v>
                </c:pt>
                <c:pt idx="4455">
                  <c:v>0.39300000000000024</c:v>
                </c:pt>
                <c:pt idx="4456">
                  <c:v>0.39100000000000001</c:v>
                </c:pt>
                <c:pt idx="4457">
                  <c:v>0.39100000000000001</c:v>
                </c:pt>
                <c:pt idx="4458">
                  <c:v>0.3919999999999999</c:v>
                </c:pt>
                <c:pt idx="4459">
                  <c:v>0.39100000000000001</c:v>
                </c:pt>
                <c:pt idx="4460">
                  <c:v>0.39100000000000001</c:v>
                </c:pt>
                <c:pt idx="4461">
                  <c:v>0.39000000000000012</c:v>
                </c:pt>
                <c:pt idx="4462">
                  <c:v>0.39100000000000001</c:v>
                </c:pt>
                <c:pt idx="4463">
                  <c:v>0.39100000000000001</c:v>
                </c:pt>
                <c:pt idx="4464">
                  <c:v>0.39100000000000001</c:v>
                </c:pt>
                <c:pt idx="4465">
                  <c:v>0.39000000000000012</c:v>
                </c:pt>
                <c:pt idx="4466">
                  <c:v>0.38700000000000001</c:v>
                </c:pt>
                <c:pt idx="4467">
                  <c:v>0.39000000000000012</c:v>
                </c:pt>
                <c:pt idx="4468">
                  <c:v>0.39100000000000001</c:v>
                </c:pt>
                <c:pt idx="4469">
                  <c:v>0.3919999999999999</c:v>
                </c:pt>
                <c:pt idx="4470">
                  <c:v>0.39100000000000001</c:v>
                </c:pt>
                <c:pt idx="4471">
                  <c:v>0.39000000000000012</c:v>
                </c:pt>
                <c:pt idx="4472">
                  <c:v>0.39000000000000012</c:v>
                </c:pt>
                <c:pt idx="4473">
                  <c:v>0.38900000000000023</c:v>
                </c:pt>
                <c:pt idx="4474">
                  <c:v>0.39000000000000012</c:v>
                </c:pt>
                <c:pt idx="4475">
                  <c:v>0.3879999999999999</c:v>
                </c:pt>
                <c:pt idx="4476">
                  <c:v>0.3879999999999999</c:v>
                </c:pt>
                <c:pt idx="4477">
                  <c:v>0.38900000000000023</c:v>
                </c:pt>
                <c:pt idx="4478">
                  <c:v>0.3879999999999999</c:v>
                </c:pt>
                <c:pt idx="4479">
                  <c:v>0.3879999999999999</c:v>
                </c:pt>
                <c:pt idx="4480">
                  <c:v>0.38700000000000001</c:v>
                </c:pt>
                <c:pt idx="4481">
                  <c:v>0.38600000000000012</c:v>
                </c:pt>
                <c:pt idx="4482">
                  <c:v>0.38900000000000023</c:v>
                </c:pt>
                <c:pt idx="4483">
                  <c:v>0.38900000000000023</c:v>
                </c:pt>
                <c:pt idx="4484">
                  <c:v>0.38900000000000023</c:v>
                </c:pt>
                <c:pt idx="4485">
                  <c:v>0.38700000000000001</c:v>
                </c:pt>
                <c:pt idx="4486">
                  <c:v>0.38700000000000001</c:v>
                </c:pt>
                <c:pt idx="4487">
                  <c:v>0.3879999999999999</c:v>
                </c:pt>
                <c:pt idx="4488">
                  <c:v>0.38700000000000001</c:v>
                </c:pt>
                <c:pt idx="4489">
                  <c:v>0.3879999999999999</c:v>
                </c:pt>
                <c:pt idx="4490">
                  <c:v>0.3879999999999999</c:v>
                </c:pt>
                <c:pt idx="4491">
                  <c:v>0.39000000000000012</c:v>
                </c:pt>
                <c:pt idx="4492">
                  <c:v>0.3879999999999999</c:v>
                </c:pt>
                <c:pt idx="4493">
                  <c:v>0.38700000000000001</c:v>
                </c:pt>
                <c:pt idx="4494">
                  <c:v>0.38700000000000001</c:v>
                </c:pt>
                <c:pt idx="4495">
                  <c:v>0.3879999999999999</c:v>
                </c:pt>
                <c:pt idx="4496">
                  <c:v>0.38900000000000023</c:v>
                </c:pt>
                <c:pt idx="4497">
                  <c:v>0.38700000000000001</c:v>
                </c:pt>
                <c:pt idx="4498">
                  <c:v>0.38700000000000001</c:v>
                </c:pt>
                <c:pt idx="4499">
                  <c:v>0.38900000000000023</c:v>
                </c:pt>
                <c:pt idx="4500">
                  <c:v>0.38900000000000023</c:v>
                </c:pt>
                <c:pt idx="4501">
                  <c:v>0.3879999999999999</c:v>
                </c:pt>
                <c:pt idx="4502">
                  <c:v>0.38900000000000023</c:v>
                </c:pt>
                <c:pt idx="4503">
                  <c:v>0.38700000000000001</c:v>
                </c:pt>
                <c:pt idx="4504">
                  <c:v>0.38700000000000001</c:v>
                </c:pt>
                <c:pt idx="4505">
                  <c:v>0.38700000000000001</c:v>
                </c:pt>
                <c:pt idx="4506">
                  <c:v>0.38600000000000012</c:v>
                </c:pt>
                <c:pt idx="4507">
                  <c:v>0.38600000000000012</c:v>
                </c:pt>
                <c:pt idx="4508">
                  <c:v>0.38700000000000001</c:v>
                </c:pt>
                <c:pt idx="4509">
                  <c:v>0.3879999999999999</c:v>
                </c:pt>
                <c:pt idx="4510">
                  <c:v>0.38900000000000023</c:v>
                </c:pt>
                <c:pt idx="4511">
                  <c:v>0.3839999999999999</c:v>
                </c:pt>
                <c:pt idx="4512">
                  <c:v>0.38600000000000012</c:v>
                </c:pt>
                <c:pt idx="4513">
                  <c:v>0.38600000000000012</c:v>
                </c:pt>
                <c:pt idx="4514">
                  <c:v>0.38600000000000012</c:v>
                </c:pt>
                <c:pt idx="4515">
                  <c:v>0.38500000000000023</c:v>
                </c:pt>
                <c:pt idx="4516">
                  <c:v>0.38600000000000012</c:v>
                </c:pt>
                <c:pt idx="4517">
                  <c:v>0.38700000000000001</c:v>
                </c:pt>
                <c:pt idx="4518">
                  <c:v>0.38500000000000023</c:v>
                </c:pt>
                <c:pt idx="4519">
                  <c:v>0.38600000000000012</c:v>
                </c:pt>
                <c:pt idx="4520">
                  <c:v>0.38600000000000012</c:v>
                </c:pt>
                <c:pt idx="4521">
                  <c:v>0.38600000000000012</c:v>
                </c:pt>
                <c:pt idx="4522">
                  <c:v>0.38500000000000023</c:v>
                </c:pt>
                <c:pt idx="4523">
                  <c:v>0.38500000000000023</c:v>
                </c:pt>
                <c:pt idx="4524">
                  <c:v>0.38500000000000023</c:v>
                </c:pt>
                <c:pt idx="4525">
                  <c:v>0.3839999999999999</c:v>
                </c:pt>
                <c:pt idx="4526">
                  <c:v>0.38300000000000001</c:v>
                </c:pt>
                <c:pt idx="4527">
                  <c:v>0.38500000000000023</c:v>
                </c:pt>
                <c:pt idx="4528">
                  <c:v>0.38300000000000001</c:v>
                </c:pt>
                <c:pt idx="4529">
                  <c:v>0.38500000000000023</c:v>
                </c:pt>
                <c:pt idx="4530">
                  <c:v>0.3839999999999999</c:v>
                </c:pt>
                <c:pt idx="4531">
                  <c:v>0.38500000000000023</c:v>
                </c:pt>
                <c:pt idx="4532">
                  <c:v>0.3839999999999999</c:v>
                </c:pt>
                <c:pt idx="4533">
                  <c:v>0.3839999999999999</c:v>
                </c:pt>
                <c:pt idx="4534">
                  <c:v>0.38300000000000001</c:v>
                </c:pt>
                <c:pt idx="4535">
                  <c:v>0.3839999999999999</c:v>
                </c:pt>
                <c:pt idx="4536">
                  <c:v>0.3839999999999999</c:v>
                </c:pt>
                <c:pt idx="4537">
                  <c:v>0.3839999999999999</c:v>
                </c:pt>
                <c:pt idx="4538">
                  <c:v>0.3839999999999999</c:v>
                </c:pt>
                <c:pt idx="4539">
                  <c:v>0.38200000000000012</c:v>
                </c:pt>
                <c:pt idx="4540">
                  <c:v>0.38300000000000001</c:v>
                </c:pt>
                <c:pt idx="4541">
                  <c:v>0.3839999999999999</c:v>
                </c:pt>
                <c:pt idx="4542">
                  <c:v>0.38300000000000001</c:v>
                </c:pt>
                <c:pt idx="4543">
                  <c:v>0.38200000000000012</c:v>
                </c:pt>
                <c:pt idx="4544">
                  <c:v>0.38200000000000012</c:v>
                </c:pt>
                <c:pt idx="4545">
                  <c:v>0.37999999999999989</c:v>
                </c:pt>
                <c:pt idx="4546">
                  <c:v>0.38200000000000012</c:v>
                </c:pt>
                <c:pt idx="4547">
                  <c:v>0.38100000000000023</c:v>
                </c:pt>
                <c:pt idx="4548">
                  <c:v>0.38200000000000012</c:v>
                </c:pt>
                <c:pt idx="4549">
                  <c:v>0.38200000000000012</c:v>
                </c:pt>
                <c:pt idx="4550">
                  <c:v>0.38200000000000012</c:v>
                </c:pt>
                <c:pt idx="4551">
                  <c:v>0.38200000000000012</c:v>
                </c:pt>
                <c:pt idx="4552">
                  <c:v>0.38200000000000012</c:v>
                </c:pt>
                <c:pt idx="4553">
                  <c:v>0.38100000000000023</c:v>
                </c:pt>
                <c:pt idx="4554">
                  <c:v>0.38300000000000001</c:v>
                </c:pt>
                <c:pt idx="4555">
                  <c:v>0.38100000000000023</c:v>
                </c:pt>
                <c:pt idx="4556">
                  <c:v>0.38200000000000012</c:v>
                </c:pt>
                <c:pt idx="4557">
                  <c:v>0.38100000000000023</c:v>
                </c:pt>
                <c:pt idx="4558">
                  <c:v>0.38100000000000023</c:v>
                </c:pt>
                <c:pt idx="4559">
                  <c:v>0.38200000000000012</c:v>
                </c:pt>
                <c:pt idx="4560">
                  <c:v>0.38200000000000012</c:v>
                </c:pt>
                <c:pt idx="4561">
                  <c:v>0.38100000000000023</c:v>
                </c:pt>
                <c:pt idx="4562">
                  <c:v>0.37999999999999989</c:v>
                </c:pt>
                <c:pt idx="4563">
                  <c:v>0.37999999999999989</c:v>
                </c:pt>
                <c:pt idx="4564">
                  <c:v>0.379</c:v>
                </c:pt>
                <c:pt idx="4565">
                  <c:v>0.379</c:v>
                </c:pt>
                <c:pt idx="4566">
                  <c:v>0.379</c:v>
                </c:pt>
                <c:pt idx="4567">
                  <c:v>0.379</c:v>
                </c:pt>
                <c:pt idx="4568">
                  <c:v>0.37999999999999989</c:v>
                </c:pt>
                <c:pt idx="4569">
                  <c:v>0.37800000000000011</c:v>
                </c:pt>
                <c:pt idx="4570">
                  <c:v>0.379</c:v>
                </c:pt>
                <c:pt idx="4571">
                  <c:v>0.37800000000000011</c:v>
                </c:pt>
                <c:pt idx="4572">
                  <c:v>0.37800000000000011</c:v>
                </c:pt>
                <c:pt idx="4573">
                  <c:v>0.379</c:v>
                </c:pt>
                <c:pt idx="4574">
                  <c:v>0.379</c:v>
                </c:pt>
                <c:pt idx="4575">
                  <c:v>0.379</c:v>
                </c:pt>
                <c:pt idx="4576">
                  <c:v>0.37800000000000011</c:v>
                </c:pt>
                <c:pt idx="4577">
                  <c:v>0.37999999999999989</c:v>
                </c:pt>
                <c:pt idx="4578">
                  <c:v>0.37800000000000011</c:v>
                </c:pt>
                <c:pt idx="4579">
                  <c:v>0.37800000000000011</c:v>
                </c:pt>
                <c:pt idx="4580">
                  <c:v>0.37800000000000011</c:v>
                </c:pt>
                <c:pt idx="4581">
                  <c:v>0.37800000000000011</c:v>
                </c:pt>
                <c:pt idx="4582">
                  <c:v>0.37999999999999989</c:v>
                </c:pt>
                <c:pt idx="4583">
                  <c:v>0.37800000000000011</c:v>
                </c:pt>
                <c:pt idx="4584">
                  <c:v>0.379</c:v>
                </c:pt>
                <c:pt idx="4585">
                  <c:v>0.37800000000000011</c:v>
                </c:pt>
                <c:pt idx="4586">
                  <c:v>0.37800000000000011</c:v>
                </c:pt>
                <c:pt idx="4587">
                  <c:v>0.37800000000000011</c:v>
                </c:pt>
                <c:pt idx="4588">
                  <c:v>0.37599999999999989</c:v>
                </c:pt>
                <c:pt idx="4589">
                  <c:v>0.37700000000000022</c:v>
                </c:pt>
                <c:pt idx="4590">
                  <c:v>0.37700000000000022</c:v>
                </c:pt>
                <c:pt idx="4591">
                  <c:v>0.37800000000000011</c:v>
                </c:pt>
                <c:pt idx="4592">
                  <c:v>0.37599999999999989</c:v>
                </c:pt>
                <c:pt idx="4593">
                  <c:v>0.37700000000000022</c:v>
                </c:pt>
                <c:pt idx="4594">
                  <c:v>0.37700000000000022</c:v>
                </c:pt>
                <c:pt idx="4595">
                  <c:v>0.37700000000000022</c:v>
                </c:pt>
                <c:pt idx="4596">
                  <c:v>0.37700000000000022</c:v>
                </c:pt>
                <c:pt idx="4597">
                  <c:v>0.37599999999999989</c:v>
                </c:pt>
                <c:pt idx="4598">
                  <c:v>0.37599999999999989</c:v>
                </c:pt>
                <c:pt idx="4599">
                  <c:v>0.37599999999999989</c:v>
                </c:pt>
                <c:pt idx="4600">
                  <c:v>0.37599999999999989</c:v>
                </c:pt>
                <c:pt idx="4601">
                  <c:v>0.37599999999999989</c:v>
                </c:pt>
                <c:pt idx="4602">
                  <c:v>0.375</c:v>
                </c:pt>
                <c:pt idx="4603">
                  <c:v>0.37599999999999989</c:v>
                </c:pt>
                <c:pt idx="4604">
                  <c:v>0.37700000000000022</c:v>
                </c:pt>
                <c:pt idx="4605">
                  <c:v>0.37700000000000022</c:v>
                </c:pt>
                <c:pt idx="4606">
                  <c:v>0.375</c:v>
                </c:pt>
                <c:pt idx="4607">
                  <c:v>0.37700000000000022</c:v>
                </c:pt>
                <c:pt idx="4608">
                  <c:v>0.375</c:v>
                </c:pt>
                <c:pt idx="4609">
                  <c:v>0.37700000000000022</c:v>
                </c:pt>
                <c:pt idx="4610">
                  <c:v>0.37599999999999989</c:v>
                </c:pt>
                <c:pt idx="4611">
                  <c:v>0.375</c:v>
                </c:pt>
                <c:pt idx="4612">
                  <c:v>0.37599999999999989</c:v>
                </c:pt>
                <c:pt idx="4613">
                  <c:v>0.37599999999999989</c:v>
                </c:pt>
                <c:pt idx="4614">
                  <c:v>0.37599999999999989</c:v>
                </c:pt>
                <c:pt idx="4615">
                  <c:v>0.375</c:v>
                </c:pt>
                <c:pt idx="4616">
                  <c:v>0.37599999999999989</c:v>
                </c:pt>
                <c:pt idx="4617">
                  <c:v>0.37400000000000011</c:v>
                </c:pt>
                <c:pt idx="4618">
                  <c:v>0.375</c:v>
                </c:pt>
                <c:pt idx="4619">
                  <c:v>0.37599999999999989</c:v>
                </c:pt>
                <c:pt idx="4620">
                  <c:v>0.37599999999999989</c:v>
                </c:pt>
                <c:pt idx="4621">
                  <c:v>0.37400000000000011</c:v>
                </c:pt>
                <c:pt idx="4622">
                  <c:v>0.375</c:v>
                </c:pt>
                <c:pt idx="4623">
                  <c:v>0.37400000000000011</c:v>
                </c:pt>
                <c:pt idx="4624">
                  <c:v>0.375</c:v>
                </c:pt>
                <c:pt idx="4625">
                  <c:v>0.37400000000000011</c:v>
                </c:pt>
                <c:pt idx="4626">
                  <c:v>0.37400000000000011</c:v>
                </c:pt>
                <c:pt idx="4627">
                  <c:v>0.37400000000000011</c:v>
                </c:pt>
                <c:pt idx="4628">
                  <c:v>0.37400000000000011</c:v>
                </c:pt>
                <c:pt idx="4629">
                  <c:v>0.375</c:v>
                </c:pt>
                <c:pt idx="4630">
                  <c:v>0.37400000000000011</c:v>
                </c:pt>
                <c:pt idx="4631">
                  <c:v>0.37300000000000022</c:v>
                </c:pt>
                <c:pt idx="4632">
                  <c:v>0.37400000000000011</c:v>
                </c:pt>
                <c:pt idx="4633">
                  <c:v>0.37300000000000022</c:v>
                </c:pt>
                <c:pt idx="4634">
                  <c:v>0.37300000000000022</c:v>
                </c:pt>
                <c:pt idx="4635">
                  <c:v>0.375</c:v>
                </c:pt>
                <c:pt idx="4636">
                  <c:v>0.37400000000000011</c:v>
                </c:pt>
                <c:pt idx="4637">
                  <c:v>0.375</c:v>
                </c:pt>
                <c:pt idx="4638">
                  <c:v>0.37400000000000011</c:v>
                </c:pt>
                <c:pt idx="4639">
                  <c:v>0.37300000000000022</c:v>
                </c:pt>
                <c:pt idx="4640">
                  <c:v>0.37300000000000022</c:v>
                </c:pt>
                <c:pt idx="4641">
                  <c:v>0.37400000000000011</c:v>
                </c:pt>
                <c:pt idx="4642">
                  <c:v>0.37400000000000011</c:v>
                </c:pt>
                <c:pt idx="4643">
                  <c:v>0.37300000000000022</c:v>
                </c:pt>
                <c:pt idx="4644">
                  <c:v>0.371</c:v>
                </c:pt>
                <c:pt idx="4645">
                  <c:v>0.37300000000000022</c:v>
                </c:pt>
                <c:pt idx="4646">
                  <c:v>0.37199999999999989</c:v>
                </c:pt>
                <c:pt idx="4647">
                  <c:v>0.37300000000000022</c:v>
                </c:pt>
                <c:pt idx="4648">
                  <c:v>0.37300000000000022</c:v>
                </c:pt>
                <c:pt idx="4649">
                  <c:v>0.37199999999999989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7F9D-4189-8BFB-8F608AD11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5874544"/>
        <c:axId val="465871800"/>
      </c:scatterChart>
      <c:valAx>
        <c:axId val="454648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Time</a:t>
                </a:r>
                <a:r>
                  <a:rPr lang="en-US"/>
                  <a:t>, </a:t>
                </a:r>
                <a:r>
                  <a:rPr lang="en-US" b="1" baseline="0"/>
                  <a:t>secs</a:t>
                </a:r>
                <a:r>
                  <a:rPr lang="en-US" baseline="0"/>
                  <a:t>.</a:t>
                </a:r>
                <a:r>
                  <a:rPr lang="en-US"/>
                  <a:t> </a:t>
                </a:r>
              </a:p>
            </c:rich>
          </c:tx>
          <c:layout>
            <c:manualLayout>
              <c:xMode val="edge"/>
              <c:yMode val="edge"/>
              <c:x val="0.42700095180410141"/>
              <c:y val="0.862549865830529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5871408"/>
        <c:crosses val="autoZero"/>
        <c:crossBetween val="midCat"/>
      </c:valAx>
      <c:valAx>
        <c:axId val="46587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Temperture</a:t>
                </a:r>
                <a:r>
                  <a:rPr lang="en-US"/>
                  <a:t>, </a:t>
                </a:r>
                <a:r>
                  <a:rPr lang="en-US" b="1" baseline="30000"/>
                  <a:t>0</a:t>
                </a:r>
                <a:r>
                  <a:rPr lang="en-US" b="1" baseline="0"/>
                  <a:t>C</a:t>
                </a:r>
                <a:endParaRPr 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4648040"/>
        <c:crosses val="autoZero"/>
        <c:crossBetween val="midCat"/>
      </c:valAx>
      <c:valAx>
        <c:axId val="46587180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Weight</a:t>
                </a:r>
                <a:r>
                  <a:rPr lang="en-US"/>
                  <a:t>, </a:t>
                </a:r>
                <a:r>
                  <a:rPr lang="en-US" b="1"/>
                  <a:t>mg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5874544"/>
        <c:crosses val="max"/>
        <c:crossBetween val="midCat"/>
      </c:valAx>
      <c:valAx>
        <c:axId val="46587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658718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601100343226329"/>
          <c:y val="8.2642775621378631E-2"/>
          <c:w val="0.19303308240316114"/>
          <c:h val="5.03359227747538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u="none" strike="noStrike" baseline="0">
                <a:effectLst/>
              </a:rPr>
              <a:t>Co(ClO</a:t>
            </a:r>
            <a:r>
              <a:rPr lang="en-US" sz="1400" b="0" i="0" u="none" strike="noStrike" baseline="-25000">
                <a:effectLst/>
              </a:rPr>
              <a:t>4</a:t>
            </a:r>
            <a:r>
              <a:rPr lang="en-US" sz="1400" b="0" i="0" u="none" strike="noStrike" baseline="0">
                <a:effectLst/>
              </a:rPr>
              <a:t>)</a:t>
            </a:r>
            <a:r>
              <a:rPr lang="en-US" sz="1400" b="0" i="0" u="none" strike="noStrike" baseline="-25000">
                <a:effectLst/>
              </a:rPr>
              <a:t>2</a:t>
            </a:r>
            <a:r>
              <a:rPr lang="en-US" sz="1400" b="0" i="0" u="none" strike="noStrike" baseline="0">
                <a:effectLst/>
                <a:sym typeface="Symbol" panose="05050102010706020507" pitchFamily="18" charset="2"/>
              </a:rPr>
              <a:t></a:t>
            </a:r>
            <a:r>
              <a:rPr lang="en-US" sz="1400" b="0" i="0" u="none" strike="noStrike" baseline="0">
                <a:effectLst/>
              </a:rPr>
              <a:t>6H</a:t>
            </a:r>
            <a:r>
              <a:rPr lang="en-US" sz="1400" b="0" i="0" u="none" strike="noStrike" baseline="-25000">
                <a:effectLst/>
              </a:rPr>
              <a:t>2</a:t>
            </a:r>
            <a:r>
              <a:rPr lang="en-US" sz="1400" b="0" i="0" u="none" strike="noStrike" baseline="0">
                <a:effectLst/>
              </a:rPr>
              <a:t>O </a:t>
            </a:r>
            <a:r>
              <a:rPr lang="en-US"/>
              <a:t>under nitrogen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2"/>
          <c:order val="0"/>
          <c:tx>
            <c:strRef>
              <c:f>CoCLO4!$W$2</c:f>
              <c:strCache>
                <c:ptCount val="1"/>
                <c:pt idx="0">
                  <c:v>Temp, oC</c:v>
                </c:pt>
              </c:strCache>
            </c:strRef>
          </c:tx>
          <c:marker>
            <c:symbol val="none"/>
          </c:marker>
          <c:xVal>
            <c:numRef>
              <c:f>CoCLO4!$V$3:$V$4714</c:f>
              <c:numCache>
                <c:formatCode>General</c:formatCode>
                <c:ptCount val="47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</c:numCache>
            </c:numRef>
          </c:xVal>
          <c:yVal>
            <c:numRef>
              <c:f>CoCLO4!$W$3:$W$4714</c:f>
              <c:numCache>
                <c:formatCode>General</c:formatCode>
                <c:ptCount val="4712"/>
                <c:pt idx="0">
                  <c:v>25.42</c:v>
                </c:pt>
                <c:pt idx="1">
                  <c:v>25.42</c:v>
                </c:pt>
                <c:pt idx="2">
                  <c:v>25.43</c:v>
                </c:pt>
                <c:pt idx="3">
                  <c:v>25.44</c:v>
                </c:pt>
                <c:pt idx="4">
                  <c:v>25.45</c:v>
                </c:pt>
                <c:pt idx="5">
                  <c:v>25.46</c:v>
                </c:pt>
                <c:pt idx="6">
                  <c:v>25.47</c:v>
                </c:pt>
                <c:pt idx="7">
                  <c:v>25.48</c:v>
                </c:pt>
                <c:pt idx="8">
                  <c:v>25.5</c:v>
                </c:pt>
                <c:pt idx="9">
                  <c:v>25.52</c:v>
                </c:pt>
                <c:pt idx="10">
                  <c:v>25.55</c:v>
                </c:pt>
                <c:pt idx="11">
                  <c:v>25.56</c:v>
                </c:pt>
                <c:pt idx="12">
                  <c:v>25.58</c:v>
                </c:pt>
                <c:pt idx="13">
                  <c:v>25.61</c:v>
                </c:pt>
                <c:pt idx="14">
                  <c:v>25.64</c:v>
                </c:pt>
                <c:pt idx="15">
                  <c:v>25.68</c:v>
                </c:pt>
                <c:pt idx="16">
                  <c:v>25.71</c:v>
                </c:pt>
                <c:pt idx="17">
                  <c:v>25.75</c:v>
                </c:pt>
                <c:pt idx="18">
                  <c:v>25.79</c:v>
                </c:pt>
                <c:pt idx="19">
                  <c:v>25.83</c:v>
                </c:pt>
                <c:pt idx="20">
                  <c:v>25.87</c:v>
                </c:pt>
                <c:pt idx="21">
                  <c:v>25.92</c:v>
                </c:pt>
                <c:pt idx="22">
                  <c:v>25.96</c:v>
                </c:pt>
                <c:pt idx="23">
                  <c:v>26.01</c:v>
                </c:pt>
                <c:pt idx="24">
                  <c:v>26.06</c:v>
                </c:pt>
                <c:pt idx="25">
                  <c:v>26.11</c:v>
                </c:pt>
                <c:pt idx="26">
                  <c:v>26.15</c:v>
                </c:pt>
                <c:pt idx="27">
                  <c:v>26.22</c:v>
                </c:pt>
                <c:pt idx="28">
                  <c:v>26.27</c:v>
                </c:pt>
                <c:pt idx="29">
                  <c:v>26.31</c:v>
                </c:pt>
                <c:pt idx="30">
                  <c:v>26.37</c:v>
                </c:pt>
                <c:pt idx="31">
                  <c:v>26.43</c:v>
                </c:pt>
                <c:pt idx="32">
                  <c:v>26.5</c:v>
                </c:pt>
                <c:pt idx="33">
                  <c:v>26.55</c:v>
                </c:pt>
                <c:pt idx="34">
                  <c:v>26.62</c:v>
                </c:pt>
                <c:pt idx="35">
                  <c:v>26.68</c:v>
                </c:pt>
                <c:pt idx="36">
                  <c:v>26.74</c:v>
                </c:pt>
                <c:pt idx="37">
                  <c:v>26.8</c:v>
                </c:pt>
                <c:pt idx="38">
                  <c:v>26.85</c:v>
                </c:pt>
                <c:pt idx="39">
                  <c:v>26.92</c:v>
                </c:pt>
                <c:pt idx="40">
                  <c:v>26.98</c:v>
                </c:pt>
                <c:pt idx="41">
                  <c:v>27.04</c:v>
                </c:pt>
                <c:pt idx="42">
                  <c:v>27.13</c:v>
                </c:pt>
                <c:pt idx="43">
                  <c:v>27.19</c:v>
                </c:pt>
                <c:pt idx="44">
                  <c:v>27.26</c:v>
                </c:pt>
                <c:pt idx="45">
                  <c:v>27.32</c:v>
                </c:pt>
                <c:pt idx="46">
                  <c:v>27.39</c:v>
                </c:pt>
                <c:pt idx="47">
                  <c:v>27.46</c:v>
                </c:pt>
                <c:pt idx="48">
                  <c:v>27.53</c:v>
                </c:pt>
                <c:pt idx="49">
                  <c:v>27.62</c:v>
                </c:pt>
                <c:pt idx="50">
                  <c:v>27.7</c:v>
                </c:pt>
                <c:pt idx="51">
                  <c:v>27.76</c:v>
                </c:pt>
                <c:pt idx="52">
                  <c:v>27.84</c:v>
                </c:pt>
                <c:pt idx="53">
                  <c:v>27.91</c:v>
                </c:pt>
                <c:pt idx="54">
                  <c:v>27.99</c:v>
                </c:pt>
                <c:pt idx="55">
                  <c:v>28.06</c:v>
                </c:pt>
                <c:pt idx="56">
                  <c:v>28.15</c:v>
                </c:pt>
                <c:pt idx="57">
                  <c:v>28.22</c:v>
                </c:pt>
                <c:pt idx="58">
                  <c:v>28.31</c:v>
                </c:pt>
                <c:pt idx="59">
                  <c:v>28.39</c:v>
                </c:pt>
                <c:pt idx="60">
                  <c:v>28.46</c:v>
                </c:pt>
                <c:pt idx="61">
                  <c:v>28.52</c:v>
                </c:pt>
                <c:pt idx="62">
                  <c:v>28.62</c:v>
                </c:pt>
                <c:pt idx="63">
                  <c:v>28.7</c:v>
                </c:pt>
                <c:pt idx="64">
                  <c:v>28.79</c:v>
                </c:pt>
                <c:pt idx="65">
                  <c:v>28.88</c:v>
                </c:pt>
                <c:pt idx="66">
                  <c:v>28.98</c:v>
                </c:pt>
                <c:pt idx="67">
                  <c:v>29.07</c:v>
                </c:pt>
                <c:pt idx="68">
                  <c:v>29.16</c:v>
                </c:pt>
                <c:pt idx="69">
                  <c:v>29.25</c:v>
                </c:pt>
                <c:pt idx="70">
                  <c:v>29.35</c:v>
                </c:pt>
                <c:pt idx="71">
                  <c:v>29.45</c:v>
                </c:pt>
                <c:pt idx="72">
                  <c:v>29.56</c:v>
                </c:pt>
                <c:pt idx="73">
                  <c:v>29.66</c:v>
                </c:pt>
                <c:pt idx="74">
                  <c:v>29.77</c:v>
                </c:pt>
                <c:pt idx="75">
                  <c:v>29.87</c:v>
                </c:pt>
                <c:pt idx="76">
                  <c:v>29.97</c:v>
                </c:pt>
                <c:pt idx="77">
                  <c:v>30.09</c:v>
                </c:pt>
                <c:pt idx="78">
                  <c:v>30.2</c:v>
                </c:pt>
                <c:pt idx="79">
                  <c:v>30.32</c:v>
                </c:pt>
                <c:pt idx="80">
                  <c:v>30.44</c:v>
                </c:pt>
                <c:pt idx="81">
                  <c:v>30.55</c:v>
                </c:pt>
                <c:pt idx="82">
                  <c:v>30.68</c:v>
                </c:pt>
                <c:pt idx="83">
                  <c:v>30.81</c:v>
                </c:pt>
                <c:pt idx="84">
                  <c:v>30.93</c:v>
                </c:pt>
                <c:pt idx="85">
                  <c:v>31.05</c:v>
                </c:pt>
                <c:pt idx="86">
                  <c:v>31.19</c:v>
                </c:pt>
                <c:pt idx="87">
                  <c:v>31.33</c:v>
                </c:pt>
                <c:pt idx="88">
                  <c:v>31.47</c:v>
                </c:pt>
                <c:pt idx="89">
                  <c:v>31.6</c:v>
                </c:pt>
                <c:pt idx="90">
                  <c:v>31.73</c:v>
                </c:pt>
                <c:pt idx="91">
                  <c:v>31.88</c:v>
                </c:pt>
                <c:pt idx="92">
                  <c:v>32.03</c:v>
                </c:pt>
                <c:pt idx="93">
                  <c:v>32.18</c:v>
                </c:pt>
                <c:pt idx="94">
                  <c:v>32.32</c:v>
                </c:pt>
                <c:pt idx="95">
                  <c:v>32.47</c:v>
                </c:pt>
                <c:pt idx="96">
                  <c:v>32.630000000000003</c:v>
                </c:pt>
                <c:pt idx="97">
                  <c:v>32.78</c:v>
                </c:pt>
                <c:pt idx="98">
                  <c:v>32.950000000000003</c:v>
                </c:pt>
                <c:pt idx="99">
                  <c:v>33.119999999999997</c:v>
                </c:pt>
                <c:pt idx="100">
                  <c:v>33.28</c:v>
                </c:pt>
                <c:pt idx="101">
                  <c:v>33.450000000000003</c:v>
                </c:pt>
                <c:pt idx="102">
                  <c:v>33.61</c:v>
                </c:pt>
                <c:pt idx="103">
                  <c:v>33.799999999999997</c:v>
                </c:pt>
                <c:pt idx="104">
                  <c:v>33.96</c:v>
                </c:pt>
                <c:pt idx="105">
                  <c:v>34.130000000000003</c:v>
                </c:pt>
                <c:pt idx="106">
                  <c:v>34.31</c:v>
                </c:pt>
                <c:pt idx="107">
                  <c:v>34.49</c:v>
                </c:pt>
                <c:pt idx="108">
                  <c:v>34.68</c:v>
                </c:pt>
                <c:pt idx="109">
                  <c:v>34.85</c:v>
                </c:pt>
                <c:pt idx="110">
                  <c:v>35.03</c:v>
                </c:pt>
                <c:pt idx="111">
                  <c:v>35.22</c:v>
                </c:pt>
                <c:pt idx="112">
                  <c:v>35.409999999999997</c:v>
                </c:pt>
                <c:pt idx="113">
                  <c:v>35.61</c:v>
                </c:pt>
                <c:pt idx="114">
                  <c:v>35.79</c:v>
                </c:pt>
                <c:pt idx="115">
                  <c:v>35.97</c:v>
                </c:pt>
                <c:pt idx="116">
                  <c:v>36.159999999999997</c:v>
                </c:pt>
                <c:pt idx="117">
                  <c:v>36.35</c:v>
                </c:pt>
                <c:pt idx="118">
                  <c:v>36.54</c:v>
                </c:pt>
                <c:pt idx="119">
                  <c:v>36.72</c:v>
                </c:pt>
                <c:pt idx="120">
                  <c:v>36.92</c:v>
                </c:pt>
                <c:pt idx="121">
                  <c:v>37.119999999999997</c:v>
                </c:pt>
                <c:pt idx="122">
                  <c:v>37.32</c:v>
                </c:pt>
                <c:pt idx="123">
                  <c:v>37.51</c:v>
                </c:pt>
                <c:pt idx="124">
                  <c:v>37.700000000000003</c:v>
                </c:pt>
                <c:pt idx="125">
                  <c:v>37.909999999999997</c:v>
                </c:pt>
                <c:pt idx="126">
                  <c:v>38.11</c:v>
                </c:pt>
                <c:pt idx="127">
                  <c:v>38.299999999999997</c:v>
                </c:pt>
                <c:pt idx="128">
                  <c:v>38.5</c:v>
                </c:pt>
                <c:pt idx="129">
                  <c:v>38.700000000000003</c:v>
                </c:pt>
                <c:pt idx="130">
                  <c:v>38.909999999999997</c:v>
                </c:pt>
                <c:pt idx="131">
                  <c:v>39.11</c:v>
                </c:pt>
                <c:pt idx="132">
                  <c:v>39.31</c:v>
                </c:pt>
                <c:pt idx="133">
                  <c:v>39.5</c:v>
                </c:pt>
                <c:pt idx="134">
                  <c:v>39.69</c:v>
                </c:pt>
                <c:pt idx="135">
                  <c:v>39.880000000000003</c:v>
                </c:pt>
                <c:pt idx="136">
                  <c:v>40.07</c:v>
                </c:pt>
                <c:pt idx="137">
                  <c:v>40.28</c:v>
                </c:pt>
                <c:pt idx="138">
                  <c:v>40.479999999999997</c:v>
                </c:pt>
                <c:pt idx="139">
                  <c:v>40.67</c:v>
                </c:pt>
                <c:pt idx="140">
                  <c:v>40.86</c:v>
                </c:pt>
                <c:pt idx="141">
                  <c:v>41.05</c:v>
                </c:pt>
                <c:pt idx="142">
                  <c:v>41.23</c:v>
                </c:pt>
                <c:pt idx="143">
                  <c:v>41.42</c:v>
                </c:pt>
                <c:pt idx="144">
                  <c:v>41.61</c:v>
                </c:pt>
                <c:pt idx="145">
                  <c:v>41.79</c:v>
                </c:pt>
                <c:pt idx="146">
                  <c:v>41.97</c:v>
                </c:pt>
                <c:pt idx="147">
                  <c:v>42.18</c:v>
                </c:pt>
                <c:pt idx="148">
                  <c:v>42.36</c:v>
                </c:pt>
                <c:pt idx="149">
                  <c:v>42.53</c:v>
                </c:pt>
                <c:pt idx="150">
                  <c:v>42.72</c:v>
                </c:pt>
                <c:pt idx="151">
                  <c:v>42.9</c:v>
                </c:pt>
                <c:pt idx="152">
                  <c:v>43.09</c:v>
                </c:pt>
                <c:pt idx="153">
                  <c:v>43.27</c:v>
                </c:pt>
                <c:pt idx="154">
                  <c:v>43.45</c:v>
                </c:pt>
                <c:pt idx="155">
                  <c:v>43.62</c:v>
                </c:pt>
                <c:pt idx="156">
                  <c:v>43.79</c:v>
                </c:pt>
                <c:pt idx="157">
                  <c:v>43.97</c:v>
                </c:pt>
                <c:pt idx="158">
                  <c:v>44.14</c:v>
                </c:pt>
                <c:pt idx="159">
                  <c:v>44.33</c:v>
                </c:pt>
                <c:pt idx="160">
                  <c:v>44.5</c:v>
                </c:pt>
                <c:pt idx="161">
                  <c:v>44.67</c:v>
                </c:pt>
                <c:pt idx="162">
                  <c:v>44.84</c:v>
                </c:pt>
                <c:pt idx="163">
                  <c:v>45.02</c:v>
                </c:pt>
                <c:pt idx="164">
                  <c:v>45.18</c:v>
                </c:pt>
                <c:pt idx="165">
                  <c:v>45.35</c:v>
                </c:pt>
                <c:pt idx="166">
                  <c:v>45.52</c:v>
                </c:pt>
                <c:pt idx="167">
                  <c:v>45.68</c:v>
                </c:pt>
                <c:pt idx="168">
                  <c:v>45.83</c:v>
                </c:pt>
                <c:pt idx="169">
                  <c:v>46</c:v>
                </c:pt>
                <c:pt idx="170">
                  <c:v>46.16</c:v>
                </c:pt>
                <c:pt idx="171">
                  <c:v>46.32</c:v>
                </c:pt>
                <c:pt idx="172">
                  <c:v>46.47</c:v>
                </c:pt>
                <c:pt idx="173">
                  <c:v>46.63</c:v>
                </c:pt>
                <c:pt idx="174">
                  <c:v>46.79</c:v>
                </c:pt>
                <c:pt idx="175">
                  <c:v>46.95</c:v>
                </c:pt>
                <c:pt idx="176">
                  <c:v>47.1</c:v>
                </c:pt>
                <c:pt idx="177">
                  <c:v>47.26</c:v>
                </c:pt>
                <c:pt idx="178">
                  <c:v>47.41</c:v>
                </c:pt>
                <c:pt idx="179">
                  <c:v>47.56</c:v>
                </c:pt>
                <c:pt idx="180">
                  <c:v>47.72</c:v>
                </c:pt>
                <c:pt idx="181">
                  <c:v>47.87</c:v>
                </c:pt>
                <c:pt idx="182">
                  <c:v>48.03</c:v>
                </c:pt>
                <c:pt idx="183">
                  <c:v>48.18</c:v>
                </c:pt>
                <c:pt idx="184">
                  <c:v>48.35</c:v>
                </c:pt>
                <c:pt idx="185">
                  <c:v>48.49</c:v>
                </c:pt>
                <c:pt idx="186">
                  <c:v>48.64</c:v>
                </c:pt>
                <c:pt idx="187">
                  <c:v>48.78</c:v>
                </c:pt>
                <c:pt idx="188">
                  <c:v>48.93</c:v>
                </c:pt>
                <c:pt idx="189">
                  <c:v>49.08</c:v>
                </c:pt>
                <c:pt idx="190">
                  <c:v>49.23</c:v>
                </c:pt>
                <c:pt idx="191">
                  <c:v>49.38</c:v>
                </c:pt>
                <c:pt idx="192">
                  <c:v>49.52</c:v>
                </c:pt>
                <c:pt idx="193">
                  <c:v>49.67</c:v>
                </c:pt>
                <c:pt idx="194">
                  <c:v>49.83</c:v>
                </c:pt>
                <c:pt idx="195">
                  <c:v>49.97</c:v>
                </c:pt>
                <c:pt idx="196">
                  <c:v>50.11</c:v>
                </c:pt>
                <c:pt idx="197">
                  <c:v>50.26</c:v>
                </c:pt>
                <c:pt idx="198">
                  <c:v>50.4</c:v>
                </c:pt>
                <c:pt idx="199">
                  <c:v>50.55</c:v>
                </c:pt>
                <c:pt idx="200">
                  <c:v>50.69</c:v>
                </c:pt>
                <c:pt idx="201">
                  <c:v>50.83</c:v>
                </c:pt>
                <c:pt idx="202">
                  <c:v>50.98</c:v>
                </c:pt>
                <c:pt idx="203">
                  <c:v>51.13</c:v>
                </c:pt>
                <c:pt idx="204">
                  <c:v>51.27</c:v>
                </c:pt>
                <c:pt idx="205">
                  <c:v>51.42</c:v>
                </c:pt>
                <c:pt idx="206">
                  <c:v>51.56</c:v>
                </c:pt>
                <c:pt idx="207">
                  <c:v>51.71</c:v>
                </c:pt>
                <c:pt idx="208">
                  <c:v>51.85</c:v>
                </c:pt>
                <c:pt idx="209">
                  <c:v>51.99</c:v>
                </c:pt>
                <c:pt idx="210">
                  <c:v>52.14</c:v>
                </c:pt>
                <c:pt idx="211">
                  <c:v>52.29</c:v>
                </c:pt>
                <c:pt idx="212">
                  <c:v>52.44</c:v>
                </c:pt>
                <c:pt idx="213">
                  <c:v>52.59</c:v>
                </c:pt>
                <c:pt idx="214">
                  <c:v>52.74</c:v>
                </c:pt>
                <c:pt idx="215">
                  <c:v>52.88</c:v>
                </c:pt>
                <c:pt idx="216">
                  <c:v>53.02</c:v>
                </c:pt>
                <c:pt idx="217">
                  <c:v>53.17</c:v>
                </c:pt>
                <c:pt idx="218">
                  <c:v>53.33</c:v>
                </c:pt>
                <c:pt idx="219">
                  <c:v>53.48</c:v>
                </c:pt>
                <c:pt idx="220">
                  <c:v>53.63</c:v>
                </c:pt>
                <c:pt idx="221">
                  <c:v>53.78</c:v>
                </c:pt>
                <c:pt idx="222">
                  <c:v>53.94</c:v>
                </c:pt>
                <c:pt idx="223">
                  <c:v>54.09</c:v>
                </c:pt>
                <c:pt idx="224">
                  <c:v>54.23</c:v>
                </c:pt>
                <c:pt idx="225">
                  <c:v>54.36</c:v>
                </c:pt>
                <c:pt idx="226">
                  <c:v>54.52</c:v>
                </c:pt>
                <c:pt idx="227">
                  <c:v>54.68</c:v>
                </c:pt>
                <c:pt idx="228">
                  <c:v>54.83</c:v>
                </c:pt>
                <c:pt idx="229">
                  <c:v>54.99</c:v>
                </c:pt>
                <c:pt idx="230">
                  <c:v>55.15</c:v>
                </c:pt>
                <c:pt idx="231">
                  <c:v>55.32</c:v>
                </c:pt>
                <c:pt idx="232">
                  <c:v>55.46</c:v>
                </c:pt>
                <c:pt idx="233">
                  <c:v>55.62</c:v>
                </c:pt>
                <c:pt idx="234">
                  <c:v>55.79</c:v>
                </c:pt>
                <c:pt idx="235">
                  <c:v>55.95</c:v>
                </c:pt>
                <c:pt idx="236">
                  <c:v>56.11</c:v>
                </c:pt>
                <c:pt idx="237">
                  <c:v>56.27</c:v>
                </c:pt>
                <c:pt idx="238">
                  <c:v>56.43</c:v>
                </c:pt>
                <c:pt idx="239">
                  <c:v>56.58</c:v>
                </c:pt>
                <c:pt idx="240">
                  <c:v>56.74</c:v>
                </c:pt>
                <c:pt idx="241">
                  <c:v>56.92</c:v>
                </c:pt>
                <c:pt idx="242">
                  <c:v>57.08</c:v>
                </c:pt>
                <c:pt idx="243">
                  <c:v>57.26</c:v>
                </c:pt>
                <c:pt idx="244">
                  <c:v>57.42</c:v>
                </c:pt>
                <c:pt idx="245">
                  <c:v>57.59</c:v>
                </c:pt>
                <c:pt idx="246">
                  <c:v>57.76</c:v>
                </c:pt>
                <c:pt idx="247">
                  <c:v>57.92</c:v>
                </c:pt>
                <c:pt idx="248">
                  <c:v>58.1</c:v>
                </c:pt>
                <c:pt idx="249">
                  <c:v>58.28</c:v>
                </c:pt>
                <c:pt idx="250">
                  <c:v>58.44</c:v>
                </c:pt>
                <c:pt idx="251">
                  <c:v>58.6</c:v>
                </c:pt>
                <c:pt idx="252">
                  <c:v>58.77</c:v>
                </c:pt>
                <c:pt idx="253">
                  <c:v>58.94</c:v>
                </c:pt>
                <c:pt idx="254">
                  <c:v>59.11</c:v>
                </c:pt>
                <c:pt idx="255">
                  <c:v>59.29</c:v>
                </c:pt>
                <c:pt idx="256">
                  <c:v>59.45</c:v>
                </c:pt>
                <c:pt idx="257">
                  <c:v>59.61</c:v>
                </c:pt>
                <c:pt idx="258">
                  <c:v>59.79</c:v>
                </c:pt>
                <c:pt idx="259">
                  <c:v>59.96</c:v>
                </c:pt>
                <c:pt idx="260">
                  <c:v>60.12</c:v>
                </c:pt>
                <c:pt idx="261">
                  <c:v>60.28</c:v>
                </c:pt>
                <c:pt idx="262">
                  <c:v>60.46</c:v>
                </c:pt>
                <c:pt idx="263">
                  <c:v>60.64</c:v>
                </c:pt>
                <c:pt idx="264">
                  <c:v>60.8</c:v>
                </c:pt>
                <c:pt idx="265">
                  <c:v>60.98</c:v>
                </c:pt>
                <c:pt idx="266">
                  <c:v>61.15</c:v>
                </c:pt>
                <c:pt idx="267">
                  <c:v>61.33</c:v>
                </c:pt>
                <c:pt idx="268">
                  <c:v>61.5</c:v>
                </c:pt>
                <c:pt idx="269">
                  <c:v>61.68</c:v>
                </c:pt>
                <c:pt idx="270">
                  <c:v>61.85</c:v>
                </c:pt>
                <c:pt idx="271">
                  <c:v>62.02</c:v>
                </c:pt>
                <c:pt idx="272">
                  <c:v>62.21</c:v>
                </c:pt>
                <c:pt idx="273">
                  <c:v>62.38</c:v>
                </c:pt>
                <c:pt idx="274">
                  <c:v>62.55</c:v>
                </c:pt>
                <c:pt idx="275">
                  <c:v>62.73</c:v>
                </c:pt>
                <c:pt idx="276">
                  <c:v>62.91</c:v>
                </c:pt>
                <c:pt idx="277">
                  <c:v>63.07</c:v>
                </c:pt>
                <c:pt idx="278">
                  <c:v>63.24</c:v>
                </c:pt>
                <c:pt idx="279">
                  <c:v>63.42</c:v>
                </c:pt>
                <c:pt idx="280">
                  <c:v>63.59</c:v>
                </c:pt>
                <c:pt idx="281">
                  <c:v>63.77</c:v>
                </c:pt>
                <c:pt idx="282">
                  <c:v>63.94</c:v>
                </c:pt>
                <c:pt idx="283">
                  <c:v>64.12</c:v>
                </c:pt>
                <c:pt idx="284">
                  <c:v>64.3</c:v>
                </c:pt>
                <c:pt idx="285">
                  <c:v>64.47</c:v>
                </c:pt>
                <c:pt idx="286">
                  <c:v>64.64</c:v>
                </c:pt>
                <c:pt idx="287">
                  <c:v>64.81</c:v>
                </c:pt>
                <c:pt idx="288">
                  <c:v>64.97</c:v>
                </c:pt>
                <c:pt idx="289">
                  <c:v>65.150000000000006</c:v>
                </c:pt>
                <c:pt idx="290">
                  <c:v>65.319999999999993</c:v>
                </c:pt>
                <c:pt idx="291">
                  <c:v>65.48</c:v>
                </c:pt>
                <c:pt idx="292">
                  <c:v>65.66</c:v>
                </c:pt>
                <c:pt idx="293">
                  <c:v>65.83</c:v>
                </c:pt>
                <c:pt idx="294">
                  <c:v>66</c:v>
                </c:pt>
                <c:pt idx="295">
                  <c:v>66.17</c:v>
                </c:pt>
                <c:pt idx="296">
                  <c:v>66.34</c:v>
                </c:pt>
                <c:pt idx="297">
                  <c:v>66.510000000000005</c:v>
                </c:pt>
                <c:pt idx="298">
                  <c:v>66.69</c:v>
                </c:pt>
                <c:pt idx="299">
                  <c:v>66.849999999999994</c:v>
                </c:pt>
                <c:pt idx="300">
                  <c:v>67.02</c:v>
                </c:pt>
                <c:pt idx="301">
                  <c:v>67.19</c:v>
                </c:pt>
                <c:pt idx="302">
                  <c:v>67.349999999999994</c:v>
                </c:pt>
                <c:pt idx="303">
                  <c:v>67.510000000000005</c:v>
                </c:pt>
                <c:pt idx="304">
                  <c:v>67.680000000000007</c:v>
                </c:pt>
                <c:pt idx="305">
                  <c:v>67.849999999999994</c:v>
                </c:pt>
                <c:pt idx="306">
                  <c:v>68.010000000000005</c:v>
                </c:pt>
                <c:pt idx="307">
                  <c:v>68.180000000000007</c:v>
                </c:pt>
                <c:pt idx="308">
                  <c:v>68.349999999999994</c:v>
                </c:pt>
                <c:pt idx="309">
                  <c:v>68.5</c:v>
                </c:pt>
                <c:pt idx="310">
                  <c:v>68.67</c:v>
                </c:pt>
                <c:pt idx="311">
                  <c:v>68.84</c:v>
                </c:pt>
                <c:pt idx="312">
                  <c:v>69</c:v>
                </c:pt>
                <c:pt idx="313">
                  <c:v>69.17</c:v>
                </c:pt>
                <c:pt idx="314">
                  <c:v>69.34</c:v>
                </c:pt>
                <c:pt idx="315">
                  <c:v>69.489999999999995</c:v>
                </c:pt>
                <c:pt idx="316">
                  <c:v>69.650000000000006</c:v>
                </c:pt>
                <c:pt idx="317">
                  <c:v>69.819999999999993</c:v>
                </c:pt>
                <c:pt idx="318">
                  <c:v>69.97</c:v>
                </c:pt>
                <c:pt idx="319">
                  <c:v>70.13</c:v>
                </c:pt>
                <c:pt idx="320">
                  <c:v>70.290000000000006</c:v>
                </c:pt>
                <c:pt idx="321">
                  <c:v>70.459999999999994</c:v>
                </c:pt>
                <c:pt idx="322">
                  <c:v>70.62</c:v>
                </c:pt>
                <c:pt idx="323">
                  <c:v>70.78</c:v>
                </c:pt>
                <c:pt idx="324">
                  <c:v>70.94</c:v>
                </c:pt>
                <c:pt idx="325">
                  <c:v>71.09</c:v>
                </c:pt>
                <c:pt idx="326">
                  <c:v>71.239999999999995</c:v>
                </c:pt>
                <c:pt idx="327">
                  <c:v>71.39</c:v>
                </c:pt>
                <c:pt idx="328">
                  <c:v>71.56</c:v>
                </c:pt>
                <c:pt idx="329">
                  <c:v>71.72</c:v>
                </c:pt>
                <c:pt idx="330">
                  <c:v>71.87</c:v>
                </c:pt>
                <c:pt idx="331">
                  <c:v>72.040000000000006</c:v>
                </c:pt>
                <c:pt idx="332">
                  <c:v>72.2</c:v>
                </c:pt>
                <c:pt idx="333">
                  <c:v>72.349999999999994</c:v>
                </c:pt>
                <c:pt idx="334">
                  <c:v>72.510000000000005</c:v>
                </c:pt>
                <c:pt idx="335">
                  <c:v>72.67</c:v>
                </c:pt>
                <c:pt idx="336">
                  <c:v>72.84</c:v>
                </c:pt>
                <c:pt idx="337">
                  <c:v>73</c:v>
                </c:pt>
                <c:pt idx="338">
                  <c:v>73.16</c:v>
                </c:pt>
                <c:pt idx="339">
                  <c:v>73.31</c:v>
                </c:pt>
                <c:pt idx="340">
                  <c:v>73.48</c:v>
                </c:pt>
                <c:pt idx="341">
                  <c:v>73.64</c:v>
                </c:pt>
                <c:pt idx="342">
                  <c:v>73.8</c:v>
                </c:pt>
                <c:pt idx="343">
                  <c:v>73.97</c:v>
                </c:pt>
                <c:pt idx="344">
                  <c:v>74.12</c:v>
                </c:pt>
                <c:pt idx="345">
                  <c:v>74.28</c:v>
                </c:pt>
                <c:pt idx="346">
                  <c:v>74.430000000000007</c:v>
                </c:pt>
                <c:pt idx="347">
                  <c:v>74.59</c:v>
                </c:pt>
                <c:pt idx="348">
                  <c:v>74.75</c:v>
                </c:pt>
                <c:pt idx="349">
                  <c:v>74.91</c:v>
                </c:pt>
                <c:pt idx="350">
                  <c:v>75.069999999999993</c:v>
                </c:pt>
                <c:pt idx="351">
                  <c:v>75.239999999999995</c:v>
                </c:pt>
                <c:pt idx="352">
                  <c:v>75.400000000000006</c:v>
                </c:pt>
                <c:pt idx="353">
                  <c:v>75.56</c:v>
                </c:pt>
                <c:pt idx="354">
                  <c:v>75.739999999999995</c:v>
                </c:pt>
                <c:pt idx="355">
                  <c:v>75.900000000000006</c:v>
                </c:pt>
                <c:pt idx="356">
                  <c:v>76.06</c:v>
                </c:pt>
                <c:pt idx="357">
                  <c:v>76.22</c:v>
                </c:pt>
                <c:pt idx="358">
                  <c:v>76.38</c:v>
                </c:pt>
                <c:pt idx="359">
                  <c:v>76.55</c:v>
                </c:pt>
                <c:pt idx="360">
                  <c:v>76.709999999999994</c:v>
                </c:pt>
                <c:pt idx="361">
                  <c:v>76.87</c:v>
                </c:pt>
                <c:pt idx="362">
                  <c:v>77.03</c:v>
                </c:pt>
                <c:pt idx="363">
                  <c:v>77.19</c:v>
                </c:pt>
                <c:pt idx="364">
                  <c:v>77.36</c:v>
                </c:pt>
                <c:pt idx="365">
                  <c:v>77.52</c:v>
                </c:pt>
                <c:pt idx="366">
                  <c:v>77.69</c:v>
                </c:pt>
                <c:pt idx="367">
                  <c:v>77.849999999999994</c:v>
                </c:pt>
                <c:pt idx="368">
                  <c:v>78.02</c:v>
                </c:pt>
                <c:pt idx="369">
                  <c:v>78.19</c:v>
                </c:pt>
                <c:pt idx="370">
                  <c:v>78.349999999999994</c:v>
                </c:pt>
                <c:pt idx="371">
                  <c:v>78.510000000000005</c:v>
                </c:pt>
                <c:pt idx="372">
                  <c:v>78.680000000000007</c:v>
                </c:pt>
                <c:pt idx="373">
                  <c:v>78.849999999999994</c:v>
                </c:pt>
                <c:pt idx="374">
                  <c:v>79.02</c:v>
                </c:pt>
                <c:pt idx="375">
                  <c:v>79.19</c:v>
                </c:pt>
                <c:pt idx="376">
                  <c:v>79.349999999999994</c:v>
                </c:pt>
                <c:pt idx="377">
                  <c:v>79.52</c:v>
                </c:pt>
                <c:pt idx="378">
                  <c:v>79.7</c:v>
                </c:pt>
                <c:pt idx="379">
                  <c:v>79.86</c:v>
                </c:pt>
                <c:pt idx="380">
                  <c:v>80.03</c:v>
                </c:pt>
                <c:pt idx="381">
                  <c:v>80.2</c:v>
                </c:pt>
                <c:pt idx="382">
                  <c:v>80.36</c:v>
                </c:pt>
                <c:pt idx="383">
                  <c:v>80.540000000000006</c:v>
                </c:pt>
                <c:pt idx="384">
                  <c:v>80.72</c:v>
                </c:pt>
                <c:pt idx="385">
                  <c:v>80.89</c:v>
                </c:pt>
                <c:pt idx="386">
                  <c:v>81.05</c:v>
                </c:pt>
                <c:pt idx="387">
                  <c:v>81.23</c:v>
                </c:pt>
                <c:pt idx="388">
                  <c:v>81.400000000000006</c:v>
                </c:pt>
                <c:pt idx="389">
                  <c:v>81.569999999999993</c:v>
                </c:pt>
                <c:pt idx="390">
                  <c:v>81.739999999999995</c:v>
                </c:pt>
                <c:pt idx="391">
                  <c:v>81.900000000000006</c:v>
                </c:pt>
                <c:pt idx="392">
                  <c:v>82.08</c:v>
                </c:pt>
                <c:pt idx="393">
                  <c:v>82.26</c:v>
                </c:pt>
                <c:pt idx="394">
                  <c:v>82.43</c:v>
                </c:pt>
                <c:pt idx="395">
                  <c:v>82.59</c:v>
                </c:pt>
                <c:pt idx="396">
                  <c:v>82.77</c:v>
                </c:pt>
                <c:pt idx="397">
                  <c:v>82.94</c:v>
                </c:pt>
                <c:pt idx="398">
                  <c:v>83.12</c:v>
                </c:pt>
                <c:pt idx="399">
                  <c:v>83.28</c:v>
                </c:pt>
                <c:pt idx="400">
                  <c:v>83.45</c:v>
                </c:pt>
                <c:pt idx="401">
                  <c:v>83.62</c:v>
                </c:pt>
                <c:pt idx="402">
                  <c:v>83.78</c:v>
                </c:pt>
                <c:pt idx="403">
                  <c:v>83.96</c:v>
                </c:pt>
                <c:pt idx="404">
                  <c:v>84.13</c:v>
                </c:pt>
                <c:pt idx="405">
                  <c:v>84.3</c:v>
                </c:pt>
                <c:pt idx="406">
                  <c:v>84.47</c:v>
                </c:pt>
                <c:pt idx="407">
                  <c:v>84.65</c:v>
                </c:pt>
                <c:pt idx="408">
                  <c:v>84.81</c:v>
                </c:pt>
                <c:pt idx="409">
                  <c:v>84.97</c:v>
                </c:pt>
                <c:pt idx="410">
                  <c:v>85.13</c:v>
                </c:pt>
                <c:pt idx="411">
                  <c:v>85.29</c:v>
                </c:pt>
                <c:pt idx="412">
                  <c:v>85.46</c:v>
                </c:pt>
                <c:pt idx="413">
                  <c:v>85.63</c:v>
                </c:pt>
                <c:pt idx="414">
                  <c:v>85.8</c:v>
                </c:pt>
                <c:pt idx="415">
                  <c:v>85.96</c:v>
                </c:pt>
                <c:pt idx="416">
                  <c:v>86.12</c:v>
                </c:pt>
                <c:pt idx="417">
                  <c:v>86.3</c:v>
                </c:pt>
                <c:pt idx="418">
                  <c:v>86.47</c:v>
                </c:pt>
                <c:pt idx="419">
                  <c:v>86.64</c:v>
                </c:pt>
                <c:pt idx="420">
                  <c:v>86.81</c:v>
                </c:pt>
                <c:pt idx="421">
                  <c:v>86.97</c:v>
                </c:pt>
                <c:pt idx="422">
                  <c:v>87.14</c:v>
                </c:pt>
                <c:pt idx="423">
                  <c:v>87.32</c:v>
                </c:pt>
                <c:pt idx="424">
                  <c:v>87.48</c:v>
                </c:pt>
                <c:pt idx="425">
                  <c:v>87.65</c:v>
                </c:pt>
                <c:pt idx="426">
                  <c:v>87.81</c:v>
                </c:pt>
                <c:pt idx="427">
                  <c:v>87.99</c:v>
                </c:pt>
                <c:pt idx="428">
                  <c:v>88.17</c:v>
                </c:pt>
                <c:pt idx="429">
                  <c:v>88.33</c:v>
                </c:pt>
                <c:pt idx="430">
                  <c:v>88.49</c:v>
                </c:pt>
                <c:pt idx="431">
                  <c:v>88.68</c:v>
                </c:pt>
                <c:pt idx="432">
                  <c:v>88.84</c:v>
                </c:pt>
                <c:pt idx="433">
                  <c:v>89.01</c:v>
                </c:pt>
                <c:pt idx="434">
                  <c:v>89.17</c:v>
                </c:pt>
                <c:pt idx="435">
                  <c:v>89.34</c:v>
                </c:pt>
                <c:pt idx="436">
                  <c:v>89.51</c:v>
                </c:pt>
                <c:pt idx="437">
                  <c:v>89.68</c:v>
                </c:pt>
                <c:pt idx="438">
                  <c:v>89.86</c:v>
                </c:pt>
                <c:pt idx="439">
                  <c:v>90.03</c:v>
                </c:pt>
                <c:pt idx="440">
                  <c:v>90.19</c:v>
                </c:pt>
                <c:pt idx="441">
                  <c:v>90.36</c:v>
                </c:pt>
                <c:pt idx="442">
                  <c:v>90.52</c:v>
                </c:pt>
                <c:pt idx="443">
                  <c:v>90.69</c:v>
                </c:pt>
                <c:pt idx="444">
                  <c:v>90.85</c:v>
                </c:pt>
                <c:pt idx="445">
                  <c:v>91.01</c:v>
                </c:pt>
                <c:pt idx="446">
                  <c:v>91.18</c:v>
                </c:pt>
                <c:pt idx="447">
                  <c:v>91.34</c:v>
                </c:pt>
                <c:pt idx="448">
                  <c:v>91.51</c:v>
                </c:pt>
                <c:pt idx="449">
                  <c:v>91.68</c:v>
                </c:pt>
                <c:pt idx="450">
                  <c:v>91.84</c:v>
                </c:pt>
                <c:pt idx="451">
                  <c:v>92</c:v>
                </c:pt>
                <c:pt idx="452">
                  <c:v>92.17</c:v>
                </c:pt>
                <c:pt idx="453">
                  <c:v>92.34</c:v>
                </c:pt>
                <c:pt idx="454">
                  <c:v>92.5</c:v>
                </c:pt>
                <c:pt idx="455">
                  <c:v>92.65</c:v>
                </c:pt>
                <c:pt idx="456">
                  <c:v>92.82</c:v>
                </c:pt>
                <c:pt idx="457">
                  <c:v>92.99</c:v>
                </c:pt>
                <c:pt idx="458">
                  <c:v>93.16</c:v>
                </c:pt>
                <c:pt idx="459">
                  <c:v>93.32</c:v>
                </c:pt>
                <c:pt idx="460">
                  <c:v>93.47</c:v>
                </c:pt>
                <c:pt idx="461">
                  <c:v>93.65</c:v>
                </c:pt>
                <c:pt idx="462">
                  <c:v>93.81</c:v>
                </c:pt>
                <c:pt idx="463">
                  <c:v>93.98</c:v>
                </c:pt>
                <c:pt idx="464">
                  <c:v>94.15</c:v>
                </c:pt>
                <c:pt idx="465">
                  <c:v>94.3</c:v>
                </c:pt>
                <c:pt idx="466">
                  <c:v>94.45</c:v>
                </c:pt>
                <c:pt idx="467">
                  <c:v>94.62</c:v>
                </c:pt>
                <c:pt idx="468">
                  <c:v>94.79</c:v>
                </c:pt>
                <c:pt idx="469">
                  <c:v>94.95</c:v>
                </c:pt>
                <c:pt idx="470">
                  <c:v>95.12</c:v>
                </c:pt>
                <c:pt idx="471">
                  <c:v>95.29</c:v>
                </c:pt>
                <c:pt idx="472">
                  <c:v>95.46</c:v>
                </c:pt>
                <c:pt idx="473">
                  <c:v>95.62</c:v>
                </c:pt>
                <c:pt idx="474">
                  <c:v>95.78</c:v>
                </c:pt>
                <c:pt idx="475">
                  <c:v>95.94</c:v>
                </c:pt>
                <c:pt idx="476">
                  <c:v>96.11</c:v>
                </c:pt>
                <c:pt idx="477">
                  <c:v>96.26</c:v>
                </c:pt>
                <c:pt idx="478">
                  <c:v>96.42</c:v>
                </c:pt>
                <c:pt idx="479">
                  <c:v>96.58</c:v>
                </c:pt>
                <c:pt idx="480">
                  <c:v>96.75</c:v>
                </c:pt>
                <c:pt idx="481">
                  <c:v>96.91</c:v>
                </c:pt>
                <c:pt idx="482">
                  <c:v>97.09</c:v>
                </c:pt>
                <c:pt idx="483">
                  <c:v>97.24</c:v>
                </c:pt>
                <c:pt idx="484">
                  <c:v>97.4</c:v>
                </c:pt>
                <c:pt idx="485">
                  <c:v>97.56</c:v>
                </c:pt>
                <c:pt idx="486">
                  <c:v>97.72</c:v>
                </c:pt>
                <c:pt idx="487">
                  <c:v>97.88</c:v>
                </c:pt>
                <c:pt idx="488">
                  <c:v>98.04</c:v>
                </c:pt>
                <c:pt idx="489">
                  <c:v>98.2</c:v>
                </c:pt>
                <c:pt idx="490">
                  <c:v>98.37</c:v>
                </c:pt>
                <c:pt idx="491">
                  <c:v>98.54</c:v>
                </c:pt>
                <c:pt idx="492">
                  <c:v>98.72</c:v>
                </c:pt>
                <c:pt idx="493">
                  <c:v>98.89</c:v>
                </c:pt>
                <c:pt idx="494">
                  <c:v>99.05</c:v>
                </c:pt>
                <c:pt idx="495">
                  <c:v>99.21</c:v>
                </c:pt>
                <c:pt idx="496">
                  <c:v>99.38</c:v>
                </c:pt>
                <c:pt idx="497">
                  <c:v>99.55</c:v>
                </c:pt>
                <c:pt idx="498">
                  <c:v>99.72</c:v>
                </c:pt>
                <c:pt idx="499">
                  <c:v>99.88</c:v>
                </c:pt>
                <c:pt idx="500">
                  <c:v>100.1</c:v>
                </c:pt>
                <c:pt idx="501">
                  <c:v>100.2</c:v>
                </c:pt>
                <c:pt idx="502">
                  <c:v>100.4</c:v>
                </c:pt>
                <c:pt idx="503">
                  <c:v>100.6</c:v>
                </c:pt>
                <c:pt idx="504">
                  <c:v>100.7</c:v>
                </c:pt>
                <c:pt idx="505">
                  <c:v>100.9</c:v>
                </c:pt>
                <c:pt idx="506">
                  <c:v>101.1</c:v>
                </c:pt>
                <c:pt idx="507">
                  <c:v>101.2</c:v>
                </c:pt>
                <c:pt idx="508">
                  <c:v>101.4</c:v>
                </c:pt>
                <c:pt idx="509">
                  <c:v>101.6</c:v>
                </c:pt>
                <c:pt idx="510">
                  <c:v>101.7</c:v>
                </c:pt>
                <c:pt idx="511">
                  <c:v>101.9</c:v>
                </c:pt>
                <c:pt idx="512">
                  <c:v>102.1</c:v>
                </c:pt>
                <c:pt idx="513">
                  <c:v>102.2</c:v>
                </c:pt>
                <c:pt idx="514">
                  <c:v>102.4</c:v>
                </c:pt>
                <c:pt idx="515">
                  <c:v>102.6</c:v>
                </c:pt>
                <c:pt idx="516">
                  <c:v>102.7</c:v>
                </c:pt>
                <c:pt idx="517">
                  <c:v>102.9</c:v>
                </c:pt>
                <c:pt idx="518">
                  <c:v>103.1</c:v>
                </c:pt>
                <c:pt idx="519">
                  <c:v>103.3</c:v>
                </c:pt>
                <c:pt idx="520">
                  <c:v>103.4</c:v>
                </c:pt>
                <c:pt idx="521">
                  <c:v>103.6</c:v>
                </c:pt>
                <c:pt idx="522">
                  <c:v>103.8</c:v>
                </c:pt>
                <c:pt idx="523">
                  <c:v>103.9</c:v>
                </c:pt>
                <c:pt idx="524">
                  <c:v>104.1</c:v>
                </c:pt>
                <c:pt idx="525">
                  <c:v>104.3</c:v>
                </c:pt>
                <c:pt idx="526">
                  <c:v>104.4</c:v>
                </c:pt>
                <c:pt idx="527">
                  <c:v>104.6</c:v>
                </c:pt>
                <c:pt idx="528">
                  <c:v>104.8</c:v>
                </c:pt>
                <c:pt idx="529">
                  <c:v>104.9</c:v>
                </c:pt>
                <c:pt idx="530">
                  <c:v>105.1</c:v>
                </c:pt>
                <c:pt idx="531">
                  <c:v>105.3</c:v>
                </c:pt>
                <c:pt idx="532">
                  <c:v>105.4</c:v>
                </c:pt>
                <c:pt idx="533">
                  <c:v>105.6</c:v>
                </c:pt>
                <c:pt idx="534">
                  <c:v>105.8</c:v>
                </c:pt>
                <c:pt idx="535">
                  <c:v>105.9</c:v>
                </c:pt>
                <c:pt idx="536">
                  <c:v>106.1</c:v>
                </c:pt>
                <c:pt idx="537">
                  <c:v>106.3</c:v>
                </c:pt>
                <c:pt idx="538">
                  <c:v>106.4</c:v>
                </c:pt>
                <c:pt idx="539">
                  <c:v>106.6</c:v>
                </c:pt>
                <c:pt idx="540">
                  <c:v>106.8</c:v>
                </c:pt>
                <c:pt idx="541">
                  <c:v>107</c:v>
                </c:pt>
                <c:pt idx="542">
                  <c:v>107.1</c:v>
                </c:pt>
                <c:pt idx="543">
                  <c:v>107.3</c:v>
                </c:pt>
                <c:pt idx="544">
                  <c:v>107.5</c:v>
                </c:pt>
                <c:pt idx="545">
                  <c:v>107.6</c:v>
                </c:pt>
                <c:pt idx="546">
                  <c:v>107.8</c:v>
                </c:pt>
                <c:pt idx="547">
                  <c:v>108</c:v>
                </c:pt>
                <c:pt idx="548">
                  <c:v>108.1</c:v>
                </c:pt>
                <c:pt idx="549">
                  <c:v>108.3</c:v>
                </c:pt>
                <c:pt idx="550">
                  <c:v>108.5</c:v>
                </c:pt>
                <c:pt idx="551">
                  <c:v>108.6</c:v>
                </c:pt>
                <c:pt idx="552">
                  <c:v>108.8</c:v>
                </c:pt>
                <c:pt idx="553">
                  <c:v>109</c:v>
                </c:pt>
                <c:pt idx="554">
                  <c:v>109.1</c:v>
                </c:pt>
                <c:pt idx="555">
                  <c:v>109.3</c:v>
                </c:pt>
                <c:pt idx="556">
                  <c:v>109.5</c:v>
                </c:pt>
                <c:pt idx="557">
                  <c:v>109.6</c:v>
                </c:pt>
                <c:pt idx="558">
                  <c:v>109.8</c:v>
                </c:pt>
                <c:pt idx="559">
                  <c:v>110</c:v>
                </c:pt>
                <c:pt idx="560">
                  <c:v>110.1</c:v>
                </c:pt>
                <c:pt idx="561">
                  <c:v>110.3</c:v>
                </c:pt>
                <c:pt idx="562">
                  <c:v>110.5</c:v>
                </c:pt>
                <c:pt idx="563">
                  <c:v>110.7</c:v>
                </c:pt>
                <c:pt idx="564">
                  <c:v>110.8</c:v>
                </c:pt>
                <c:pt idx="565">
                  <c:v>111</c:v>
                </c:pt>
                <c:pt idx="566">
                  <c:v>111.1</c:v>
                </c:pt>
                <c:pt idx="567">
                  <c:v>111.3</c:v>
                </c:pt>
                <c:pt idx="568">
                  <c:v>111.5</c:v>
                </c:pt>
                <c:pt idx="569">
                  <c:v>111.6</c:v>
                </c:pt>
                <c:pt idx="570">
                  <c:v>111.8</c:v>
                </c:pt>
                <c:pt idx="571">
                  <c:v>112</c:v>
                </c:pt>
                <c:pt idx="572">
                  <c:v>112.1</c:v>
                </c:pt>
                <c:pt idx="573">
                  <c:v>112.3</c:v>
                </c:pt>
                <c:pt idx="574">
                  <c:v>112.5</c:v>
                </c:pt>
                <c:pt idx="575">
                  <c:v>112.6</c:v>
                </c:pt>
                <c:pt idx="576">
                  <c:v>112.8</c:v>
                </c:pt>
                <c:pt idx="577">
                  <c:v>113</c:v>
                </c:pt>
                <c:pt idx="578">
                  <c:v>113.1</c:v>
                </c:pt>
                <c:pt idx="579">
                  <c:v>113.3</c:v>
                </c:pt>
                <c:pt idx="580">
                  <c:v>113.4</c:v>
                </c:pt>
                <c:pt idx="581">
                  <c:v>113.6</c:v>
                </c:pt>
                <c:pt idx="582">
                  <c:v>113.8</c:v>
                </c:pt>
                <c:pt idx="583">
                  <c:v>113.9</c:v>
                </c:pt>
                <c:pt idx="584">
                  <c:v>114.1</c:v>
                </c:pt>
                <c:pt idx="585">
                  <c:v>114.3</c:v>
                </c:pt>
                <c:pt idx="586">
                  <c:v>114.4</c:v>
                </c:pt>
                <c:pt idx="587">
                  <c:v>114.6</c:v>
                </c:pt>
                <c:pt idx="588">
                  <c:v>114.8</c:v>
                </c:pt>
                <c:pt idx="589">
                  <c:v>114.9</c:v>
                </c:pt>
                <c:pt idx="590">
                  <c:v>115.1</c:v>
                </c:pt>
                <c:pt idx="591">
                  <c:v>115.3</c:v>
                </c:pt>
                <c:pt idx="592">
                  <c:v>115.4</c:v>
                </c:pt>
                <c:pt idx="593">
                  <c:v>115.6</c:v>
                </c:pt>
                <c:pt idx="594">
                  <c:v>115.8</c:v>
                </c:pt>
                <c:pt idx="595">
                  <c:v>115.9</c:v>
                </c:pt>
                <c:pt idx="596">
                  <c:v>116.1</c:v>
                </c:pt>
                <c:pt idx="597">
                  <c:v>116.2</c:v>
                </c:pt>
                <c:pt idx="598">
                  <c:v>116.4</c:v>
                </c:pt>
                <c:pt idx="599">
                  <c:v>116.6</c:v>
                </c:pt>
                <c:pt idx="600">
                  <c:v>116.8</c:v>
                </c:pt>
                <c:pt idx="601">
                  <c:v>116.9</c:v>
                </c:pt>
                <c:pt idx="602">
                  <c:v>117.1</c:v>
                </c:pt>
                <c:pt idx="603">
                  <c:v>117.3</c:v>
                </c:pt>
                <c:pt idx="604">
                  <c:v>117.4</c:v>
                </c:pt>
                <c:pt idx="605">
                  <c:v>117.6</c:v>
                </c:pt>
                <c:pt idx="606">
                  <c:v>117.8</c:v>
                </c:pt>
                <c:pt idx="607">
                  <c:v>118</c:v>
                </c:pt>
                <c:pt idx="608">
                  <c:v>118.1</c:v>
                </c:pt>
                <c:pt idx="609">
                  <c:v>118.3</c:v>
                </c:pt>
                <c:pt idx="610">
                  <c:v>118.4</c:v>
                </c:pt>
                <c:pt idx="611">
                  <c:v>118.6</c:v>
                </c:pt>
                <c:pt idx="612">
                  <c:v>118.8</c:v>
                </c:pt>
                <c:pt idx="613">
                  <c:v>118.9</c:v>
                </c:pt>
                <c:pt idx="614">
                  <c:v>119.1</c:v>
                </c:pt>
                <c:pt idx="615">
                  <c:v>119.3</c:v>
                </c:pt>
                <c:pt idx="616">
                  <c:v>119.4</c:v>
                </c:pt>
                <c:pt idx="617">
                  <c:v>119.6</c:v>
                </c:pt>
                <c:pt idx="618">
                  <c:v>119.8</c:v>
                </c:pt>
                <c:pt idx="619">
                  <c:v>120</c:v>
                </c:pt>
                <c:pt idx="620">
                  <c:v>120.1</c:v>
                </c:pt>
                <c:pt idx="621">
                  <c:v>120.3</c:v>
                </c:pt>
                <c:pt idx="622">
                  <c:v>120.5</c:v>
                </c:pt>
                <c:pt idx="623">
                  <c:v>120.6</c:v>
                </c:pt>
                <c:pt idx="624">
                  <c:v>120.8</c:v>
                </c:pt>
                <c:pt idx="625">
                  <c:v>121</c:v>
                </c:pt>
                <c:pt idx="626">
                  <c:v>121.1</c:v>
                </c:pt>
                <c:pt idx="627">
                  <c:v>121.3</c:v>
                </c:pt>
                <c:pt idx="628">
                  <c:v>121.5</c:v>
                </c:pt>
                <c:pt idx="629">
                  <c:v>121.7</c:v>
                </c:pt>
                <c:pt idx="630">
                  <c:v>121.8</c:v>
                </c:pt>
                <c:pt idx="631">
                  <c:v>122</c:v>
                </c:pt>
                <c:pt idx="632">
                  <c:v>122.2</c:v>
                </c:pt>
                <c:pt idx="633">
                  <c:v>122.3</c:v>
                </c:pt>
                <c:pt idx="634">
                  <c:v>122.5</c:v>
                </c:pt>
                <c:pt idx="635">
                  <c:v>122.7</c:v>
                </c:pt>
                <c:pt idx="636">
                  <c:v>122.8</c:v>
                </c:pt>
                <c:pt idx="637">
                  <c:v>123</c:v>
                </c:pt>
                <c:pt idx="638">
                  <c:v>123.2</c:v>
                </c:pt>
                <c:pt idx="639">
                  <c:v>123.3</c:v>
                </c:pt>
                <c:pt idx="640">
                  <c:v>123.5</c:v>
                </c:pt>
                <c:pt idx="641">
                  <c:v>123.7</c:v>
                </c:pt>
                <c:pt idx="642">
                  <c:v>123.9</c:v>
                </c:pt>
                <c:pt idx="643">
                  <c:v>124</c:v>
                </c:pt>
                <c:pt idx="644">
                  <c:v>124.2</c:v>
                </c:pt>
                <c:pt idx="645">
                  <c:v>124.4</c:v>
                </c:pt>
                <c:pt idx="646">
                  <c:v>124.5</c:v>
                </c:pt>
                <c:pt idx="647">
                  <c:v>124.7</c:v>
                </c:pt>
                <c:pt idx="648">
                  <c:v>124.9</c:v>
                </c:pt>
                <c:pt idx="649">
                  <c:v>125</c:v>
                </c:pt>
                <c:pt idx="650">
                  <c:v>125.2</c:v>
                </c:pt>
                <c:pt idx="651">
                  <c:v>125.4</c:v>
                </c:pt>
                <c:pt idx="652">
                  <c:v>125.5</c:v>
                </c:pt>
                <c:pt idx="653">
                  <c:v>125.7</c:v>
                </c:pt>
                <c:pt idx="654">
                  <c:v>125.9</c:v>
                </c:pt>
                <c:pt idx="655">
                  <c:v>126</c:v>
                </c:pt>
                <c:pt idx="656">
                  <c:v>126.2</c:v>
                </c:pt>
                <c:pt idx="657">
                  <c:v>126.4</c:v>
                </c:pt>
                <c:pt idx="658">
                  <c:v>126.5</c:v>
                </c:pt>
                <c:pt idx="659">
                  <c:v>126.7</c:v>
                </c:pt>
                <c:pt idx="660">
                  <c:v>126.9</c:v>
                </c:pt>
                <c:pt idx="661">
                  <c:v>127</c:v>
                </c:pt>
                <c:pt idx="662">
                  <c:v>127.2</c:v>
                </c:pt>
                <c:pt idx="663">
                  <c:v>127.4</c:v>
                </c:pt>
                <c:pt idx="664">
                  <c:v>127.5</c:v>
                </c:pt>
                <c:pt idx="665">
                  <c:v>127.7</c:v>
                </c:pt>
                <c:pt idx="666">
                  <c:v>127.9</c:v>
                </c:pt>
                <c:pt idx="667">
                  <c:v>128</c:v>
                </c:pt>
                <c:pt idx="668">
                  <c:v>128.19999999999999</c:v>
                </c:pt>
                <c:pt idx="669">
                  <c:v>128.30000000000001</c:v>
                </c:pt>
                <c:pt idx="670">
                  <c:v>128.5</c:v>
                </c:pt>
                <c:pt idx="671">
                  <c:v>128.69999999999999</c:v>
                </c:pt>
                <c:pt idx="672">
                  <c:v>128.80000000000001</c:v>
                </c:pt>
                <c:pt idx="673">
                  <c:v>129</c:v>
                </c:pt>
                <c:pt idx="674">
                  <c:v>129.19999999999999</c:v>
                </c:pt>
                <c:pt idx="675">
                  <c:v>129.30000000000001</c:v>
                </c:pt>
                <c:pt idx="676">
                  <c:v>129.5</c:v>
                </c:pt>
                <c:pt idx="677">
                  <c:v>129.69999999999999</c:v>
                </c:pt>
                <c:pt idx="678">
                  <c:v>129.80000000000001</c:v>
                </c:pt>
                <c:pt idx="679">
                  <c:v>130</c:v>
                </c:pt>
                <c:pt idx="680">
                  <c:v>130.19999999999999</c:v>
                </c:pt>
                <c:pt idx="681">
                  <c:v>130.30000000000001</c:v>
                </c:pt>
                <c:pt idx="682">
                  <c:v>130.5</c:v>
                </c:pt>
                <c:pt idx="683">
                  <c:v>130.69999999999999</c:v>
                </c:pt>
                <c:pt idx="684">
                  <c:v>130.80000000000001</c:v>
                </c:pt>
                <c:pt idx="685">
                  <c:v>131</c:v>
                </c:pt>
                <c:pt idx="686">
                  <c:v>131.1</c:v>
                </c:pt>
                <c:pt idx="687">
                  <c:v>131.30000000000001</c:v>
                </c:pt>
                <c:pt idx="688">
                  <c:v>131.5</c:v>
                </c:pt>
                <c:pt idx="689">
                  <c:v>131.6</c:v>
                </c:pt>
                <c:pt idx="690">
                  <c:v>131.80000000000001</c:v>
                </c:pt>
                <c:pt idx="691">
                  <c:v>132</c:v>
                </c:pt>
                <c:pt idx="692">
                  <c:v>132.1</c:v>
                </c:pt>
                <c:pt idx="693">
                  <c:v>132.30000000000001</c:v>
                </c:pt>
                <c:pt idx="694">
                  <c:v>132.4</c:v>
                </c:pt>
                <c:pt idx="695">
                  <c:v>132.6</c:v>
                </c:pt>
                <c:pt idx="696">
                  <c:v>132.80000000000001</c:v>
                </c:pt>
                <c:pt idx="697">
                  <c:v>132.9</c:v>
                </c:pt>
                <c:pt idx="698">
                  <c:v>133.1</c:v>
                </c:pt>
                <c:pt idx="699">
                  <c:v>133.30000000000001</c:v>
                </c:pt>
                <c:pt idx="700">
                  <c:v>133.4</c:v>
                </c:pt>
                <c:pt idx="701">
                  <c:v>133.6</c:v>
                </c:pt>
                <c:pt idx="702">
                  <c:v>133.80000000000001</c:v>
                </c:pt>
                <c:pt idx="703">
                  <c:v>133.9</c:v>
                </c:pt>
                <c:pt idx="704">
                  <c:v>134.1</c:v>
                </c:pt>
                <c:pt idx="705">
                  <c:v>134.30000000000001</c:v>
                </c:pt>
                <c:pt idx="706">
                  <c:v>134.4</c:v>
                </c:pt>
                <c:pt idx="707">
                  <c:v>134.6</c:v>
                </c:pt>
                <c:pt idx="708">
                  <c:v>134.80000000000001</c:v>
                </c:pt>
                <c:pt idx="709">
                  <c:v>134.9</c:v>
                </c:pt>
                <c:pt idx="710">
                  <c:v>135.1</c:v>
                </c:pt>
                <c:pt idx="711">
                  <c:v>135.30000000000001</c:v>
                </c:pt>
                <c:pt idx="712">
                  <c:v>135.4</c:v>
                </c:pt>
                <c:pt idx="713">
                  <c:v>135.6</c:v>
                </c:pt>
                <c:pt idx="714">
                  <c:v>135.80000000000001</c:v>
                </c:pt>
                <c:pt idx="715">
                  <c:v>135.9</c:v>
                </c:pt>
                <c:pt idx="716">
                  <c:v>136.1</c:v>
                </c:pt>
                <c:pt idx="717">
                  <c:v>136.30000000000001</c:v>
                </c:pt>
                <c:pt idx="718">
                  <c:v>136.4</c:v>
                </c:pt>
                <c:pt idx="719">
                  <c:v>136.6</c:v>
                </c:pt>
                <c:pt idx="720">
                  <c:v>136.80000000000001</c:v>
                </c:pt>
                <c:pt idx="721">
                  <c:v>136.9</c:v>
                </c:pt>
                <c:pt idx="722">
                  <c:v>137.1</c:v>
                </c:pt>
                <c:pt idx="723">
                  <c:v>137.30000000000001</c:v>
                </c:pt>
                <c:pt idx="724">
                  <c:v>137.5</c:v>
                </c:pt>
                <c:pt idx="725">
                  <c:v>137.6</c:v>
                </c:pt>
                <c:pt idx="726">
                  <c:v>137.80000000000001</c:v>
                </c:pt>
                <c:pt idx="727">
                  <c:v>138</c:v>
                </c:pt>
                <c:pt idx="728">
                  <c:v>138.1</c:v>
                </c:pt>
                <c:pt idx="729">
                  <c:v>138.30000000000001</c:v>
                </c:pt>
                <c:pt idx="730">
                  <c:v>138.5</c:v>
                </c:pt>
                <c:pt idx="731">
                  <c:v>138.69999999999999</c:v>
                </c:pt>
                <c:pt idx="732">
                  <c:v>138.80000000000001</c:v>
                </c:pt>
                <c:pt idx="733">
                  <c:v>139</c:v>
                </c:pt>
                <c:pt idx="734">
                  <c:v>139.19999999999999</c:v>
                </c:pt>
                <c:pt idx="735">
                  <c:v>139.30000000000001</c:v>
                </c:pt>
                <c:pt idx="736">
                  <c:v>139.5</c:v>
                </c:pt>
                <c:pt idx="737">
                  <c:v>139.69999999999999</c:v>
                </c:pt>
                <c:pt idx="738">
                  <c:v>139.80000000000001</c:v>
                </c:pt>
                <c:pt idx="739">
                  <c:v>140</c:v>
                </c:pt>
                <c:pt idx="740">
                  <c:v>140.19999999999999</c:v>
                </c:pt>
                <c:pt idx="741">
                  <c:v>140.30000000000001</c:v>
                </c:pt>
                <c:pt idx="742">
                  <c:v>140.5</c:v>
                </c:pt>
                <c:pt idx="743">
                  <c:v>140.69999999999999</c:v>
                </c:pt>
                <c:pt idx="744">
                  <c:v>140.80000000000001</c:v>
                </c:pt>
                <c:pt idx="745">
                  <c:v>141</c:v>
                </c:pt>
                <c:pt idx="746">
                  <c:v>141.19999999999999</c:v>
                </c:pt>
                <c:pt idx="747">
                  <c:v>141.30000000000001</c:v>
                </c:pt>
                <c:pt idx="748">
                  <c:v>141.5</c:v>
                </c:pt>
                <c:pt idx="749">
                  <c:v>141.69999999999999</c:v>
                </c:pt>
                <c:pt idx="750">
                  <c:v>141.80000000000001</c:v>
                </c:pt>
                <c:pt idx="751">
                  <c:v>142</c:v>
                </c:pt>
                <c:pt idx="752">
                  <c:v>142.19999999999999</c:v>
                </c:pt>
                <c:pt idx="753">
                  <c:v>142.4</c:v>
                </c:pt>
                <c:pt idx="754">
                  <c:v>142.5</c:v>
                </c:pt>
                <c:pt idx="755">
                  <c:v>142.69999999999999</c:v>
                </c:pt>
                <c:pt idx="756">
                  <c:v>142.80000000000001</c:v>
                </c:pt>
                <c:pt idx="757">
                  <c:v>143</c:v>
                </c:pt>
                <c:pt idx="758">
                  <c:v>143.19999999999999</c:v>
                </c:pt>
                <c:pt idx="759">
                  <c:v>143.30000000000001</c:v>
                </c:pt>
                <c:pt idx="760">
                  <c:v>143.5</c:v>
                </c:pt>
                <c:pt idx="761">
                  <c:v>143.69999999999999</c:v>
                </c:pt>
                <c:pt idx="762">
                  <c:v>143.80000000000001</c:v>
                </c:pt>
                <c:pt idx="763">
                  <c:v>144</c:v>
                </c:pt>
                <c:pt idx="764">
                  <c:v>144.19999999999999</c:v>
                </c:pt>
                <c:pt idx="765">
                  <c:v>144.30000000000001</c:v>
                </c:pt>
                <c:pt idx="766">
                  <c:v>144.5</c:v>
                </c:pt>
                <c:pt idx="767">
                  <c:v>144.6</c:v>
                </c:pt>
                <c:pt idx="768">
                  <c:v>144.80000000000001</c:v>
                </c:pt>
                <c:pt idx="769">
                  <c:v>145</c:v>
                </c:pt>
                <c:pt idx="770">
                  <c:v>145.1</c:v>
                </c:pt>
                <c:pt idx="771">
                  <c:v>145.30000000000001</c:v>
                </c:pt>
                <c:pt idx="772">
                  <c:v>145.5</c:v>
                </c:pt>
                <c:pt idx="773">
                  <c:v>145.6</c:v>
                </c:pt>
                <c:pt idx="774">
                  <c:v>145.80000000000001</c:v>
                </c:pt>
                <c:pt idx="775">
                  <c:v>146</c:v>
                </c:pt>
                <c:pt idx="776">
                  <c:v>146.1</c:v>
                </c:pt>
                <c:pt idx="777">
                  <c:v>146.30000000000001</c:v>
                </c:pt>
                <c:pt idx="778">
                  <c:v>146.5</c:v>
                </c:pt>
                <c:pt idx="779">
                  <c:v>146.6</c:v>
                </c:pt>
                <c:pt idx="780">
                  <c:v>146.80000000000001</c:v>
                </c:pt>
                <c:pt idx="781">
                  <c:v>147</c:v>
                </c:pt>
                <c:pt idx="782">
                  <c:v>147.1</c:v>
                </c:pt>
                <c:pt idx="783">
                  <c:v>147.30000000000001</c:v>
                </c:pt>
                <c:pt idx="784">
                  <c:v>147.4</c:v>
                </c:pt>
                <c:pt idx="785">
                  <c:v>147.6</c:v>
                </c:pt>
                <c:pt idx="786">
                  <c:v>147.80000000000001</c:v>
                </c:pt>
                <c:pt idx="787">
                  <c:v>147.9</c:v>
                </c:pt>
                <c:pt idx="788">
                  <c:v>148.1</c:v>
                </c:pt>
                <c:pt idx="789">
                  <c:v>148.19999999999999</c:v>
                </c:pt>
                <c:pt idx="790">
                  <c:v>148.4</c:v>
                </c:pt>
                <c:pt idx="791">
                  <c:v>148.6</c:v>
                </c:pt>
                <c:pt idx="792">
                  <c:v>148.80000000000001</c:v>
                </c:pt>
                <c:pt idx="793">
                  <c:v>148.9</c:v>
                </c:pt>
                <c:pt idx="794">
                  <c:v>149.1</c:v>
                </c:pt>
                <c:pt idx="795">
                  <c:v>149.30000000000001</c:v>
                </c:pt>
                <c:pt idx="796">
                  <c:v>149.4</c:v>
                </c:pt>
                <c:pt idx="797">
                  <c:v>149.6</c:v>
                </c:pt>
                <c:pt idx="798">
                  <c:v>149.80000000000001</c:v>
                </c:pt>
                <c:pt idx="799">
                  <c:v>149.9</c:v>
                </c:pt>
                <c:pt idx="800">
                  <c:v>150.1</c:v>
                </c:pt>
                <c:pt idx="801">
                  <c:v>150.30000000000001</c:v>
                </c:pt>
                <c:pt idx="802">
                  <c:v>150.4</c:v>
                </c:pt>
                <c:pt idx="803">
                  <c:v>150.6</c:v>
                </c:pt>
                <c:pt idx="804">
                  <c:v>150.80000000000001</c:v>
                </c:pt>
                <c:pt idx="805">
                  <c:v>150.9</c:v>
                </c:pt>
                <c:pt idx="806">
                  <c:v>151.1</c:v>
                </c:pt>
                <c:pt idx="807">
                  <c:v>151.19999999999999</c:v>
                </c:pt>
                <c:pt idx="808">
                  <c:v>151.4</c:v>
                </c:pt>
                <c:pt idx="809">
                  <c:v>151.6</c:v>
                </c:pt>
                <c:pt idx="810">
                  <c:v>151.69999999999999</c:v>
                </c:pt>
                <c:pt idx="811">
                  <c:v>151.9</c:v>
                </c:pt>
                <c:pt idx="812">
                  <c:v>152.1</c:v>
                </c:pt>
                <c:pt idx="813">
                  <c:v>152.30000000000001</c:v>
                </c:pt>
                <c:pt idx="814">
                  <c:v>152.4</c:v>
                </c:pt>
                <c:pt idx="815">
                  <c:v>152.6</c:v>
                </c:pt>
                <c:pt idx="816">
                  <c:v>152.80000000000001</c:v>
                </c:pt>
                <c:pt idx="817">
                  <c:v>152.9</c:v>
                </c:pt>
                <c:pt idx="818">
                  <c:v>153.1</c:v>
                </c:pt>
                <c:pt idx="819">
                  <c:v>153.30000000000001</c:v>
                </c:pt>
                <c:pt idx="820">
                  <c:v>153.4</c:v>
                </c:pt>
                <c:pt idx="821">
                  <c:v>153.6</c:v>
                </c:pt>
                <c:pt idx="822">
                  <c:v>153.80000000000001</c:v>
                </c:pt>
                <c:pt idx="823">
                  <c:v>153.9</c:v>
                </c:pt>
                <c:pt idx="824">
                  <c:v>154.1</c:v>
                </c:pt>
                <c:pt idx="825">
                  <c:v>154.30000000000001</c:v>
                </c:pt>
                <c:pt idx="826">
                  <c:v>154.5</c:v>
                </c:pt>
                <c:pt idx="827">
                  <c:v>154.6</c:v>
                </c:pt>
                <c:pt idx="828">
                  <c:v>154.80000000000001</c:v>
                </c:pt>
                <c:pt idx="829">
                  <c:v>155</c:v>
                </c:pt>
                <c:pt idx="830">
                  <c:v>155.1</c:v>
                </c:pt>
                <c:pt idx="831">
                  <c:v>155.30000000000001</c:v>
                </c:pt>
                <c:pt idx="832">
                  <c:v>155.5</c:v>
                </c:pt>
                <c:pt idx="833">
                  <c:v>155.69999999999999</c:v>
                </c:pt>
                <c:pt idx="834">
                  <c:v>155.80000000000001</c:v>
                </c:pt>
                <c:pt idx="835">
                  <c:v>156</c:v>
                </c:pt>
                <c:pt idx="836">
                  <c:v>156.19999999999999</c:v>
                </c:pt>
                <c:pt idx="837">
                  <c:v>156.30000000000001</c:v>
                </c:pt>
                <c:pt idx="838">
                  <c:v>156.5</c:v>
                </c:pt>
                <c:pt idx="839">
                  <c:v>156.69999999999999</c:v>
                </c:pt>
                <c:pt idx="840">
                  <c:v>156.80000000000001</c:v>
                </c:pt>
                <c:pt idx="841">
                  <c:v>157</c:v>
                </c:pt>
                <c:pt idx="842">
                  <c:v>157.19999999999999</c:v>
                </c:pt>
                <c:pt idx="843">
                  <c:v>157.30000000000001</c:v>
                </c:pt>
                <c:pt idx="844">
                  <c:v>157.5</c:v>
                </c:pt>
                <c:pt idx="845">
                  <c:v>157.69999999999999</c:v>
                </c:pt>
                <c:pt idx="846">
                  <c:v>157.80000000000001</c:v>
                </c:pt>
                <c:pt idx="847">
                  <c:v>158</c:v>
                </c:pt>
                <c:pt idx="848">
                  <c:v>158.19999999999999</c:v>
                </c:pt>
                <c:pt idx="849">
                  <c:v>158.4</c:v>
                </c:pt>
                <c:pt idx="850">
                  <c:v>158.5</c:v>
                </c:pt>
                <c:pt idx="851">
                  <c:v>158.69999999999999</c:v>
                </c:pt>
                <c:pt idx="852">
                  <c:v>158.9</c:v>
                </c:pt>
                <c:pt idx="853">
                  <c:v>159</c:v>
                </c:pt>
                <c:pt idx="854">
                  <c:v>159.19999999999999</c:v>
                </c:pt>
                <c:pt idx="855">
                  <c:v>159.4</c:v>
                </c:pt>
                <c:pt idx="856">
                  <c:v>159.5</c:v>
                </c:pt>
                <c:pt idx="857">
                  <c:v>159.69999999999999</c:v>
                </c:pt>
                <c:pt idx="858">
                  <c:v>159.9</c:v>
                </c:pt>
                <c:pt idx="859">
                  <c:v>160.1</c:v>
                </c:pt>
                <c:pt idx="860">
                  <c:v>160.19999999999999</c:v>
                </c:pt>
                <c:pt idx="861">
                  <c:v>160.4</c:v>
                </c:pt>
                <c:pt idx="862">
                  <c:v>160.5</c:v>
                </c:pt>
                <c:pt idx="863">
                  <c:v>160.69999999999999</c:v>
                </c:pt>
                <c:pt idx="864">
                  <c:v>160.9</c:v>
                </c:pt>
                <c:pt idx="865">
                  <c:v>161.1</c:v>
                </c:pt>
                <c:pt idx="866">
                  <c:v>161.19999999999999</c:v>
                </c:pt>
                <c:pt idx="867">
                  <c:v>161.4</c:v>
                </c:pt>
                <c:pt idx="868">
                  <c:v>161.6</c:v>
                </c:pt>
                <c:pt idx="869">
                  <c:v>161.69999999999999</c:v>
                </c:pt>
                <c:pt idx="870">
                  <c:v>161.9</c:v>
                </c:pt>
                <c:pt idx="871">
                  <c:v>162.1</c:v>
                </c:pt>
                <c:pt idx="872">
                  <c:v>162.19999999999999</c:v>
                </c:pt>
                <c:pt idx="873">
                  <c:v>162.4</c:v>
                </c:pt>
                <c:pt idx="874">
                  <c:v>162.5</c:v>
                </c:pt>
                <c:pt idx="875">
                  <c:v>162.69999999999999</c:v>
                </c:pt>
                <c:pt idx="876">
                  <c:v>162.9</c:v>
                </c:pt>
                <c:pt idx="877">
                  <c:v>163</c:v>
                </c:pt>
                <c:pt idx="878">
                  <c:v>163.19999999999999</c:v>
                </c:pt>
                <c:pt idx="879">
                  <c:v>163.4</c:v>
                </c:pt>
                <c:pt idx="880">
                  <c:v>163.5</c:v>
                </c:pt>
                <c:pt idx="881">
                  <c:v>163.69999999999999</c:v>
                </c:pt>
                <c:pt idx="882">
                  <c:v>163.9</c:v>
                </c:pt>
                <c:pt idx="883">
                  <c:v>164</c:v>
                </c:pt>
                <c:pt idx="884">
                  <c:v>164.2</c:v>
                </c:pt>
                <c:pt idx="885">
                  <c:v>164.4</c:v>
                </c:pt>
                <c:pt idx="886">
                  <c:v>164.5</c:v>
                </c:pt>
                <c:pt idx="887">
                  <c:v>164.7</c:v>
                </c:pt>
                <c:pt idx="888">
                  <c:v>164.9</c:v>
                </c:pt>
                <c:pt idx="889">
                  <c:v>165</c:v>
                </c:pt>
                <c:pt idx="890">
                  <c:v>165.2</c:v>
                </c:pt>
                <c:pt idx="891">
                  <c:v>165.4</c:v>
                </c:pt>
                <c:pt idx="892">
                  <c:v>165.5</c:v>
                </c:pt>
                <c:pt idx="893">
                  <c:v>165.7</c:v>
                </c:pt>
                <c:pt idx="894">
                  <c:v>165.8</c:v>
                </c:pt>
                <c:pt idx="895">
                  <c:v>166</c:v>
                </c:pt>
                <c:pt idx="896">
                  <c:v>166.2</c:v>
                </c:pt>
                <c:pt idx="897">
                  <c:v>166.3</c:v>
                </c:pt>
                <c:pt idx="898">
                  <c:v>166.5</c:v>
                </c:pt>
                <c:pt idx="899">
                  <c:v>166.6</c:v>
                </c:pt>
                <c:pt idx="900">
                  <c:v>166.8</c:v>
                </c:pt>
                <c:pt idx="901">
                  <c:v>167</c:v>
                </c:pt>
                <c:pt idx="902">
                  <c:v>167.2</c:v>
                </c:pt>
                <c:pt idx="903">
                  <c:v>167.3</c:v>
                </c:pt>
                <c:pt idx="904">
                  <c:v>167.5</c:v>
                </c:pt>
                <c:pt idx="905">
                  <c:v>167.6</c:v>
                </c:pt>
                <c:pt idx="906">
                  <c:v>167.8</c:v>
                </c:pt>
                <c:pt idx="907">
                  <c:v>168</c:v>
                </c:pt>
                <c:pt idx="908">
                  <c:v>168.1</c:v>
                </c:pt>
                <c:pt idx="909">
                  <c:v>168.3</c:v>
                </c:pt>
                <c:pt idx="910">
                  <c:v>168.5</c:v>
                </c:pt>
                <c:pt idx="911">
                  <c:v>168.6</c:v>
                </c:pt>
                <c:pt idx="912">
                  <c:v>168.8</c:v>
                </c:pt>
                <c:pt idx="913">
                  <c:v>169</c:v>
                </c:pt>
                <c:pt idx="914">
                  <c:v>169.1</c:v>
                </c:pt>
                <c:pt idx="915">
                  <c:v>169.3</c:v>
                </c:pt>
                <c:pt idx="916">
                  <c:v>169.5</c:v>
                </c:pt>
                <c:pt idx="917">
                  <c:v>169.6</c:v>
                </c:pt>
                <c:pt idx="918">
                  <c:v>169.8</c:v>
                </c:pt>
                <c:pt idx="919">
                  <c:v>170</c:v>
                </c:pt>
                <c:pt idx="920">
                  <c:v>170.1</c:v>
                </c:pt>
                <c:pt idx="921">
                  <c:v>170.3</c:v>
                </c:pt>
                <c:pt idx="922">
                  <c:v>170.5</c:v>
                </c:pt>
                <c:pt idx="923">
                  <c:v>170.6</c:v>
                </c:pt>
                <c:pt idx="924">
                  <c:v>170.8</c:v>
                </c:pt>
                <c:pt idx="925">
                  <c:v>171</c:v>
                </c:pt>
                <c:pt idx="926">
                  <c:v>171.2</c:v>
                </c:pt>
                <c:pt idx="927">
                  <c:v>171.3</c:v>
                </c:pt>
                <c:pt idx="928">
                  <c:v>171.5</c:v>
                </c:pt>
                <c:pt idx="929">
                  <c:v>171.7</c:v>
                </c:pt>
                <c:pt idx="930">
                  <c:v>171.9</c:v>
                </c:pt>
                <c:pt idx="931">
                  <c:v>172</c:v>
                </c:pt>
                <c:pt idx="932">
                  <c:v>172.2</c:v>
                </c:pt>
                <c:pt idx="933">
                  <c:v>172.4</c:v>
                </c:pt>
                <c:pt idx="934">
                  <c:v>172.5</c:v>
                </c:pt>
                <c:pt idx="935">
                  <c:v>172.7</c:v>
                </c:pt>
                <c:pt idx="936">
                  <c:v>172.9</c:v>
                </c:pt>
                <c:pt idx="937">
                  <c:v>173</c:v>
                </c:pt>
                <c:pt idx="938">
                  <c:v>173.2</c:v>
                </c:pt>
                <c:pt idx="939">
                  <c:v>173.4</c:v>
                </c:pt>
                <c:pt idx="940">
                  <c:v>173.5</c:v>
                </c:pt>
                <c:pt idx="941">
                  <c:v>173.7</c:v>
                </c:pt>
                <c:pt idx="942">
                  <c:v>173.9</c:v>
                </c:pt>
                <c:pt idx="943">
                  <c:v>174</c:v>
                </c:pt>
                <c:pt idx="944">
                  <c:v>174.2</c:v>
                </c:pt>
                <c:pt idx="945">
                  <c:v>174.4</c:v>
                </c:pt>
                <c:pt idx="946">
                  <c:v>174.5</c:v>
                </c:pt>
                <c:pt idx="947">
                  <c:v>174.7</c:v>
                </c:pt>
                <c:pt idx="948">
                  <c:v>174.9</c:v>
                </c:pt>
                <c:pt idx="949">
                  <c:v>175</c:v>
                </c:pt>
                <c:pt idx="950">
                  <c:v>175.2</c:v>
                </c:pt>
                <c:pt idx="951">
                  <c:v>175.4</c:v>
                </c:pt>
                <c:pt idx="952">
                  <c:v>175.5</c:v>
                </c:pt>
                <c:pt idx="953">
                  <c:v>175.7</c:v>
                </c:pt>
                <c:pt idx="954">
                  <c:v>175.9</c:v>
                </c:pt>
                <c:pt idx="955">
                  <c:v>176.1</c:v>
                </c:pt>
                <c:pt idx="956">
                  <c:v>176.2</c:v>
                </c:pt>
                <c:pt idx="957">
                  <c:v>176.4</c:v>
                </c:pt>
                <c:pt idx="958">
                  <c:v>176.6</c:v>
                </c:pt>
                <c:pt idx="959">
                  <c:v>176.7</c:v>
                </c:pt>
                <c:pt idx="960">
                  <c:v>176.9</c:v>
                </c:pt>
                <c:pt idx="961">
                  <c:v>177.1</c:v>
                </c:pt>
                <c:pt idx="962">
                  <c:v>177.3</c:v>
                </c:pt>
                <c:pt idx="963">
                  <c:v>177.4</c:v>
                </c:pt>
                <c:pt idx="964">
                  <c:v>177.6</c:v>
                </c:pt>
                <c:pt idx="965">
                  <c:v>177.8</c:v>
                </c:pt>
                <c:pt idx="966">
                  <c:v>177.9</c:v>
                </c:pt>
                <c:pt idx="967">
                  <c:v>178.1</c:v>
                </c:pt>
                <c:pt idx="968">
                  <c:v>178.3</c:v>
                </c:pt>
                <c:pt idx="969">
                  <c:v>178.4</c:v>
                </c:pt>
                <c:pt idx="970">
                  <c:v>178.6</c:v>
                </c:pt>
                <c:pt idx="971">
                  <c:v>178.8</c:v>
                </c:pt>
                <c:pt idx="972">
                  <c:v>178.9</c:v>
                </c:pt>
                <c:pt idx="973">
                  <c:v>179.1</c:v>
                </c:pt>
                <c:pt idx="974">
                  <c:v>179.3</c:v>
                </c:pt>
                <c:pt idx="975">
                  <c:v>179.4</c:v>
                </c:pt>
                <c:pt idx="976">
                  <c:v>179.6</c:v>
                </c:pt>
                <c:pt idx="977">
                  <c:v>179.8</c:v>
                </c:pt>
                <c:pt idx="978">
                  <c:v>179.9</c:v>
                </c:pt>
                <c:pt idx="979">
                  <c:v>180.1</c:v>
                </c:pt>
                <c:pt idx="980">
                  <c:v>180.3</c:v>
                </c:pt>
                <c:pt idx="981">
                  <c:v>180.4</c:v>
                </c:pt>
                <c:pt idx="982">
                  <c:v>180.6</c:v>
                </c:pt>
                <c:pt idx="983">
                  <c:v>180.8</c:v>
                </c:pt>
                <c:pt idx="984">
                  <c:v>181</c:v>
                </c:pt>
                <c:pt idx="985">
                  <c:v>181.1</c:v>
                </c:pt>
                <c:pt idx="986">
                  <c:v>181.3</c:v>
                </c:pt>
                <c:pt idx="987">
                  <c:v>181.5</c:v>
                </c:pt>
                <c:pt idx="988">
                  <c:v>181.6</c:v>
                </c:pt>
                <c:pt idx="989">
                  <c:v>181.8</c:v>
                </c:pt>
                <c:pt idx="990">
                  <c:v>182</c:v>
                </c:pt>
                <c:pt idx="991">
                  <c:v>182.1</c:v>
                </c:pt>
                <c:pt idx="992">
                  <c:v>182.3</c:v>
                </c:pt>
                <c:pt idx="993">
                  <c:v>182.4</c:v>
                </c:pt>
                <c:pt idx="994">
                  <c:v>182.6</c:v>
                </c:pt>
                <c:pt idx="995">
                  <c:v>182.8</c:v>
                </c:pt>
                <c:pt idx="996">
                  <c:v>182.9</c:v>
                </c:pt>
                <c:pt idx="997">
                  <c:v>183.1</c:v>
                </c:pt>
                <c:pt idx="998">
                  <c:v>183.3</c:v>
                </c:pt>
                <c:pt idx="999">
                  <c:v>183.4</c:v>
                </c:pt>
                <c:pt idx="1000">
                  <c:v>183.6</c:v>
                </c:pt>
                <c:pt idx="1001">
                  <c:v>183.8</c:v>
                </c:pt>
                <c:pt idx="1002">
                  <c:v>183.9</c:v>
                </c:pt>
                <c:pt idx="1003">
                  <c:v>184.1</c:v>
                </c:pt>
                <c:pt idx="1004">
                  <c:v>184.3</c:v>
                </c:pt>
                <c:pt idx="1005">
                  <c:v>184.4</c:v>
                </c:pt>
                <c:pt idx="1006">
                  <c:v>184.6</c:v>
                </c:pt>
                <c:pt idx="1007">
                  <c:v>184.7</c:v>
                </c:pt>
                <c:pt idx="1008">
                  <c:v>184.9</c:v>
                </c:pt>
                <c:pt idx="1009">
                  <c:v>185.1</c:v>
                </c:pt>
                <c:pt idx="1010">
                  <c:v>185.2</c:v>
                </c:pt>
                <c:pt idx="1011">
                  <c:v>185.4</c:v>
                </c:pt>
                <c:pt idx="1012">
                  <c:v>185.6</c:v>
                </c:pt>
                <c:pt idx="1013">
                  <c:v>185.7</c:v>
                </c:pt>
                <c:pt idx="1014">
                  <c:v>185.9</c:v>
                </c:pt>
                <c:pt idx="1015">
                  <c:v>186.1</c:v>
                </c:pt>
                <c:pt idx="1016">
                  <c:v>186.2</c:v>
                </c:pt>
                <c:pt idx="1017">
                  <c:v>186.4</c:v>
                </c:pt>
                <c:pt idx="1018">
                  <c:v>186.6</c:v>
                </c:pt>
                <c:pt idx="1019">
                  <c:v>186.7</c:v>
                </c:pt>
                <c:pt idx="1020">
                  <c:v>186.9</c:v>
                </c:pt>
                <c:pt idx="1021">
                  <c:v>187</c:v>
                </c:pt>
                <c:pt idx="1022">
                  <c:v>187.2</c:v>
                </c:pt>
                <c:pt idx="1023">
                  <c:v>187.4</c:v>
                </c:pt>
                <c:pt idx="1024">
                  <c:v>187.5</c:v>
                </c:pt>
                <c:pt idx="1025">
                  <c:v>187.7</c:v>
                </c:pt>
                <c:pt idx="1026">
                  <c:v>187.9</c:v>
                </c:pt>
                <c:pt idx="1027">
                  <c:v>188</c:v>
                </c:pt>
                <c:pt idx="1028">
                  <c:v>188.2</c:v>
                </c:pt>
                <c:pt idx="1029">
                  <c:v>188.4</c:v>
                </c:pt>
                <c:pt idx="1030">
                  <c:v>188.5</c:v>
                </c:pt>
                <c:pt idx="1031">
                  <c:v>188.7</c:v>
                </c:pt>
                <c:pt idx="1032">
                  <c:v>188.9</c:v>
                </c:pt>
                <c:pt idx="1033">
                  <c:v>189</c:v>
                </c:pt>
                <c:pt idx="1034">
                  <c:v>189.2</c:v>
                </c:pt>
                <c:pt idx="1035">
                  <c:v>189.4</c:v>
                </c:pt>
                <c:pt idx="1036">
                  <c:v>189.5</c:v>
                </c:pt>
                <c:pt idx="1037">
                  <c:v>189.7</c:v>
                </c:pt>
                <c:pt idx="1038">
                  <c:v>189.9</c:v>
                </c:pt>
                <c:pt idx="1039">
                  <c:v>190</c:v>
                </c:pt>
                <c:pt idx="1040">
                  <c:v>190.2</c:v>
                </c:pt>
                <c:pt idx="1041">
                  <c:v>190.4</c:v>
                </c:pt>
                <c:pt idx="1042">
                  <c:v>190.5</c:v>
                </c:pt>
                <c:pt idx="1043">
                  <c:v>190.7</c:v>
                </c:pt>
                <c:pt idx="1044">
                  <c:v>190.9</c:v>
                </c:pt>
                <c:pt idx="1045">
                  <c:v>191.1</c:v>
                </c:pt>
                <c:pt idx="1046">
                  <c:v>191.2</c:v>
                </c:pt>
                <c:pt idx="1047">
                  <c:v>191.4</c:v>
                </c:pt>
                <c:pt idx="1048">
                  <c:v>191.5</c:v>
                </c:pt>
                <c:pt idx="1049">
                  <c:v>191.7</c:v>
                </c:pt>
                <c:pt idx="1050">
                  <c:v>191.9</c:v>
                </c:pt>
                <c:pt idx="1051">
                  <c:v>192.1</c:v>
                </c:pt>
                <c:pt idx="1052">
                  <c:v>192.2</c:v>
                </c:pt>
                <c:pt idx="1053">
                  <c:v>192.4</c:v>
                </c:pt>
                <c:pt idx="1054">
                  <c:v>192.6</c:v>
                </c:pt>
                <c:pt idx="1055">
                  <c:v>192.7</c:v>
                </c:pt>
                <c:pt idx="1056">
                  <c:v>192.9</c:v>
                </c:pt>
                <c:pt idx="1057">
                  <c:v>193.1</c:v>
                </c:pt>
                <c:pt idx="1058">
                  <c:v>193.3</c:v>
                </c:pt>
                <c:pt idx="1059">
                  <c:v>193.4</c:v>
                </c:pt>
                <c:pt idx="1060">
                  <c:v>193.6</c:v>
                </c:pt>
                <c:pt idx="1061">
                  <c:v>193.8</c:v>
                </c:pt>
                <c:pt idx="1062">
                  <c:v>194</c:v>
                </c:pt>
                <c:pt idx="1063">
                  <c:v>194.1</c:v>
                </c:pt>
                <c:pt idx="1064">
                  <c:v>194.3</c:v>
                </c:pt>
                <c:pt idx="1065">
                  <c:v>194.5</c:v>
                </c:pt>
                <c:pt idx="1066">
                  <c:v>194.6</c:v>
                </c:pt>
                <c:pt idx="1067">
                  <c:v>194.8</c:v>
                </c:pt>
                <c:pt idx="1068">
                  <c:v>195</c:v>
                </c:pt>
                <c:pt idx="1069">
                  <c:v>195.1</c:v>
                </c:pt>
                <c:pt idx="1070">
                  <c:v>195.3</c:v>
                </c:pt>
                <c:pt idx="1071">
                  <c:v>195.5</c:v>
                </c:pt>
                <c:pt idx="1072">
                  <c:v>195.6</c:v>
                </c:pt>
                <c:pt idx="1073">
                  <c:v>195.8</c:v>
                </c:pt>
                <c:pt idx="1074">
                  <c:v>196</c:v>
                </c:pt>
                <c:pt idx="1075">
                  <c:v>196.2</c:v>
                </c:pt>
                <c:pt idx="1076">
                  <c:v>196.3</c:v>
                </c:pt>
                <c:pt idx="1077">
                  <c:v>196.5</c:v>
                </c:pt>
                <c:pt idx="1078">
                  <c:v>196.7</c:v>
                </c:pt>
                <c:pt idx="1079">
                  <c:v>196.8</c:v>
                </c:pt>
                <c:pt idx="1080">
                  <c:v>197</c:v>
                </c:pt>
                <c:pt idx="1081">
                  <c:v>197.2</c:v>
                </c:pt>
                <c:pt idx="1082">
                  <c:v>197.3</c:v>
                </c:pt>
                <c:pt idx="1083">
                  <c:v>197.5</c:v>
                </c:pt>
                <c:pt idx="1084">
                  <c:v>197.6</c:v>
                </c:pt>
                <c:pt idx="1085">
                  <c:v>197.8</c:v>
                </c:pt>
                <c:pt idx="1086">
                  <c:v>198</c:v>
                </c:pt>
                <c:pt idx="1087">
                  <c:v>198.1</c:v>
                </c:pt>
                <c:pt idx="1088">
                  <c:v>198.3</c:v>
                </c:pt>
                <c:pt idx="1089">
                  <c:v>198.5</c:v>
                </c:pt>
                <c:pt idx="1090">
                  <c:v>198.6</c:v>
                </c:pt>
                <c:pt idx="1091">
                  <c:v>198.8</c:v>
                </c:pt>
                <c:pt idx="1092">
                  <c:v>198.9</c:v>
                </c:pt>
                <c:pt idx="1093">
                  <c:v>199.1</c:v>
                </c:pt>
                <c:pt idx="1094">
                  <c:v>199.3</c:v>
                </c:pt>
                <c:pt idx="1095">
                  <c:v>199.4</c:v>
                </c:pt>
                <c:pt idx="1096">
                  <c:v>199.6</c:v>
                </c:pt>
                <c:pt idx="1097">
                  <c:v>199.7</c:v>
                </c:pt>
                <c:pt idx="1098">
                  <c:v>199.9</c:v>
                </c:pt>
                <c:pt idx="1099">
                  <c:v>200.1</c:v>
                </c:pt>
                <c:pt idx="1100">
                  <c:v>200.2</c:v>
                </c:pt>
                <c:pt idx="1101">
                  <c:v>200.4</c:v>
                </c:pt>
                <c:pt idx="1102">
                  <c:v>200.5</c:v>
                </c:pt>
                <c:pt idx="1103">
                  <c:v>200.7</c:v>
                </c:pt>
                <c:pt idx="1104">
                  <c:v>200.9</c:v>
                </c:pt>
                <c:pt idx="1105">
                  <c:v>201</c:v>
                </c:pt>
                <c:pt idx="1106">
                  <c:v>201.2</c:v>
                </c:pt>
                <c:pt idx="1107">
                  <c:v>201.4</c:v>
                </c:pt>
                <c:pt idx="1108">
                  <c:v>201.6</c:v>
                </c:pt>
                <c:pt idx="1109">
                  <c:v>201.7</c:v>
                </c:pt>
                <c:pt idx="1110">
                  <c:v>201.9</c:v>
                </c:pt>
                <c:pt idx="1111">
                  <c:v>202.1</c:v>
                </c:pt>
                <c:pt idx="1112">
                  <c:v>202.2</c:v>
                </c:pt>
                <c:pt idx="1113">
                  <c:v>202.4</c:v>
                </c:pt>
                <c:pt idx="1114">
                  <c:v>202.6</c:v>
                </c:pt>
                <c:pt idx="1115">
                  <c:v>202.8</c:v>
                </c:pt>
                <c:pt idx="1116">
                  <c:v>202.9</c:v>
                </c:pt>
                <c:pt idx="1117">
                  <c:v>203.1</c:v>
                </c:pt>
                <c:pt idx="1118">
                  <c:v>203.2</c:v>
                </c:pt>
                <c:pt idx="1119">
                  <c:v>203.4</c:v>
                </c:pt>
                <c:pt idx="1120">
                  <c:v>203.6</c:v>
                </c:pt>
                <c:pt idx="1121">
                  <c:v>203.7</c:v>
                </c:pt>
                <c:pt idx="1122">
                  <c:v>203.9</c:v>
                </c:pt>
                <c:pt idx="1123">
                  <c:v>204.1</c:v>
                </c:pt>
                <c:pt idx="1124">
                  <c:v>204.2</c:v>
                </c:pt>
                <c:pt idx="1125">
                  <c:v>204.4</c:v>
                </c:pt>
                <c:pt idx="1126">
                  <c:v>204.6</c:v>
                </c:pt>
                <c:pt idx="1127">
                  <c:v>204.7</c:v>
                </c:pt>
                <c:pt idx="1128">
                  <c:v>204.9</c:v>
                </c:pt>
                <c:pt idx="1129">
                  <c:v>205</c:v>
                </c:pt>
                <c:pt idx="1130">
                  <c:v>205.2</c:v>
                </c:pt>
                <c:pt idx="1131">
                  <c:v>205.4</c:v>
                </c:pt>
                <c:pt idx="1132">
                  <c:v>205.5</c:v>
                </c:pt>
                <c:pt idx="1133">
                  <c:v>205.7</c:v>
                </c:pt>
                <c:pt idx="1134">
                  <c:v>205.9</c:v>
                </c:pt>
                <c:pt idx="1135">
                  <c:v>206</c:v>
                </c:pt>
                <c:pt idx="1136">
                  <c:v>206.2</c:v>
                </c:pt>
                <c:pt idx="1137">
                  <c:v>206.4</c:v>
                </c:pt>
                <c:pt idx="1138">
                  <c:v>206.5</c:v>
                </c:pt>
                <c:pt idx="1139">
                  <c:v>206.7</c:v>
                </c:pt>
                <c:pt idx="1140">
                  <c:v>206.9</c:v>
                </c:pt>
                <c:pt idx="1141">
                  <c:v>207</c:v>
                </c:pt>
                <c:pt idx="1142">
                  <c:v>207.2</c:v>
                </c:pt>
                <c:pt idx="1143">
                  <c:v>207.4</c:v>
                </c:pt>
                <c:pt idx="1144">
                  <c:v>207.5</c:v>
                </c:pt>
                <c:pt idx="1145">
                  <c:v>207.7</c:v>
                </c:pt>
                <c:pt idx="1146">
                  <c:v>207.9</c:v>
                </c:pt>
                <c:pt idx="1147">
                  <c:v>208</c:v>
                </c:pt>
                <c:pt idx="1148">
                  <c:v>208.2</c:v>
                </c:pt>
                <c:pt idx="1149">
                  <c:v>208.4</c:v>
                </c:pt>
                <c:pt idx="1150">
                  <c:v>208.5</c:v>
                </c:pt>
                <c:pt idx="1151">
                  <c:v>208.7</c:v>
                </c:pt>
                <c:pt idx="1152">
                  <c:v>208.9</c:v>
                </c:pt>
                <c:pt idx="1153">
                  <c:v>209</c:v>
                </c:pt>
                <c:pt idx="1154">
                  <c:v>209.2</c:v>
                </c:pt>
                <c:pt idx="1155">
                  <c:v>209.4</c:v>
                </c:pt>
                <c:pt idx="1156">
                  <c:v>209.6</c:v>
                </c:pt>
                <c:pt idx="1157">
                  <c:v>209.7</c:v>
                </c:pt>
                <c:pt idx="1158">
                  <c:v>209.9</c:v>
                </c:pt>
                <c:pt idx="1159">
                  <c:v>210.1</c:v>
                </c:pt>
                <c:pt idx="1160">
                  <c:v>210.2</c:v>
                </c:pt>
                <c:pt idx="1161">
                  <c:v>210.4</c:v>
                </c:pt>
                <c:pt idx="1162">
                  <c:v>210.6</c:v>
                </c:pt>
                <c:pt idx="1163">
                  <c:v>210.7</c:v>
                </c:pt>
                <c:pt idx="1164">
                  <c:v>210.9</c:v>
                </c:pt>
                <c:pt idx="1165">
                  <c:v>211.1</c:v>
                </c:pt>
                <c:pt idx="1166">
                  <c:v>211.2</c:v>
                </c:pt>
                <c:pt idx="1167">
                  <c:v>211.4</c:v>
                </c:pt>
                <c:pt idx="1168">
                  <c:v>211.6</c:v>
                </c:pt>
                <c:pt idx="1169">
                  <c:v>211.7</c:v>
                </c:pt>
                <c:pt idx="1170">
                  <c:v>211.9</c:v>
                </c:pt>
                <c:pt idx="1171">
                  <c:v>212.1</c:v>
                </c:pt>
                <c:pt idx="1172">
                  <c:v>212.3</c:v>
                </c:pt>
                <c:pt idx="1173">
                  <c:v>212.4</c:v>
                </c:pt>
                <c:pt idx="1174">
                  <c:v>212.6</c:v>
                </c:pt>
                <c:pt idx="1175">
                  <c:v>212.8</c:v>
                </c:pt>
                <c:pt idx="1176">
                  <c:v>212.9</c:v>
                </c:pt>
                <c:pt idx="1177">
                  <c:v>213.1</c:v>
                </c:pt>
                <c:pt idx="1178">
                  <c:v>213.3</c:v>
                </c:pt>
                <c:pt idx="1179">
                  <c:v>213.5</c:v>
                </c:pt>
                <c:pt idx="1180">
                  <c:v>213.6</c:v>
                </c:pt>
                <c:pt idx="1181">
                  <c:v>213.8</c:v>
                </c:pt>
                <c:pt idx="1182">
                  <c:v>213.9</c:v>
                </c:pt>
                <c:pt idx="1183">
                  <c:v>214.1</c:v>
                </c:pt>
                <c:pt idx="1184">
                  <c:v>214.3</c:v>
                </c:pt>
                <c:pt idx="1185">
                  <c:v>214.5</c:v>
                </c:pt>
                <c:pt idx="1186">
                  <c:v>214.6</c:v>
                </c:pt>
                <c:pt idx="1187">
                  <c:v>214.8</c:v>
                </c:pt>
                <c:pt idx="1188">
                  <c:v>215</c:v>
                </c:pt>
                <c:pt idx="1189">
                  <c:v>215.1</c:v>
                </c:pt>
                <c:pt idx="1190">
                  <c:v>215.3</c:v>
                </c:pt>
                <c:pt idx="1191">
                  <c:v>215.5</c:v>
                </c:pt>
                <c:pt idx="1192">
                  <c:v>215.7</c:v>
                </c:pt>
                <c:pt idx="1193">
                  <c:v>215.8</c:v>
                </c:pt>
                <c:pt idx="1194">
                  <c:v>216</c:v>
                </c:pt>
                <c:pt idx="1195">
                  <c:v>216.2</c:v>
                </c:pt>
                <c:pt idx="1196">
                  <c:v>216.3</c:v>
                </c:pt>
                <c:pt idx="1197">
                  <c:v>216.5</c:v>
                </c:pt>
                <c:pt idx="1198">
                  <c:v>216.7</c:v>
                </c:pt>
                <c:pt idx="1199">
                  <c:v>216.8</c:v>
                </c:pt>
                <c:pt idx="1200">
                  <c:v>217</c:v>
                </c:pt>
                <c:pt idx="1201">
                  <c:v>217.2</c:v>
                </c:pt>
                <c:pt idx="1202">
                  <c:v>217.3</c:v>
                </c:pt>
                <c:pt idx="1203">
                  <c:v>217.5</c:v>
                </c:pt>
                <c:pt idx="1204">
                  <c:v>217.7</c:v>
                </c:pt>
                <c:pt idx="1205">
                  <c:v>217.9</c:v>
                </c:pt>
                <c:pt idx="1206">
                  <c:v>218</c:v>
                </c:pt>
                <c:pt idx="1207">
                  <c:v>218.2</c:v>
                </c:pt>
                <c:pt idx="1208">
                  <c:v>218.4</c:v>
                </c:pt>
                <c:pt idx="1209">
                  <c:v>218.5</c:v>
                </c:pt>
                <c:pt idx="1210">
                  <c:v>218.7</c:v>
                </c:pt>
                <c:pt idx="1211">
                  <c:v>218.9</c:v>
                </c:pt>
                <c:pt idx="1212">
                  <c:v>219</c:v>
                </c:pt>
                <c:pt idx="1213">
                  <c:v>219.2</c:v>
                </c:pt>
                <c:pt idx="1214">
                  <c:v>219.4</c:v>
                </c:pt>
                <c:pt idx="1215">
                  <c:v>219.5</c:v>
                </c:pt>
                <c:pt idx="1216">
                  <c:v>219.7</c:v>
                </c:pt>
                <c:pt idx="1217">
                  <c:v>219.9</c:v>
                </c:pt>
                <c:pt idx="1218">
                  <c:v>220</c:v>
                </c:pt>
                <c:pt idx="1219">
                  <c:v>220.2</c:v>
                </c:pt>
                <c:pt idx="1220">
                  <c:v>220.3</c:v>
                </c:pt>
                <c:pt idx="1221">
                  <c:v>220.5</c:v>
                </c:pt>
                <c:pt idx="1222">
                  <c:v>220.7</c:v>
                </c:pt>
                <c:pt idx="1223">
                  <c:v>220.8</c:v>
                </c:pt>
                <c:pt idx="1224">
                  <c:v>221</c:v>
                </c:pt>
                <c:pt idx="1225">
                  <c:v>221.2</c:v>
                </c:pt>
                <c:pt idx="1226">
                  <c:v>221.3</c:v>
                </c:pt>
                <c:pt idx="1227">
                  <c:v>221.5</c:v>
                </c:pt>
                <c:pt idx="1228">
                  <c:v>221.7</c:v>
                </c:pt>
                <c:pt idx="1229">
                  <c:v>221.8</c:v>
                </c:pt>
                <c:pt idx="1230">
                  <c:v>222</c:v>
                </c:pt>
                <c:pt idx="1231">
                  <c:v>222.2</c:v>
                </c:pt>
                <c:pt idx="1232">
                  <c:v>222.3</c:v>
                </c:pt>
                <c:pt idx="1233">
                  <c:v>222.5</c:v>
                </c:pt>
                <c:pt idx="1234">
                  <c:v>222.7</c:v>
                </c:pt>
                <c:pt idx="1235">
                  <c:v>222.8</c:v>
                </c:pt>
                <c:pt idx="1236">
                  <c:v>223</c:v>
                </c:pt>
                <c:pt idx="1237">
                  <c:v>223.1</c:v>
                </c:pt>
                <c:pt idx="1238">
                  <c:v>223.3</c:v>
                </c:pt>
                <c:pt idx="1239">
                  <c:v>223.5</c:v>
                </c:pt>
                <c:pt idx="1240">
                  <c:v>223.6</c:v>
                </c:pt>
                <c:pt idx="1241">
                  <c:v>223.8</c:v>
                </c:pt>
                <c:pt idx="1242">
                  <c:v>223.9</c:v>
                </c:pt>
                <c:pt idx="1243">
                  <c:v>224.1</c:v>
                </c:pt>
                <c:pt idx="1244">
                  <c:v>224.3</c:v>
                </c:pt>
                <c:pt idx="1245">
                  <c:v>224.4</c:v>
                </c:pt>
                <c:pt idx="1246">
                  <c:v>224.6</c:v>
                </c:pt>
                <c:pt idx="1247">
                  <c:v>224.8</c:v>
                </c:pt>
                <c:pt idx="1248">
                  <c:v>224.9</c:v>
                </c:pt>
                <c:pt idx="1249">
                  <c:v>225.1</c:v>
                </c:pt>
                <c:pt idx="1250">
                  <c:v>225.3</c:v>
                </c:pt>
                <c:pt idx="1251">
                  <c:v>225.4</c:v>
                </c:pt>
                <c:pt idx="1252">
                  <c:v>225.6</c:v>
                </c:pt>
                <c:pt idx="1253">
                  <c:v>225.8</c:v>
                </c:pt>
                <c:pt idx="1254">
                  <c:v>225.9</c:v>
                </c:pt>
                <c:pt idx="1255">
                  <c:v>226.1</c:v>
                </c:pt>
                <c:pt idx="1256">
                  <c:v>226.3</c:v>
                </c:pt>
                <c:pt idx="1257">
                  <c:v>226.4</c:v>
                </c:pt>
                <c:pt idx="1258">
                  <c:v>226.6</c:v>
                </c:pt>
                <c:pt idx="1259">
                  <c:v>226.8</c:v>
                </c:pt>
                <c:pt idx="1260">
                  <c:v>226.9</c:v>
                </c:pt>
                <c:pt idx="1261">
                  <c:v>227.1</c:v>
                </c:pt>
                <c:pt idx="1262">
                  <c:v>227.3</c:v>
                </c:pt>
                <c:pt idx="1263">
                  <c:v>227.5</c:v>
                </c:pt>
                <c:pt idx="1264">
                  <c:v>227.6</c:v>
                </c:pt>
                <c:pt idx="1265">
                  <c:v>227.8</c:v>
                </c:pt>
                <c:pt idx="1266">
                  <c:v>228</c:v>
                </c:pt>
                <c:pt idx="1267">
                  <c:v>228.1</c:v>
                </c:pt>
                <c:pt idx="1268">
                  <c:v>228.3</c:v>
                </c:pt>
                <c:pt idx="1269">
                  <c:v>228.5</c:v>
                </c:pt>
                <c:pt idx="1270">
                  <c:v>228.6</c:v>
                </c:pt>
                <c:pt idx="1271">
                  <c:v>228.8</c:v>
                </c:pt>
                <c:pt idx="1272">
                  <c:v>229</c:v>
                </c:pt>
                <c:pt idx="1273">
                  <c:v>229.2</c:v>
                </c:pt>
                <c:pt idx="1274">
                  <c:v>229.3</c:v>
                </c:pt>
                <c:pt idx="1275">
                  <c:v>229.5</c:v>
                </c:pt>
                <c:pt idx="1276">
                  <c:v>229.7</c:v>
                </c:pt>
                <c:pt idx="1277">
                  <c:v>229.8</c:v>
                </c:pt>
                <c:pt idx="1278">
                  <c:v>230</c:v>
                </c:pt>
                <c:pt idx="1279">
                  <c:v>230.2</c:v>
                </c:pt>
                <c:pt idx="1280">
                  <c:v>230.4</c:v>
                </c:pt>
                <c:pt idx="1281">
                  <c:v>230.5</c:v>
                </c:pt>
                <c:pt idx="1282">
                  <c:v>230.7</c:v>
                </c:pt>
                <c:pt idx="1283">
                  <c:v>230.9</c:v>
                </c:pt>
                <c:pt idx="1284">
                  <c:v>231</c:v>
                </c:pt>
                <c:pt idx="1285">
                  <c:v>231.2</c:v>
                </c:pt>
                <c:pt idx="1286">
                  <c:v>231.4</c:v>
                </c:pt>
                <c:pt idx="1287">
                  <c:v>231.5</c:v>
                </c:pt>
                <c:pt idx="1288">
                  <c:v>231.7</c:v>
                </c:pt>
                <c:pt idx="1289">
                  <c:v>231.9</c:v>
                </c:pt>
                <c:pt idx="1290">
                  <c:v>232</c:v>
                </c:pt>
                <c:pt idx="1291">
                  <c:v>232.2</c:v>
                </c:pt>
                <c:pt idx="1292">
                  <c:v>232.4</c:v>
                </c:pt>
                <c:pt idx="1293">
                  <c:v>232.5</c:v>
                </c:pt>
                <c:pt idx="1294">
                  <c:v>232.7</c:v>
                </c:pt>
                <c:pt idx="1295">
                  <c:v>232.9</c:v>
                </c:pt>
                <c:pt idx="1296">
                  <c:v>233</c:v>
                </c:pt>
                <c:pt idx="1297">
                  <c:v>233.2</c:v>
                </c:pt>
                <c:pt idx="1298">
                  <c:v>233.4</c:v>
                </c:pt>
                <c:pt idx="1299">
                  <c:v>233.5</c:v>
                </c:pt>
                <c:pt idx="1300">
                  <c:v>233.7</c:v>
                </c:pt>
                <c:pt idx="1301">
                  <c:v>233.9</c:v>
                </c:pt>
                <c:pt idx="1302">
                  <c:v>234.1</c:v>
                </c:pt>
                <c:pt idx="1303">
                  <c:v>234.2</c:v>
                </c:pt>
                <c:pt idx="1304">
                  <c:v>234.4</c:v>
                </c:pt>
                <c:pt idx="1305">
                  <c:v>234.6</c:v>
                </c:pt>
                <c:pt idx="1306">
                  <c:v>234.7</c:v>
                </c:pt>
                <c:pt idx="1307">
                  <c:v>234.9</c:v>
                </c:pt>
                <c:pt idx="1308">
                  <c:v>235.1</c:v>
                </c:pt>
                <c:pt idx="1309">
                  <c:v>235.2</c:v>
                </c:pt>
                <c:pt idx="1310">
                  <c:v>235.4</c:v>
                </c:pt>
                <c:pt idx="1311">
                  <c:v>235.6</c:v>
                </c:pt>
                <c:pt idx="1312">
                  <c:v>235.7</c:v>
                </c:pt>
                <c:pt idx="1313">
                  <c:v>235.9</c:v>
                </c:pt>
                <c:pt idx="1314">
                  <c:v>236.1</c:v>
                </c:pt>
                <c:pt idx="1315">
                  <c:v>236.2</c:v>
                </c:pt>
                <c:pt idx="1316">
                  <c:v>236.4</c:v>
                </c:pt>
                <c:pt idx="1317">
                  <c:v>236.5</c:v>
                </c:pt>
                <c:pt idx="1318">
                  <c:v>236.7</c:v>
                </c:pt>
                <c:pt idx="1319">
                  <c:v>236.9</c:v>
                </c:pt>
                <c:pt idx="1320">
                  <c:v>237</c:v>
                </c:pt>
                <c:pt idx="1321">
                  <c:v>237.2</c:v>
                </c:pt>
                <c:pt idx="1322">
                  <c:v>237.4</c:v>
                </c:pt>
                <c:pt idx="1323">
                  <c:v>237.5</c:v>
                </c:pt>
                <c:pt idx="1324">
                  <c:v>237.7</c:v>
                </c:pt>
                <c:pt idx="1325">
                  <c:v>237.9</c:v>
                </c:pt>
                <c:pt idx="1326">
                  <c:v>238</c:v>
                </c:pt>
                <c:pt idx="1327">
                  <c:v>238.2</c:v>
                </c:pt>
                <c:pt idx="1328">
                  <c:v>238.4</c:v>
                </c:pt>
                <c:pt idx="1329">
                  <c:v>238.5</c:v>
                </c:pt>
                <c:pt idx="1330">
                  <c:v>238.7</c:v>
                </c:pt>
                <c:pt idx="1331">
                  <c:v>238.9</c:v>
                </c:pt>
                <c:pt idx="1332">
                  <c:v>239.1</c:v>
                </c:pt>
                <c:pt idx="1333">
                  <c:v>239.2</c:v>
                </c:pt>
                <c:pt idx="1334">
                  <c:v>239.4</c:v>
                </c:pt>
                <c:pt idx="1335">
                  <c:v>239.6</c:v>
                </c:pt>
                <c:pt idx="1336">
                  <c:v>239.7</c:v>
                </c:pt>
                <c:pt idx="1337">
                  <c:v>239.9</c:v>
                </c:pt>
                <c:pt idx="1338">
                  <c:v>240.1</c:v>
                </c:pt>
                <c:pt idx="1339">
                  <c:v>240.3</c:v>
                </c:pt>
                <c:pt idx="1340">
                  <c:v>240.4</c:v>
                </c:pt>
                <c:pt idx="1341">
                  <c:v>240.6</c:v>
                </c:pt>
                <c:pt idx="1342">
                  <c:v>240.7</c:v>
                </c:pt>
                <c:pt idx="1343">
                  <c:v>240.9</c:v>
                </c:pt>
                <c:pt idx="1344">
                  <c:v>241.1</c:v>
                </c:pt>
                <c:pt idx="1345">
                  <c:v>241.2</c:v>
                </c:pt>
                <c:pt idx="1346">
                  <c:v>241.4</c:v>
                </c:pt>
                <c:pt idx="1347">
                  <c:v>241.6</c:v>
                </c:pt>
                <c:pt idx="1348">
                  <c:v>241.7</c:v>
                </c:pt>
                <c:pt idx="1349">
                  <c:v>241.9</c:v>
                </c:pt>
                <c:pt idx="1350">
                  <c:v>242.1</c:v>
                </c:pt>
                <c:pt idx="1351">
                  <c:v>242.3</c:v>
                </c:pt>
                <c:pt idx="1352">
                  <c:v>242.4</c:v>
                </c:pt>
                <c:pt idx="1353">
                  <c:v>242.6</c:v>
                </c:pt>
                <c:pt idx="1354">
                  <c:v>242.7</c:v>
                </c:pt>
                <c:pt idx="1355">
                  <c:v>242.9</c:v>
                </c:pt>
                <c:pt idx="1356">
                  <c:v>243.1</c:v>
                </c:pt>
                <c:pt idx="1357">
                  <c:v>243.2</c:v>
                </c:pt>
                <c:pt idx="1358">
                  <c:v>243.4</c:v>
                </c:pt>
                <c:pt idx="1359">
                  <c:v>243.5</c:v>
                </c:pt>
                <c:pt idx="1360">
                  <c:v>243.7</c:v>
                </c:pt>
                <c:pt idx="1361">
                  <c:v>243.9</c:v>
                </c:pt>
                <c:pt idx="1362">
                  <c:v>244</c:v>
                </c:pt>
                <c:pt idx="1363">
                  <c:v>244.2</c:v>
                </c:pt>
                <c:pt idx="1364">
                  <c:v>244.4</c:v>
                </c:pt>
                <c:pt idx="1365">
                  <c:v>244.5</c:v>
                </c:pt>
                <c:pt idx="1366">
                  <c:v>244.7</c:v>
                </c:pt>
                <c:pt idx="1367">
                  <c:v>244.9</c:v>
                </c:pt>
                <c:pt idx="1368">
                  <c:v>245</c:v>
                </c:pt>
                <c:pt idx="1369">
                  <c:v>245.2</c:v>
                </c:pt>
                <c:pt idx="1370">
                  <c:v>245.4</c:v>
                </c:pt>
                <c:pt idx="1371">
                  <c:v>245.5</c:v>
                </c:pt>
                <c:pt idx="1372">
                  <c:v>245.7</c:v>
                </c:pt>
                <c:pt idx="1373">
                  <c:v>245.9</c:v>
                </c:pt>
                <c:pt idx="1374">
                  <c:v>246</c:v>
                </c:pt>
                <c:pt idx="1375">
                  <c:v>246.2</c:v>
                </c:pt>
                <c:pt idx="1376">
                  <c:v>246.4</c:v>
                </c:pt>
                <c:pt idx="1377">
                  <c:v>246.5</c:v>
                </c:pt>
                <c:pt idx="1378">
                  <c:v>246.7</c:v>
                </c:pt>
                <c:pt idx="1379">
                  <c:v>246.9</c:v>
                </c:pt>
                <c:pt idx="1380">
                  <c:v>247</c:v>
                </c:pt>
                <c:pt idx="1381">
                  <c:v>247.2</c:v>
                </c:pt>
                <c:pt idx="1382">
                  <c:v>247.3</c:v>
                </c:pt>
                <c:pt idx="1383">
                  <c:v>247.5</c:v>
                </c:pt>
                <c:pt idx="1384">
                  <c:v>247.7</c:v>
                </c:pt>
                <c:pt idx="1385">
                  <c:v>247.8</c:v>
                </c:pt>
                <c:pt idx="1386">
                  <c:v>248</c:v>
                </c:pt>
                <c:pt idx="1387">
                  <c:v>248.2</c:v>
                </c:pt>
                <c:pt idx="1388">
                  <c:v>248.4</c:v>
                </c:pt>
                <c:pt idx="1389">
                  <c:v>248.5</c:v>
                </c:pt>
                <c:pt idx="1390">
                  <c:v>248.7</c:v>
                </c:pt>
                <c:pt idx="1391">
                  <c:v>248.9</c:v>
                </c:pt>
                <c:pt idx="1392">
                  <c:v>249</c:v>
                </c:pt>
                <c:pt idx="1393">
                  <c:v>249.2</c:v>
                </c:pt>
                <c:pt idx="1394">
                  <c:v>249.4</c:v>
                </c:pt>
                <c:pt idx="1395">
                  <c:v>249.5</c:v>
                </c:pt>
                <c:pt idx="1396">
                  <c:v>249.7</c:v>
                </c:pt>
                <c:pt idx="1397">
                  <c:v>249.9</c:v>
                </c:pt>
                <c:pt idx="1398">
                  <c:v>250</c:v>
                </c:pt>
                <c:pt idx="1399">
                  <c:v>250.2</c:v>
                </c:pt>
                <c:pt idx="1400">
                  <c:v>250.4</c:v>
                </c:pt>
                <c:pt idx="1401">
                  <c:v>250.6</c:v>
                </c:pt>
                <c:pt idx="1402">
                  <c:v>250.7</c:v>
                </c:pt>
                <c:pt idx="1403">
                  <c:v>250.9</c:v>
                </c:pt>
                <c:pt idx="1404">
                  <c:v>251</c:v>
                </c:pt>
                <c:pt idx="1405">
                  <c:v>251.2</c:v>
                </c:pt>
                <c:pt idx="1406">
                  <c:v>251.4</c:v>
                </c:pt>
                <c:pt idx="1407">
                  <c:v>251.6</c:v>
                </c:pt>
                <c:pt idx="1408">
                  <c:v>251.7</c:v>
                </c:pt>
                <c:pt idx="1409">
                  <c:v>251.9</c:v>
                </c:pt>
                <c:pt idx="1410">
                  <c:v>252</c:v>
                </c:pt>
                <c:pt idx="1411">
                  <c:v>252.2</c:v>
                </c:pt>
                <c:pt idx="1412">
                  <c:v>252.4</c:v>
                </c:pt>
                <c:pt idx="1413">
                  <c:v>252.5</c:v>
                </c:pt>
                <c:pt idx="1414">
                  <c:v>252.7</c:v>
                </c:pt>
                <c:pt idx="1415">
                  <c:v>252.9</c:v>
                </c:pt>
                <c:pt idx="1416">
                  <c:v>253.1</c:v>
                </c:pt>
                <c:pt idx="1417">
                  <c:v>253.2</c:v>
                </c:pt>
                <c:pt idx="1418">
                  <c:v>253.4</c:v>
                </c:pt>
                <c:pt idx="1419">
                  <c:v>253.6</c:v>
                </c:pt>
                <c:pt idx="1420">
                  <c:v>253.7</c:v>
                </c:pt>
                <c:pt idx="1421">
                  <c:v>253.9</c:v>
                </c:pt>
                <c:pt idx="1422">
                  <c:v>254</c:v>
                </c:pt>
                <c:pt idx="1423">
                  <c:v>254.2</c:v>
                </c:pt>
                <c:pt idx="1424">
                  <c:v>254.4</c:v>
                </c:pt>
                <c:pt idx="1425">
                  <c:v>254.6</c:v>
                </c:pt>
                <c:pt idx="1426">
                  <c:v>254.8</c:v>
                </c:pt>
                <c:pt idx="1427">
                  <c:v>254.9</c:v>
                </c:pt>
                <c:pt idx="1428">
                  <c:v>255.1</c:v>
                </c:pt>
                <c:pt idx="1429">
                  <c:v>255.3</c:v>
                </c:pt>
                <c:pt idx="1430">
                  <c:v>255.4</c:v>
                </c:pt>
                <c:pt idx="1431">
                  <c:v>255.6</c:v>
                </c:pt>
                <c:pt idx="1432">
                  <c:v>255.8</c:v>
                </c:pt>
                <c:pt idx="1433">
                  <c:v>255.9</c:v>
                </c:pt>
                <c:pt idx="1434">
                  <c:v>256.10000000000002</c:v>
                </c:pt>
                <c:pt idx="1435">
                  <c:v>256.3</c:v>
                </c:pt>
                <c:pt idx="1436">
                  <c:v>256.5</c:v>
                </c:pt>
                <c:pt idx="1437">
                  <c:v>256.60000000000002</c:v>
                </c:pt>
                <c:pt idx="1438">
                  <c:v>256.8</c:v>
                </c:pt>
                <c:pt idx="1439">
                  <c:v>256.89999999999998</c:v>
                </c:pt>
                <c:pt idx="1440">
                  <c:v>257.10000000000002</c:v>
                </c:pt>
                <c:pt idx="1441">
                  <c:v>257.3</c:v>
                </c:pt>
                <c:pt idx="1442">
                  <c:v>257.39999999999998</c:v>
                </c:pt>
                <c:pt idx="1443">
                  <c:v>257.60000000000002</c:v>
                </c:pt>
                <c:pt idx="1444">
                  <c:v>257.8</c:v>
                </c:pt>
                <c:pt idx="1445">
                  <c:v>258</c:v>
                </c:pt>
                <c:pt idx="1446">
                  <c:v>258.10000000000002</c:v>
                </c:pt>
                <c:pt idx="1447">
                  <c:v>258.3</c:v>
                </c:pt>
                <c:pt idx="1448">
                  <c:v>258.39999999999998</c:v>
                </c:pt>
                <c:pt idx="1449">
                  <c:v>258.60000000000002</c:v>
                </c:pt>
                <c:pt idx="1450">
                  <c:v>258.8</c:v>
                </c:pt>
                <c:pt idx="1451">
                  <c:v>259</c:v>
                </c:pt>
                <c:pt idx="1452">
                  <c:v>259.10000000000002</c:v>
                </c:pt>
                <c:pt idx="1453">
                  <c:v>259.3</c:v>
                </c:pt>
                <c:pt idx="1454">
                  <c:v>259.5</c:v>
                </c:pt>
                <c:pt idx="1455">
                  <c:v>259.60000000000002</c:v>
                </c:pt>
                <c:pt idx="1456">
                  <c:v>259.8</c:v>
                </c:pt>
                <c:pt idx="1457">
                  <c:v>259.89999999999998</c:v>
                </c:pt>
                <c:pt idx="1458">
                  <c:v>260.10000000000002</c:v>
                </c:pt>
                <c:pt idx="1459">
                  <c:v>260.3</c:v>
                </c:pt>
                <c:pt idx="1460">
                  <c:v>260.39999999999998</c:v>
                </c:pt>
                <c:pt idx="1461">
                  <c:v>260.60000000000002</c:v>
                </c:pt>
                <c:pt idx="1462">
                  <c:v>260.8</c:v>
                </c:pt>
                <c:pt idx="1463">
                  <c:v>260.89999999999998</c:v>
                </c:pt>
                <c:pt idx="1464">
                  <c:v>261.10000000000002</c:v>
                </c:pt>
                <c:pt idx="1465">
                  <c:v>261.3</c:v>
                </c:pt>
                <c:pt idx="1466">
                  <c:v>261.39999999999998</c:v>
                </c:pt>
                <c:pt idx="1467">
                  <c:v>261.60000000000002</c:v>
                </c:pt>
                <c:pt idx="1468">
                  <c:v>261.8</c:v>
                </c:pt>
                <c:pt idx="1469">
                  <c:v>261.89999999999998</c:v>
                </c:pt>
                <c:pt idx="1470">
                  <c:v>262.10000000000002</c:v>
                </c:pt>
                <c:pt idx="1471">
                  <c:v>262.2</c:v>
                </c:pt>
                <c:pt idx="1472">
                  <c:v>262.39999999999998</c:v>
                </c:pt>
                <c:pt idx="1473">
                  <c:v>262.5</c:v>
                </c:pt>
                <c:pt idx="1474">
                  <c:v>262.7</c:v>
                </c:pt>
                <c:pt idx="1475">
                  <c:v>262.89999999999998</c:v>
                </c:pt>
                <c:pt idx="1476">
                  <c:v>263</c:v>
                </c:pt>
                <c:pt idx="1477">
                  <c:v>263.2</c:v>
                </c:pt>
                <c:pt idx="1478">
                  <c:v>263.39999999999998</c:v>
                </c:pt>
                <c:pt idx="1479">
                  <c:v>263.5</c:v>
                </c:pt>
                <c:pt idx="1480">
                  <c:v>263.7</c:v>
                </c:pt>
                <c:pt idx="1481">
                  <c:v>263.8</c:v>
                </c:pt>
                <c:pt idx="1482">
                  <c:v>264</c:v>
                </c:pt>
                <c:pt idx="1483">
                  <c:v>264.2</c:v>
                </c:pt>
                <c:pt idx="1484">
                  <c:v>264.3</c:v>
                </c:pt>
                <c:pt idx="1485">
                  <c:v>264.5</c:v>
                </c:pt>
                <c:pt idx="1486">
                  <c:v>264.7</c:v>
                </c:pt>
                <c:pt idx="1487">
                  <c:v>264.8</c:v>
                </c:pt>
                <c:pt idx="1488">
                  <c:v>265</c:v>
                </c:pt>
                <c:pt idx="1489">
                  <c:v>265.2</c:v>
                </c:pt>
                <c:pt idx="1490">
                  <c:v>265.3</c:v>
                </c:pt>
                <c:pt idx="1491">
                  <c:v>265.5</c:v>
                </c:pt>
                <c:pt idx="1492">
                  <c:v>265.7</c:v>
                </c:pt>
                <c:pt idx="1493">
                  <c:v>265.8</c:v>
                </c:pt>
                <c:pt idx="1494">
                  <c:v>266</c:v>
                </c:pt>
                <c:pt idx="1495">
                  <c:v>266.10000000000002</c:v>
                </c:pt>
                <c:pt idx="1496">
                  <c:v>266.3</c:v>
                </c:pt>
                <c:pt idx="1497">
                  <c:v>266.5</c:v>
                </c:pt>
                <c:pt idx="1498">
                  <c:v>266.7</c:v>
                </c:pt>
                <c:pt idx="1499">
                  <c:v>266.8</c:v>
                </c:pt>
                <c:pt idx="1500">
                  <c:v>267</c:v>
                </c:pt>
                <c:pt idx="1501">
                  <c:v>267.2</c:v>
                </c:pt>
                <c:pt idx="1502">
                  <c:v>267.3</c:v>
                </c:pt>
                <c:pt idx="1503">
                  <c:v>267.5</c:v>
                </c:pt>
                <c:pt idx="1504">
                  <c:v>267.7</c:v>
                </c:pt>
                <c:pt idx="1505">
                  <c:v>267.8</c:v>
                </c:pt>
                <c:pt idx="1506">
                  <c:v>268</c:v>
                </c:pt>
                <c:pt idx="1507">
                  <c:v>268.2</c:v>
                </c:pt>
                <c:pt idx="1508">
                  <c:v>268.3</c:v>
                </c:pt>
                <c:pt idx="1509">
                  <c:v>268.5</c:v>
                </c:pt>
                <c:pt idx="1510">
                  <c:v>268.7</c:v>
                </c:pt>
                <c:pt idx="1511">
                  <c:v>268.8</c:v>
                </c:pt>
                <c:pt idx="1512">
                  <c:v>269</c:v>
                </c:pt>
                <c:pt idx="1513">
                  <c:v>269.2</c:v>
                </c:pt>
                <c:pt idx="1514">
                  <c:v>269.3</c:v>
                </c:pt>
                <c:pt idx="1515">
                  <c:v>269.5</c:v>
                </c:pt>
                <c:pt idx="1516">
                  <c:v>269.7</c:v>
                </c:pt>
                <c:pt idx="1517">
                  <c:v>269.89999999999998</c:v>
                </c:pt>
                <c:pt idx="1518">
                  <c:v>270</c:v>
                </c:pt>
                <c:pt idx="1519">
                  <c:v>270.2</c:v>
                </c:pt>
                <c:pt idx="1520">
                  <c:v>270.39999999999998</c:v>
                </c:pt>
                <c:pt idx="1521">
                  <c:v>270.5</c:v>
                </c:pt>
                <c:pt idx="1522">
                  <c:v>270.7</c:v>
                </c:pt>
                <c:pt idx="1523">
                  <c:v>270.89999999999998</c:v>
                </c:pt>
                <c:pt idx="1524">
                  <c:v>271</c:v>
                </c:pt>
                <c:pt idx="1525">
                  <c:v>271.2</c:v>
                </c:pt>
                <c:pt idx="1526">
                  <c:v>271.39999999999998</c:v>
                </c:pt>
                <c:pt idx="1527">
                  <c:v>271.5</c:v>
                </c:pt>
                <c:pt idx="1528">
                  <c:v>271.7</c:v>
                </c:pt>
                <c:pt idx="1529">
                  <c:v>271.89999999999998</c:v>
                </c:pt>
                <c:pt idx="1530">
                  <c:v>272.10000000000002</c:v>
                </c:pt>
                <c:pt idx="1531">
                  <c:v>272.2</c:v>
                </c:pt>
                <c:pt idx="1532">
                  <c:v>272.39999999999998</c:v>
                </c:pt>
                <c:pt idx="1533">
                  <c:v>272.60000000000002</c:v>
                </c:pt>
                <c:pt idx="1534">
                  <c:v>272.7</c:v>
                </c:pt>
                <c:pt idx="1535">
                  <c:v>272.89999999999998</c:v>
                </c:pt>
                <c:pt idx="1536">
                  <c:v>273.10000000000002</c:v>
                </c:pt>
                <c:pt idx="1537">
                  <c:v>273.2</c:v>
                </c:pt>
                <c:pt idx="1538">
                  <c:v>273.39999999999998</c:v>
                </c:pt>
                <c:pt idx="1539">
                  <c:v>273.60000000000002</c:v>
                </c:pt>
                <c:pt idx="1540">
                  <c:v>273.8</c:v>
                </c:pt>
                <c:pt idx="1541">
                  <c:v>273.89999999999998</c:v>
                </c:pt>
                <c:pt idx="1542">
                  <c:v>274.10000000000002</c:v>
                </c:pt>
                <c:pt idx="1543">
                  <c:v>274.3</c:v>
                </c:pt>
                <c:pt idx="1544">
                  <c:v>274.39999999999998</c:v>
                </c:pt>
                <c:pt idx="1545">
                  <c:v>274.60000000000002</c:v>
                </c:pt>
                <c:pt idx="1546">
                  <c:v>274.8</c:v>
                </c:pt>
                <c:pt idx="1547">
                  <c:v>274.89999999999998</c:v>
                </c:pt>
                <c:pt idx="1548">
                  <c:v>275.10000000000002</c:v>
                </c:pt>
                <c:pt idx="1549">
                  <c:v>275.3</c:v>
                </c:pt>
                <c:pt idx="1550">
                  <c:v>275.39999999999998</c:v>
                </c:pt>
                <c:pt idx="1551">
                  <c:v>275.60000000000002</c:v>
                </c:pt>
                <c:pt idx="1552">
                  <c:v>275.7</c:v>
                </c:pt>
                <c:pt idx="1553">
                  <c:v>275.89999999999998</c:v>
                </c:pt>
                <c:pt idx="1554">
                  <c:v>276.10000000000002</c:v>
                </c:pt>
                <c:pt idx="1555">
                  <c:v>276.2</c:v>
                </c:pt>
                <c:pt idx="1556">
                  <c:v>276.39999999999998</c:v>
                </c:pt>
                <c:pt idx="1557">
                  <c:v>276.5</c:v>
                </c:pt>
                <c:pt idx="1558">
                  <c:v>276.7</c:v>
                </c:pt>
                <c:pt idx="1559">
                  <c:v>276.89999999999998</c:v>
                </c:pt>
                <c:pt idx="1560">
                  <c:v>277.10000000000002</c:v>
                </c:pt>
                <c:pt idx="1561">
                  <c:v>277.2</c:v>
                </c:pt>
                <c:pt idx="1562">
                  <c:v>277.39999999999998</c:v>
                </c:pt>
                <c:pt idx="1563">
                  <c:v>277.60000000000002</c:v>
                </c:pt>
                <c:pt idx="1564">
                  <c:v>277.7</c:v>
                </c:pt>
                <c:pt idx="1565">
                  <c:v>277.89999999999998</c:v>
                </c:pt>
                <c:pt idx="1566">
                  <c:v>278.10000000000002</c:v>
                </c:pt>
                <c:pt idx="1567">
                  <c:v>278.2</c:v>
                </c:pt>
                <c:pt idx="1568">
                  <c:v>278.39999999999998</c:v>
                </c:pt>
                <c:pt idx="1569">
                  <c:v>278.60000000000002</c:v>
                </c:pt>
                <c:pt idx="1570">
                  <c:v>278.8</c:v>
                </c:pt>
                <c:pt idx="1571">
                  <c:v>278.89999999999998</c:v>
                </c:pt>
                <c:pt idx="1572">
                  <c:v>279.10000000000002</c:v>
                </c:pt>
                <c:pt idx="1573">
                  <c:v>279.3</c:v>
                </c:pt>
                <c:pt idx="1574">
                  <c:v>279.39999999999998</c:v>
                </c:pt>
                <c:pt idx="1575">
                  <c:v>279.60000000000002</c:v>
                </c:pt>
                <c:pt idx="1576">
                  <c:v>279.8</c:v>
                </c:pt>
                <c:pt idx="1577">
                  <c:v>279.89999999999998</c:v>
                </c:pt>
                <c:pt idx="1578">
                  <c:v>280.10000000000002</c:v>
                </c:pt>
                <c:pt idx="1579">
                  <c:v>280.2</c:v>
                </c:pt>
                <c:pt idx="1580">
                  <c:v>280.39999999999998</c:v>
                </c:pt>
                <c:pt idx="1581">
                  <c:v>280.60000000000002</c:v>
                </c:pt>
                <c:pt idx="1582">
                  <c:v>280.7</c:v>
                </c:pt>
                <c:pt idx="1583">
                  <c:v>280.89999999999998</c:v>
                </c:pt>
                <c:pt idx="1584">
                  <c:v>281.10000000000002</c:v>
                </c:pt>
                <c:pt idx="1585">
                  <c:v>281.2</c:v>
                </c:pt>
                <c:pt idx="1586">
                  <c:v>281.39999999999998</c:v>
                </c:pt>
                <c:pt idx="1587">
                  <c:v>281.60000000000002</c:v>
                </c:pt>
                <c:pt idx="1588">
                  <c:v>281.7</c:v>
                </c:pt>
                <c:pt idx="1589">
                  <c:v>281.89999999999998</c:v>
                </c:pt>
                <c:pt idx="1590">
                  <c:v>282.10000000000002</c:v>
                </c:pt>
                <c:pt idx="1591">
                  <c:v>282.2</c:v>
                </c:pt>
                <c:pt idx="1592">
                  <c:v>282.39999999999998</c:v>
                </c:pt>
                <c:pt idx="1593">
                  <c:v>282.60000000000002</c:v>
                </c:pt>
                <c:pt idx="1594">
                  <c:v>282.7</c:v>
                </c:pt>
                <c:pt idx="1595">
                  <c:v>282.89999999999998</c:v>
                </c:pt>
                <c:pt idx="1596">
                  <c:v>283.10000000000002</c:v>
                </c:pt>
                <c:pt idx="1597">
                  <c:v>283.2</c:v>
                </c:pt>
                <c:pt idx="1598">
                  <c:v>283.39999999999998</c:v>
                </c:pt>
                <c:pt idx="1599">
                  <c:v>283.60000000000002</c:v>
                </c:pt>
                <c:pt idx="1600">
                  <c:v>283.7</c:v>
                </c:pt>
                <c:pt idx="1601">
                  <c:v>283.89999999999998</c:v>
                </c:pt>
                <c:pt idx="1602">
                  <c:v>284.10000000000002</c:v>
                </c:pt>
                <c:pt idx="1603">
                  <c:v>284.2</c:v>
                </c:pt>
                <c:pt idx="1604">
                  <c:v>284.39999999999998</c:v>
                </c:pt>
                <c:pt idx="1605">
                  <c:v>284.60000000000002</c:v>
                </c:pt>
                <c:pt idx="1606">
                  <c:v>284.7</c:v>
                </c:pt>
                <c:pt idx="1607">
                  <c:v>284.89999999999998</c:v>
                </c:pt>
                <c:pt idx="1608">
                  <c:v>285.10000000000002</c:v>
                </c:pt>
                <c:pt idx="1609">
                  <c:v>285.2</c:v>
                </c:pt>
                <c:pt idx="1610">
                  <c:v>285.39999999999998</c:v>
                </c:pt>
                <c:pt idx="1611">
                  <c:v>285.60000000000002</c:v>
                </c:pt>
                <c:pt idx="1612">
                  <c:v>285.7</c:v>
                </c:pt>
                <c:pt idx="1613">
                  <c:v>285.89999999999998</c:v>
                </c:pt>
                <c:pt idx="1614">
                  <c:v>286.10000000000002</c:v>
                </c:pt>
                <c:pt idx="1615">
                  <c:v>286.2</c:v>
                </c:pt>
                <c:pt idx="1616">
                  <c:v>286.39999999999998</c:v>
                </c:pt>
                <c:pt idx="1617">
                  <c:v>286.60000000000002</c:v>
                </c:pt>
                <c:pt idx="1618">
                  <c:v>286.8</c:v>
                </c:pt>
                <c:pt idx="1619">
                  <c:v>286.89999999999998</c:v>
                </c:pt>
                <c:pt idx="1620">
                  <c:v>287.10000000000002</c:v>
                </c:pt>
                <c:pt idx="1621">
                  <c:v>287.2</c:v>
                </c:pt>
                <c:pt idx="1622">
                  <c:v>287.39999999999998</c:v>
                </c:pt>
                <c:pt idx="1623">
                  <c:v>287.60000000000002</c:v>
                </c:pt>
                <c:pt idx="1624">
                  <c:v>287.8</c:v>
                </c:pt>
                <c:pt idx="1625">
                  <c:v>287.89999999999998</c:v>
                </c:pt>
                <c:pt idx="1626">
                  <c:v>288.10000000000002</c:v>
                </c:pt>
                <c:pt idx="1627">
                  <c:v>288.2</c:v>
                </c:pt>
                <c:pt idx="1628">
                  <c:v>288.39999999999998</c:v>
                </c:pt>
                <c:pt idx="1629">
                  <c:v>288.60000000000002</c:v>
                </c:pt>
                <c:pt idx="1630">
                  <c:v>288.7</c:v>
                </c:pt>
                <c:pt idx="1631">
                  <c:v>288.89999999999998</c:v>
                </c:pt>
                <c:pt idx="1632">
                  <c:v>289.10000000000002</c:v>
                </c:pt>
                <c:pt idx="1633">
                  <c:v>289.2</c:v>
                </c:pt>
                <c:pt idx="1634">
                  <c:v>289.39999999999998</c:v>
                </c:pt>
                <c:pt idx="1635">
                  <c:v>289.60000000000002</c:v>
                </c:pt>
                <c:pt idx="1636">
                  <c:v>289.7</c:v>
                </c:pt>
                <c:pt idx="1637">
                  <c:v>289.89999999999998</c:v>
                </c:pt>
                <c:pt idx="1638">
                  <c:v>290.10000000000002</c:v>
                </c:pt>
                <c:pt idx="1639">
                  <c:v>290.3</c:v>
                </c:pt>
                <c:pt idx="1640">
                  <c:v>290.39999999999998</c:v>
                </c:pt>
                <c:pt idx="1641">
                  <c:v>290.60000000000002</c:v>
                </c:pt>
                <c:pt idx="1642">
                  <c:v>290.8</c:v>
                </c:pt>
                <c:pt idx="1643">
                  <c:v>290.89999999999998</c:v>
                </c:pt>
                <c:pt idx="1644">
                  <c:v>291.10000000000002</c:v>
                </c:pt>
                <c:pt idx="1645">
                  <c:v>291.2</c:v>
                </c:pt>
                <c:pt idx="1646">
                  <c:v>291.39999999999998</c:v>
                </c:pt>
                <c:pt idx="1647">
                  <c:v>291.60000000000002</c:v>
                </c:pt>
                <c:pt idx="1648">
                  <c:v>291.8</c:v>
                </c:pt>
                <c:pt idx="1649">
                  <c:v>291.89999999999998</c:v>
                </c:pt>
                <c:pt idx="1650">
                  <c:v>292.10000000000002</c:v>
                </c:pt>
                <c:pt idx="1651">
                  <c:v>292.3</c:v>
                </c:pt>
                <c:pt idx="1652">
                  <c:v>292.39999999999998</c:v>
                </c:pt>
                <c:pt idx="1653">
                  <c:v>292.60000000000002</c:v>
                </c:pt>
                <c:pt idx="1654">
                  <c:v>292.8</c:v>
                </c:pt>
                <c:pt idx="1655">
                  <c:v>292.89999999999998</c:v>
                </c:pt>
                <c:pt idx="1656">
                  <c:v>293.10000000000002</c:v>
                </c:pt>
                <c:pt idx="1657">
                  <c:v>293.3</c:v>
                </c:pt>
                <c:pt idx="1658">
                  <c:v>293.39999999999998</c:v>
                </c:pt>
                <c:pt idx="1659">
                  <c:v>293.60000000000002</c:v>
                </c:pt>
                <c:pt idx="1660">
                  <c:v>293.8</c:v>
                </c:pt>
                <c:pt idx="1661">
                  <c:v>293.89999999999998</c:v>
                </c:pt>
                <c:pt idx="1662">
                  <c:v>294.10000000000002</c:v>
                </c:pt>
                <c:pt idx="1663">
                  <c:v>294.3</c:v>
                </c:pt>
                <c:pt idx="1664">
                  <c:v>294.39999999999998</c:v>
                </c:pt>
                <c:pt idx="1665">
                  <c:v>294.60000000000002</c:v>
                </c:pt>
                <c:pt idx="1666">
                  <c:v>294.8</c:v>
                </c:pt>
                <c:pt idx="1667">
                  <c:v>294.89999999999998</c:v>
                </c:pt>
                <c:pt idx="1668">
                  <c:v>295.10000000000002</c:v>
                </c:pt>
                <c:pt idx="1669">
                  <c:v>295.3</c:v>
                </c:pt>
                <c:pt idx="1670">
                  <c:v>295.39999999999998</c:v>
                </c:pt>
                <c:pt idx="1671">
                  <c:v>295.60000000000002</c:v>
                </c:pt>
                <c:pt idx="1672">
                  <c:v>295.8</c:v>
                </c:pt>
                <c:pt idx="1673">
                  <c:v>295.89999999999998</c:v>
                </c:pt>
                <c:pt idx="1674">
                  <c:v>296.10000000000002</c:v>
                </c:pt>
                <c:pt idx="1675">
                  <c:v>296.3</c:v>
                </c:pt>
                <c:pt idx="1676">
                  <c:v>296.39999999999998</c:v>
                </c:pt>
                <c:pt idx="1677">
                  <c:v>296.60000000000002</c:v>
                </c:pt>
                <c:pt idx="1678">
                  <c:v>296.8</c:v>
                </c:pt>
                <c:pt idx="1679">
                  <c:v>296.89999999999998</c:v>
                </c:pt>
                <c:pt idx="1680">
                  <c:v>297.10000000000002</c:v>
                </c:pt>
                <c:pt idx="1681">
                  <c:v>297.3</c:v>
                </c:pt>
                <c:pt idx="1682">
                  <c:v>297.39999999999998</c:v>
                </c:pt>
                <c:pt idx="1683">
                  <c:v>297.60000000000002</c:v>
                </c:pt>
                <c:pt idx="1684">
                  <c:v>297.8</c:v>
                </c:pt>
                <c:pt idx="1685">
                  <c:v>298</c:v>
                </c:pt>
                <c:pt idx="1686">
                  <c:v>298.10000000000002</c:v>
                </c:pt>
                <c:pt idx="1687">
                  <c:v>298.3</c:v>
                </c:pt>
                <c:pt idx="1688">
                  <c:v>298.5</c:v>
                </c:pt>
                <c:pt idx="1689">
                  <c:v>298.60000000000002</c:v>
                </c:pt>
                <c:pt idx="1690">
                  <c:v>298.8</c:v>
                </c:pt>
                <c:pt idx="1691">
                  <c:v>299</c:v>
                </c:pt>
                <c:pt idx="1692">
                  <c:v>299.10000000000002</c:v>
                </c:pt>
                <c:pt idx="1693">
                  <c:v>299.3</c:v>
                </c:pt>
                <c:pt idx="1694">
                  <c:v>299.5</c:v>
                </c:pt>
                <c:pt idx="1695">
                  <c:v>299.60000000000002</c:v>
                </c:pt>
                <c:pt idx="1696">
                  <c:v>299.8</c:v>
                </c:pt>
                <c:pt idx="1697">
                  <c:v>299.89999999999998</c:v>
                </c:pt>
                <c:pt idx="1698">
                  <c:v>300.10000000000002</c:v>
                </c:pt>
                <c:pt idx="1699">
                  <c:v>300.3</c:v>
                </c:pt>
                <c:pt idx="1700">
                  <c:v>300.39999999999998</c:v>
                </c:pt>
                <c:pt idx="1701">
                  <c:v>300.60000000000002</c:v>
                </c:pt>
                <c:pt idx="1702">
                  <c:v>300.8</c:v>
                </c:pt>
                <c:pt idx="1703">
                  <c:v>300.89999999999998</c:v>
                </c:pt>
                <c:pt idx="1704">
                  <c:v>301.10000000000002</c:v>
                </c:pt>
                <c:pt idx="1705">
                  <c:v>301.3</c:v>
                </c:pt>
                <c:pt idx="1706">
                  <c:v>301.5</c:v>
                </c:pt>
                <c:pt idx="1707">
                  <c:v>301.60000000000002</c:v>
                </c:pt>
                <c:pt idx="1708">
                  <c:v>301.8</c:v>
                </c:pt>
                <c:pt idx="1709">
                  <c:v>302</c:v>
                </c:pt>
                <c:pt idx="1710">
                  <c:v>302.10000000000002</c:v>
                </c:pt>
                <c:pt idx="1711">
                  <c:v>302.3</c:v>
                </c:pt>
                <c:pt idx="1712">
                  <c:v>302.5</c:v>
                </c:pt>
                <c:pt idx="1713">
                  <c:v>302.60000000000002</c:v>
                </c:pt>
                <c:pt idx="1714">
                  <c:v>302.8</c:v>
                </c:pt>
                <c:pt idx="1715">
                  <c:v>303</c:v>
                </c:pt>
                <c:pt idx="1716">
                  <c:v>303.10000000000002</c:v>
                </c:pt>
                <c:pt idx="1717">
                  <c:v>303.3</c:v>
                </c:pt>
                <c:pt idx="1718">
                  <c:v>303.5</c:v>
                </c:pt>
                <c:pt idx="1719">
                  <c:v>303.60000000000002</c:v>
                </c:pt>
                <c:pt idx="1720">
                  <c:v>303.8</c:v>
                </c:pt>
                <c:pt idx="1721">
                  <c:v>304</c:v>
                </c:pt>
                <c:pt idx="1722">
                  <c:v>304.10000000000002</c:v>
                </c:pt>
                <c:pt idx="1723">
                  <c:v>304.3</c:v>
                </c:pt>
                <c:pt idx="1724">
                  <c:v>304.5</c:v>
                </c:pt>
                <c:pt idx="1725">
                  <c:v>304.7</c:v>
                </c:pt>
                <c:pt idx="1726">
                  <c:v>304.8</c:v>
                </c:pt>
                <c:pt idx="1727">
                  <c:v>305</c:v>
                </c:pt>
                <c:pt idx="1728">
                  <c:v>305.10000000000002</c:v>
                </c:pt>
                <c:pt idx="1729">
                  <c:v>305.3</c:v>
                </c:pt>
                <c:pt idx="1730">
                  <c:v>305.5</c:v>
                </c:pt>
                <c:pt idx="1731">
                  <c:v>305.60000000000002</c:v>
                </c:pt>
                <c:pt idx="1732">
                  <c:v>305.8</c:v>
                </c:pt>
                <c:pt idx="1733">
                  <c:v>305.89999999999998</c:v>
                </c:pt>
                <c:pt idx="1734">
                  <c:v>306.10000000000002</c:v>
                </c:pt>
                <c:pt idx="1735">
                  <c:v>306.3</c:v>
                </c:pt>
                <c:pt idx="1736">
                  <c:v>306.5</c:v>
                </c:pt>
                <c:pt idx="1737">
                  <c:v>306.60000000000002</c:v>
                </c:pt>
                <c:pt idx="1738">
                  <c:v>306.8</c:v>
                </c:pt>
                <c:pt idx="1739">
                  <c:v>307</c:v>
                </c:pt>
                <c:pt idx="1740">
                  <c:v>307.10000000000002</c:v>
                </c:pt>
                <c:pt idx="1741">
                  <c:v>307.3</c:v>
                </c:pt>
                <c:pt idx="1742">
                  <c:v>307.39999999999998</c:v>
                </c:pt>
                <c:pt idx="1743">
                  <c:v>307.60000000000002</c:v>
                </c:pt>
                <c:pt idx="1744">
                  <c:v>307.8</c:v>
                </c:pt>
                <c:pt idx="1745">
                  <c:v>307.89999999999998</c:v>
                </c:pt>
                <c:pt idx="1746">
                  <c:v>308.10000000000002</c:v>
                </c:pt>
                <c:pt idx="1747">
                  <c:v>308.3</c:v>
                </c:pt>
                <c:pt idx="1748">
                  <c:v>308.39999999999998</c:v>
                </c:pt>
                <c:pt idx="1749">
                  <c:v>308.60000000000002</c:v>
                </c:pt>
                <c:pt idx="1750">
                  <c:v>308.8</c:v>
                </c:pt>
                <c:pt idx="1751">
                  <c:v>308.89999999999998</c:v>
                </c:pt>
                <c:pt idx="1752">
                  <c:v>309.10000000000002</c:v>
                </c:pt>
                <c:pt idx="1753">
                  <c:v>309.3</c:v>
                </c:pt>
                <c:pt idx="1754">
                  <c:v>309.39999999999998</c:v>
                </c:pt>
                <c:pt idx="1755">
                  <c:v>309.60000000000002</c:v>
                </c:pt>
                <c:pt idx="1756">
                  <c:v>309.7</c:v>
                </c:pt>
                <c:pt idx="1757">
                  <c:v>309.89999999999998</c:v>
                </c:pt>
                <c:pt idx="1758">
                  <c:v>310.10000000000002</c:v>
                </c:pt>
                <c:pt idx="1759">
                  <c:v>310.2</c:v>
                </c:pt>
                <c:pt idx="1760">
                  <c:v>310.39999999999998</c:v>
                </c:pt>
                <c:pt idx="1761">
                  <c:v>310.60000000000002</c:v>
                </c:pt>
                <c:pt idx="1762">
                  <c:v>310.7</c:v>
                </c:pt>
                <c:pt idx="1763">
                  <c:v>310.89999999999998</c:v>
                </c:pt>
                <c:pt idx="1764">
                  <c:v>311.10000000000002</c:v>
                </c:pt>
                <c:pt idx="1765">
                  <c:v>311.2</c:v>
                </c:pt>
                <c:pt idx="1766">
                  <c:v>311.39999999999998</c:v>
                </c:pt>
                <c:pt idx="1767">
                  <c:v>311.5</c:v>
                </c:pt>
                <c:pt idx="1768">
                  <c:v>311.7</c:v>
                </c:pt>
                <c:pt idx="1769">
                  <c:v>311.89999999999998</c:v>
                </c:pt>
                <c:pt idx="1770">
                  <c:v>312</c:v>
                </c:pt>
                <c:pt idx="1771">
                  <c:v>312.2</c:v>
                </c:pt>
                <c:pt idx="1772">
                  <c:v>312.39999999999998</c:v>
                </c:pt>
                <c:pt idx="1773">
                  <c:v>312.5</c:v>
                </c:pt>
                <c:pt idx="1774">
                  <c:v>312.7</c:v>
                </c:pt>
                <c:pt idx="1775">
                  <c:v>312.89999999999998</c:v>
                </c:pt>
                <c:pt idx="1776">
                  <c:v>313</c:v>
                </c:pt>
                <c:pt idx="1777">
                  <c:v>313.2</c:v>
                </c:pt>
                <c:pt idx="1778">
                  <c:v>313.39999999999998</c:v>
                </c:pt>
                <c:pt idx="1779">
                  <c:v>313.5</c:v>
                </c:pt>
                <c:pt idx="1780">
                  <c:v>313.7</c:v>
                </c:pt>
                <c:pt idx="1781">
                  <c:v>313.89999999999998</c:v>
                </c:pt>
                <c:pt idx="1782">
                  <c:v>314</c:v>
                </c:pt>
                <c:pt idx="1783">
                  <c:v>314.2</c:v>
                </c:pt>
                <c:pt idx="1784">
                  <c:v>314.3</c:v>
                </c:pt>
                <c:pt idx="1785">
                  <c:v>314.5</c:v>
                </c:pt>
                <c:pt idx="1786">
                  <c:v>314.7</c:v>
                </c:pt>
                <c:pt idx="1787">
                  <c:v>314.89999999999998</c:v>
                </c:pt>
                <c:pt idx="1788">
                  <c:v>315</c:v>
                </c:pt>
                <c:pt idx="1789">
                  <c:v>315.2</c:v>
                </c:pt>
                <c:pt idx="1790">
                  <c:v>315.39999999999998</c:v>
                </c:pt>
                <c:pt idx="1791">
                  <c:v>315.5</c:v>
                </c:pt>
                <c:pt idx="1792">
                  <c:v>315.7</c:v>
                </c:pt>
                <c:pt idx="1793">
                  <c:v>315.89999999999998</c:v>
                </c:pt>
                <c:pt idx="1794">
                  <c:v>316.10000000000002</c:v>
                </c:pt>
                <c:pt idx="1795">
                  <c:v>316.2</c:v>
                </c:pt>
                <c:pt idx="1796">
                  <c:v>316.39999999999998</c:v>
                </c:pt>
                <c:pt idx="1797">
                  <c:v>316.60000000000002</c:v>
                </c:pt>
                <c:pt idx="1798">
                  <c:v>316.7</c:v>
                </c:pt>
                <c:pt idx="1799">
                  <c:v>316.89999999999998</c:v>
                </c:pt>
                <c:pt idx="1800">
                  <c:v>317.10000000000002</c:v>
                </c:pt>
                <c:pt idx="1801">
                  <c:v>317.2</c:v>
                </c:pt>
                <c:pt idx="1802">
                  <c:v>317.39999999999998</c:v>
                </c:pt>
                <c:pt idx="1803">
                  <c:v>317.60000000000002</c:v>
                </c:pt>
                <c:pt idx="1804">
                  <c:v>317.8</c:v>
                </c:pt>
                <c:pt idx="1805">
                  <c:v>317.89999999999998</c:v>
                </c:pt>
                <c:pt idx="1806">
                  <c:v>318.10000000000002</c:v>
                </c:pt>
                <c:pt idx="1807">
                  <c:v>318.2</c:v>
                </c:pt>
                <c:pt idx="1808">
                  <c:v>318.39999999999998</c:v>
                </c:pt>
                <c:pt idx="1809">
                  <c:v>318.60000000000002</c:v>
                </c:pt>
                <c:pt idx="1810">
                  <c:v>318.8</c:v>
                </c:pt>
                <c:pt idx="1811">
                  <c:v>318.89999999999998</c:v>
                </c:pt>
                <c:pt idx="1812">
                  <c:v>319.10000000000002</c:v>
                </c:pt>
                <c:pt idx="1813">
                  <c:v>319.3</c:v>
                </c:pt>
                <c:pt idx="1814">
                  <c:v>319.39999999999998</c:v>
                </c:pt>
                <c:pt idx="1815">
                  <c:v>319.60000000000002</c:v>
                </c:pt>
                <c:pt idx="1816">
                  <c:v>319.8</c:v>
                </c:pt>
                <c:pt idx="1817">
                  <c:v>319.89999999999998</c:v>
                </c:pt>
                <c:pt idx="1818">
                  <c:v>320.10000000000002</c:v>
                </c:pt>
                <c:pt idx="1819">
                  <c:v>320.3</c:v>
                </c:pt>
                <c:pt idx="1820">
                  <c:v>320.39999999999998</c:v>
                </c:pt>
                <c:pt idx="1821">
                  <c:v>320.60000000000002</c:v>
                </c:pt>
                <c:pt idx="1822">
                  <c:v>320.8</c:v>
                </c:pt>
                <c:pt idx="1823">
                  <c:v>320.89999999999998</c:v>
                </c:pt>
                <c:pt idx="1824">
                  <c:v>321.10000000000002</c:v>
                </c:pt>
                <c:pt idx="1825">
                  <c:v>321.2</c:v>
                </c:pt>
                <c:pt idx="1826">
                  <c:v>321.39999999999998</c:v>
                </c:pt>
                <c:pt idx="1827">
                  <c:v>321.60000000000002</c:v>
                </c:pt>
                <c:pt idx="1828">
                  <c:v>321.7</c:v>
                </c:pt>
                <c:pt idx="1829">
                  <c:v>321.89999999999998</c:v>
                </c:pt>
                <c:pt idx="1830">
                  <c:v>322.10000000000002</c:v>
                </c:pt>
                <c:pt idx="1831">
                  <c:v>322.2</c:v>
                </c:pt>
                <c:pt idx="1832">
                  <c:v>322.39999999999998</c:v>
                </c:pt>
                <c:pt idx="1833">
                  <c:v>322.5</c:v>
                </c:pt>
                <c:pt idx="1834">
                  <c:v>322.7</c:v>
                </c:pt>
                <c:pt idx="1835">
                  <c:v>322.89999999999998</c:v>
                </c:pt>
                <c:pt idx="1836">
                  <c:v>323</c:v>
                </c:pt>
                <c:pt idx="1837">
                  <c:v>323.2</c:v>
                </c:pt>
                <c:pt idx="1838">
                  <c:v>323.3</c:v>
                </c:pt>
                <c:pt idx="1839">
                  <c:v>323.5</c:v>
                </c:pt>
                <c:pt idx="1840">
                  <c:v>323.60000000000002</c:v>
                </c:pt>
                <c:pt idx="1841">
                  <c:v>323.8</c:v>
                </c:pt>
                <c:pt idx="1842">
                  <c:v>324</c:v>
                </c:pt>
                <c:pt idx="1843">
                  <c:v>324.2</c:v>
                </c:pt>
                <c:pt idx="1844">
                  <c:v>324.3</c:v>
                </c:pt>
                <c:pt idx="1845">
                  <c:v>324.5</c:v>
                </c:pt>
                <c:pt idx="1846">
                  <c:v>324.7</c:v>
                </c:pt>
                <c:pt idx="1847">
                  <c:v>324.8</c:v>
                </c:pt>
                <c:pt idx="1848">
                  <c:v>325</c:v>
                </c:pt>
                <c:pt idx="1849">
                  <c:v>325.2</c:v>
                </c:pt>
                <c:pt idx="1850">
                  <c:v>325.3</c:v>
                </c:pt>
                <c:pt idx="1851">
                  <c:v>325.5</c:v>
                </c:pt>
                <c:pt idx="1852">
                  <c:v>325.7</c:v>
                </c:pt>
                <c:pt idx="1853">
                  <c:v>325.8</c:v>
                </c:pt>
                <c:pt idx="1854">
                  <c:v>326</c:v>
                </c:pt>
                <c:pt idx="1855">
                  <c:v>326.2</c:v>
                </c:pt>
                <c:pt idx="1856">
                  <c:v>326.3</c:v>
                </c:pt>
                <c:pt idx="1857">
                  <c:v>326.5</c:v>
                </c:pt>
                <c:pt idx="1858">
                  <c:v>326.7</c:v>
                </c:pt>
                <c:pt idx="1859">
                  <c:v>326.89999999999998</c:v>
                </c:pt>
                <c:pt idx="1860">
                  <c:v>327</c:v>
                </c:pt>
                <c:pt idx="1861">
                  <c:v>327.2</c:v>
                </c:pt>
                <c:pt idx="1862">
                  <c:v>327.3</c:v>
                </c:pt>
                <c:pt idx="1863">
                  <c:v>327.5</c:v>
                </c:pt>
                <c:pt idx="1864">
                  <c:v>327.7</c:v>
                </c:pt>
                <c:pt idx="1865">
                  <c:v>327.9</c:v>
                </c:pt>
                <c:pt idx="1866">
                  <c:v>328</c:v>
                </c:pt>
                <c:pt idx="1867">
                  <c:v>328.2</c:v>
                </c:pt>
                <c:pt idx="1868">
                  <c:v>328.4</c:v>
                </c:pt>
                <c:pt idx="1869">
                  <c:v>328.5</c:v>
                </c:pt>
                <c:pt idx="1870">
                  <c:v>328.7</c:v>
                </c:pt>
                <c:pt idx="1871">
                  <c:v>328.9</c:v>
                </c:pt>
                <c:pt idx="1872">
                  <c:v>329.1</c:v>
                </c:pt>
                <c:pt idx="1873">
                  <c:v>329.2</c:v>
                </c:pt>
                <c:pt idx="1874">
                  <c:v>329.4</c:v>
                </c:pt>
                <c:pt idx="1875">
                  <c:v>329.6</c:v>
                </c:pt>
                <c:pt idx="1876">
                  <c:v>329.7</c:v>
                </c:pt>
                <c:pt idx="1877">
                  <c:v>329.9</c:v>
                </c:pt>
                <c:pt idx="1878">
                  <c:v>330.1</c:v>
                </c:pt>
                <c:pt idx="1879">
                  <c:v>330.3</c:v>
                </c:pt>
                <c:pt idx="1880">
                  <c:v>330.4</c:v>
                </c:pt>
                <c:pt idx="1881">
                  <c:v>330.6</c:v>
                </c:pt>
                <c:pt idx="1882">
                  <c:v>330.8</c:v>
                </c:pt>
                <c:pt idx="1883">
                  <c:v>331</c:v>
                </c:pt>
                <c:pt idx="1884">
                  <c:v>331.1</c:v>
                </c:pt>
                <c:pt idx="1885">
                  <c:v>331.3</c:v>
                </c:pt>
                <c:pt idx="1886">
                  <c:v>331.4</c:v>
                </c:pt>
                <c:pt idx="1887">
                  <c:v>331.6</c:v>
                </c:pt>
                <c:pt idx="1888">
                  <c:v>331.8</c:v>
                </c:pt>
                <c:pt idx="1889">
                  <c:v>332</c:v>
                </c:pt>
                <c:pt idx="1890">
                  <c:v>332.1</c:v>
                </c:pt>
                <c:pt idx="1891">
                  <c:v>332.3</c:v>
                </c:pt>
                <c:pt idx="1892">
                  <c:v>332.4</c:v>
                </c:pt>
                <c:pt idx="1893">
                  <c:v>332.6</c:v>
                </c:pt>
                <c:pt idx="1894">
                  <c:v>332.8</c:v>
                </c:pt>
                <c:pt idx="1895">
                  <c:v>332.9</c:v>
                </c:pt>
                <c:pt idx="1896">
                  <c:v>333.1</c:v>
                </c:pt>
                <c:pt idx="1897">
                  <c:v>333.3</c:v>
                </c:pt>
                <c:pt idx="1898">
                  <c:v>333.4</c:v>
                </c:pt>
                <c:pt idx="1899">
                  <c:v>333.6</c:v>
                </c:pt>
                <c:pt idx="1900">
                  <c:v>333.8</c:v>
                </c:pt>
                <c:pt idx="1901">
                  <c:v>333.9</c:v>
                </c:pt>
                <c:pt idx="1902">
                  <c:v>334.1</c:v>
                </c:pt>
                <c:pt idx="1903">
                  <c:v>334.2</c:v>
                </c:pt>
                <c:pt idx="1904">
                  <c:v>334.4</c:v>
                </c:pt>
                <c:pt idx="1905">
                  <c:v>334.6</c:v>
                </c:pt>
                <c:pt idx="1906">
                  <c:v>334.8</c:v>
                </c:pt>
                <c:pt idx="1907">
                  <c:v>334.9</c:v>
                </c:pt>
                <c:pt idx="1908">
                  <c:v>335.1</c:v>
                </c:pt>
                <c:pt idx="1909">
                  <c:v>335.2</c:v>
                </c:pt>
                <c:pt idx="1910">
                  <c:v>335.4</c:v>
                </c:pt>
                <c:pt idx="1911">
                  <c:v>335.6</c:v>
                </c:pt>
                <c:pt idx="1912">
                  <c:v>335.7</c:v>
                </c:pt>
                <c:pt idx="1913">
                  <c:v>335.9</c:v>
                </c:pt>
                <c:pt idx="1914">
                  <c:v>336.1</c:v>
                </c:pt>
                <c:pt idx="1915">
                  <c:v>336.2</c:v>
                </c:pt>
                <c:pt idx="1916">
                  <c:v>336.4</c:v>
                </c:pt>
                <c:pt idx="1917">
                  <c:v>336.6</c:v>
                </c:pt>
                <c:pt idx="1918">
                  <c:v>336.7</c:v>
                </c:pt>
                <c:pt idx="1919">
                  <c:v>336.9</c:v>
                </c:pt>
                <c:pt idx="1920">
                  <c:v>337.1</c:v>
                </c:pt>
                <c:pt idx="1921">
                  <c:v>337.2</c:v>
                </c:pt>
                <c:pt idx="1922">
                  <c:v>337.4</c:v>
                </c:pt>
                <c:pt idx="1923">
                  <c:v>337.6</c:v>
                </c:pt>
                <c:pt idx="1924">
                  <c:v>337.7</c:v>
                </c:pt>
                <c:pt idx="1925">
                  <c:v>337.9</c:v>
                </c:pt>
                <c:pt idx="1926">
                  <c:v>338.1</c:v>
                </c:pt>
                <c:pt idx="1927">
                  <c:v>338.2</c:v>
                </c:pt>
                <c:pt idx="1928">
                  <c:v>338.4</c:v>
                </c:pt>
                <c:pt idx="1929">
                  <c:v>338.5</c:v>
                </c:pt>
                <c:pt idx="1930">
                  <c:v>338.7</c:v>
                </c:pt>
                <c:pt idx="1931">
                  <c:v>338.9</c:v>
                </c:pt>
                <c:pt idx="1932">
                  <c:v>339.1</c:v>
                </c:pt>
                <c:pt idx="1933">
                  <c:v>339.2</c:v>
                </c:pt>
                <c:pt idx="1934">
                  <c:v>339.4</c:v>
                </c:pt>
                <c:pt idx="1935">
                  <c:v>339.6</c:v>
                </c:pt>
                <c:pt idx="1936">
                  <c:v>339.7</c:v>
                </c:pt>
                <c:pt idx="1937">
                  <c:v>339.9</c:v>
                </c:pt>
                <c:pt idx="1938">
                  <c:v>340.1</c:v>
                </c:pt>
                <c:pt idx="1939">
                  <c:v>340.2</c:v>
                </c:pt>
                <c:pt idx="1940">
                  <c:v>340.4</c:v>
                </c:pt>
                <c:pt idx="1941">
                  <c:v>340.6</c:v>
                </c:pt>
                <c:pt idx="1942">
                  <c:v>340.7</c:v>
                </c:pt>
                <c:pt idx="1943">
                  <c:v>340.9</c:v>
                </c:pt>
                <c:pt idx="1944">
                  <c:v>341.1</c:v>
                </c:pt>
                <c:pt idx="1945">
                  <c:v>341.3</c:v>
                </c:pt>
                <c:pt idx="1946">
                  <c:v>341.4</c:v>
                </c:pt>
                <c:pt idx="1947">
                  <c:v>341.6</c:v>
                </c:pt>
                <c:pt idx="1948">
                  <c:v>341.8</c:v>
                </c:pt>
                <c:pt idx="1949">
                  <c:v>341.9</c:v>
                </c:pt>
                <c:pt idx="1950">
                  <c:v>342.1</c:v>
                </c:pt>
                <c:pt idx="1951">
                  <c:v>342.3</c:v>
                </c:pt>
                <c:pt idx="1952">
                  <c:v>342.4</c:v>
                </c:pt>
                <c:pt idx="1953">
                  <c:v>342.6</c:v>
                </c:pt>
                <c:pt idx="1954">
                  <c:v>342.8</c:v>
                </c:pt>
                <c:pt idx="1955">
                  <c:v>342.9</c:v>
                </c:pt>
                <c:pt idx="1956">
                  <c:v>343.1</c:v>
                </c:pt>
                <c:pt idx="1957">
                  <c:v>343.3</c:v>
                </c:pt>
                <c:pt idx="1958">
                  <c:v>343.4</c:v>
                </c:pt>
                <c:pt idx="1959">
                  <c:v>343.6</c:v>
                </c:pt>
                <c:pt idx="1960">
                  <c:v>343.8</c:v>
                </c:pt>
                <c:pt idx="1961">
                  <c:v>343.9</c:v>
                </c:pt>
                <c:pt idx="1962">
                  <c:v>344.1</c:v>
                </c:pt>
                <c:pt idx="1963">
                  <c:v>344.3</c:v>
                </c:pt>
                <c:pt idx="1964">
                  <c:v>344.4</c:v>
                </c:pt>
                <c:pt idx="1965">
                  <c:v>344.6</c:v>
                </c:pt>
                <c:pt idx="1966">
                  <c:v>344.8</c:v>
                </c:pt>
                <c:pt idx="1967">
                  <c:v>344.9</c:v>
                </c:pt>
                <c:pt idx="1968">
                  <c:v>345.1</c:v>
                </c:pt>
                <c:pt idx="1969">
                  <c:v>345.3</c:v>
                </c:pt>
                <c:pt idx="1970">
                  <c:v>345.4</c:v>
                </c:pt>
                <c:pt idx="1971">
                  <c:v>345.6</c:v>
                </c:pt>
                <c:pt idx="1972">
                  <c:v>345.8</c:v>
                </c:pt>
                <c:pt idx="1973">
                  <c:v>345.9</c:v>
                </c:pt>
                <c:pt idx="1974">
                  <c:v>346.1</c:v>
                </c:pt>
                <c:pt idx="1975">
                  <c:v>346.3</c:v>
                </c:pt>
                <c:pt idx="1976">
                  <c:v>346.4</c:v>
                </c:pt>
                <c:pt idx="1977">
                  <c:v>346.6</c:v>
                </c:pt>
                <c:pt idx="1978">
                  <c:v>346.7</c:v>
                </c:pt>
                <c:pt idx="1979">
                  <c:v>346.9</c:v>
                </c:pt>
                <c:pt idx="1980">
                  <c:v>347.1</c:v>
                </c:pt>
                <c:pt idx="1981">
                  <c:v>347.2</c:v>
                </c:pt>
                <c:pt idx="1982">
                  <c:v>347.4</c:v>
                </c:pt>
                <c:pt idx="1983">
                  <c:v>347.6</c:v>
                </c:pt>
                <c:pt idx="1984">
                  <c:v>347.7</c:v>
                </c:pt>
                <c:pt idx="1985">
                  <c:v>347.9</c:v>
                </c:pt>
                <c:pt idx="1986">
                  <c:v>348.1</c:v>
                </c:pt>
                <c:pt idx="1987">
                  <c:v>348.2</c:v>
                </c:pt>
                <c:pt idx="1988">
                  <c:v>348.4</c:v>
                </c:pt>
                <c:pt idx="1989">
                  <c:v>348.6</c:v>
                </c:pt>
                <c:pt idx="1990">
                  <c:v>348.7</c:v>
                </c:pt>
                <c:pt idx="1991">
                  <c:v>348.9</c:v>
                </c:pt>
                <c:pt idx="1992">
                  <c:v>349</c:v>
                </c:pt>
                <c:pt idx="1993">
                  <c:v>349.2</c:v>
                </c:pt>
                <c:pt idx="1994">
                  <c:v>349.4</c:v>
                </c:pt>
                <c:pt idx="1995">
                  <c:v>349.6</c:v>
                </c:pt>
                <c:pt idx="1996">
                  <c:v>349.7</c:v>
                </c:pt>
                <c:pt idx="1997">
                  <c:v>349.9</c:v>
                </c:pt>
                <c:pt idx="1998">
                  <c:v>350.1</c:v>
                </c:pt>
                <c:pt idx="1999">
                  <c:v>350.2</c:v>
                </c:pt>
                <c:pt idx="2000">
                  <c:v>350.4</c:v>
                </c:pt>
                <c:pt idx="2001">
                  <c:v>350.6</c:v>
                </c:pt>
                <c:pt idx="2002">
                  <c:v>350.7</c:v>
                </c:pt>
                <c:pt idx="2003">
                  <c:v>350.9</c:v>
                </c:pt>
                <c:pt idx="2004">
                  <c:v>351.1</c:v>
                </c:pt>
                <c:pt idx="2005">
                  <c:v>351.2</c:v>
                </c:pt>
                <c:pt idx="2006">
                  <c:v>351.4</c:v>
                </c:pt>
                <c:pt idx="2007">
                  <c:v>351.6</c:v>
                </c:pt>
                <c:pt idx="2008">
                  <c:v>351.7</c:v>
                </c:pt>
                <c:pt idx="2009">
                  <c:v>351.9</c:v>
                </c:pt>
                <c:pt idx="2010">
                  <c:v>352.1</c:v>
                </c:pt>
                <c:pt idx="2011">
                  <c:v>352.3</c:v>
                </c:pt>
                <c:pt idx="2012">
                  <c:v>352.4</c:v>
                </c:pt>
                <c:pt idx="2013">
                  <c:v>352.6</c:v>
                </c:pt>
                <c:pt idx="2014">
                  <c:v>352.7</c:v>
                </c:pt>
                <c:pt idx="2015">
                  <c:v>352.9</c:v>
                </c:pt>
                <c:pt idx="2016">
                  <c:v>353.1</c:v>
                </c:pt>
                <c:pt idx="2017">
                  <c:v>353.3</c:v>
                </c:pt>
                <c:pt idx="2018">
                  <c:v>353.4</c:v>
                </c:pt>
                <c:pt idx="2019">
                  <c:v>353.6</c:v>
                </c:pt>
                <c:pt idx="2020">
                  <c:v>353.8</c:v>
                </c:pt>
                <c:pt idx="2021">
                  <c:v>354</c:v>
                </c:pt>
                <c:pt idx="2022">
                  <c:v>354.2</c:v>
                </c:pt>
                <c:pt idx="2023">
                  <c:v>354.3</c:v>
                </c:pt>
                <c:pt idx="2024">
                  <c:v>354.5</c:v>
                </c:pt>
                <c:pt idx="2025">
                  <c:v>354.7</c:v>
                </c:pt>
                <c:pt idx="2026">
                  <c:v>354.8</c:v>
                </c:pt>
                <c:pt idx="2027">
                  <c:v>355</c:v>
                </c:pt>
                <c:pt idx="2028">
                  <c:v>355.2</c:v>
                </c:pt>
                <c:pt idx="2029">
                  <c:v>355.3</c:v>
                </c:pt>
                <c:pt idx="2030">
                  <c:v>355.5</c:v>
                </c:pt>
                <c:pt idx="2031">
                  <c:v>355.6</c:v>
                </c:pt>
                <c:pt idx="2032">
                  <c:v>355.8</c:v>
                </c:pt>
                <c:pt idx="2033">
                  <c:v>356</c:v>
                </c:pt>
                <c:pt idx="2034">
                  <c:v>356.1</c:v>
                </c:pt>
                <c:pt idx="2035">
                  <c:v>356.3</c:v>
                </c:pt>
                <c:pt idx="2036">
                  <c:v>356.5</c:v>
                </c:pt>
                <c:pt idx="2037">
                  <c:v>356.6</c:v>
                </c:pt>
                <c:pt idx="2038">
                  <c:v>356.8</c:v>
                </c:pt>
                <c:pt idx="2039">
                  <c:v>357</c:v>
                </c:pt>
                <c:pt idx="2040">
                  <c:v>357.1</c:v>
                </c:pt>
                <c:pt idx="2041">
                  <c:v>357.3</c:v>
                </c:pt>
                <c:pt idx="2042">
                  <c:v>357.4</c:v>
                </c:pt>
                <c:pt idx="2043">
                  <c:v>357.6</c:v>
                </c:pt>
                <c:pt idx="2044">
                  <c:v>357.8</c:v>
                </c:pt>
                <c:pt idx="2045">
                  <c:v>357.9</c:v>
                </c:pt>
                <c:pt idx="2046">
                  <c:v>358.1</c:v>
                </c:pt>
                <c:pt idx="2047">
                  <c:v>358.3</c:v>
                </c:pt>
                <c:pt idx="2048">
                  <c:v>358.4</c:v>
                </c:pt>
                <c:pt idx="2049">
                  <c:v>358.6</c:v>
                </c:pt>
                <c:pt idx="2050">
                  <c:v>358.8</c:v>
                </c:pt>
                <c:pt idx="2051">
                  <c:v>358.9</c:v>
                </c:pt>
                <c:pt idx="2052">
                  <c:v>359.1</c:v>
                </c:pt>
                <c:pt idx="2053">
                  <c:v>359.2</c:v>
                </c:pt>
                <c:pt idx="2054">
                  <c:v>359.4</c:v>
                </c:pt>
                <c:pt idx="2055">
                  <c:v>359.6</c:v>
                </c:pt>
                <c:pt idx="2056">
                  <c:v>359.7</c:v>
                </c:pt>
                <c:pt idx="2057">
                  <c:v>359.9</c:v>
                </c:pt>
                <c:pt idx="2058">
                  <c:v>360.1</c:v>
                </c:pt>
                <c:pt idx="2059">
                  <c:v>360.2</c:v>
                </c:pt>
                <c:pt idx="2060">
                  <c:v>360.4</c:v>
                </c:pt>
                <c:pt idx="2061">
                  <c:v>360.5</c:v>
                </c:pt>
                <c:pt idx="2062">
                  <c:v>360.7</c:v>
                </c:pt>
                <c:pt idx="2063">
                  <c:v>360.9</c:v>
                </c:pt>
                <c:pt idx="2064">
                  <c:v>361</c:v>
                </c:pt>
                <c:pt idx="2065">
                  <c:v>361.2</c:v>
                </c:pt>
                <c:pt idx="2066">
                  <c:v>361.4</c:v>
                </c:pt>
                <c:pt idx="2067">
                  <c:v>361.5</c:v>
                </c:pt>
                <c:pt idx="2068">
                  <c:v>361.7</c:v>
                </c:pt>
                <c:pt idx="2069">
                  <c:v>361.9</c:v>
                </c:pt>
                <c:pt idx="2070">
                  <c:v>362</c:v>
                </c:pt>
                <c:pt idx="2071">
                  <c:v>362.2</c:v>
                </c:pt>
                <c:pt idx="2072">
                  <c:v>362.4</c:v>
                </c:pt>
                <c:pt idx="2073">
                  <c:v>362.5</c:v>
                </c:pt>
                <c:pt idx="2074">
                  <c:v>362.7</c:v>
                </c:pt>
                <c:pt idx="2075">
                  <c:v>362.9</c:v>
                </c:pt>
                <c:pt idx="2076">
                  <c:v>363</c:v>
                </c:pt>
                <c:pt idx="2077">
                  <c:v>363.2</c:v>
                </c:pt>
                <c:pt idx="2078">
                  <c:v>363.4</c:v>
                </c:pt>
                <c:pt idx="2079">
                  <c:v>363.6</c:v>
                </c:pt>
                <c:pt idx="2080">
                  <c:v>363.7</c:v>
                </c:pt>
                <c:pt idx="2081">
                  <c:v>363.9</c:v>
                </c:pt>
                <c:pt idx="2082">
                  <c:v>364</c:v>
                </c:pt>
                <c:pt idx="2083">
                  <c:v>364.2</c:v>
                </c:pt>
                <c:pt idx="2084">
                  <c:v>364.4</c:v>
                </c:pt>
                <c:pt idx="2085">
                  <c:v>364.5</c:v>
                </c:pt>
                <c:pt idx="2086">
                  <c:v>364.7</c:v>
                </c:pt>
                <c:pt idx="2087">
                  <c:v>364.9</c:v>
                </c:pt>
                <c:pt idx="2088">
                  <c:v>365.1</c:v>
                </c:pt>
                <c:pt idx="2089">
                  <c:v>365.2</c:v>
                </c:pt>
                <c:pt idx="2090">
                  <c:v>365.4</c:v>
                </c:pt>
                <c:pt idx="2091">
                  <c:v>365.6</c:v>
                </c:pt>
                <c:pt idx="2092">
                  <c:v>365.8</c:v>
                </c:pt>
                <c:pt idx="2093">
                  <c:v>365.9</c:v>
                </c:pt>
                <c:pt idx="2094">
                  <c:v>366.1</c:v>
                </c:pt>
                <c:pt idx="2095">
                  <c:v>366.3</c:v>
                </c:pt>
                <c:pt idx="2096">
                  <c:v>366.5</c:v>
                </c:pt>
                <c:pt idx="2097">
                  <c:v>366.6</c:v>
                </c:pt>
                <c:pt idx="2098">
                  <c:v>366.8</c:v>
                </c:pt>
                <c:pt idx="2099">
                  <c:v>366.9</c:v>
                </c:pt>
                <c:pt idx="2100">
                  <c:v>367.1</c:v>
                </c:pt>
                <c:pt idx="2101">
                  <c:v>367.3</c:v>
                </c:pt>
                <c:pt idx="2102">
                  <c:v>367.5</c:v>
                </c:pt>
                <c:pt idx="2103">
                  <c:v>367.6</c:v>
                </c:pt>
                <c:pt idx="2104">
                  <c:v>367.8</c:v>
                </c:pt>
                <c:pt idx="2105">
                  <c:v>368</c:v>
                </c:pt>
                <c:pt idx="2106">
                  <c:v>368.1</c:v>
                </c:pt>
                <c:pt idx="2107">
                  <c:v>368.3</c:v>
                </c:pt>
                <c:pt idx="2108">
                  <c:v>368.5</c:v>
                </c:pt>
                <c:pt idx="2109">
                  <c:v>368.6</c:v>
                </c:pt>
                <c:pt idx="2110">
                  <c:v>368.8</c:v>
                </c:pt>
                <c:pt idx="2111">
                  <c:v>369</c:v>
                </c:pt>
                <c:pt idx="2112">
                  <c:v>369.1</c:v>
                </c:pt>
                <c:pt idx="2113">
                  <c:v>369.3</c:v>
                </c:pt>
                <c:pt idx="2114">
                  <c:v>369.5</c:v>
                </c:pt>
                <c:pt idx="2115">
                  <c:v>369.7</c:v>
                </c:pt>
                <c:pt idx="2116">
                  <c:v>369.8</c:v>
                </c:pt>
                <c:pt idx="2117">
                  <c:v>370</c:v>
                </c:pt>
                <c:pt idx="2118">
                  <c:v>370.1</c:v>
                </c:pt>
                <c:pt idx="2119">
                  <c:v>370.3</c:v>
                </c:pt>
                <c:pt idx="2120">
                  <c:v>370.5</c:v>
                </c:pt>
                <c:pt idx="2121">
                  <c:v>370.6</c:v>
                </c:pt>
                <c:pt idx="2122">
                  <c:v>370.8</c:v>
                </c:pt>
                <c:pt idx="2123">
                  <c:v>371</c:v>
                </c:pt>
                <c:pt idx="2124">
                  <c:v>371.2</c:v>
                </c:pt>
                <c:pt idx="2125">
                  <c:v>371.3</c:v>
                </c:pt>
                <c:pt idx="2126">
                  <c:v>371.5</c:v>
                </c:pt>
                <c:pt idx="2127">
                  <c:v>371.7</c:v>
                </c:pt>
                <c:pt idx="2128">
                  <c:v>371.8</c:v>
                </c:pt>
                <c:pt idx="2129">
                  <c:v>372</c:v>
                </c:pt>
                <c:pt idx="2130">
                  <c:v>372.2</c:v>
                </c:pt>
                <c:pt idx="2131">
                  <c:v>372.3</c:v>
                </c:pt>
                <c:pt idx="2132">
                  <c:v>372.5</c:v>
                </c:pt>
                <c:pt idx="2133">
                  <c:v>372.7</c:v>
                </c:pt>
                <c:pt idx="2134">
                  <c:v>372.9</c:v>
                </c:pt>
                <c:pt idx="2135">
                  <c:v>373</c:v>
                </c:pt>
                <c:pt idx="2136">
                  <c:v>373.2</c:v>
                </c:pt>
                <c:pt idx="2137">
                  <c:v>373.4</c:v>
                </c:pt>
                <c:pt idx="2138">
                  <c:v>373.5</c:v>
                </c:pt>
                <c:pt idx="2139">
                  <c:v>373.7</c:v>
                </c:pt>
                <c:pt idx="2140">
                  <c:v>373.8</c:v>
                </c:pt>
                <c:pt idx="2141">
                  <c:v>374</c:v>
                </c:pt>
                <c:pt idx="2142">
                  <c:v>374.2</c:v>
                </c:pt>
                <c:pt idx="2143">
                  <c:v>374.3</c:v>
                </c:pt>
                <c:pt idx="2144">
                  <c:v>374.5</c:v>
                </c:pt>
                <c:pt idx="2145">
                  <c:v>374.7</c:v>
                </c:pt>
                <c:pt idx="2146">
                  <c:v>374.8</c:v>
                </c:pt>
                <c:pt idx="2147">
                  <c:v>375</c:v>
                </c:pt>
                <c:pt idx="2148">
                  <c:v>375.2</c:v>
                </c:pt>
                <c:pt idx="2149">
                  <c:v>375.3</c:v>
                </c:pt>
                <c:pt idx="2150">
                  <c:v>375.5</c:v>
                </c:pt>
                <c:pt idx="2151">
                  <c:v>375.7</c:v>
                </c:pt>
                <c:pt idx="2152">
                  <c:v>375.8</c:v>
                </c:pt>
                <c:pt idx="2153">
                  <c:v>376</c:v>
                </c:pt>
                <c:pt idx="2154">
                  <c:v>376.2</c:v>
                </c:pt>
                <c:pt idx="2155">
                  <c:v>376.3</c:v>
                </c:pt>
                <c:pt idx="2156">
                  <c:v>376.5</c:v>
                </c:pt>
                <c:pt idx="2157">
                  <c:v>376.7</c:v>
                </c:pt>
                <c:pt idx="2158">
                  <c:v>376.8</c:v>
                </c:pt>
                <c:pt idx="2159">
                  <c:v>377</c:v>
                </c:pt>
                <c:pt idx="2160">
                  <c:v>377.2</c:v>
                </c:pt>
                <c:pt idx="2161">
                  <c:v>377.3</c:v>
                </c:pt>
                <c:pt idx="2162">
                  <c:v>377.5</c:v>
                </c:pt>
                <c:pt idx="2163">
                  <c:v>377.6</c:v>
                </c:pt>
                <c:pt idx="2164">
                  <c:v>377.8</c:v>
                </c:pt>
                <c:pt idx="2165">
                  <c:v>378</c:v>
                </c:pt>
                <c:pt idx="2166">
                  <c:v>378.2</c:v>
                </c:pt>
                <c:pt idx="2167">
                  <c:v>378.3</c:v>
                </c:pt>
                <c:pt idx="2168">
                  <c:v>378.5</c:v>
                </c:pt>
                <c:pt idx="2169">
                  <c:v>378.6</c:v>
                </c:pt>
                <c:pt idx="2170">
                  <c:v>378.8</c:v>
                </c:pt>
                <c:pt idx="2171">
                  <c:v>379</c:v>
                </c:pt>
                <c:pt idx="2172">
                  <c:v>379.1</c:v>
                </c:pt>
                <c:pt idx="2173">
                  <c:v>379.3</c:v>
                </c:pt>
                <c:pt idx="2174">
                  <c:v>379.5</c:v>
                </c:pt>
                <c:pt idx="2175">
                  <c:v>379.6</c:v>
                </c:pt>
                <c:pt idx="2176">
                  <c:v>379.8</c:v>
                </c:pt>
                <c:pt idx="2177">
                  <c:v>380</c:v>
                </c:pt>
                <c:pt idx="2178">
                  <c:v>380.1</c:v>
                </c:pt>
                <c:pt idx="2179">
                  <c:v>380.3</c:v>
                </c:pt>
                <c:pt idx="2180">
                  <c:v>380.5</c:v>
                </c:pt>
                <c:pt idx="2181">
                  <c:v>380.6</c:v>
                </c:pt>
                <c:pt idx="2182">
                  <c:v>380.8</c:v>
                </c:pt>
                <c:pt idx="2183">
                  <c:v>381</c:v>
                </c:pt>
                <c:pt idx="2184">
                  <c:v>381.1</c:v>
                </c:pt>
                <c:pt idx="2185">
                  <c:v>381.3</c:v>
                </c:pt>
                <c:pt idx="2186">
                  <c:v>381.5</c:v>
                </c:pt>
                <c:pt idx="2187">
                  <c:v>381.6</c:v>
                </c:pt>
                <c:pt idx="2188">
                  <c:v>381.8</c:v>
                </c:pt>
                <c:pt idx="2189">
                  <c:v>382</c:v>
                </c:pt>
                <c:pt idx="2190">
                  <c:v>382.1</c:v>
                </c:pt>
                <c:pt idx="2191">
                  <c:v>382.3</c:v>
                </c:pt>
                <c:pt idx="2192">
                  <c:v>382.5</c:v>
                </c:pt>
                <c:pt idx="2193">
                  <c:v>382.6</c:v>
                </c:pt>
                <c:pt idx="2194">
                  <c:v>382.8</c:v>
                </c:pt>
                <c:pt idx="2195">
                  <c:v>383</c:v>
                </c:pt>
                <c:pt idx="2196">
                  <c:v>383.1</c:v>
                </c:pt>
                <c:pt idx="2197">
                  <c:v>383.3</c:v>
                </c:pt>
                <c:pt idx="2198">
                  <c:v>383.5</c:v>
                </c:pt>
                <c:pt idx="2199">
                  <c:v>383.6</c:v>
                </c:pt>
                <c:pt idx="2200">
                  <c:v>383.8</c:v>
                </c:pt>
                <c:pt idx="2201">
                  <c:v>384</c:v>
                </c:pt>
                <c:pt idx="2202">
                  <c:v>384.1</c:v>
                </c:pt>
                <c:pt idx="2203">
                  <c:v>384.3</c:v>
                </c:pt>
                <c:pt idx="2204">
                  <c:v>384.5</c:v>
                </c:pt>
                <c:pt idx="2205">
                  <c:v>384.7</c:v>
                </c:pt>
                <c:pt idx="2206">
                  <c:v>384.8</c:v>
                </c:pt>
                <c:pt idx="2207">
                  <c:v>385</c:v>
                </c:pt>
                <c:pt idx="2208">
                  <c:v>385.2</c:v>
                </c:pt>
                <c:pt idx="2209">
                  <c:v>385.3</c:v>
                </c:pt>
                <c:pt idx="2210">
                  <c:v>385.5</c:v>
                </c:pt>
                <c:pt idx="2211">
                  <c:v>385.6</c:v>
                </c:pt>
                <c:pt idx="2212">
                  <c:v>385.8</c:v>
                </c:pt>
                <c:pt idx="2213">
                  <c:v>386</c:v>
                </c:pt>
                <c:pt idx="2214">
                  <c:v>386.1</c:v>
                </c:pt>
                <c:pt idx="2215">
                  <c:v>386.3</c:v>
                </c:pt>
                <c:pt idx="2216">
                  <c:v>386.5</c:v>
                </c:pt>
                <c:pt idx="2217">
                  <c:v>386.6</c:v>
                </c:pt>
                <c:pt idx="2218">
                  <c:v>386.8</c:v>
                </c:pt>
                <c:pt idx="2219">
                  <c:v>387</c:v>
                </c:pt>
                <c:pt idx="2220">
                  <c:v>387.2</c:v>
                </c:pt>
                <c:pt idx="2221">
                  <c:v>387.3</c:v>
                </c:pt>
                <c:pt idx="2222">
                  <c:v>387.5</c:v>
                </c:pt>
                <c:pt idx="2223">
                  <c:v>387.6</c:v>
                </c:pt>
                <c:pt idx="2224">
                  <c:v>387.8</c:v>
                </c:pt>
                <c:pt idx="2225">
                  <c:v>388</c:v>
                </c:pt>
                <c:pt idx="2226">
                  <c:v>388.2</c:v>
                </c:pt>
                <c:pt idx="2227">
                  <c:v>388.3</c:v>
                </c:pt>
                <c:pt idx="2228">
                  <c:v>388.5</c:v>
                </c:pt>
                <c:pt idx="2229">
                  <c:v>388.7</c:v>
                </c:pt>
                <c:pt idx="2230">
                  <c:v>388.8</c:v>
                </c:pt>
                <c:pt idx="2231">
                  <c:v>389</c:v>
                </c:pt>
                <c:pt idx="2232">
                  <c:v>389.2</c:v>
                </c:pt>
                <c:pt idx="2233">
                  <c:v>389.3</c:v>
                </c:pt>
                <c:pt idx="2234">
                  <c:v>389.5</c:v>
                </c:pt>
                <c:pt idx="2235">
                  <c:v>389.7</c:v>
                </c:pt>
                <c:pt idx="2236">
                  <c:v>389.8</c:v>
                </c:pt>
                <c:pt idx="2237">
                  <c:v>390</c:v>
                </c:pt>
                <c:pt idx="2238">
                  <c:v>390.2</c:v>
                </c:pt>
                <c:pt idx="2239">
                  <c:v>390.3</c:v>
                </c:pt>
                <c:pt idx="2240">
                  <c:v>390.5</c:v>
                </c:pt>
                <c:pt idx="2241">
                  <c:v>390.6</c:v>
                </c:pt>
                <c:pt idx="2242">
                  <c:v>390.8</c:v>
                </c:pt>
                <c:pt idx="2243">
                  <c:v>391</c:v>
                </c:pt>
                <c:pt idx="2244">
                  <c:v>391.1</c:v>
                </c:pt>
                <c:pt idx="2245">
                  <c:v>391.3</c:v>
                </c:pt>
                <c:pt idx="2246">
                  <c:v>391.4</c:v>
                </c:pt>
                <c:pt idx="2247">
                  <c:v>391.6</c:v>
                </c:pt>
                <c:pt idx="2248">
                  <c:v>391.8</c:v>
                </c:pt>
                <c:pt idx="2249">
                  <c:v>392</c:v>
                </c:pt>
                <c:pt idx="2250">
                  <c:v>392.1</c:v>
                </c:pt>
                <c:pt idx="2251">
                  <c:v>392.3</c:v>
                </c:pt>
                <c:pt idx="2252">
                  <c:v>392.4</c:v>
                </c:pt>
                <c:pt idx="2253">
                  <c:v>392.6</c:v>
                </c:pt>
                <c:pt idx="2254">
                  <c:v>392.8</c:v>
                </c:pt>
                <c:pt idx="2255">
                  <c:v>392.9</c:v>
                </c:pt>
                <c:pt idx="2256">
                  <c:v>393.1</c:v>
                </c:pt>
                <c:pt idx="2257">
                  <c:v>393.2</c:v>
                </c:pt>
                <c:pt idx="2258">
                  <c:v>393.4</c:v>
                </c:pt>
                <c:pt idx="2259">
                  <c:v>393.6</c:v>
                </c:pt>
                <c:pt idx="2260">
                  <c:v>393.7</c:v>
                </c:pt>
                <c:pt idx="2261">
                  <c:v>393.9</c:v>
                </c:pt>
                <c:pt idx="2262">
                  <c:v>394.1</c:v>
                </c:pt>
                <c:pt idx="2263">
                  <c:v>394.2</c:v>
                </c:pt>
                <c:pt idx="2264">
                  <c:v>394.4</c:v>
                </c:pt>
                <c:pt idx="2265">
                  <c:v>394.6</c:v>
                </c:pt>
                <c:pt idx="2266">
                  <c:v>394.7</c:v>
                </c:pt>
                <c:pt idx="2267">
                  <c:v>394.9</c:v>
                </c:pt>
                <c:pt idx="2268">
                  <c:v>395.1</c:v>
                </c:pt>
                <c:pt idx="2269">
                  <c:v>395.3</c:v>
                </c:pt>
                <c:pt idx="2270">
                  <c:v>395.4</c:v>
                </c:pt>
                <c:pt idx="2271">
                  <c:v>395.6</c:v>
                </c:pt>
                <c:pt idx="2272">
                  <c:v>395.8</c:v>
                </c:pt>
                <c:pt idx="2273">
                  <c:v>395.9</c:v>
                </c:pt>
                <c:pt idx="2274">
                  <c:v>396.1</c:v>
                </c:pt>
                <c:pt idx="2275">
                  <c:v>396.3</c:v>
                </c:pt>
                <c:pt idx="2276">
                  <c:v>396.4</c:v>
                </c:pt>
                <c:pt idx="2277">
                  <c:v>396.6</c:v>
                </c:pt>
                <c:pt idx="2278">
                  <c:v>396.8</c:v>
                </c:pt>
                <c:pt idx="2279">
                  <c:v>397</c:v>
                </c:pt>
                <c:pt idx="2280">
                  <c:v>397.1</c:v>
                </c:pt>
                <c:pt idx="2281">
                  <c:v>397.3</c:v>
                </c:pt>
                <c:pt idx="2282">
                  <c:v>397.5</c:v>
                </c:pt>
                <c:pt idx="2283">
                  <c:v>397.6</c:v>
                </c:pt>
                <c:pt idx="2284">
                  <c:v>397.8</c:v>
                </c:pt>
                <c:pt idx="2285">
                  <c:v>398</c:v>
                </c:pt>
                <c:pt idx="2286">
                  <c:v>398.1</c:v>
                </c:pt>
                <c:pt idx="2287">
                  <c:v>398.3</c:v>
                </c:pt>
                <c:pt idx="2288">
                  <c:v>398.5</c:v>
                </c:pt>
                <c:pt idx="2289">
                  <c:v>398.7</c:v>
                </c:pt>
                <c:pt idx="2290">
                  <c:v>398.8</c:v>
                </c:pt>
                <c:pt idx="2291">
                  <c:v>399</c:v>
                </c:pt>
                <c:pt idx="2292">
                  <c:v>399.2</c:v>
                </c:pt>
                <c:pt idx="2293">
                  <c:v>399.3</c:v>
                </c:pt>
                <c:pt idx="2294">
                  <c:v>399.5</c:v>
                </c:pt>
                <c:pt idx="2295">
                  <c:v>399.7</c:v>
                </c:pt>
                <c:pt idx="2296">
                  <c:v>399.9</c:v>
                </c:pt>
                <c:pt idx="2297">
                  <c:v>400</c:v>
                </c:pt>
                <c:pt idx="2298">
                  <c:v>400.2</c:v>
                </c:pt>
                <c:pt idx="2299">
                  <c:v>400.3</c:v>
                </c:pt>
                <c:pt idx="2300">
                  <c:v>400.5</c:v>
                </c:pt>
                <c:pt idx="2301">
                  <c:v>400.7</c:v>
                </c:pt>
                <c:pt idx="2302">
                  <c:v>400.9</c:v>
                </c:pt>
                <c:pt idx="2303">
                  <c:v>401</c:v>
                </c:pt>
                <c:pt idx="2304">
                  <c:v>401.2</c:v>
                </c:pt>
                <c:pt idx="2305">
                  <c:v>401.3</c:v>
                </c:pt>
                <c:pt idx="2306">
                  <c:v>401.5</c:v>
                </c:pt>
                <c:pt idx="2307">
                  <c:v>401.7</c:v>
                </c:pt>
                <c:pt idx="2308">
                  <c:v>401.9</c:v>
                </c:pt>
                <c:pt idx="2309">
                  <c:v>402</c:v>
                </c:pt>
                <c:pt idx="2310">
                  <c:v>402.2</c:v>
                </c:pt>
                <c:pt idx="2311">
                  <c:v>402.4</c:v>
                </c:pt>
                <c:pt idx="2312">
                  <c:v>402.5</c:v>
                </c:pt>
                <c:pt idx="2313">
                  <c:v>402.7</c:v>
                </c:pt>
                <c:pt idx="2314">
                  <c:v>402.8</c:v>
                </c:pt>
                <c:pt idx="2315">
                  <c:v>403</c:v>
                </c:pt>
                <c:pt idx="2316">
                  <c:v>403.2</c:v>
                </c:pt>
                <c:pt idx="2317">
                  <c:v>403.3</c:v>
                </c:pt>
                <c:pt idx="2318">
                  <c:v>403.5</c:v>
                </c:pt>
                <c:pt idx="2319">
                  <c:v>403.7</c:v>
                </c:pt>
                <c:pt idx="2320">
                  <c:v>403.9</c:v>
                </c:pt>
                <c:pt idx="2321">
                  <c:v>404</c:v>
                </c:pt>
                <c:pt idx="2322">
                  <c:v>404.2</c:v>
                </c:pt>
                <c:pt idx="2323">
                  <c:v>404.4</c:v>
                </c:pt>
                <c:pt idx="2324">
                  <c:v>404.5</c:v>
                </c:pt>
                <c:pt idx="2325">
                  <c:v>404.7</c:v>
                </c:pt>
                <c:pt idx="2326">
                  <c:v>404.9</c:v>
                </c:pt>
                <c:pt idx="2327">
                  <c:v>405</c:v>
                </c:pt>
                <c:pt idx="2328">
                  <c:v>405.2</c:v>
                </c:pt>
                <c:pt idx="2329">
                  <c:v>405.4</c:v>
                </c:pt>
                <c:pt idx="2330">
                  <c:v>405.5</c:v>
                </c:pt>
                <c:pt idx="2331">
                  <c:v>405.7</c:v>
                </c:pt>
                <c:pt idx="2332">
                  <c:v>405.9</c:v>
                </c:pt>
                <c:pt idx="2333">
                  <c:v>406</c:v>
                </c:pt>
                <c:pt idx="2334">
                  <c:v>406.2</c:v>
                </c:pt>
                <c:pt idx="2335">
                  <c:v>406.4</c:v>
                </c:pt>
                <c:pt idx="2336">
                  <c:v>406.5</c:v>
                </c:pt>
                <c:pt idx="2337">
                  <c:v>406.7</c:v>
                </c:pt>
                <c:pt idx="2338">
                  <c:v>406.9</c:v>
                </c:pt>
                <c:pt idx="2339">
                  <c:v>407</c:v>
                </c:pt>
                <c:pt idx="2340">
                  <c:v>407.2</c:v>
                </c:pt>
                <c:pt idx="2341">
                  <c:v>407.4</c:v>
                </c:pt>
                <c:pt idx="2342">
                  <c:v>407.5</c:v>
                </c:pt>
                <c:pt idx="2343">
                  <c:v>407.7</c:v>
                </c:pt>
                <c:pt idx="2344">
                  <c:v>407.8</c:v>
                </c:pt>
                <c:pt idx="2345">
                  <c:v>408</c:v>
                </c:pt>
                <c:pt idx="2346">
                  <c:v>408.2</c:v>
                </c:pt>
                <c:pt idx="2347">
                  <c:v>408.3</c:v>
                </c:pt>
                <c:pt idx="2348">
                  <c:v>408.5</c:v>
                </c:pt>
                <c:pt idx="2349">
                  <c:v>408.7</c:v>
                </c:pt>
                <c:pt idx="2350">
                  <c:v>408.9</c:v>
                </c:pt>
                <c:pt idx="2351">
                  <c:v>409</c:v>
                </c:pt>
                <c:pt idx="2352">
                  <c:v>409.2</c:v>
                </c:pt>
                <c:pt idx="2353">
                  <c:v>409.4</c:v>
                </c:pt>
                <c:pt idx="2354">
                  <c:v>409.5</c:v>
                </c:pt>
                <c:pt idx="2355">
                  <c:v>409.7</c:v>
                </c:pt>
                <c:pt idx="2356">
                  <c:v>409.9</c:v>
                </c:pt>
                <c:pt idx="2357">
                  <c:v>410</c:v>
                </c:pt>
                <c:pt idx="2358">
                  <c:v>410.2</c:v>
                </c:pt>
                <c:pt idx="2359">
                  <c:v>410.4</c:v>
                </c:pt>
                <c:pt idx="2360">
                  <c:v>410.6</c:v>
                </c:pt>
                <c:pt idx="2361">
                  <c:v>410.7</c:v>
                </c:pt>
                <c:pt idx="2362">
                  <c:v>410.9</c:v>
                </c:pt>
                <c:pt idx="2363">
                  <c:v>411.1</c:v>
                </c:pt>
                <c:pt idx="2364">
                  <c:v>411.2</c:v>
                </c:pt>
                <c:pt idx="2365">
                  <c:v>411.4</c:v>
                </c:pt>
                <c:pt idx="2366">
                  <c:v>411.6</c:v>
                </c:pt>
                <c:pt idx="2367">
                  <c:v>411.8</c:v>
                </c:pt>
                <c:pt idx="2368">
                  <c:v>411.9</c:v>
                </c:pt>
                <c:pt idx="2369">
                  <c:v>412.1</c:v>
                </c:pt>
                <c:pt idx="2370">
                  <c:v>412.3</c:v>
                </c:pt>
                <c:pt idx="2371">
                  <c:v>412.4</c:v>
                </c:pt>
                <c:pt idx="2372">
                  <c:v>412.6</c:v>
                </c:pt>
                <c:pt idx="2373">
                  <c:v>412.8</c:v>
                </c:pt>
                <c:pt idx="2374">
                  <c:v>412.9</c:v>
                </c:pt>
                <c:pt idx="2375">
                  <c:v>413.1</c:v>
                </c:pt>
                <c:pt idx="2376">
                  <c:v>413.2</c:v>
                </c:pt>
                <c:pt idx="2377">
                  <c:v>413.4</c:v>
                </c:pt>
                <c:pt idx="2378">
                  <c:v>413.6</c:v>
                </c:pt>
                <c:pt idx="2379">
                  <c:v>413.7</c:v>
                </c:pt>
                <c:pt idx="2380">
                  <c:v>413.9</c:v>
                </c:pt>
                <c:pt idx="2381">
                  <c:v>414.1</c:v>
                </c:pt>
                <c:pt idx="2382">
                  <c:v>414.2</c:v>
                </c:pt>
                <c:pt idx="2383">
                  <c:v>414.4</c:v>
                </c:pt>
                <c:pt idx="2384">
                  <c:v>414.6</c:v>
                </c:pt>
                <c:pt idx="2385">
                  <c:v>414.7</c:v>
                </c:pt>
                <c:pt idx="2386">
                  <c:v>414.9</c:v>
                </c:pt>
                <c:pt idx="2387">
                  <c:v>415.1</c:v>
                </c:pt>
                <c:pt idx="2388">
                  <c:v>415.2</c:v>
                </c:pt>
                <c:pt idx="2389">
                  <c:v>415.4</c:v>
                </c:pt>
                <c:pt idx="2390">
                  <c:v>415.5</c:v>
                </c:pt>
                <c:pt idx="2391">
                  <c:v>415.7</c:v>
                </c:pt>
                <c:pt idx="2392">
                  <c:v>415.9</c:v>
                </c:pt>
                <c:pt idx="2393">
                  <c:v>416</c:v>
                </c:pt>
                <c:pt idx="2394">
                  <c:v>416.2</c:v>
                </c:pt>
                <c:pt idx="2395">
                  <c:v>416.4</c:v>
                </c:pt>
                <c:pt idx="2396">
                  <c:v>416.5</c:v>
                </c:pt>
                <c:pt idx="2397">
                  <c:v>416.7</c:v>
                </c:pt>
                <c:pt idx="2398">
                  <c:v>416.8</c:v>
                </c:pt>
                <c:pt idx="2399">
                  <c:v>417</c:v>
                </c:pt>
                <c:pt idx="2400">
                  <c:v>417.2</c:v>
                </c:pt>
                <c:pt idx="2401">
                  <c:v>417.3</c:v>
                </c:pt>
                <c:pt idx="2402">
                  <c:v>417.5</c:v>
                </c:pt>
                <c:pt idx="2403">
                  <c:v>417.6</c:v>
                </c:pt>
                <c:pt idx="2404">
                  <c:v>417.8</c:v>
                </c:pt>
                <c:pt idx="2405">
                  <c:v>418</c:v>
                </c:pt>
                <c:pt idx="2406">
                  <c:v>418.1</c:v>
                </c:pt>
                <c:pt idx="2407">
                  <c:v>418.3</c:v>
                </c:pt>
                <c:pt idx="2408">
                  <c:v>418.5</c:v>
                </c:pt>
                <c:pt idx="2409">
                  <c:v>418.7</c:v>
                </c:pt>
                <c:pt idx="2410">
                  <c:v>418.8</c:v>
                </c:pt>
                <c:pt idx="2411">
                  <c:v>419</c:v>
                </c:pt>
                <c:pt idx="2412">
                  <c:v>419.2</c:v>
                </c:pt>
                <c:pt idx="2413">
                  <c:v>419.3</c:v>
                </c:pt>
                <c:pt idx="2414">
                  <c:v>419.5</c:v>
                </c:pt>
                <c:pt idx="2415">
                  <c:v>419.7</c:v>
                </c:pt>
                <c:pt idx="2416">
                  <c:v>419.9</c:v>
                </c:pt>
                <c:pt idx="2417">
                  <c:v>420</c:v>
                </c:pt>
                <c:pt idx="2418">
                  <c:v>420.2</c:v>
                </c:pt>
                <c:pt idx="2419">
                  <c:v>420.4</c:v>
                </c:pt>
                <c:pt idx="2420">
                  <c:v>420.5</c:v>
                </c:pt>
                <c:pt idx="2421">
                  <c:v>420.7</c:v>
                </c:pt>
                <c:pt idx="2422">
                  <c:v>420.9</c:v>
                </c:pt>
                <c:pt idx="2423">
                  <c:v>421</c:v>
                </c:pt>
                <c:pt idx="2424">
                  <c:v>421.2</c:v>
                </c:pt>
                <c:pt idx="2425">
                  <c:v>421.4</c:v>
                </c:pt>
                <c:pt idx="2426">
                  <c:v>421.6</c:v>
                </c:pt>
                <c:pt idx="2427">
                  <c:v>421.7</c:v>
                </c:pt>
                <c:pt idx="2428">
                  <c:v>421.9</c:v>
                </c:pt>
                <c:pt idx="2429">
                  <c:v>422.1</c:v>
                </c:pt>
                <c:pt idx="2430">
                  <c:v>422.2</c:v>
                </c:pt>
                <c:pt idx="2431">
                  <c:v>422.4</c:v>
                </c:pt>
                <c:pt idx="2432">
                  <c:v>422.6</c:v>
                </c:pt>
                <c:pt idx="2433">
                  <c:v>422.7</c:v>
                </c:pt>
                <c:pt idx="2434">
                  <c:v>422.9</c:v>
                </c:pt>
                <c:pt idx="2435">
                  <c:v>423.1</c:v>
                </c:pt>
                <c:pt idx="2436">
                  <c:v>423.2</c:v>
                </c:pt>
                <c:pt idx="2437">
                  <c:v>423.4</c:v>
                </c:pt>
                <c:pt idx="2438">
                  <c:v>423.5</c:v>
                </c:pt>
                <c:pt idx="2439">
                  <c:v>423.7</c:v>
                </c:pt>
                <c:pt idx="2440">
                  <c:v>423.9</c:v>
                </c:pt>
                <c:pt idx="2441">
                  <c:v>424</c:v>
                </c:pt>
                <c:pt idx="2442">
                  <c:v>424.2</c:v>
                </c:pt>
                <c:pt idx="2443">
                  <c:v>424.4</c:v>
                </c:pt>
                <c:pt idx="2444">
                  <c:v>424.5</c:v>
                </c:pt>
                <c:pt idx="2445">
                  <c:v>424.7</c:v>
                </c:pt>
                <c:pt idx="2446">
                  <c:v>424.8</c:v>
                </c:pt>
                <c:pt idx="2447">
                  <c:v>425</c:v>
                </c:pt>
                <c:pt idx="2448">
                  <c:v>425.2</c:v>
                </c:pt>
                <c:pt idx="2449">
                  <c:v>425.3</c:v>
                </c:pt>
                <c:pt idx="2450">
                  <c:v>425.5</c:v>
                </c:pt>
                <c:pt idx="2451">
                  <c:v>425.7</c:v>
                </c:pt>
                <c:pt idx="2452">
                  <c:v>425.8</c:v>
                </c:pt>
                <c:pt idx="2453">
                  <c:v>426</c:v>
                </c:pt>
                <c:pt idx="2454">
                  <c:v>426.2</c:v>
                </c:pt>
                <c:pt idx="2455">
                  <c:v>426.3</c:v>
                </c:pt>
                <c:pt idx="2456">
                  <c:v>426.5</c:v>
                </c:pt>
                <c:pt idx="2457">
                  <c:v>426.7</c:v>
                </c:pt>
                <c:pt idx="2458">
                  <c:v>426.8</c:v>
                </c:pt>
                <c:pt idx="2459">
                  <c:v>427</c:v>
                </c:pt>
                <c:pt idx="2460">
                  <c:v>427.2</c:v>
                </c:pt>
                <c:pt idx="2461">
                  <c:v>427.4</c:v>
                </c:pt>
                <c:pt idx="2462">
                  <c:v>427.5</c:v>
                </c:pt>
                <c:pt idx="2463">
                  <c:v>427.7</c:v>
                </c:pt>
                <c:pt idx="2464">
                  <c:v>427.9</c:v>
                </c:pt>
                <c:pt idx="2465">
                  <c:v>428.1</c:v>
                </c:pt>
                <c:pt idx="2466">
                  <c:v>428.2</c:v>
                </c:pt>
                <c:pt idx="2467">
                  <c:v>428.4</c:v>
                </c:pt>
                <c:pt idx="2468">
                  <c:v>428.6</c:v>
                </c:pt>
                <c:pt idx="2469">
                  <c:v>428.7</c:v>
                </c:pt>
                <c:pt idx="2470">
                  <c:v>428.9</c:v>
                </c:pt>
                <c:pt idx="2471">
                  <c:v>429.1</c:v>
                </c:pt>
                <c:pt idx="2472">
                  <c:v>429.2</c:v>
                </c:pt>
                <c:pt idx="2473">
                  <c:v>429.4</c:v>
                </c:pt>
                <c:pt idx="2474">
                  <c:v>429.6</c:v>
                </c:pt>
                <c:pt idx="2475">
                  <c:v>429.7</c:v>
                </c:pt>
                <c:pt idx="2476">
                  <c:v>429.9</c:v>
                </c:pt>
                <c:pt idx="2477">
                  <c:v>430.1</c:v>
                </c:pt>
                <c:pt idx="2478">
                  <c:v>430.2</c:v>
                </c:pt>
                <c:pt idx="2479">
                  <c:v>430.4</c:v>
                </c:pt>
                <c:pt idx="2480">
                  <c:v>430.6</c:v>
                </c:pt>
                <c:pt idx="2481">
                  <c:v>430.7</c:v>
                </c:pt>
                <c:pt idx="2482">
                  <c:v>430.9</c:v>
                </c:pt>
                <c:pt idx="2483">
                  <c:v>431</c:v>
                </c:pt>
                <c:pt idx="2484">
                  <c:v>431.2</c:v>
                </c:pt>
                <c:pt idx="2485">
                  <c:v>431.4</c:v>
                </c:pt>
                <c:pt idx="2486">
                  <c:v>431.5</c:v>
                </c:pt>
                <c:pt idx="2487">
                  <c:v>431.7</c:v>
                </c:pt>
                <c:pt idx="2488">
                  <c:v>431.8</c:v>
                </c:pt>
                <c:pt idx="2489">
                  <c:v>432</c:v>
                </c:pt>
                <c:pt idx="2490">
                  <c:v>432.1</c:v>
                </c:pt>
                <c:pt idx="2491">
                  <c:v>432.3</c:v>
                </c:pt>
                <c:pt idx="2492">
                  <c:v>432.5</c:v>
                </c:pt>
                <c:pt idx="2493">
                  <c:v>432.6</c:v>
                </c:pt>
                <c:pt idx="2494">
                  <c:v>432.8</c:v>
                </c:pt>
                <c:pt idx="2495">
                  <c:v>433</c:v>
                </c:pt>
                <c:pt idx="2496">
                  <c:v>433.1</c:v>
                </c:pt>
                <c:pt idx="2497">
                  <c:v>433.3</c:v>
                </c:pt>
                <c:pt idx="2498">
                  <c:v>433.5</c:v>
                </c:pt>
                <c:pt idx="2499">
                  <c:v>433.6</c:v>
                </c:pt>
                <c:pt idx="2500">
                  <c:v>433.8</c:v>
                </c:pt>
                <c:pt idx="2501">
                  <c:v>434</c:v>
                </c:pt>
                <c:pt idx="2502">
                  <c:v>434.2</c:v>
                </c:pt>
                <c:pt idx="2503">
                  <c:v>434.3</c:v>
                </c:pt>
                <c:pt idx="2504">
                  <c:v>434.5</c:v>
                </c:pt>
                <c:pt idx="2505">
                  <c:v>434.7</c:v>
                </c:pt>
                <c:pt idx="2506">
                  <c:v>434.8</c:v>
                </c:pt>
                <c:pt idx="2507">
                  <c:v>435</c:v>
                </c:pt>
                <c:pt idx="2508">
                  <c:v>435.2</c:v>
                </c:pt>
                <c:pt idx="2509">
                  <c:v>435.4</c:v>
                </c:pt>
                <c:pt idx="2510">
                  <c:v>435.5</c:v>
                </c:pt>
                <c:pt idx="2511">
                  <c:v>435.7</c:v>
                </c:pt>
                <c:pt idx="2512">
                  <c:v>435.9</c:v>
                </c:pt>
                <c:pt idx="2513">
                  <c:v>436</c:v>
                </c:pt>
                <c:pt idx="2514">
                  <c:v>436.2</c:v>
                </c:pt>
                <c:pt idx="2515">
                  <c:v>436.4</c:v>
                </c:pt>
                <c:pt idx="2516">
                  <c:v>436.6</c:v>
                </c:pt>
                <c:pt idx="2517">
                  <c:v>436.7</c:v>
                </c:pt>
                <c:pt idx="2518">
                  <c:v>436.9</c:v>
                </c:pt>
                <c:pt idx="2519">
                  <c:v>437</c:v>
                </c:pt>
                <c:pt idx="2520">
                  <c:v>437.2</c:v>
                </c:pt>
                <c:pt idx="2521">
                  <c:v>437.4</c:v>
                </c:pt>
                <c:pt idx="2522">
                  <c:v>437.5</c:v>
                </c:pt>
                <c:pt idx="2523">
                  <c:v>437.7</c:v>
                </c:pt>
                <c:pt idx="2524">
                  <c:v>437.9</c:v>
                </c:pt>
                <c:pt idx="2525">
                  <c:v>438</c:v>
                </c:pt>
                <c:pt idx="2526">
                  <c:v>438.2</c:v>
                </c:pt>
                <c:pt idx="2527">
                  <c:v>438.4</c:v>
                </c:pt>
                <c:pt idx="2528">
                  <c:v>438.6</c:v>
                </c:pt>
                <c:pt idx="2529">
                  <c:v>438.7</c:v>
                </c:pt>
                <c:pt idx="2530">
                  <c:v>438.9</c:v>
                </c:pt>
                <c:pt idx="2531">
                  <c:v>439.1</c:v>
                </c:pt>
                <c:pt idx="2532">
                  <c:v>439.2</c:v>
                </c:pt>
                <c:pt idx="2533">
                  <c:v>439.4</c:v>
                </c:pt>
                <c:pt idx="2534">
                  <c:v>439.5</c:v>
                </c:pt>
                <c:pt idx="2535">
                  <c:v>439.7</c:v>
                </c:pt>
                <c:pt idx="2536">
                  <c:v>439.9</c:v>
                </c:pt>
                <c:pt idx="2537">
                  <c:v>440</c:v>
                </c:pt>
                <c:pt idx="2538">
                  <c:v>440.2</c:v>
                </c:pt>
                <c:pt idx="2539">
                  <c:v>440.4</c:v>
                </c:pt>
                <c:pt idx="2540">
                  <c:v>440.5</c:v>
                </c:pt>
                <c:pt idx="2541">
                  <c:v>440.7</c:v>
                </c:pt>
                <c:pt idx="2542">
                  <c:v>440.9</c:v>
                </c:pt>
                <c:pt idx="2543">
                  <c:v>441</c:v>
                </c:pt>
                <c:pt idx="2544">
                  <c:v>441.2</c:v>
                </c:pt>
                <c:pt idx="2545">
                  <c:v>441.4</c:v>
                </c:pt>
                <c:pt idx="2546">
                  <c:v>441.5</c:v>
                </c:pt>
                <c:pt idx="2547">
                  <c:v>441.7</c:v>
                </c:pt>
                <c:pt idx="2548">
                  <c:v>441.8</c:v>
                </c:pt>
                <c:pt idx="2549">
                  <c:v>442</c:v>
                </c:pt>
                <c:pt idx="2550">
                  <c:v>442.2</c:v>
                </c:pt>
                <c:pt idx="2551">
                  <c:v>442.4</c:v>
                </c:pt>
                <c:pt idx="2552">
                  <c:v>442.5</c:v>
                </c:pt>
                <c:pt idx="2553">
                  <c:v>442.7</c:v>
                </c:pt>
                <c:pt idx="2554">
                  <c:v>442.9</c:v>
                </c:pt>
                <c:pt idx="2555">
                  <c:v>443</c:v>
                </c:pt>
                <c:pt idx="2556">
                  <c:v>443.2</c:v>
                </c:pt>
                <c:pt idx="2557">
                  <c:v>443.4</c:v>
                </c:pt>
                <c:pt idx="2558">
                  <c:v>443.5</c:v>
                </c:pt>
                <c:pt idx="2559">
                  <c:v>443.7</c:v>
                </c:pt>
                <c:pt idx="2560">
                  <c:v>443.9</c:v>
                </c:pt>
                <c:pt idx="2561">
                  <c:v>444</c:v>
                </c:pt>
                <c:pt idx="2562">
                  <c:v>444.2</c:v>
                </c:pt>
                <c:pt idx="2563">
                  <c:v>444.4</c:v>
                </c:pt>
                <c:pt idx="2564">
                  <c:v>444.5</c:v>
                </c:pt>
                <c:pt idx="2565">
                  <c:v>444.7</c:v>
                </c:pt>
                <c:pt idx="2566">
                  <c:v>444.9</c:v>
                </c:pt>
                <c:pt idx="2567">
                  <c:v>445</c:v>
                </c:pt>
                <c:pt idx="2568">
                  <c:v>445.2</c:v>
                </c:pt>
                <c:pt idx="2569">
                  <c:v>445.4</c:v>
                </c:pt>
                <c:pt idx="2570">
                  <c:v>445.6</c:v>
                </c:pt>
                <c:pt idx="2571">
                  <c:v>445.7</c:v>
                </c:pt>
                <c:pt idx="2572">
                  <c:v>445.9</c:v>
                </c:pt>
                <c:pt idx="2573">
                  <c:v>446.1</c:v>
                </c:pt>
                <c:pt idx="2574">
                  <c:v>446.2</c:v>
                </c:pt>
                <c:pt idx="2575">
                  <c:v>446.4</c:v>
                </c:pt>
                <c:pt idx="2576">
                  <c:v>446.5</c:v>
                </c:pt>
                <c:pt idx="2577">
                  <c:v>446.7</c:v>
                </c:pt>
                <c:pt idx="2578">
                  <c:v>446.9</c:v>
                </c:pt>
                <c:pt idx="2579">
                  <c:v>447</c:v>
                </c:pt>
                <c:pt idx="2580">
                  <c:v>447.2</c:v>
                </c:pt>
                <c:pt idx="2581">
                  <c:v>447.4</c:v>
                </c:pt>
                <c:pt idx="2582">
                  <c:v>447.6</c:v>
                </c:pt>
                <c:pt idx="2583">
                  <c:v>447.7</c:v>
                </c:pt>
                <c:pt idx="2584">
                  <c:v>447.9</c:v>
                </c:pt>
                <c:pt idx="2585">
                  <c:v>448.1</c:v>
                </c:pt>
                <c:pt idx="2586">
                  <c:v>448.2</c:v>
                </c:pt>
                <c:pt idx="2587">
                  <c:v>448.4</c:v>
                </c:pt>
                <c:pt idx="2588">
                  <c:v>448.6</c:v>
                </c:pt>
                <c:pt idx="2589">
                  <c:v>448.7</c:v>
                </c:pt>
                <c:pt idx="2590">
                  <c:v>448.9</c:v>
                </c:pt>
                <c:pt idx="2591">
                  <c:v>449.1</c:v>
                </c:pt>
                <c:pt idx="2592">
                  <c:v>449.2</c:v>
                </c:pt>
                <c:pt idx="2593">
                  <c:v>449.4</c:v>
                </c:pt>
                <c:pt idx="2594">
                  <c:v>449.6</c:v>
                </c:pt>
                <c:pt idx="2595">
                  <c:v>449.7</c:v>
                </c:pt>
                <c:pt idx="2596">
                  <c:v>449.9</c:v>
                </c:pt>
                <c:pt idx="2597">
                  <c:v>450.1</c:v>
                </c:pt>
                <c:pt idx="2598">
                  <c:v>450.2</c:v>
                </c:pt>
                <c:pt idx="2599">
                  <c:v>450.4</c:v>
                </c:pt>
                <c:pt idx="2600">
                  <c:v>450.6</c:v>
                </c:pt>
                <c:pt idx="2601">
                  <c:v>450.7</c:v>
                </c:pt>
                <c:pt idx="2602">
                  <c:v>450.9</c:v>
                </c:pt>
                <c:pt idx="2603">
                  <c:v>451</c:v>
                </c:pt>
                <c:pt idx="2604">
                  <c:v>451.2</c:v>
                </c:pt>
                <c:pt idx="2605">
                  <c:v>451.4</c:v>
                </c:pt>
                <c:pt idx="2606">
                  <c:v>451.6</c:v>
                </c:pt>
                <c:pt idx="2607">
                  <c:v>451.7</c:v>
                </c:pt>
                <c:pt idx="2608">
                  <c:v>451.9</c:v>
                </c:pt>
                <c:pt idx="2609">
                  <c:v>452</c:v>
                </c:pt>
                <c:pt idx="2610">
                  <c:v>452.2</c:v>
                </c:pt>
                <c:pt idx="2611">
                  <c:v>452.4</c:v>
                </c:pt>
                <c:pt idx="2612">
                  <c:v>452.5</c:v>
                </c:pt>
                <c:pt idx="2613">
                  <c:v>452.7</c:v>
                </c:pt>
                <c:pt idx="2614">
                  <c:v>452.9</c:v>
                </c:pt>
                <c:pt idx="2615">
                  <c:v>453</c:v>
                </c:pt>
                <c:pt idx="2616">
                  <c:v>453.2</c:v>
                </c:pt>
                <c:pt idx="2617">
                  <c:v>453.4</c:v>
                </c:pt>
                <c:pt idx="2618">
                  <c:v>453.5</c:v>
                </c:pt>
                <c:pt idx="2619">
                  <c:v>453.7</c:v>
                </c:pt>
                <c:pt idx="2620">
                  <c:v>453.8</c:v>
                </c:pt>
                <c:pt idx="2621">
                  <c:v>454</c:v>
                </c:pt>
                <c:pt idx="2622">
                  <c:v>454.2</c:v>
                </c:pt>
                <c:pt idx="2623">
                  <c:v>454.4</c:v>
                </c:pt>
                <c:pt idx="2624">
                  <c:v>454.5</c:v>
                </c:pt>
                <c:pt idx="2625">
                  <c:v>454.7</c:v>
                </c:pt>
                <c:pt idx="2626">
                  <c:v>454.9</c:v>
                </c:pt>
                <c:pt idx="2627">
                  <c:v>455</c:v>
                </c:pt>
                <c:pt idx="2628">
                  <c:v>455.2</c:v>
                </c:pt>
                <c:pt idx="2629">
                  <c:v>455.3</c:v>
                </c:pt>
                <c:pt idx="2630">
                  <c:v>455.5</c:v>
                </c:pt>
                <c:pt idx="2631">
                  <c:v>455.7</c:v>
                </c:pt>
                <c:pt idx="2632">
                  <c:v>455.8</c:v>
                </c:pt>
                <c:pt idx="2633">
                  <c:v>456</c:v>
                </c:pt>
                <c:pt idx="2634">
                  <c:v>456.2</c:v>
                </c:pt>
                <c:pt idx="2635">
                  <c:v>456.4</c:v>
                </c:pt>
                <c:pt idx="2636">
                  <c:v>456.5</c:v>
                </c:pt>
                <c:pt idx="2637">
                  <c:v>456.7</c:v>
                </c:pt>
                <c:pt idx="2638">
                  <c:v>456.8</c:v>
                </c:pt>
                <c:pt idx="2639">
                  <c:v>457</c:v>
                </c:pt>
                <c:pt idx="2640">
                  <c:v>457.2</c:v>
                </c:pt>
                <c:pt idx="2641">
                  <c:v>457.4</c:v>
                </c:pt>
                <c:pt idx="2642">
                  <c:v>457.5</c:v>
                </c:pt>
                <c:pt idx="2643">
                  <c:v>457.7</c:v>
                </c:pt>
                <c:pt idx="2644">
                  <c:v>457.9</c:v>
                </c:pt>
                <c:pt idx="2645">
                  <c:v>458</c:v>
                </c:pt>
                <c:pt idx="2646">
                  <c:v>458.2</c:v>
                </c:pt>
                <c:pt idx="2647">
                  <c:v>458.4</c:v>
                </c:pt>
                <c:pt idx="2648">
                  <c:v>458.5</c:v>
                </c:pt>
                <c:pt idx="2649">
                  <c:v>458.7</c:v>
                </c:pt>
                <c:pt idx="2650">
                  <c:v>458.9</c:v>
                </c:pt>
                <c:pt idx="2651">
                  <c:v>459</c:v>
                </c:pt>
                <c:pt idx="2652">
                  <c:v>459.2</c:v>
                </c:pt>
                <c:pt idx="2653">
                  <c:v>459.4</c:v>
                </c:pt>
                <c:pt idx="2654">
                  <c:v>459.5</c:v>
                </c:pt>
                <c:pt idx="2655">
                  <c:v>459.7</c:v>
                </c:pt>
                <c:pt idx="2656">
                  <c:v>459.9</c:v>
                </c:pt>
                <c:pt idx="2657">
                  <c:v>460</c:v>
                </c:pt>
                <c:pt idx="2658">
                  <c:v>460.2</c:v>
                </c:pt>
                <c:pt idx="2659">
                  <c:v>460.3</c:v>
                </c:pt>
                <c:pt idx="2660">
                  <c:v>460.5</c:v>
                </c:pt>
                <c:pt idx="2661">
                  <c:v>460.7</c:v>
                </c:pt>
                <c:pt idx="2662">
                  <c:v>460.9</c:v>
                </c:pt>
                <c:pt idx="2663">
                  <c:v>461</c:v>
                </c:pt>
                <c:pt idx="2664">
                  <c:v>461.2</c:v>
                </c:pt>
                <c:pt idx="2665">
                  <c:v>461.4</c:v>
                </c:pt>
                <c:pt idx="2666">
                  <c:v>461.5</c:v>
                </c:pt>
                <c:pt idx="2667">
                  <c:v>461.7</c:v>
                </c:pt>
                <c:pt idx="2668">
                  <c:v>461.9</c:v>
                </c:pt>
                <c:pt idx="2669">
                  <c:v>462</c:v>
                </c:pt>
                <c:pt idx="2670">
                  <c:v>462.2</c:v>
                </c:pt>
                <c:pt idx="2671">
                  <c:v>462.3</c:v>
                </c:pt>
                <c:pt idx="2672">
                  <c:v>462.5</c:v>
                </c:pt>
                <c:pt idx="2673">
                  <c:v>462.7</c:v>
                </c:pt>
                <c:pt idx="2674">
                  <c:v>462.9</c:v>
                </c:pt>
                <c:pt idx="2675">
                  <c:v>463</c:v>
                </c:pt>
                <c:pt idx="2676">
                  <c:v>463.2</c:v>
                </c:pt>
                <c:pt idx="2677">
                  <c:v>463.4</c:v>
                </c:pt>
                <c:pt idx="2678">
                  <c:v>463.5</c:v>
                </c:pt>
                <c:pt idx="2679">
                  <c:v>463.7</c:v>
                </c:pt>
                <c:pt idx="2680">
                  <c:v>463.9</c:v>
                </c:pt>
                <c:pt idx="2681">
                  <c:v>464</c:v>
                </c:pt>
                <c:pt idx="2682">
                  <c:v>464.2</c:v>
                </c:pt>
                <c:pt idx="2683">
                  <c:v>464.4</c:v>
                </c:pt>
                <c:pt idx="2684">
                  <c:v>464.5</c:v>
                </c:pt>
                <c:pt idx="2685">
                  <c:v>464.7</c:v>
                </c:pt>
                <c:pt idx="2686">
                  <c:v>464.9</c:v>
                </c:pt>
                <c:pt idx="2687">
                  <c:v>465</c:v>
                </c:pt>
                <c:pt idx="2688">
                  <c:v>465.2</c:v>
                </c:pt>
                <c:pt idx="2689">
                  <c:v>465.4</c:v>
                </c:pt>
                <c:pt idx="2690">
                  <c:v>465.5</c:v>
                </c:pt>
                <c:pt idx="2691">
                  <c:v>465.7</c:v>
                </c:pt>
                <c:pt idx="2692">
                  <c:v>465.8</c:v>
                </c:pt>
                <c:pt idx="2693">
                  <c:v>466</c:v>
                </c:pt>
                <c:pt idx="2694">
                  <c:v>466.2</c:v>
                </c:pt>
                <c:pt idx="2695">
                  <c:v>466.3</c:v>
                </c:pt>
                <c:pt idx="2696">
                  <c:v>466.5</c:v>
                </c:pt>
                <c:pt idx="2697">
                  <c:v>466.7</c:v>
                </c:pt>
                <c:pt idx="2698">
                  <c:v>466.8</c:v>
                </c:pt>
                <c:pt idx="2699">
                  <c:v>467</c:v>
                </c:pt>
                <c:pt idx="2700">
                  <c:v>467.2</c:v>
                </c:pt>
                <c:pt idx="2701">
                  <c:v>467.3</c:v>
                </c:pt>
                <c:pt idx="2702">
                  <c:v>467.5</c:v>
                </c:pt>
                <c:pt idx="2703">
                  <c:v>467.7</c:v>
                </c:pt>
                <c:pt idx="2704">
                  <c:v>467.9</c:v>
                </c:pt>
                <c:pt idx="2705">
                  <c:v>468</c:v>
                </c:pt>
                <c:pt idx="2706">
                  <c:v>468.2</c:v>
                </c:pt>
                <c:pt idx="2707">
                  <c:v>468.4</c:v>
                </c:pt>
                <c:pt idx="2708">
                  <c:v>468.5</c:v>
                </c:pt>
                <c:pt idx="2709">
                  <c:v>468.7</c:v>
                </c:pt>
                <c:pt idx="2710">
                  <c:v>468.9</c:v>
                </c:pt>
                <c:pt idx="2711">
                  <c:v>469.1</c:v>
                </c:pt>
                <c:pt idx="2712">
                  <c:v>469.2</c:v>
                </c:pt>
                <c:pt idx="2713">
                  <c:v>469.4</c:v>
                </c:pt>
                <c:pt idx="2714">
                  <c:v>469.5</c:v>
                </c:pt>
                <c:pt idx="2715">
                  <c:v>469.7</c:v>
                </c:pt>
                <c:pt idx="2716">
                  <c:v>469.9</c:v>
                </c:pt>
                <c:pt idx="2717">
                  <c:v>470.1</c:v>
                </c:pt>
                <c:pt idx="2718">
                  <c:v>470.2</c:v>
                </c:pt>
                <c:pt idx="2719">
                  <c:v>470.4</c:v>
                </c:pt>
                <c:pt idx="2720">
                  <c:v>470.5</c:v>
                </c:pt>
                <c:pt idx="2721">
                  <c:v>470.7</c:v>
                </c:pt>
                <c:pt idx="2722">
                  <c:v>470.9</c:v>
                </c:pt>
                <c:pt idx="2723">
                  <c:v>471</c:v>
                </c:pt>
                <c:pt idx="2724">
                  <c:v>471.2</c:v>
                </c:pt>
                <c:pt idx="2725">
                  <c:v>471.4</c:v>
                </c:pt>
                <c:pt idx="2726">
                  <c:v>471.5</c:v>
                </c:pt>
                <c:pt idx="2727">
                  <c:v>471.7</c:v>
                </c:pt>
                <c:pt idx="2728">
                  <c:v>471.8</c:v>
                </c:pt>
                <c:pt idx="2729">
                  <c:v>472</c:v>
                </c:pt>
                <c:pt idx="2730">
                  <c:v>472.2</c:v>
                </c:pt>
                <c:pt idx="2731">
                  <c:v>472.3</c:v>
                </c:pt>
                <c:pt idx="2732">
                  <c:v>472.5</c:v>
                </c:pt>
                <c:pt idx="2733">
                  <c:v>472.7</c:v>
                </c:pt>
                <c:pt idx="2734">
                  <c:v>472.8</c:v>
                </c:pt>
                <c:pt idx="2735">
                  <c:v>473</c:v>
                </c:pt>
                <c:pt idx="2736">
                  <c:v>473.2</c:v>
                </c:pt>
                <c:pt idx="2737">
                  <c:v>473.3</c:v>
                </c:pt>
                <c:pt idx="2738">
                  <c:v>473.5</c:v>
                </c:pt>
                <c:pt idx="2739">
                  <c:v>473.7</c:v>
                </c:pt>
                <c:pt idx="2740">
                  <c:v>473.8</c:v>
                </c:pt>
                <c:pt idx="2741">
                  <c:v>474</c:v>
                </c:pt>
                <c:pt idx="2742">
                  <c:v>474.1</c:v>
                </c:pt>
                <c:pt idx="2743">
                  <c:v>474.3</c:v>
                </c:pt>
                <c:pt idx="2744">
                  <c:v>474.5</c:v>
                </c:pt>
                <c:pt idx="2745">
                  <c:v>474.7</c:v>
                </c:pt>
                <c:pt idx="2746">
                  <c:v>474.8</c:v>
                </c:pt>
                <c:pt idx="2747">
                  <c:v>475</c:v>
                </c:pt>
                <c:pt idx="2748">
                  <c:v>475.2</c:v>
                </c:pt>
                <c:pt idx="2749">
                  <c:v>475.3</c:v>
                </c:pt>
                <c:pt idx="2750">
                  <c:v>475.5</c:v>
                </c:pt>
                <c:pt idx="2751">
                  <c:v>475.7</c:v>
                </c:pt>
                <c:pt idx="2752">
                  <c:v>475.8</c:v>
                </c:pt>
                <c:pt idx="2753">
                  <c:v>476</c:v>
                </c:pt>
                <c:pt idx="2754">
                  <c:v>476.2</c:v>
                </c:pt>
                <c:pt idx="2755">
                  <c:v>476.3</c:v>
                </c:pt>
                <c:pt idx="2756">
                  <c:v>476.5</c:v>
                </c:pt>
                <c:pt idx="2757">
                  <c:v>476.7</c:v>
                </c:pt>
                <c:pt idx="2758">
                  <c:v>476.9</c:v>
                </c:pt>
                <c:pt idx="2759">
                  <c:v>477</c:v>
                </c:pt>
                <c:pt idx="2760">
                  <c:v>477.2</c:v>
                </c:pt>
                <c:pt idx="2761">
                  <c:v>477.4</c:v>
                </c:pt>
                <c:pt idx="2762">
                  <c:v>477.5</c:v>
                </c:pt>
                <c:pt idx="2763">
                  <c:v>477.7</c:v>
                </c:pt>
                <c:pt idx="2764">
                  <c:v>477.9</c:v>
                </c:pt>
                <c:pt idx="2765">
                  <c:v>478.1</c:v>
                </c:pt>
                <c:pt idx="2766">
                  <c:v>478.2</c:v>
                </c:pt>
                <c:pt idx="2767">
                  <c:v>478.4</c:v>
                </c:pt>
                <c:pt idx="2768">
                  <c:v>478.5</c:v>
                </c:pt>
                <c:pt idx="2769">
                  <c:v>478.7</c:v>
                </c:pt>
                <c:pt idx="2770">
                  <c:v>478.9</c:v>
                </c:pt>
                <c:pt idx="2771">
                  <c:v>479.1</c:v>
                </c:pt>
                <c:pt idx="2772">
                  <c:v>479.2</c:v>
                </c:pt>
                <c:pt idx="2773">
                  <c:v>479.4</c:v>
                </c:pt>
                <c:pt idx="2774">
                  <c:v>479.6</c:v>
                </c:pt>
                <c:pt idx="2775">
                  <c:v>479.7</c:v>
                </c:pt>
                <c:pt idx="2776">
                  <c:v>479.9</c:v>
                </c:pt>
                <c:pt idx="2777">
                  <c:v>480.1</c:v>
                </c:pt>
                <c:pt idx="2778">
                  <c:v>480.2</c:v>
                </c:pt>
                <c:pt idx="2779">
                  <c:v>480.4</c:v>
                </c:pt>
                <c:pt idx="2780">
                  <c:v>480.6</c:v>
                </c:pt>
                <c:pt idx="2781">
                  <c:v>480.8</c:v>
                </c:pt>
                <c:pt idx="2782">
                  <c:v>480.9</c:v>
                </c:pt>
                <c:pt idx="2783">
                  <c:v>481.1</c:v>
                </c:pt>
                <c:pt idx="2784">
                  <c:v>481.2</c:v>
                </c:pt>
                <c:pt idx="2785">
                  <c:v>481.4</c:v>
                </c:pt>
                <c:pt idx="2786">
                  <c:v>481.6</c:v>
                </c:pt>
                <c:pt idx="2787">
                  <c:v>481.7</c:v>
                </c:pt>
                <c:pt idx="2788">
                  <c:v>481.9</c:v>
                </c:pt>
                <c:pt idx="2789">
                  <c:v>482.1</c:v>
                </c:pt>
                <c:pt idx="2790">
                  <c:v>482.2</c:v>
                </c:pt>
                <c:pt idx="2791">
                  <c:v>482.4</c:v>
                </c:pt>
                <c:pt idx="2792">
                  <c:v>482.5</c:v>
                </c:pt>
                <c:pt idx="2793">
                  <c:v>482.7</c:v>
                </c:pt>
                <c:pt idx="2794">
                  <c:v>482.9</c:v>
                </c:pt>
                <c:pt idx="2795">
                  <c:v>483</c:v>
                </c:pt>
                <c:pt idx="2796">
                  <c:v>483.2</c:v>
                </c:pt>
                <c:pt idx="2797">
                  <c:v>483.4</c:v>
                </c:pt>
                <c:pt idx="2798">
                  <c:v>483.5</c:v>
                </c:pt>
                <c:pt idx="2799">
                  <c:v>483.7</c:v>
                </c:pt>
                <c:pt idx="2800">
                  <c:v>483.9</c:v>
                </c:pt>
                <c:pt idx="2801">
                  <c:v>484</c:v>
                </c:pt>
                <c:pt idx="2802">
                  <c:v>484.2</c:v>
                </c:pt>
                <c:pt idx="2803">
                  <c:v>484.4</c:v>
                </c:pt>
                <c:pt idx="2804">
                  <c:v>484.5</c:v>
                </c:pt>
                <c:pt idx="2805">
                  <c:v>484.7</c:v>
                </c:pt>
                <c:pt idx="2806">
                  <c:v>484.9</c:v>
                </c:pt>
                <c:pt idx="2807">
                  <c:v>485</c:v>
                </c:pt>
                <c:pt idx="2808">
                  <c:v>485.2</c:v>
                </c:pt>
                <c:pt idx="2809">
                  <c:v>485.4</c:v>
                </c:pt>
                <c:pt idx="2810">
                  <c:v>485.5</c:v>
                </c:pt>
                <c:pt idx="2811">
                  <c:v>485.7</c:v>
                </c:pt>
                <c:pt idx="2812">
                  <c:v>485.8</c:v>
                </c:pt>
                <c:pt idx="2813">
                  <c:v>486</c:v>
                </c:pt>
                <c:pt idx="2814">
                  <c:v>486.2</c:v>
                </c:pt>
                <c:pt idx="2815">
                  <c:v>486.3</c:v>
                </c:pt>
                <c:pt idx="2816">
                  <c:v>486.5</c:v>
                </c:pt>
                <c:pt idx="2817">
                  <c:v>486.7</c:v>
                </c:pt>
                <c:pt idx="2818">
                  <c:v>486.8</c:v>
                </c:pt>
                <c:pt idx="2819">
                  <c:v>487</c:v>
                </c:pt>
                <c:pt idx="2820">
                  <c:v>487.2</c:v>
                </c:pt>
                <c:pt idx="2821">
                  <c:v>487.3</c:v>
                </c:pt>
                <c:pt idx="2822">
                  <c:v>487.5</c:v>
                </c:pt>
                <c:pt idx="2823">
                  <c:v>487.7</c:v>
                </c:pt>
                <c:pt idx="2824">
                  <c:v>487.8</c:v>
                </c:pt>
                <c:pt idx="2825">
                  <c:v>488</c:v>
                </c:pt>
                <c:pt idx="2826">
                  <c:v>488.2</c:v>
                </c:pt>
                <c:pt idx="2827">
                  <c:v>488.3</c:v>
                </c:pt>
                <c:pt idx="2828">
                  <c:v>488.5</c:v>
                </c:pt>
                <c:pt idx="2829">
                  <c:v>488.7</c:v>
                </c:pt>
                <c:pt idx="2830">
                  <c:v>488.8</c:v>
                </c:pt>
                <c:pt idx="2831">
                  <c:v>489</c:v>
                </c:pt>
                <c:pt idx="2832">
                  <c:v>489.1</c:v>
                </c:pt>
                <c:pt idx="2833">
                  <c:v>489.3</c:v>
                </c:pt>
                <c:pt idx="2834">
                  <c:v>489.5</c:v>
                </c:pt>
                <c:pt idx="2835">
                  <c:v>489.7</c:v>
                </c:pt>
                <c:pt idx="2836">
                  <c:v>489.9</c:v>
                </c:pt>
                <c:pt idx="2837">
                  <c:v>490</c:v>
                </c:pt>
                <c:pt idx="2838">
                  <c:v>490.2</c:v>
                </c:pt>
                <c:pt idx="2839">
                  <c:v>490.4</c:v>
                </c:pt>
                <c:pt idx="2840">
                  <c:v>490.5</c:v>
                </c:pt>
                <c:pt idx="2841">
                  <c:v>490.7</c:v>
                </c:pt>
                <c:pt idx="2842">
                  <c:v>490.9</c:v>
                </c:pt>
                <c:pt idx="2843">
                  <c:v>491</c:v>
                </c:pt>
                <c:pt idx="2844">
                  <c:v>491.2</c:v>
                </c:pt>
                <c:pt idx="2845">
                  <c:v>491.4</c:v>
                </c:pt>
                <c:pt idx="2846">
                  <c:v>491.5</c:v>
                </c:pt>
                <c:pt idx="2847">
                  <c:v>491.7</c:v>
                </c:pt>
                <c:pt idx="2848">
                  <c:v>491.9</c:v>
                </c:pt>
                <c:pt idx="2849">
                  <c:v>492.1</c:v>
                </c:pt>
                <c:pt idx="2850">
                  <c:v>492.2</c:v>
                </c:pt>
                <c:pt idx="2851">
                  <c:v>492.4</c:v>
                </c:pt>
                <c:pt idx="2852">
                  <c:v>492.5</c:v>
                </c:pt>
                <c:pt idx="2853">
                  <c:v>492.7</c:v>
                </c:pt>
                <c:pt idx="2854">
                  <c:v>492.9</c:v>
                </c:pt>
                <c:pt idx="2855">
                  <c:v>493</c:v>
                </c:pt>
                <c:pt idx="2856">
                  <c:v>493.2</c:v>
                </c:pt>
                <c:pt idx="2857">
                  <c:v>493.4</c:v>
                </c:pt>
                <c:pt idx="2858">
                  <c:v>493.5</c:v>
                </c:pt>
                <c:pt idx="2859">
                  <c:v>493.7</c:v>
                </c:pt>
                <c:pt idx="2860">
                  <c:v>493.9</c:v>
                </c:pt>
                <c:pt idx="2861">
                  <c:v>494</c:v>
                </c:pt>
                <c:pt idx="2862">
                  <c:v>494.2</c:v>
                </c:pt>
                <c:pt idx="2863">
                  <c:v>494.4</c:v>
                </c:pt>
                <c:pt idx="2864">
                  <c:v>494.5</c:v>
                </c:pt>
                <c:pt idx="2865">
                  <c:v>494.7</c:v>
                </c:pt>
                <c:pt idx="2866">
                  <c:v>494.9</c:v>
                </c:pt>
                <c:pt idx="2867">
                  <c:v>495</c:v>
                </c:pt>
                <c:pt idx="2868">
                  <c:v>495.2</c:v>
                </c:pt>
                <c:pt idx="2869">
                  <c:v>495.4</c:v>
                </c:pt>
                <c:pt idx="2870">
                  <c:v>495.5</c:v>
                </c:pt>
                <c:pt idx="2871">
                  <c:v>495.7</c:v>
                </c:pt>
                <c:pt idx="2872">
                  <c:v>495.9</c:v>
                </c:pt>
                <c:pt idx="2873">
                  <c:v>496</c:v>
                </c:pt>
                <c:pt idx="2874">
                  <c:v>496.2</c:v>
                </c:pt>
                <c:pt idx="2875">
                  <c:v>496.3</c:v>
                </c:pt>
                <c:pt idx="2876">
                  <c:v>496.5</c:v>
                </c:pt>
                <c:pt idx="2877">
                  <c:v>496.7</c:v>
                </c:pt>
                <c:pt idx="2878">
                  <c:v>496.8</c:v>
                </c:pt>
                <c:pt idx="2879">
                  <c:v>497</c:v>
                </c:pt>
                <c:pt idx="2880">
                  <c:v>497.2</c:v>
                </c:pt>
                <c:pt idx="2881">
                  <c:v>497.3</c:v>
                </c:pt>
                <c:pt idx="2882">
                  <c:v>497.5</c:v>
                </c:pt>
                <c:pt idx="2883">
                  <c:v>497.7</c:v>
                </c:pt>
                <c:pt idx="2884">
                  <c:v>497.8</c:v>
                </c:pt>
                <c:pt idx="2885">
                  <c:v>498</c:v>
                </c:pt>
                <c:pt idx="2886">
                  <c:v>498.2</c:v>
                </c:pt>
                <c:pt idx="2887">
                  <c:v>498.3</c:v>
                </c:pt>
                <c:pt idx="2888">
                  <c:v>498.5</c:v>
                </c:pt>
                <c:pt idx="2889">
                  <c:v>498.7</c:v>
                </c:pt>
                <c:pt idx="2890">
                  <c:v>498.8</c:v>
                </c:pt>
                <c:pt idx="2891">
                  <c:v>499</c:v>
                </c:pt>
                <c:pt idx="2892">
                  <c:v>499.2</c:v>
                </c:pt>
                <c:pt idx="2893">
                  <c:v>499.3</c:v>
                </c:pt>
                <c:pt idx="2894">
                  <c:v>499.5</c:v>
                </c:pt>
                <c:pt idx="2895">
                  <c:v>499.7</c:v>
                </c:pt>
                <c:pt idx="2896">
                  <c:v>499.9</c:v>
                </c:pt>
                <c:pt idx="2897">
                  <c:v>500</c:v>
                </c:pt>
                <c:pt idx="2898">
                  <c:v>500.2</c:v>
                </c:pt>
                <c:pt idx="2899">
                  <c:v>500.4</c:v>
                </c:pt>
                <c:pt idx="2900">
                  <c:v>500.5</c:v>
                </c:pt>
                <c:pt idx="2901">
                  <c:v>500.7</c:v>
                </c:pt>
                <c:pt idx="2902">
                  <c:v>500.9</c:v>
                </c:pt>
                <c:pt idx="2903">
                  <c:v>501</c:v>
                </c:pt>
                <c:pt idx="2904">
                  <c:v>501.2</c:v>
                </c:pt>
                <c:pt idx="2905">
                  <c:v>501.3</c:v>
                </c:pt>
                <c:pt idx="2906">
                  <c:v>501.5</c:v>
                </c:pt>
                <c:pt idx="2907">
                  <c:v>501.7</c:v>
                </c:pt>
                <c:pt idx="2908">
                  <c:v>501.9</c:v>
                </c:pt>
                <c:pt idx="2909">
                  <c:v>502</c:v>
                </c:pt>
                <c:pt idx="2910">
                  <c:v>502.2</c:v>
                </c:pt>
                <c:pt idx="2911">
                  <c:v>502.4</c:v>
                </c:pt>
                <c:pt idx="2912">
                  <c:v>502.6</c:v>
                </c:pt>
                <c:pt idx="2913">
                  <c:v>502.7</c:v>
                </c:pt>
                <c:pt idx="2914">
                  <c:v>502.9</c:v>
                </c:pt>
                <c:pt idx="2915">
                  <c:v>503</c:v>
                </c:pt>
                <c:pt idx="2916">
                  <c:v>503.2</c:v>
                </c:pt>
                <c:pt idx="2917">
                  <c:v>503.4</c:v>
                </c:pt>
                <c:pt idx="2918">
                  <c:v>503.5</c:v>
                </c:pt>
                <c:pt idx="2919">
                  <c:v>503.7</c:v>
                </c:pt>
                <c:pt idx="2920">
                  <c:v>503.9</c:v>
                </c:pt>
                <c:pt idx="2921">
                  <c:v>504.1</c:v>
                </c:pt>
                <c:pt idx="2922">
                  <c:v>504.2</c:v>
                </c:pt>
                <c:pt idx="2923">
                  <c:v>504.4</c:v>
                </c:pt>
                <c:pt idx="2924">
                  <c:v>504.5</c:v>
                </c:pt>
                <c:pt idx="2925">
                  <c:v>504.7</c:v>
                </c:pt>
                <c:pt idx="2926">
                  <c:v>504.9</c:v>
                </c:pt>
                <c:pt idx="2927">
                  <c:v>505</c:v>
                </c:pt>
                <c:pt idx="2928">
                  <c:v>505.2</c:v>
                </c:pt>
                <c:pt idx="2929">
                  <c:v>505.4</c:v>
                </c:pt>
                <c:pt idx="2930">
                  <c:v>505.5</c:v>
                </c:pt>
                <c:pt idx="2931">
                  <c:v>505.7</c:v>
                </c:pt>
                <c:pt idx="2932">
                  <c:v>505.9</c:v>
                </c:pt>
                <c:pt idx="2933">
                  <c:v>506</c:v>
                </c:pt>
                <c:pt idx="2934">
                  <c:v>506.2</c:v>
                </c:pt>
                <c:pt idx="2935">
                  <c:v>506.4</c:v>
                </c:pt>
                <c:pt idx="2936">
                  <c:v>506.5</c:v>
                </c:pt>
                <c:pt idx="2937">
                  <c:v>506.7</c:v>
                </c:pt>
                <c:pt idx="2938">
                  <c:v>506.8</c:v>
                </c:pt>
                <c:pt idx="2939">
                  <c:v>507</c:v>
                </c:pt>
                <c:pt idx="2940">
                  <c:v>507.2</c:v>
                </c:pt>
                <c:pt idx="2941">
                  <c:v>507.4</c:v>
                </c:pt>
                <c:pt idx="2942">
                  <c:v>507.5</c:v>
                </c:pt>
                <c:pt idx="2943">
                  <c:v>507.7</c:v>
                </c:pt>
                <c:pt idx="2944">
                  <c:v>507.9</c:v>
                </c:pt>
                <c:pt idx="2945">
                  <c:v>508</c:v>
                </c:pt>
                <c:pt idx="2946">
                  <c:v>508.2</c:v>
                </c:pt>
                <c:pt idx="2947">
                  <c:v>508.3</c:v>
                </c:pt>
                <c:pt idx="2948">
                  <c:v>508.5</c:v>
                </c:pt>
                <c:pt idx="2949">
                  <c:v>508.7</c:v>
                </c:pt>
                <c:pt idx="2950">
                  <c:v>508.9</c:v>
                </c:pt>
                <c:pt idx="2951">
                  <c:v>509</c:v>
                </c:pt>
                <c:pt idx="2952">
                  <c:v>509.2</c:v>
                </c:pt>
                <c:pt idx="2953">
                  <c:v>509.3</c:v>
                </c:pt>
                <c:pt idx="2954">
                  <c:v>509.5</c:v>
                </c:pt>
                <c:pt idx="2955">
                  <c:v>509.7</c:v>
                </c:pt>
                <c:pt idx="2956">
                  <c:v>509.8</c:v>
                </c:pt>
                <c:pt idx="2957">
                  <c:v>510</c:v>
                </c:pt>
                <c:pt idx="2958">
                  <c:v>510.2</c:v>
                </c:pt>
                <c:pt idx="2959">
                  <c:v>510.4</c:v>
                </c:pt>
                <c:pt idx="2960">
                  <c:v>510.5</c:v>
                </c:pt>
                <c:pt idx="2961">
                  <c:v>510.7</c:v>
                </c:pt>
                <c:pt idx="2962">
                  <c:v>510.8</c:v>
                </c:pt>
                <c:pt idx="2963">
                  <c:v>511</c:v>
                </c:pt>
                <c:pt idx="2964">
                  <c:v>511.2</c:v>
                </c:pt>
                <c:pt idx="2965">
                  <c:v>511.3</c:v>
                </c:pt>
                <c:pt idx="2966">
                  <c:v>511.5</c:v>
                </c:pt>
                <c:pt idx="2967">
                  <c:v>511.7</c:v>
                </c:pt>
                <c:pt idx="2968">
                  <c:v>511.8</c:v>
                </c:pt>
                <c:pt idx="2969">
                  <c:v>512</c:v>
                </c:pt>
                <c:pt idx="2970">
                  <c:v>512.20000000000005</c:v>
                </c:pt>
                <c:pt idx="2971">
                  <c:v>512.29999999999995</c:v>
                </c:pt>
                <c:pt idx="2972">
                  <c:v>512.5</c:v>
                </c:pt>
                <c:pt idx="2973">
                  <c:v>512.70000000000005</c:v>
                </c:pt>
                <c:pt idx="2974">
                  <c:v>512.79999999999995</c:v>
                </c:pt>
                <c:pt idx="2975">
                  <c:v>513</c:v>
                </c:pt>
                <c:pt idx="2976">
                  <c:v>513.1</c:v>
                </c:pt>
                <c:pt idx="2977">
                  <c:v>513.29999999999995</c:v>
                </c:pt>
                <c:pt idx="2978">
                  <c:v>513.5</c:v>
                </c:pt>
                <c:pt idx="2979">
                  <c:v>513.70000000000005</c:v>
                </c:pt>
                <c:pt idx="2980">
                  <c:v>513.79999999999995</c:v>
                </c:pt>
                <c:pt idx="2981">
                  <c:v>514</c:v>
                </c:pt>
                <c:pt idx="2982">
                  <c:v>514.20000000000005</c:v>
                </c:pt>
                <c:pt idx="2983">
                  <c:v>514.29999999999995</c:v>
                </c:pt>
                <c:pt idx="2984">
                  <c:v>514.5</c:v>
                </c:pt>
                <c:pt idx="2985">
                  <c:v>514.70000000000005</c:v>
                </c:pt>
                <c:pt idx="2986">
                  <c:v>514.79999999999995</c:v>
                </c:pt>
                <c:pt idx="2987">
                  <c:v>515</c:v>
                </c:pt>
                <c:pt idx="2988">
                  <c:v>515.20000000000005</c:v>
                </c:pt>
                <c:pt idx="2989">
                  <c:v>515.29999999999995</c:v>
                </c:pt>
                <c:pt idx="2990">
                  <c:v>515.5</c:v>
                </c:pt>
                <c:pt idx="2991">
                  <c:v>515.6</c:v>
                </c:pt>
                <c:pt idx="2992">
                  <c:v>515.79999999999995</c:v>
                </c:pt>
                <c:pt idx="2993">
                  <c:v>516</c:v>
                </c:pt>
                <c:pt idx="2994">
                  <c:v>516.20000000000005</c:v>
                </c:pt>
                <c:pt idx="2995">
                  <c:v>516.29999999999995</c:v>
                </c:pt>
                <c:pt idx="2996">
                  <c:v>516.5</c:v>
                </c:pt>
                <c:pt idx="2997">
                  <c:v>516.70000000000005</c:v>
                </c:pt>
                <c:pt idx="2998">
                  <c:v>516.79999999999995</c:v>
                </c:pt>
                <c:pt idx="2999">
                  <c:v>517</c:v>
                </c:pt>
                <c:pt idx="3000">
                  <c:v>517.20000000000005</c:v>
                </c:pt>
                <c:pt idx="3001">
                  <c:v>517.29999999999995</c:v>
                </c:pt>
                <c:pt idx="3002">
                  <c:v>517.5</c:v>
                </c:pt>
                <c:pt idx="3003">
                  <c:v>517.6</c:v>
                </c:pt>
                <c:pt idx="3004">
                  <c:v>517.79999999999995</c:v>
                </c:pt>
                <c:pt idx="3005">
                  <c:v>518</c:v>
                </c:pt>
                <c:pt idx="3006">
                  <c:v>518.20000000000005</c:v>
                </c:pt>
                <c:pt idx="3007">
                  <c:v>518.29999999999995</c:v>
                </c:pt>
                <c:pt idx="3008">
                  <c:v>518.5</c:v>
                </c:pt>
                <c:pt idx="3009">
                  <c:v>518.6</c:v>
                </c:pt>
                <c:pt idx="3010">
                  <c:v>518.79999999999995</c:v>
                </c:pt>
                <c:pt idx="3011">
                  <c:v>519</c:v>
                </c:pt>
                <c:pt idx="3012">
                  <c:v>519.1</c:v>
                </c:pt>
                <c:pt idx="3013">
                  <c:v>519.29999999999995</c:v>
                </c:pt>
                <c:pt idx="3014">
                  <c:v>519.5</c:v>
                </c:pt>
                <c:pt idx="3015">
                  <c:v>519.6</c:v>
                </c:pt>
                <c:pt idx="3016">
                  <c:v>519.79999999999995</c:v>
                </c:pt>
                <c:pt idx="3017">
                  <c:v>520</c:v>
                </c:pt>
                <c:pt idx="3018">
                  <c:v>520.1</c:v>
                </c:pt>
                <c:pt idx="3019">
                  <c:v>520.29999999999995</c:v>
                </c:pt>
                <c:pt idx="3020">
                  <c:v>520.5</c:v>
                </c:pt>
                <c:pt idx="3021">
                  <c:v>520.70000000000005</c:v>
                </c:pt>
                <c:pt idx="3022">
                  <c:v>520.79999999999995</c:v>
                </c:pt>
                <c:pt idx="3023">
                  <c:v>521</c:v>
                </c:pt>
                <c:pt idx="3024">
                  <c:v>521.1</c:v>
                </c:pt>
                <c:pt idx="3025">
                  <c:v>521.29999999999995</c:v>
                </c:pt>
                <c:pt idx="3026">
                  <c:v>521.5</c:v>
                </c:pt>
                <c:pt idx="3027">
                  <c:v>521.6</c:v>
                </c:pt>
                <c:pt idx="3028">
                  <c:v>521.79999999999995</c:v>
                </c:pt>
                <c:pt idx="3029">
                  <c:v>522</c:v>
                </c:pt>
                <c:pt idx="3030">
                  <c:v>522.1</c:v>
                </c:pt>
                <c:pt idx="3031">
                  <c:v>522.29999999999995</c:v>
                </c:pt>
                <c:pt idx="3032">
                  <c:v>522.4</c:v>
                </c:pt>
                <c:pt idx="3033">
                  <c:v>522.6</c:v>
                </c:pt>
                <c:pt idx="3034">
                  <c:v>522.79999999999995</c:v>
                </c:pt>
                <c:pt idx="3035">
                  <c:v>523</c:v>
                </c:pt>
                <c:pt idx="3036">
                  <c:v>523.1</c:v>
                </c:pt>
                <c:pt idx="3037">
                  <c:v>523.29999999999995</c:v>
                </c:pt>
                <c:pt idx="3038">
                  <c:v>523.4</c:v>
                </c:pt>
                <c:pt idx="3039">
                  <c:v>523.6</c:v>
                </c:pt>
                <c:pt idx="3040">
                  <c:v>523.79999999999995</c:v>
                </c:pt>
                <c:pt idx="3041">
                  <c:v>523.9</c:v>
                </c:pt>
                <c:pt idx="3042">
                  <c:v>524.1</c:v>
                </c:pt>
                <c:pt idx="3043">
                  <c:v>524.29999999999995</c:v>
                </c:pt>
                <c:pt idx="3044">
                  <c:v>524.4</c:v>
                </c:pt>
                <c:pt idx="3045">
                  <c:v>524.6</c:v>
                </c:pt>
                <c:pt idx="3046">
                  <c:v>524.79999999999995</c:v>
                </c:pt>
                <c:pt idx="3047">
                  <c:v>525</c:v>
                </c:pt>
                <c:pt idx="3048">
                  <c:v>525.1</c:v>
                </c:pt>
                <c:pt idx="3049">
                  <c:v>525.29999999999995</c:v>
                </c:pt>
                <c:pt idx="3050">
                  <c:v>525.4</c:v>
                </c:pt>
                <c:pt idx="3051">
                  <c:v>525.6</c:v>
                </c:pt>
                <c:pt idx="3052">
                  <c:v>525.79999999999995</c:v>
                </c:pt>
                <c:pt idx="3053">
                  <c:v>525.9</c:v>
                </c:pt>
                <c:pt idx="3054">
                  <c:v>526.1</c:v>
                </c:pt>
                <c:pt idx="3055">
                  <c:v>526.29999999999995</c:v>
                </c:pt>
                <c:pt idx="3056">
                  <c:v>526.5</c:v>
                </c:pt>
                <c:pt idx="3057">
                  <c:v>526.6</c:v>
                </c:pt>
                <c:pt idx="3058">
                  <c:v>526.79999999999995</c:v>
                </c:pt>
                <c:pt idx="3059">
                  <c:v>527</c:v>
                </c:pt>
                <c:pt idx="3060">
                  <c:v>527.1</c:v>
                </c:pt>
                <c:pt idx="3061">
                  <c:v>527.29999999999995</c:v>
                </c:pt>
                <c:pt idx="3062">
                  <c:v>527.5</c:v>
                </c:pt>
                <c:pt idx="3063">
                  <c:v>527.6</c:v>
                </c:pt>
                <c:pt idx="3064">
                  <c:v>527.79999999999995</c:v>
                </c:pt>
                <c:pt idx="3065">
                  <c:v>528</c:v>
                </c:pt>
                <c:pt idx="3066">
                  <c:v>528.20000000000005</c:v>
                </c:pt>
                <c:pt idx="3067">
                  <c:v>528.29999999999995</c:v>
                </c:pt>
                <c:pt idx="3068">
                  <c:v>528.5</c:v>
                </c:pt>
                <c:pt idx="3069">
                  <c:v>528.70000000000005</c:v>
                </c:pt>
                <c:pt idx="3070">
                  <c:v>528.9</c:v>
                </c:pt>
                <c:pt idx="3071">
                  <c:v>529</c:v>
                </c:pt>
                <c:pt idx="3072">
                  <c:v>529.20000000000005</c:v>
                </c:pt>
                <c:pt idx="3073">
                  <c:v>529.4</c:v>
                </c:pt>
                <c:pt idx="3074">
                  <c:v>529.5</c:v>
                </c:pt>
                <c:pt idx="3075">
                  <c:v>529.70000000000005</c:v>
                </c:pt>
                <c:pt idx="3076">
                  <c:v>529.9</c:v>
                </c:pt>
                <c:pt idx="3077">
                  <c:v>530</c:v>
                </c:pt>
                <c:pt idx="3078">
                  <c:v>530.20000000000005</c:v>
                </c:pt>
                <c:pt idx="3079">
                  <c:v>530.29999999999995</c:v>
                </c:pt>
                <c:pt idx="3080">
                  <c:v>530.5</c:v>
                </c:pt>
                <c:pt idx="3081">
                  <c:v>530.70000000000005</c:v>
                </c:pt>
                <c:pt idx="3082">
                  <c:v>530.79999999999995</c:v>
                </c:pt>
                <c:pt idx="3083">
                  <c:v>531</c:v>
                </c:pt>
                <c:pt idx="3084">
                  <c:v>531.1</c:v>
                </c:pt>
                <c:pt idx="3085">
                  <c:v>531.29999999999995</c:v>
                </c:pt>
                <c:pt idx="3086">
                  <c:v>531.4</c:v>
                </c:pt>
                <c:pt idx="3087">
                  <c:v>531.6</c:v>
                </c:pt>
                <c:pt idx="3088">
                  <c:v>531.79999999999995</c:v>
                </c:pt>
                <c:pt idx="3089">
                  <c:v>531.9</c:v>
                </c:pt>
                <c:pt idx="3090">
                  <c:v>532.1</c:v>
                </c:pt>
                <c:pt idx="3091">
                  <c:v>532.20000000000005</c:v>
                </c:pt>
                <c:pt idx="3092">
                  <c:v>532.4</c:v>
                </c:pt>
                <c:pt idx="3093">
                  <c:v>532.6</c:v>
                </c:pt>
                <c:pt idx="3094">
                  <c:v>532.70000000000005</c:v>
                </c:pt>
                <c:pt idx="3095">
                  <c:v>532.9</c:v>
                </c:pt>
                <c:pt idx="3096">
                  <c:v>533</c:v>
                </c:pt>
                <c:pt idx="3097">
                  <c:v>533.20000000000005</c:v>
                </c:pt>
                <c:pt idx="3098">
                  <c:v>533.4</c:v>
                </c:pt>
                <c:pt idx="3099">
                  <c:v>533.5</c:v>
                </c:pt>
                <c:pt idx="3100">
                  <c:v>533.70000000000005</c:v>
                </c:pt>
                <c:pt idx="3101">
                  <c:v>533.9</c:v>
                </c:pt>
                <c:pt idx="3102">
                  <c:v>534.1</c:v>
                </c:pt>
                <c:pt idx="3103">
                  <c:v>534.20000000000005</c:v>
                </c:pt>
                <c:pt idx="3104">
                  <c:v>534.4</c:v>
                </c:pt>
                <c:pt idx="3105">
                  <c:v>534.6</c:v>
                </c:pt>
                <c:pt idx="3106">
                  <c:v>534.70000000000005</c:v>
                </c:pt>
                <c:pt idx="3107">
                  <c:v>534.9</c:v>
                </c:pt>
                <c:pt idx="3108">
                  <c:v>535.1</c:v>
                </c:pt>
                <c:pt idx="3109">
                  <c:v>535.20000000000005</c:v>
                </c:pt>
                <c:pt idx="3110">
                  <c:v>535.4</c:v>
                </c:pt>
                <c:pt idx="3111">
                  <c:v>535.6</c:v>
                </c:pt>
                <c:pt idx="3112">
                  <c:v>535.79999999999995</c:v>
                </c:pt>
                <c:pt idx="3113">
                  <c:v>535.9</c:v>
                </c:pt>
                <c:pt idx="3114">
                  <c:v>536.1</c:v>
                </c:pt>
                <c:pt idx="3115">
                  <c:v>536.29999999999995</c:v>
                </c:pt>
                <c:pt idx="3116">
                  <c:v>536.4</c:v>
                </c:pt>
                <c:pt idx="3117">
                  <c:v>536.6</c:v>
                </c:pt>
                <c:pt idx="3118">
                  <c:v>536.79999999999995</c:v>
                </c:pt>
                <c:pt idx="3119">
                  <c:v>537</c:v>
                </c:pt>
                <c:pt idx="3120">
                  <c:v>537.20000000000005</c:v>
                </c:pt>
                <c:pt idx="3121">
                  <c:v>537.29999999999995</c:v>
                </c:pt>
                <c:pt idx="3122">
                  <c:v>537.5</c:v>
                </c:pt>
                <c:pt idx="3123">
                  <c:v>537.6</c:v>
                </c:pt>
                <c:pt idx="3124">
                  <c:v>537.79999999999995</c:v>
                </c:pt>
                <c:pt idx="3125">
                  <c:v>538</c:v>
                </c:pt>
                <c:pt idx="3126">
                  <c:v>538.1</c:v>
                </c:pt>
                <c:pt idx="3127">
                  <c:v>538.29999999999995</c:v>
                </c:pt>
                <c:pt idx="3128">
                  <c:v>538.4</c:v>
                </c:pt>
                <c:pt idx="3129">
                  <c:v>538.6</c:v>
                </c:pt>
                <c:pt idx="3130">
                  <c:v>538.79999999999995</c:v>
                </c:pt>
                <c:pt idx="3131">
                  <c:v>538.9</c:v>
                </c:pt>
                <c:pt idx="3132">
                  <c:v>539.1</c:v>
                </c:pt>
                <c:pt idx="3133">
                  <c:v>539.29999999999995</c:v>
                </c:pt>
                <c:pt idx="3134">
                  <c:v>539.4</c:v>
                </c:pt>
                <c:pt idx="3135">
                  <c:v>539.6</c:v>
                </c:pt>
                <c:pt idx="3136">
                  <c:v>539.79999999999995</c:v>
                </c:pt>
                <c:pt idx="3137">
                  <c:v>539.9</c:v>
                </c:pt>
                <c:pt idx="3138">
                  <c:v>540.1</c:v>
                </c:pt>
                <c:pt idx="3139">
                  <c:v>540.20000000000005</c:v>
                </c:pt>
                <c:pt idx="3140">
                  <c:v>540.4</c:v>
                </c:pt>
                <c:pt idx="3141">
                  <c:v>540.5</c:v>
                </c:pt>
                <c:pt idx="3142">
                  <c:v>540.70000000000005</c:v>
                </c:pt>
                <c:pt idx="3143">
                  <c:v>540.9</c:v>
                </c:pt>
                <c:pt idx="3144">
                  <c:v>541</c:v>
                </c:pt>
                <c:pt idx="3145">
                  <c:v>541.20000000000005</c:v>
                </c:pt>
                <c:pt idx="3146">
                  <c:v>541.4</c:v>
                </c:pt>
                <c:pt idx="3147">
                  <c:v>541.6</c:v>
                </c:pt>
                <c:pt idx="3148">
                  <c:v>541.70000000000005</c:v>
                </c:pt>
                <c:pt idx="3149">
                  <c:v>541.9</c:v>
                </c:pt>
                <c:pt idx="3150">
                  <c:v>542.1</c:v>
                </c:pt>
                <c:pt idx="3151">
                  <c:v>542.29999999999995</c:v>
                </c:pt>
                <c:pt idx="3152">
                  <c:v>542.4</c:v>
                </c:pt>
                <c:pt idx="3153">
                  <c:v>542.6</c:v>
                </c:pt>
                <c:pt idx="3154">
                  <c:v>542.79999999999995</c:v>
                </c:pt>
                <c:pt idx="3155">
                  <c:v>543</c:v>
                </c:pt>
                <c:pt idx="3156">
                  <c:v>543.1</c:v>
                </c:pt>
                <c:pt idx="3157">
                  <c:v>543.29999999999995</c:v>
                </c:pt>
                <c:pt idx="3158">
                  <c:v>543.4</c:v>
                </c:pt>
                <c:pt idx="3159">
                  <c:v>543.6</c:v>
                </c:pt>
                <c:pt idx="3160">
                  <c:v>543.79999999999995</c:v>
                </c:pt>
                <c:pt idx="3161">
                  <c:v>544</c:v>
                </c:pt>
                <c:pt idx="3162">
                  <c:v>544.1</c:v>
                </c:pt>
                <c:pt idx="3163">
                  <c:v>544.29999999999995</c:v>
                </c:pt>
                <c:pt idx="3164">
                  <c:v>544.4</c:v>
                </c:pt>
                <c:pt idx="3165">
                  <c:v>544.6</c:v>
                </c:pt>
                <c:pt idx="3166">
                  <c:v>544.79999999999995</c:v>
                </c:pt>
                <c:pt idx="3167">
                  <c:v>544.9</c:v>
                </c:pt>
                <c:pt idx="3168">
                  <c:v>545.1</c:v>
                </c:pt>
                <c:pt idx="3169">
                  <c:v>545.29999999999995</c:v>
                </c:pt>
                <c:pt idx="3170">
                  <c:v>545.4</c:v>
                </c:pt>
                <c:pt idx="3171">
                  <c:v>545.6</c:v>
                </c:pt>
                <c:pt idx="3172">
                  <c:v>545.70000000000005</c:v>
                </c:pt>
                <c:pt idx="3173">
                  <c:v>545.9</c:v>
                </c:pt>
                <c:pt idx="3174">
                  <c:v>546.1</c:v>
                </c:pt>
                <c:pt idx="3175">
                  <c:v>546.29999999999995</c:v>
                </c:pt>
                <c:pt idx="3176">
                  <c:v>546.4</c:v>
                </c:pt>
                <c:pt idx="3177">
                  <c:v>546.6</c:v>
                </c:pt>
                <c:pt idx="3178">
                  <c:v>546.79999999999995</c:v>
                </c:pt>
                <c:pt idx="3179">
                  <c:v>546.9</c:v>
                </c:pt>
                <c:pt idx="3180">
                  <c:v>547.1</c:v>
                </c:pt>
                <c:pt idx="3181">
                  <c:v>547.29999999999995</c:v>
                </c:pt>
                <c:pt idx="3182">
                  <c:v>547.5</c:v>
                </c:pt>
                <c:pt idx="3183">
                  <c:v>547.70000000000005</c:v>
                </c:pt>
                <c:pt idx="3184">
                  <c:v>547.79999999999995</c:v>
                </c:pt>
                <c:pt idx="3185">
                  <c:v>548</c:v>
                </c:pt>
                <c:pt idx="3186">
                  <c:v>548.20000000000005</c:v>
                </c:pt>
                <c:pt idx="3187">
                  <c:v>548.29999999999995</c:v>
                </c:pt>
                <c:pt idx="3188">
                  <c:v>548.5</c:v>
                </c:pt>
                <c:pt idx="3189">
                  <c:v>548.6</c:v>
                </c:pt>
                <c:pt idx="3190">
                  <c:v>548.79999999999995</c:v>
                </c:pt>
                <c:pt idx="3191">
                  <c:v>548.9</c:v>
                </c:pt>
                <c:pt idx="3192">
                  <c:v>549.1</c:v>
                </c:pt>
                <c:pt idx="3193">
                  <c:v>549.29999999999995</c:v>
                </c:pt>
                <c:pt idx="3194">
                  <c:v>549.4</c:v>
                </c:pt>
                <c:pt idx="3195">
                  <c:v>549.6</c:v>
                </c:pt>
                <c:pt idx="3196">
                  <c:v>549.70000000000005</c:v>
                </c:pt>
                <c:pt idx="3197">
                  <c:v>549.9</c:v>
                </c:pt>
                <c:pt idx="3198">
                  <c:v>550.1</c:v>
                </c:pt>
                <c:pt idx="3199">
                  <c:v>550.29999999999995</c:v>
                </c:pt>
                <c:pt idx="3200">
                  <c:v>550.4</c:v>
                </c:pt>
                <c:pt idx="3201">
                  <c:v>550.6</c:v>
                </c:pt>
                <c:pt idx="3202">
                  <c:v>550.79999999999995</c:v>
                </c:pt>
                <c:pt idx="3203">
                  <c:v>550.9</c:v>
                </c:pt>
                <c:pt idx="3204">
                  <c:v>551.1</c:v>
                </c:pt>
                <c:pt idx="3205">
                  <c:v>551.20000000000005</c:v>
                </c:pt>
                <c:pt idx="3206">
                  <c:v>551.4</c:v>
                </c:pt>
                <c:pt idx="3207">
                  <c:v>551.6</c:v>
                </c:pt>
                <c:pt idx="3208">
                  <c:v>551.79999999999995</c:v>
                </c:pt>
                <c:pt idx="3209">
                  <c:v>551.9</c:v>
                </c:pt>
                <c:pt idx="3210">
                  <c:v>552.1</c:v>
                </c:pt>
                <c:pt idx="3211">
                  <c:v>552.29999999999995</c:v>
                </c:pt>
                <c:pt idx="3212">
                  <c:v>552.4</c:v>
                </c:pt>
                <c:pt idx="3213">
                  <c:v>552.6</c:v>
                </c:pt>
                <c:pt idx="3214">
                  <c:v>552.79999999999995</c:v>
                </c:pt>
                <c:pt idx="3215">
                  <c:v>552.9</c:v>
                </c:pt>
                <c:pt idx="3216">
                  <c:v>553.1</c:v>
                </c:pt>
                <c:pt idx="3217">
                  <c:v>553.29999999999995</c:v>
                </c:pt>
                <c:pt idx="3218">
                  <c:v>553.4</c:v>
                </c:pt>
                <c:pt idx="3219">
                  <c:v>553.6</c:v>
                </c:pt>
                <c:pt idx="3220">
                  <c:v>553.79999999999995</c:v>
                </c:pt>
                <c:pt idx="3221">
                  <c:v>553.9</c:v>
                </c:pt>
                <c:pt idx="3222">
                  <c:v>554.1</c:v>
                </c:pt>
                <c:pt idx="3223">
                  <c:v>554.29999999999995</c:v>
                </c:pt>
                <c:pt idx="3224">
                  <c:v>554.5</c:v>
                </c:pt>
                <c:pt idx="3225">
                  <c:v>554.6</c:v>
                </c:pt>
                <c:pt idx="3226">
                  <c:v>554.79999999999995</c:v>
                </c:pt>
                <c:pt idx="3227">
                  <c:v>555</c:v>
                </c:pt>
                <c:pt idx="3228">
                  <c:v>555.1</c:v>
                </c:pt>
                <c:pt idx="3229">
                  <c:v>555.29999999999995</c:v>
                </c:pt>
                <c:pt idx="3230">
                  <c:v>555.5</c:v>
                </c:pt>
                <c:pt idx="3231">
                  <c:v>555.6</c:v>
                </c:pt>
                <c:pt idx="3232">
                  <c:v>555.79999999999995</c:v>
                </c:pt>
                <c:pt idx="3233">
                  <c:v>556</c:v>
                </c:pt>
                <c:pt idx="3234">
                  <c:v>556.1</c:v>
                </c:pt>
                <c:pt idx="3235">
                  <c:v>556.29999999999995</c:v>
                </c:pt>
                <c:pt idx="3236">
                  <c:v>556.5</c:v>
                </c:pt>
                <c:pt idx="3237">
                  <c:v>556.70000000000005</c:v>
                </c:pt>
                <c:pt idx="3238">
                  <c:v>556.79999999999995</c:v>
                </c:pt>
                <c:pt idx="3239">
                  <c:v>557</c:v>
                </c:pt>
                <c:pt idx="3240">
                  <c:v>557.20000000000005</c:v>
                </c:pt>
                <c:pt idx="3241">
                  <c:v>557.4</c:v>
                </c:pt>
                <c:pt idx="3242">
                  <c:v>557.5</c:v>
                </c:pt>
                <c:pt idx="3243">
                  <c:v>557.70000000000005</c:v>
                </c:pt>
                <c:pt idx="3244">
                  <c:v>557.9</c:v>
                </c:pt>
                <c:pt idx="3245">
                  <c:v>558</c:v>
                </c:pt>
                <c:pt idx="3246">
                  <c:v>558.20000000000005</c:v>
                </c:pt>
                <c:pt idx="3247">
                  <c:v>558.4</c:v>
                </c:pt>
                <c:pt idx="3248">
                  <c:v>558.5</c:v>
                </c:pt>
                <c:pt idx="3249">
                  <c:v>558.70000000000005</c:v>
                </c:pt>
                <c:pt idx="3250">
                  <c:v>558.9</c:v>
                </c:pt>
                <c:pt idx="3251">
                  <c:v>559.1</c:v>
                </c:pt>
                <c:pt idx="3252">
                  <c:v>559.20000000000005</c:v>
                </c:pt>
                <c:pt idx="3253">
                  <c:v>559.4</c:v>
                </c:pt>
                <c:pt idx="3254">
                  <c:v>559.6</c:v>
                </c:pt>
                <c:pt idx="3255">
                  <c:v>559.70000000000005</c:v>
                </c:pt>
                <c:pt idx="3256">
                  <c:v>559.9</c:v>
                </c:pt>
                <c:pt idx="3257">
                  <c:v>560.1</c:v>
                </c:pt>
                <c:pt idx="3258">
                  <c:v>560.20000000000005</c:v>
                </c:pt>
                <c:pt idx="3259">
                  <c:v>560.4</c:v>
                </c:pt>
                <c:pt idx="3260">
                  <c:v>560.6</c:v>
                </c:pt>
                <c:pt idx="3261">
                  <c:v>560.79999999999995</c:v>
                </c:pt>
                <c:pt idx="3262">
                  <c:v>561</c:v>
                </c:pt>
                <c:pt idx="3263">
                  <c:v>561.1</c:v>
                </c:pt>
                <c:pt idx="3264">
                  <c:v>561.29999999999995</c:v>
                </c:pt>
                <c:pt idx="3265">
                  <c:v>561.5</c:v>
                </c:pt>
                <c:pt idx="3266">
                  <c:v>561.6</c:v>
                </c:pt>
                <c:pt idx="3267">
                  <c:v>561.79999999999995</c:v>
                </c:pt>
                <c:pt idx="3268">
                  <c:v>562</c:v>
                </c:pt>
                <c:pt idx="3269">
                  <c:v>562.1</c:v>
                </c:pt>
                <c:pt idx="3270">
                  <c:v>562.29999999999995</c:v>
                </c:pt>
                <c:pt idx="3271">
                  <c:v>562.4</c:v>
                </c:pt>
                <c:pt idx="3272">
                  <c:v>562.6</c:v>
                </c:pt>
                <c:pt idx="3273">
                  <c:v>562.79999999999995</c:v>
                </c:pt>
                <c:pt idx="3274">
                  <c:v>562.9</c:v>
                </c:pt>
                <c:pt idx="3275">
                  <c:v>563.1</c:v>
                </c:pt>
                <c:pt idx="3276">
                  <c:v>563.29999999999995</c:v>
                </c:pt>
                <c:pt idx="3277">
                  <c:v>563.4</c:v>
                </c:pt>
                <c:pt idx="3278">
                  <c:v>563.6</c:v>
                </c:pt>
                <c:pt idx="3279">
                  <c:v>563.79999999999995</c:v>
                </c:pt>
                <c:pt idx="3280">
                  <c:v>564</c:v>
                </c:pt>
                <c:pt idx="3281">
                  <c:v>564.1</c:v>
                </c:pt>
                <c:pt idx="3282">
                  <c:v>564.29999999999995</c:v>
                </c:pt>
                <c:pt idx="3283">
                  <c:v>564.5</c:v>
                </c:pt>
                <c:pt idx="3284">
                  <c:v>564.6</c:v>
                </c:pt>
                <c:pt idx="3285">
                  <c:v>564.79999999999995</c:v>
                </c:pt>
                <c:pt idx="3286">
                  <c:v>565</c:v>
                </c:pt>
                <c:pt idx="3287">
                  <c:v>565.20000000000005</c:v>
                </c:pt>
                <c:pt idx="3288">
                  <c:v>565.29999999999995</c:v>
                </c:pt>
                <c:pt idx="3289">
                  <c:v>565.5</c:v>
                </c:pt>
                <c:pt idx="3290">
                  <c:v>565.6</c:v>
                </c:pt>
                <c:pt idx="3291">
                  <c:v>565.79999999999995</c:v>
                </c:pt>
                <c:pt idx="3292">
                  <c:v>566</c:v>
                </c:pt>
                <c:pt idx="3293">
                  <c:v>566.1</c:v>
                </c:pt>
                <c:pt idx="3294">
                  <c:v>566.29999999999995</c:v>
                </c:pt>
                <c:pt idx="3295">
                  <c:v>566.5</c:v>
                </c:pt>
                <c:pt idx="3296">
                  <c:v>566.6</c:v>
                </c:pt>
                <c:pt idx="3297">
                  <c:v>566.79999999999995</c:v>
                </c:pt>
                <c:pt idx="3298">
                  <c:v>567</c:v>
                </c:pt>
                <c:pt idx="3299">
                  <c:v>567.1</c:v>
                </c:pt>
                <c:pt idx="3300">
                  <c:v>567.29999999999995</c:v>
                </c:pt>
                <c:pt idx="3301">
                  <c:v>567.5</c:v>
                </c:pt>
                <c:pt idx="3302">
                  <c:v>567.70000000000005</c:v>
                </c:pt>
                <c:pt idx="3303">
                  <c:v>567.79999999999995</c:v>
                </c:pt>
                <c:pt idx="3304">
                  <c:v>568</c:v>
                </c:pt>
                <c:pt idx="3305">
                  <c:v>568.20000000000005</c:v>
                </c:pt>
                <c:pt idx="3306">
                  <c:v>568.29999999999995</c:v>
                </c:pt>
                <c:pt idx="3307">
                  <c:v>568.5</c:v>
                </c:pt>
                <c:pt idx="3308">
                  <c:v>568.70000000000005</c:v>
                </c:pt>
                <c:pt idx="3309">
                  <c:v>568.79999999999995</c:v>
                </c:pt>
                <c:pt idx="3310">
                  <c:v>569</c:v>
                </c:pt>
                <c:pt idx="3311">
                  <c:v>569.20000000000005</c:v>
                </c:pt>
                <c:pt idx="3312">
                  <c:v>569.29999999999995</c:v>
                </c:pt>
                <c:pt idx="3313">
                  <c:v>569.5</c:v>
                </c:pt>
                <c:pt idx="3314">
                  <c:v>569.70000000000005</c:v>
                </c:pt>
                <c:pt idx="3315">
                  <c:v>569.79999999999995</c:v>
                </c:pt>
                <c:pt idx="3316">
                  <c:v>570</c:v>
                </c:pt>
                <c:pt idx="3317">
                  <c:v>570.20000000000005</c:v>
                </c:pt>
                <c:pt idx="3318">
                  <c:v>570.29999999999995</c:v>
                </c:pt>
                <c:pt idx="3319">
                  <c:v>570.5</c:v>
                </c:pt>
                <c:pt idx="3320">
                  <c:v>570.70000000000005</c:v>
                </c:pt>
                <c:pt idx="3321">
                  <c:v>570.9</c:v>
                </c:pt>
                <c:pt idx="3322">
                  <c:v>571</c:v>
                </c:pt>
                <c:pt idx="3323">
                  <c:v>571.20000000000005</c:v>
                </c:pt>
                <c:pt idx="3324">
                  <c:v>571.4</c:v>
                </c:pt>
                <c:pt idx="3325">
                  <c:v>571.5</c:v>
                </c:pt>
                <c:pt idx="3326">
                  <c:v>571.70000000000005</c:v>
                </c:pt>
                <c:pt idx="3327">
                  <c:v>571.9</c:v>
                </c:pt>
                <c:pt idx="3328">
                  <c:v>572</c:v>
                </c:pt>
                <c:pt idx="3329">
                  <c:v>572.20000000000005</c:v>
                </c:pt>
                <c:pt idx="3330">
                  <c:v>572.4</c:v>
                </c:pt>
                <c:pt idx="3331">
                  <c:v>572.6</c:v>
                </c:pt>
                <c:pt idx="3332">
                  <c:v>572.70000000000005</c:v>
                </c:pt>
                <c:pt idx="3333">
                  <c:v>572.9</c:v>
                </c:pt>
                <c:pt idx="3334">
                  <c:v>573.1</c:v>
                </c:pt>
                <c:pt idx="3335">
                  <c:v>573.20000000000005</c:v>
                </c:pt>
                <c:pt idx="3336">
                  <c:v>573.4</c:v>
                </c:pt>
                <c:pt idx="3337">
                  <c:v>573.6</c:v>
                </c:pt>
                <c:pt idx="3338">
                  <c:v>573.70000000000005</c:v>
                </c:pt>
                <c:pt idx="3339">
                  <c:v>573.9</c:v>
                </c:pt>
                <c:pt idx="3340">
                  <c:v>574.1</c:v>
                </c:pt>
                <c:pt idx="3341">
                  <c:v>574.20000000000005</c:v>
                </c:pt>
                <c:pt idx="3342">
                  <c:v>574.4</c:v>
                </c:pt>
                <c:pt idx="3343">
                  <c:v>574.6</c:v>
                </c:pt>
                <c:pt idx="3344">
                  <c:v>574.79999999999995</c:v>
                </c:pt>
                <c:pt idx="3345">
                  <c:v>574.9</c:v>
                </c:pt>
                <c:pt idx="3346">
                  <c:v>575.1</c:v>
                </c:pt>
                <c:pt idx="3347">
                  <c:v>575.29999999999995</c:v>
                </c:pt>
                <c:pt idx="3348">
                  <c:v>575.4</c:v>
                </c:pt>
                <c:pt idx="3349">
                  <c:v>575.6</c:v>
                </c:pt>
                <c:pt idx="3350">
                  <c:v>575.79999999999995</c:v>
                </c:pt>
                <c:pt idx="3351">
                  <c:v>575.9</c:v>
                </c:pt>
                <c:pt idx="3352">
                  <c:v>576.1</c:v>
                </c:pt>
                <c:pt idx="3353">
                  <c:v>576.29999999999995</c:v>
                </c:pt>
                <c:pt idx="3354">
                  <c:v>576.5</c:v>
                </c:pt>
                <c:pt idx="3355">
                  <c:v>576.6</c:v>
                </c:pt>
                <c:pt idx="3356">
                  <c:v>576.79999999999995</c:v>
                </c:pt>
                <c:pt idx="3357">
                  <c:v>576.9</c:v>
                </c:pt>
                <c:pt idx="3358">
                  <c:v>577.1</c:v>
                </c:pt>
                <c:pt idx="3359">
                  <c:v>577.29999999999995</c:v>
                </c:pt>
                <c:pt idx="3360">
                  <c:v>577.4</c:v>
                </c:pt>
                <c:pt idx="3361">
                  <c:v>577.6</c:v>
                </c:pt>
                <c:pt idx="3362">
                  <c:v>577.79999999999995</c:v>
                </c:pt>
                <c:pt idx="3363">
                  <c:v>578</c:v>
                </c:pt>
                <c:pt idx="3364">
                  <c:v>578.1</c:v>
                </c:pt>
                <c:pt idx="3365">
                  <c:v>578.29999999999995</c:v>
                </c:pt>
                <c:pt idx="3366">
                  <c:v>578.5</c:v>
                </c:pt>
                <c:pt idx="3367">
                  <c:v>578.6</c:v>
                </c:pt>
                <c:pt idx="3368">
                  <c:v>578.79999999999995</c:v>
                </c:pt>
                <c:pt idx="3369">
                  <c:v>579</c:v>
                </c:pt>
                <c:pt idx="3370">
                  <c:v>579.1</c:v>
                </c:pt>
                <c:pt idx="3371">
                  <c:v>579.29999999999995</c:v>
                </c:pt>
                <c:pt idx="3372">
                  <c:v>579.5</c:v>
                </c:pt>
                <c:pt idx="3373">
                  <c:v>579.6</c:v>
                </c:pt>
                <c:pt idx="3374">
                  <c:v>579.79999999999995</c:v>
                </c:pt>
                <c:pt idx="3375">
                  <c:v>580</c:v>
                </c:pt>
                <c:pt idx="3376">
                  <c:v>580.1</c:v>
                </c:pt>
                <c:pt idx="3377">
                  <c:v>580.29999999999995</c:v>
                </c:pt>
                <c:pt idx="3378">
                  <c:v>580.5</c:v>
                </c:pt>
                <c:pt idx="3379">
                  <c:v>580.6</c:v>
                </c:pt>
                <c:pt idx="3380">
                  <c:v>580.79999999999995</c:v>
                </c:pt>
                <c:pt idx="3381">
                  <c:v>581</c:v>
                </c:pt>
                <c:pt idx="3382">
                  <c:v>581.1</c:v>
                </c:pt>
                <c:pt idx="3383">
                  <c:v>581.29999999999995</c:v>
                </c:pt>
                <c:pt idx="3384">
                  <c:v>581.5</c:v>
                </c:pt>
                <c:pt idx="3385">
                  <c:v>581.70000000000005</c:v>
                </c:pt>
                <c:pt idx="3386">
                  <c:v>581.79999999999995</c:v>
                </c:pt>
                <c:pt idx="3387">
                  <c:v>582</c:v>
                </c:pt>
                <c:pt idx="3388">
                  <c:v>582.20000000000005</c:v>
                </c:pt>
                <c:pt idx="3389">
                  <c:v>582.29999999999995</c:v>
                </c:pt>
                <c:pt idx="3390">
                  <c:v>582.5</c:v>
                </c:pt>
                <c:pt idx="3391">
                  <c:v>582.70000000000005</c:v>
                </c:pt>
                <c:pt idx="3392">
                  <c:v>582.79999999999995</c:v>
                </c:pt>
                <c:pt idx="3393">
                  <c:v>583</c:v>
                </c:pt>
                <c:pt idx="3394">
                  <c:v>583.20000000000005</c:v>
                </c:pt>
                <c:pt idx="3395">
                  <c:v>583.4</c:v>
                </c:pt>
                <c:pt idx="3396">
                  <c:v>583.5</c:v>
                </c:pt>
                <c:pt idx="3397">
                  <c:v>583.70000000000005</c:v>
                </c:pt>
                <c:pt idx="3398">
                  <c:v>583.9</c:v>
                </c:pt>
                <c:pt idx="3399">
                  <c:v>584.1</c:v>
                </c:pt>
                <c:pt idx="3400">
                  <c:v>584.20000000000005</c:v>
                </c:pt>
                <c:pt idx="3401">
                  <c:v>584.4</c:v>
                </c:pt>
                <c:pt idx="3402">
                  <c:v>584.6</c:v>
                </c:pt>
                <c:pt idx="3403">
                  <c:v>584.70000000000005</c:v>
                </c:pt>
                <c:pt idx="3404">
                  <c:v>584.9</c:v>
                </c:pt>
                <c:pt idx="3405">
                  <c:v>585.1</c:v>
                </c:pt>
                <c:pt idx="3406">
                  <c:v>585.29999999999995</c:v>
                </c:pt>
                <c:pt idx="3407">
                  <c:v>585.4</c:v>
                </c:pt>
                <c:pt idx="3408">
                  <c:v>585.6</c:v>
                </c:pt>
                <c:pt idx="3409">
                  <c:v>585.70000000000005</c:v>
                </c:pt>
                <c:pt idx="3410">
                  <c:v>585.9</c:v>
                </c:pt>
                <c:pt idx="3411">
                  <c:v>586.1</c:v>
                </c:pt>
                <c:pt idx="3412">
                  <c:v>586.20000000000005</c:v>
                </c:pt>
                <c:pt idx="3413">
                  <c:v>586.4</c:v>
                </c:pt>
                <c:pt idx="3414">
                  <c:v>586.6</c:v>
                </c:pt>
                <c:pt idx="3415">
                  <c:v>586.70000000000005</c:v>
                </c:pt>
                <c:pt idx="3416">
                  <c:v>586.9</c:v>
                </c:pt>
                <c:pt idx="3417">
                  <c:v>587.1</c:v>
                </c:pt>
                <c:pt idx="3418">
                  <c:v>587.20000000000005</c:v>
                </c:pt>
                <c:pt idx="3419">
                  <c:v>587.4</c:v>
                </c:pt>
                <c:pt idx="3420">
                  <c:v>587.6</c:v>
                </c:pt>
                <c:pt idx="3421">
                  <c:v>587.79999999999995</c:v>
                </c:pt>
                <c:pt idx="3422">
                  <c:v>587.9</c:v>
                </c:pt>
                <c:pt idx="3423">
                  <c:v>588.1</c:v>
                </c:pt>
                <c:pt idx="3424">
                  <c:v>588.29999999999995</c:v>
                </c:pt>
                <c:pt idx="3425">
                  <c:v>588.4</c:v>
                </c:pt>
                <c:pt idx="3426">
                  <c:v>588.6</c:v>
                </c:pt>
                <c:pt idx="3427">
                  <c:v>588.79999999999995</c:v>
                </c:pt>
                <c:pt idx="3428">
                  <c:v>588.9</c:v>
                </c:pt>
                <c:pt idx="3429">
                  <c:v>589.1</c:v>
                </c:pt>
                <c:pt idx="3430">
                  <c:v>589.29999999999995</c:v>
                </c:pt>
                <c:pt idx="3431">
                  <c:v>589.4</c:v>
                </c:pt>
                <c:pt idx="3432">
                  <c:v>589.6</c:v>
                </c:pt>
                <c:pt idx="3433">
                  <c:v>589.79999999999995</c:v>
                </c:pt>
                <c:pt idx="3434">
                  <c:v>589.9</c:v>
                </c:pt>
                <c:pt idx="3435">
                  <c:v>590.1</c:v>
                </c:pt>
                <c:pt idx="3436">
                  <c:v>590.29999999999995</c:v>
                </c:pt>
                <c:pt idx="3437">
                  <c:v>590.5</c:v>
                </c:pt>
                <c:pt idx="3438">
                  <c:v>590.6</c:v>
                </c:pt>
                <c:pt idx="3439">
                  <c:v>590.79999999999995</c:v>
                </c:pt>
                <c:pt idx="3440">
                  <c:v>591</c:v>
                </c:pt>
                <c:pt idx="3441">
                  <c:v>591.1</c:v>
                </c:pt>
                <c:pt idx="3442">
                  <c:v>591.29999999999995</c:v>
                </c:pt>
                <c:pt idx="3443">
                  <c:v>591.5</c:v>
                </c:pt>
                <c:pt idx="3444">
                  <c:v>591.6</c:v>
                </c:pt>
                <c:pt idx="3445">
                  <c:v>591.79999999999995</c:v>
                </c:pt>
                <c:pt idx="3446">
                  <c:v>592</c:v>
                </c:pt>
                <c:pt idx="3447">
                  <c:v>592.1</c:v>
                </c:pt>
                <c:pt idx="3448">
                  <c:v>592.29999999999995</c:v>
                </c:pt>
                <c:pt idx="3449">
                  <c:v>592.4</c:v>
                </c:pt>
                <c:pt idx="3450">
                  <c:v>592.6</c:v>
                </c:pt>
                <c:pt idx="3451">
                  <c:v>592.79999999999995</c:v>
                </c:pt>
                <c:pt idx="3452">
                  <c:v>593</c:v>
                </c:pt>
                <c:pt idx="3453">
                  <c:v>593.1</c:v>
                </c:pt>
                <c:pt idx="3454">
                  <c:v>593.29999999999995</c:v>
                </c:pt>
                <c:pt idx="3455">
                  <c:v>593.5</c:v>
                </c:pt>
                <c:pt idx="3456">
                  <c:v>593.6</c:v>
                </c:pt>
                <c:pt idx="3457">
                  <c:v>593.79999999999995</c:v>
                </c:pt>
                <c:pt idx="3458">
                  <c:v>594</c:v>
                </c:pt>
                <c:pt idx="3459">
                  <c:v>594.20000000000005</c:v>
                </c:pt>
                <c:pt idx="3460">
                  <c:v>594.29999999999995</c:v>
                </c:pt>
                <c:pt idx="3461">
                  <c:v>594.5</c:v>
                </c:pt>
                <c:pt idx="3462">
                  <c:v>594.70000000000005</c:v>
                </c:pt>
                <c:pt idx="3463">
                  <c:v>594.79999999999995</c:v>
                </c:pt>
                <c:pt idx="3464">
                  <c:v>595</c:v>
                </c:pt>
                <c:pt idx="3465">
                  <c:v>595.20000000000005</c:v>
                </c:pt>
                <c:pt idx="3466">
                  <c:v>595.4</c:v>
                </c:pt>
                <c:pt idx="3467">
                  <c:v>595.5</c:v>
                </c:pt>
                <c:pt idx="3468">
                  <c:v>595.70000000000005</c:v>
                </c:pt>
                <c:pt idx="3469">
                  <c:v>595.9</c:v>
                </c:pt>
                <c:pt idx="3470">
                  <c:v>596</c:v>
                </c:pt>
                <c:pt idx="3471">
                  <c:v>596.20000000000005</c:v>
                </c:pt>
                <c:pt idx="3472">
                  <c:v>596.4</c:v>
                </c:pt>
                <c:pt idx="3473">
                  <c:v>596.5</c:v>
                </c:pt>
                <c:pt idx="3474">
                  <c:v>596.70000000000005</c:v>
                </c:pt>
                <c:pt idx="3475">
                  <c:v>596.9</c:v>
                </c:pt>
                <c:pt idx="3476">
                  <c:v>597</c:v>
                </c:pt>
                <c:pt idx="3477">
                  <c:v>597.20000000000005</c:v>
                </c:pt>
                <c:pt idx="3478">
                  <c:v>597.4</c:v>
                </c:pt>
                <c:pt idx="3479">
                  <c:v>597.5</c:v>
                </c:pt>
                <c:pt idx="3480">
                  <c:v>597.70000000000005</c:v>
                </c:pt>
                <c:pt idx="3481">
                  <c:v>597.9</c:v>
                </c:pt>
                <c:pt idx="3482">
                  <c:v>598</c:v>
                </c:pt>
                <c:pt idx="3483">
                  <c:v>598.20000000000005</c:v>
                </c:pt>
                <c:pt idx="3484">
                  <c:v>598.4</c:v>
                </c:pt>
                <c:pt idx="3485">
                  <c:v>598.5</c:v>
                </c:pt>
                <c:pt idx="3486">
                  <c:v>598.70000000000005</c:v>
                </c:pt>
                <c:pt idx="3487">
                  <c:v>598.9</c:v>
                </c:pt>
                <c:pt idx="3488">
                  <c:v>599</c:v>
                </c:pt>
                <c:pt idx="3489">
                  <c:v>599.20000000000005</c:v>
                </c:pt>
                <c:pt idx="3490">
                  <c:v>599.4</c:v>
                </c:pt>
                <c:pt idx="3491">
                  <c:v>599.6</c:v>
                </c:pt>
                <c:pt idx="3492">
                  <c:v>599.70000000000005</c:v>
                </c:pt>
                <c:pt idx="3493">
                  <c:v>599.9</c:v>
                </c:pt>
                <c:pt idx="3494">
                  <c:v>600.1</c:v>
                </c:pt>
                <c:pt idx="3495">
                  <c:v>600.20000000000005</c:v>
                </c:pt>
                <c:pt idx="3496">
                  <c:v>600.4</c:v>
                </c:pt>
                <c:pt idx="3497">
                  <c:v>600.6</c:v>
                </c:pt>
                <c:pt idx="3498">
                  <c:v>600.70000000000005</c:v>
                </c:pt>
                <c:pt idx="3499">
                  <c:v>600.9</c:v>
                </c:pt>
                <c:pt idx="3500">
                  <c:v>601.1</c:v>
                </c:pt>
                <c:pt idx="3501">
                  <c:v>601.20000000000005</c:v>
                </c:pt>
                <c:pt idx="3502">
                  <c:v>601.4</c:v>
                </c:pt>
                <c:pt idx="3503">
                  <c:v>601.6</c:v>
                </c:pt>
                <c:pt idx="3504">
                  <c:v>601.70000000000005</c:v>
                </c:pt>
                <c:pt idx="3505">
                  <c:v>601.9</c:v>
                </c:pt>
                <c:pt idx="3506">
                  <c:v>602.1</c:v>
                </c:pt>
                <c:pt idx="3507">
                  <c:v>602.20000000000005</c:v>
                </c:pt>
                <c:pt idx="3508">
                  <c:v>602.4</c:v>
                </c:pt>
                <c:pt idx="3509">
                  <c:v>602.6</c:v>
                </c:pt>
                <c:pt idx="3510">
                  <c:v>602.79999999999995</c:v>
                </c:pt>
                <c:pt idx="3511">
                  <c:v>602.9</c:v>
                </c:pt>
                <c:pt idx="3512">
                  <c:v>603.1</c:v>
                </c:pt>
                <c:pt idx="3513">
                  <c:v>603.20000000000005</c:v>
                </c:pt>
                <c:pt idx="3514">
                  <c:v>603.4</c:v>
                </c:pt>
                <c:pt idx="3515">
                  <c:v>603.6</c:v>
                </c:pt>
                <c:pt idx="3516">
                  <c:v>603.70000000000005</c:v>
                </c:pt>
                <c:pt idx="3517">
                  <c:v>603.9</c:v>
                </c:pt>
                <c:pt idx="3518">
                  <c:v>604.1</c:v>
                </c:pt>
                <c:pt idx="3519">
                  <c:v>604.29999999999995</c:v>
                </c:pt>
                <c:pt idx="3520">
                  <c:v>604.4</c:v>
                </c:pt>
                <c:pt idx="3521">
                  <c:v>604.6</c:v>
                </c:pt>
                <c:pt idx="3522">
                  <c:v>604.79999999999995</c:v>
                </c:pt>
                <c:pt idx="3523">
                  <c:v>604.9</c:v>
                </c:pt>
                <c:pt idx="3524">
                  <c:v>605.1</c:v>
                </c:pt>
                <c:pt idx="3525">
                  <c:v>605.29999999999995</c:v>
                </c:pt>
                <c:pt idx="3526">
                  <c:v>605.4</c:v>
                </c:pt>
                <c:pt idx="3527">
                  <c:v>605.6</c:v>
                </c:pt>
                <c:pt idx="3528">
                  <c:v>605.79999999999995</c:v>
                </c:pt>
                <c:pt idx="3529">
                  <c:v>606</c:v>
                </c:pt>
                <c:pt idx="3530">
                  <c:v>606.1</c:v>
                </c:pt>
                <c:pt idx="3531">
                  <c:v>606.29999999999995</c:v>
                </c:pt>
                <c:pt idx="3532">
                  <c:v>606.5</c:v>
                </c:pt>
                <c:pt idx="3533">
                  <c:v>606.70000000000005</c:v>
                </c:pt>
                <c:pt idx="3534">
                  <c:v>606.79999999999995</c:v>
                </c:pt>
                <c:pt idx="3535">
                  <c:v>607</c:v>
                </c:pt>
                <c:pt idx="3536">
                  <c:v>607.1</c:v>
                </c:pt>
                <c:pt idx="3537">
                  <c:v>607.29999999999995</c:v>
                </c:pt>
                <c:pt idx="3538">
                  <c:v>607.5</c:v>
                </c:pt>
                <c:pt idx="3539">
                  <c:v>607.6</c:v>
                </c:pt>
                <c:pt idx="3540">
                  <c:v>607.79999999999995</c:v>
                </c:pt>
                <c:pt idx="3541">
                  <c:v>608</c:v>
                </c:pt>
                <c:pt idx="3542">
                  <c:v>608.1</c:v>
                </c:pt>
                <c:pt idx="3543">
                  <c:v>608.29999999999995</c:v>
                </c:pt>
                <c:pt idx="3544">
                  <c:v>608.5</c:v>
                </c:pt>
                <c:pt idx="3545">
                  <c:v>608.70000000000005</c:v>
                </c:pt>
                <c:pt idx="3546">
                  <c:v>608.79999999999995</c:v>
                </c:pt>
                <c:pt idx="3547">
                  <c:v>609</c:v>
                </c:pt>
                <c:pt idx="3548">
                  <c:v>609.20000000000005</c:v>
                </c:pt>
                <c:pt idx="3549">
                  <c:v>609.29999999999995</c:v>
                </c:pt>
                <c:pt idx="3550">
                  <c:v>609.5</c:v>
                </c:pt>
                <c:pt idx="3551">
                  <c:v>609.70000000000005</c:v>
                </c:pt>
                <c:pt idx="3552">
                  <c:v>609.79999999999995</c:v>
                </c:pt>
                <c:pt idx="3553">
                  <c:v>610</c:v>
                </c:pt>
                <c:pt idx="3554">
                  <c:v>610.20000000000005</c:v>
                </c:pt>
                <c:pt idx="3555">
                  <c:v>610.29999999999995</c:v>
                </c:pt>
                <c:pt idx="3556">
                  <c:v>610.5</c:v>
                </c:pt>
                <c:pt idx="3557">
                  <c:v>610.70000000000005</c:v>
                </c:pt>
                <c:pt idx="3558">
                  <c:v>610.79999999999995</c:v>
                </c:pt>
                <c:pt idx="3559">
                  <c:v>611</c:v>
                </c:pt>
                <c:pt idx="3560">
                  <c:v>611.1</c:v>
                </c:pt>
                <c:pt idx="3561">
                  <c:v>611.29999999999995</c:v>
                </c:pt>
                <c:pt idx="3562">
                  <c:v>611.5</c:v>
                </c:pt>
                <c:pt idx="3563">
                  <c:v>611.70000000000005</c:v>
                </c:pt>
                <c:pt idx="3564">
                  <c:v>611.79999999999995</c:v>
                </c:pt>
                <c:pt idx="3565">
                  <c:v>612</c:v>
                </c:pt>
                <c:pt idx="3566">
                  <c:v>612.1</c:v>
                </c:pt>
                <c:pt idx="3567">
                  <c:v>612.29999999999995</c:v>
                </c:pt>
                <c:pt idx="3568">
                  <c:v>612.5</c:v>
                </c:pt>
                <c:pt idx="3569">
                  <c:v>612.70000000000005</c:v>
                </c:pt>
                <c:pt idx="3570">
                  <c:v>612.79999999999995</c:v>
                </c:pt>
                <c:pt idx="3571">
                  <c:v>613</c:v>
                </c:pt>
                <c:pt idx="3572">
                  <c:v>613.20000000000005</c:v>
                </c:pt>
                <c:pt idx="3573">
                  <c:v>613.29999999999995</c:v>
                </c:pt>
                <c:pt idx="3574">
                  <c:v>613.5</c:v>
                </c:pt>
                <c:pt idx="3575">
                  <c:v>613.70000000000005</c:v>
                </c:pt>
                <c:pt idx="3576">
                  <c:v>613.79999999999995</c:v>
                </c:pt>
                <c:pt idx="3577">
                  <c:v>614</c:v>
                </c:pt>
                <c:pt idx="3578">
                  <c:v>614.20000000000005</c:v>
                </c:pt>
                <c:pt idx="3579">
                  <c:v>614.29999999999995</c:v>
                </c:pt>
                <c:pt idx="3580">
                  <c:v>614.5</c:v>
                </c:pt>
                <c:pt idx="3581">
                  <c:v>614.70000000000005</c:v>
                </c:pt>
                <c:pt idx="3582">
                  <c:v>614.79999999999995</c:v>
                </c:pt>
                <c:pt idx="3583">
                  <c:v>615</c:v>
                </c:pt>
                <c:pt idx="3584">
                  <c:v>615.20000000000005</c:v>
                </c:pt>
                <c:pt idx="3585">
                  <c:v>615.29999999999995</c:v>
                </c:pt>
                <c:pt idx="3586">
                  <c:v>615.5</c:v>
                </c:pt>
                <c:pt idx="3587">
                  <c:v>615.70000000000005</c:v>
                </c:pt>
                <c:pt idx="3588">
                  <c:v>615.9</c:v>
                </c:pt>
                <c:pt idx="3589">
                  <c:v>616</c:v>
                </c:pt>
                <c:pt idx="3590">
                  <c:v>616.20000000000005</c:v>
                </c:pt>
                <c:pt idx="3591">
                  <c:v>616.4</c:v>
                </c:pt>
                <c:pt idx="3592">
                  <c:v>616.5</c:v>
                </c:pt>
                <c:pt idx="3593">
                  <c:v>616.70000000000005</c:v>
                </c:pt>
                <c:pt idx="3594">
                  <c:v>616.9</c:v>
                </c:pt>
                <c:pt idx="3595">
                  <c:v>617.1</c:v>
                </c:pt>
                <c:pt idx="3596">
                  <c:v>617.20000000000005</c:v>
                </c:pt>
                <c:pt idx="3597">
                  <c:v>617.4</c:v>
                </c:pt>
                <c:pt idx="3598">
                  <c:v>617.6</c:v>
                </c:pt>
                <c:pt idx="3599">
                  <c:v>617.79999999999995</c:v>
                </c:pt>
                <c:pt idx="3600">
                  <c:v>617.9</c:v>
                </c:pt>
                <c:pt idx="3601">
                  <c:v>618.1</c:v>
                </c:pt>
                <c:pt idx="3602">
                  <c:v>618.29999999999995</c:v>
                </c:pt>
                <c:pt idx="3603">
                  <c:v>618.5</c:v>
                </c:pt>
                <c:pt idx="3604">
                  <c:v>618.6</c:v>
                </c:pt>
                <c:pt idx="3605">
                  <c:v>618.79999999999995</c:v>
                </c:pt>
                <c:pt idx="3606">
                  <c:v>619</c:v>
                </c:pt>
                <c:pt idx="3607">
                  <c:v>619.1</c:v>
                </c:pt>
                <c:pt idx="3608">
                  <c:v>619.29999999999995</c:v>
                </c:pt>
                <c:pt idx="3609">
                  <c:v>619.5</c:v>
                </c:pt>
                <c:pt idx="3610">
                  <c:v>619.70000000000005</c:v>
                </c:pt>
                <c:pt idx="3611">
                  <c:v>619.79999999999995</c:v>
                </c:pt>
                <c:pt idx="3612">
                  <c:v>620</c:v>
                </c:pt>
                <c:pt idx="3613">
                  <c:v>620.1</c:v>
                </c:pt>
                <c:pt idx="3614">
                  <c:v>620.29999999999995</c:v>
                </c:pt>
                <c:pt idx="3615">
                  <c:v>620.5</c:v>
                </c:pt>
                <c:pt idx="3616">
                  <c:v>620.6</c:v>
                </c:pt>
                <c:pt idx="3617">
                  <c:v>620.79999999999995</c:v>
                </c:pt>
                <c:pt idx="3618">
                  <c:v>621</c:v>
                </c:pt>
                <c:pt idx="3619">
                  <c:v>621.1</c:v>
                </c:pt>
                <c:pt idx="3620">
                  <c:v>621.29999999999995</c:v>
                </c:pt>
                <c:pt idx="3621">
                  <c:v>621.4</c:v>
                </c:pt>
                <c:pt idx="3622">
                  <c:v>621.6</c:v>
                </c:pt>
                <c:pt idx="3623">
                  <c:v>621.79999999999995</c:v>
                </c:pt>
                <c:pt idx="3624">
                  <c:v>621.9</c:v>
                </c:pt>
                <c:pt idx="3625">
                  <c:v>622.1</c:v>
                </c:pt>
                <c:pt idx="3626">
                  <c:v>622.20000000000005</c:v>
                </c:pt>
                <c:pt idx="3627">
                  <c:v>622.4</c:v>
                </c:pt>
                <c:pt idx="3628">
                  <c:v>622.6</c:v>
                </c:pt>
                <c:pt idx="3629">
                  <c:v>622.70000000000005</c:v>
                </c:pt>
                <c:pt idx="3630">
                  <c:v>622.9</c:v>
                </c:pt>
                <c:pt idx="3631">
                  <c:v>623</c:v>
                </c:pt>
                <c:pt idx="3632">
                  <c:v>623.20000000000005</c:v>
                </c:pt>
                <c:pt idx="3633">
                  <c:v>623.4</c:v>
                </c:pt>
                <c:pt idx="3634">
                  <c:v>623.5</c:v>
                </c:pt>
                <c:pt idx="3635">
                  <c:v>623.70000000000005</c:v>
                </c:pt>
                <c:pt idx="3636">
                  <c:v>623.9</c:v>
                </c:pt>
                <c:pt idx="3637">
                  <c:v>624</c:v>
                </c:pt>
                <c:pt idx="3638">
                  <c:v>624.20000000000005</c:v>
                </c:pt>
                <c:pt idx="3639">
                  <c:v>624.4</c:v>
                </c:pt>
                <c:pt idx="3640">
                  <c:v>624.6</c:v>
                </c:pt>
                <c:pt idx="3641">
                  <c:v>624.70000000000005</c:v>
                </c:pt>
                <c:pt idx="3642">
                  <c:v>624.9</c:v>
                </c:pt>
                <c:pt idx="3643">
                  <c:v>625</c:v>
                </c:pt>
                <c:pt idx="3644">
                  <c:v>625.20000000000005</c:v>
                </c:pt>
                <c:pt idx="3645">
                  <c:v>625.4</c:v>
                </c:pt>
                <c:pt idx="3646">
                  <c:v>625.6</c:v>
                </c:pt>
                <c:pt idx="3647">
                  <c:v>625.70000000000005</c:v>
                </c:pt>
                <c:pt idx="3648">
                  <c:v>625.9</c:v>
                </c:pt>
                <c:pt idx="3649">
                  <c:v>626.1</c:v>
                </c:pt>
                <c:pt idx="3650">
                  <c:v>626.20000000000005</c:v>
                </c:pt>
                <c:pt idx="3651">
                  <c:v>626.4</c:v>
                </c:pt>
                <c:pt idx="3652">
                  <c:v>626.5</c:v>
                </c:pt>
                <c:pt idx="3653">
                  <c:v>626.70000000000005</c:v>
                </c:pt>
                <c:pt idx="3654">
                  <c:v>626.9</c:v>
                </c:pt>
                <c:pt idx="3655">
                  <c:v>627.1</c:v>
                </c:pt>
                <c:pt idx="3656">
                  <c:v>627.29999999999995</c:v>
                </c:pt>
                <c:pt idx="3657">
                  <c:v>627.4</c:v>
                </c:pt>
                <c:pt idx="3658">
                  <c:v>627.6</c:v>
                </c:pt>
                <c:pt idx="3659">
                  <c:v>627.79999999999995</c:v>
                </c:pt>
                <c:pt idx="3660">
                  <c:v>627.9</c:v>
                </c:pt>
                <c:pt idx="3661">
                  <c:v>628.1</c:v>
                </c:pt>
                <c:pt idx="3662">
                  <c:v>628.29999999999995</c:v>
                </c:pt>
                <c:pt idx="3663">
                  <c:v>628.4</c:v>
                </c:pt>
                <c:pt idx="3664">
                  <c:v>628.6</c:v>
                </c:pt>
                <c:pt idx="3665">
                  <c:v>628.79999999999995</c:v>
                </c:pt>
                <c:pt idx="3666">
                  <c:v>629</c:v>
                </c:pt>
                <c:pt idx="3667">
                  <c:v>629.1</c:v>
                </c:pt>
                <c:pt idx="3668">
                  <c:v>629.29999999999995</c:v>
                </c:pt>
                <c:pt idx="3669">
                  <c:v>629.5</c:v>
                </c:pt>
                <c:pt idx="3670">
                  <c:v>629.6</c:v>
                </c:pt>
                <c:pt idx="3671">
                  <c:v>629.79999999999995</c:v>
                </c:pt>
                <c:pt idx="3672">
                  <c:v>630</c:v>
                </c:pt>
                <c:pt idx="3673">
                  <c:v>630.1</c:v>
                </c:pt>
                <c:pt idx="3674">
                  <c:v>630.29999999999995</c:v>
                </c:pt>
                <c:pt idx="3675">
                  <c:v>630.5</c:v>
                </c:pt>
                <c:pt idx="3676">
                  <c:v>630.6</c:v>
                </c:pt>
                <c:pt idx="3677">
                  <c:v>630.79999999999995</c:v>
                </c:pt>
                <c:pt idx="3678">
                  <c:v>631</c:v>
                </c:pt>
                <c:pt idx="3679">
                  <c:v>631.1</c:v>
                </c:pt>
                <c:pt idx="3680">
                  <c:v>631.29999999999995</c:v>
                </c:pt>
                <c:pt idx="3681">
                  <c:v>631.5</c:v>
                </c:pt>
                <c:pt idx="3682">
                  <c:v>631.6</c:v>
                </c:pt>
                <c:pt idx="3683">
                  <c:v>631.79999999999995</c:v>
                </c:pt>
                <c:pt idx="3684">
                  <c:v>632</c:v>
                </c:pt>
                <c:pt idx="3685">
                  <c:v>632.1</c:v>
                </c:pt>
                <c:pt idx="3686">
                  <c:v>632.29999999999995</c:v>
                </c:pt>
                <c:pt idx="3687">
                  <c:v>632.5</c:v>
                </c:pt>
                <c:pt idx="3688">
                  <c:v>632.6</c:v>
                </c:pt>
                <c:pt idx="3689">
                  <c:v>632.79999999999995</c:v>
                </c:pt>
                <c:pt idx="3690">
                  <c:v>633</c:v>
                </c:pt>
                <c:pt idx="3691">
                  <c:v>633.1</c:v>
                </c:pt>
                <c:pt idx="3692">
                  <c:v>633.29999999999995</c:v>
                </c:pt>
                <c:pt idx="3693">
                  <c:v>633.5</c:v>
                </c:pt>
                <c:pt idx="3694">
                  <c:v>633.6</c:v>
                </c:pt>
                <c:pt idx="3695">
                  <c:v>633.79999999999995</c:v>
                </c:pt>
                <c:pt idx="3696">
                  <c:v>634</c:v>
                </c:pt>
                <c:pt idx="3697">
                  <c:v>634.1</c:v>
                </c:pt>
                <c:pt idx="3698">
                  <c:v>634.29999999999995</c:v>
                </c:pt>
                <c:pt idx="3699">
                  <c:v>634.5</c:v>
                </c:pt>
                <c:pt idx="3700">
                  <c:v>634.70000000000005</c:v>
                </c:pt>
                <c:pt idx="3701">
                  <c:v>634.79999999999995</c:v>
                </c:pt>
                <c:pt idx="3702">
                  <c:v>635</c:v>
                </c:pt>
                <c:pt idx="3703">
                  <c:v>635.20000000000005</c:v>
                </c:pt>
                <c:pt idx="3704">
                  <c:v>635.29999999999995</c:v>
                </c:pt>
                <c:pt idx="3705">
                  <c:v>635.5</c:v>
                </c:pt>
                <c:pt idx="3706">
                  <c:v>635.70000000000005</c:v>
                </c:pt>
                <c:pt idx="3707">
                  <c:v>635.79999999999995</c:v>
                </c:pt>
                <c:pt idx="3708">
                  <c:v>636</c:v>
                </c:pt>
                <c:pt idx="3709">
                  <c:v>636.20000000000005</c:v>
                </c:pt>
                <c:pt idx="3710">
                  <c:v>636.4</c:v>
                </c:pt>
                <c:pt idx="3711">
                  <c:v>636.5</c:v>
                </c:pt>
                <c:pt idx="3712">
                  <c:v>636.70000000000005</c:v>
                </c:pt>
                <c:pt idx="3713">
                  <c:v>636.9</c:v>
                </c:pt>
                <c:pt idx="3714">
                  <c:v>637</c:v>
                </c:pt>
                <c:pt idx="3715">
                  <c:v>637.20000000000005</c:v>
                </c:pt>
                <c:pt idx="3716">
                  <c:v>637.29999999999995</c:v>
                </c:pt>
                <c:pt idx="3717">
                  <c:v>637.5</c:v>
                </c:pt>
                <c:pt idx="3718">
                  <c:v>637.70000000000005</c:v>
                </c:pt>
                <c:pt idx="3719">
                  <c:v>637.9</c:v>
                </c:pt>
                <c:pt idx="3720">
                  <c:v>638</c:v>
                </c:pt>
                <c:pt idx="3721">
                  <c:v>638.20000000000005</c:v>
                </c:pt>
                <c:pt idx="3722">
                  <c:v>638.29999999999995</c:v>
                </c:pt>
                <c:pt idx="3723">
                  <c:v>638.5</c:v>
                </c:pt>
                <c:pt idx="3724">
                  <c:v>638.70000000000005</c:v>
                </c:pt>
                <c:pt idx="3725">
                  <c:v>638.9</c:v>
                </c:pt>
                <c:pt idx="3726">
                  <c:v>639</c:v>
                </c:pt>
                <c:pt idx="3727">
                  <c:v>639.20000000000005</c:v>
                </c:pt>
                <c:pt idx="3728">
                  <c:v>639.4</c:v>
                </c:pt>
                <c:pt idx="3729">
                  <c:v>639.6</c:v>
                </c:pt>
                <c:pt idx="3730">
                  <c:v>639.70000000000005</c:v>
                </c:pt>
                <c:pt idx="3731">
                  <c:v>639.9</c:v>
                </c:pt>
                <c:pt idx="3732">
                  <c:v>640.1</c:v>
                </c:pt>
                <c:pt idx="3733">
                  <c:v>640.29999999999995</c:v>
                </c:pt>
                <c:pt idx="3734">
                  <c:v>640.4</c:v>
                </c:pt>
                <c:pt idx="3735">
                  <c:v>640.6</c:v>
                </c:pt>
                <c:pt idx="3736">
                  <c:v>640.79999999999995</c:v>
                </c:pt>
                <c:pt idx="3737">
                  <c:v>640.9</c:v>
                </c:pt>
                <c:pt idx="3738">
                  <c:v>641.1</c:v>
                </c:pt>
                <c:pt idx="3739">
                  <c:v>641.20000000000005</c:v>
                </c:pt>
                <c:pt idx="3740">
                  <c:v>641.4</c:v>
                </c:pt>
                <c:pt idx="3741">
                  <c:v>641.6</c:v>
                </c:pt>
                <c:pt idx="3742">
                  <c:v>641.79999999999995</c:v>
                </c:pt>
                <c:pt idx="3743">
                  <c:v>641.9</c:v>
                </c:pt>
                <c:pt idx="3744">
                  <c:v>642.1</c:v>
                </c:pt>
                <c:pt idx="3745">
                  <c:v>642.20000000000005</c:v>
                </c:pt>
                <c:pt idx="3746">
                  <c:v>642.4</c:v>
                </c:pt>
                <c:pt idx="3747">
                  <c:v>642.6</c:v>
                </c:pt>
                <c:pt idx="3748">
                  <c:v>642.70000000000005</c:v>
                </c:pt>
                <c:pt idx="3749">
                  <c:v>642.9</c:v>
                </c:pt>
                <c:pt idx="3750">
                  <c:v>643.1</c:v>
                </c:pt>
                <c:pt idx="3751">
                  <c:v>643.20000000000005</c:v>
                </c:pt>
                <c:pt idx="3752">
                  <c:v>643.4</c:v>
                </c:pt>
                <c:pt idx="3753">
                  <c:v>643.5</c:v>
                </c:pt>
                <c:pt idx="3754">
                  <c:v>643.70000000000005</c:v>
                </c:pt>
                <c:pt idx="3755">
                  <c:v>643.9</c:v>
                </c:pt>
                <c:pt idx="3756">
                  <c:v>644</c:v>
                </c:pt>
                <c:pt idx="3757">
                  <c:v>644.20000000000005</c:v>
                </c:pt>
                <c:pt idx="3758">
                  <c:v>644.4</c:v>
                </c:pt>
                <c:pt idx="3759">
                  <c:v>644.5</c:v>
                </c:pt>
                <c:pt idx="3760">
                  <c:v>644.70000000000005</c:v>
                </c:pt>
                <c:pt idx="3761">
                  <c:v>644.9</c:v>
                </c:pt>
                <c:pt idx="3762">
                  <c:v>645</c:v>
                </c:pt>
                <c:pt idx="3763">
                  <c:v>645.20000000000005</c:v>
                </c:pt>
                <c:pt idx="3764">
                  <c:v>645.4</c:v>
                </c:pt>
                <c:pt idx="3765">
                  <c:v>645.5</c:v>
                </c:pt>
                <c:pt idx="3766">
                  <c:v>645.70000000000005</c:v>
                </c:pt>
                <c:pt idx="3767">
                  <c:v>645.9</c:v>
                </c:pt>
                <c:pt idx="3768">
                  <c:v>646</c:v>
                </c:pt>
                <c:pt idx="3769">
                  <c:v>646.20000000000005</c:v>
                </c:pt>
                <c:pt idx="3770">
                  <c:v>646.4</c:v>
                </c:pt>
                <c:pt idx="3771">
                  <c:v>646.6</c:v>
                </c:pt>
                <c:pt idx="3772">
                  <c:v>646.70000000000005</c:v>
                </c:pt>
                <c:pt idx="3773">
                  <c:v>646.9</c:v>
                </c:pt>
                <c:pt idx="3774">
                  <c:v>647.1</c:v>
                </c:pt>
                <c:pt idx="3775">
                  <c:v>647.20000000000005</c:v>
                </c:pt>
                <c:pt idx="3776">
                  <c:v>647.4</c:v>
                </c:pt>
                <c:pt idx="3777">
                  <c:v>647.6</c:v>
                </c:pt>
                <c:pt idx="3778">
                  <c:v>647.70000000000005</c:v>
                </c:pt>
                <c:pt idx="3779">
                  <c:v>647.9</c:v>
                </c:pt>
                <c:pt idx="3780">
                  <c:v>648.1</c:v>
                </c:pt>
                <c:pt idx="3781">
                  <c:v>648.20000000000005</c:v>
                </c:pt>
                <c:pt idx="3782">
                  <c:v>648.4</c:v>
                </c:pt>
                <c:pt idx="3783">
                  <c:v>648.6</c:v>
                </c:pt>
                <c:pt idx="3784">
                  <c:v>648.79999999999995</c:v>
                </c:pt>
                <c:pt idx="3785">
                  <c:v>648.9</c:v>
                </c:pt>
                <c:pt idx="3786">
                  <c:v>649.1</c:v>
                </c:pt>
                <c:pt idx="3787">
                  <c:v>649.29999999999995</c:v>
                </c:pt>
                <c:pt idx="3788">
                  <c:v>649.4</c:v>
                </c:pt>
                <c:pt idx="3789">
                  <c:v>649.6</c:v>
                </c:pt>
                <c:pt idx="3790">
                  <c:v>649.79999999999995</c:v>
                </c:pt>
                <c:pt idx="3791">
                  <c:v>649.9</c:v>
                </c:pt>
                <c:pt idx="3792">
                  <c:v>650.1</c:v>
                </c:pt>
                <c:pt idx="3793">
                  <c:v>650.29999999999995</c:v>
                </c:pt>
                <c:pt idx="3794">
                  <c:v>650.5</c:v>
                </c:pt>
                <c:pt idx="3795">
                  <c:v>650.6</c:v>
                </c:pt>
                <c:pt idx="3796">
                  <c:v>650.79999999999995</c:v>
                </c:pt>
                <c:pt idx="3797">
                  <c:v>650.9</c:v>
                </c:pt>
                <c:pt idx="3798">
                  <c:v>651.1</c:v>
                </c:pt>
                <c:pt idx="3799">
                  <c:v>651.29999999999995</c:v>
                </c:pt>
                <c:pt idx="3800">
                  <c:v>651.4</c:v>
                </c:pt>
                <c:pt idx="3801">
                  <c:v>651.6</c:v>
                </c:pt>
                <c:pt idx="3802">
                  <c:v>651.79999999999995</c:v>
                </c:pt>
                <c:pt idx="3803">
                  <c:v>651.9</c:v>
                </c:pt>
                <c:pt idx="3804">
                  <c:v>652.1</c:v>
                </c:pt>
                <c:pt idx="3805">
                  <c:v>652.29999999999995</c:v>
                </c:pt>
                <c:pt idx="3806">
                  <c:v>652.5</c:v>
                </c:pt>
                <c:pt idx="3807">
                  <c:v>652.6</c:v>
                </c:pt>
                <c:pt idx="3808">
                  <c:v>652.79999999999995</c:v>
                </c:pt>
                <c:pt idx="3809">
                  <c:v>652.9</c:v>
                </c:pt>
                <c:pt idx="3810">
                  <c:v>653.1</c:v>
                </c:pt>
                <c:pt idx="3811">
                  <c:v>653.29999999999995</c:v>
                </c:pt>
                <c:pt idx="3812">
                  <c:v>653.4</c:v>
                </c:pt>
                <c:pt idx="3813">
                  <c:v>653.6</c:v>
                </c:pt>
                <c:pt idx="3814">
                  <c:v>653.79999999999995</c:v>
                </c:pt>
                <c:pt idx="3815">
                  <c:v>653.9</c:v>
                </c:pt>
                <c:pt idx="3816">
                  <c:v>654.1</c:v>
                </c:pt>
                <c:pt idx="3817">
                  <c:v>654.29999999999995</c:v>
                </c:pt>
                <c:pt idx="3818">
                  <c:v>654.4</c:v>
                </c:pt>
                <c:pt idx="3819">
                  <c:v>654.6</c:v>
                </c:pt>
                <c:pt idx="3820">
                  <c:v>654.79999999999995</c:v>
                </c:pt>
                <c:pt idx="3821">
                  <c:v>654.9</c:v>
                </c:pt>
                <c:pt idx="3822">
                  <c:v>655.1</c:v>
                </c:pt>
                <c:pt idx="3823">
                  <c:v>655.29999999999995</c:v>
                </c:pt>
                <c:pt idx="3824">
                  <c:v>655.4</c:v>
                </c:pt>
                <c:pt idx="3825">
                  <c:v>655.6</c:v>
                </c:pt>
                <c:pt idx="3826">
                  <c:v>655.7</c:v>
                </c:pt>
                <c:pt idx="3827">
                  <c:v>655.9</c:v>
                </c:pt>
                <c:pt idx="3828">
                  <c:v>656.1</c:v>
                </c:pt>
                <c:pt idx="3829">
                  <c:v>656.2</c:v>
                </c:pt>
                <c:pt idx="3830">
                  <c:v>656.4</c:v>
                </c:pt>
                <c:pt idx="3831">
                  <c:v>656.5</c:v>
                </c:pt>
                <c:pt idx="3832">
                  <c:v>656.7</c:v>
                </c:pt>
                <c:pt idx="3833">
                  <c:v>656.9</c:v>
                </c:pt>
                <c:pt idx="3834">
                  <c:v>657.1</c:v>
                </c:pt>
                <c:pt idx="3835">
                  <c:v>657.3</c:v>
                </c:pt>
                <c:pt idx="3836">
                  <c:v>657.4</c:v>
                </c:pt>
                <c:pt idx="3837">
                  <c:v>657.6</c:v>
                </c:pt>
                <c:pt idx="3838">
                  <c:v>657.7</c:v>
                </c:pt>
                <c:pt idx="3839">
                  <c:v>657.9</c:v>
                </c:pt>
                <c:pt idx="3840">
                  <c:v>658.1</c:v>
                </c:pt>
                <c:pt idx="3841">
                  <c:v>658.3</c:v>
                </c:pt>
                <c:pt idx="3842">
                  <c:v>658.4</c:v>
                </c:pt>
                <c:pt idx="3843">
                  <c:v>658.6</c:v>
                </c:pt>
                <c:pt idx="3844">
                  <c:v>658.8</c:v>
                </c:pt>
                <c:pt idx="3845">
                  <c:v>658.9</c:v>
                </c:pt>
                <c:pt idx="3846">
                  <c:v>659.1</c:v>
                </c:pt>
                <c:pt idx="3847">
                  <c:v>659.3</c:v>
                </c:pt>
                <c:pt idx="3848">
                  <c:v>659.4</c:v>
                </c:pt>
                <c:pt idx="3849">
                  <c:v>659.6</c:v>
                </c:pt>
                <c:pt idx="3850">
                  <c:v>659.7</c:v>
                </c:pt>
                <c:pt idx="3851">
                  <c:v>659.9</c:v>
                </c:pt>
                <c:pt idx="3852">
                  <c:v>660.1</c:v>
                </c:pt>
                <c:pt idx="3853">
                  <c:v>660.2</c:v>
                </c:pt>
                <c:pt idx="3854">
                  <c:v>660.4</c:v>
                </c:pt>
                <c:pt idx="3855">
                  <c:v>660.6</c:v>
                </c:pt>
                <c:pt idx="3856">
                  <c:v>660.7</c:v>
                </c:pt>
                <c:pt idx="3857">
                  <c:v>660.9</c:v>
                </c:pt>
                <c:pt idx="3858">
                  <c:v>661</c:v>
                </c:pt>
                <c:pt idx="3859">
                  <c:v>661.2</c:v>
                </c:pt>
                <c:pt idx="3860">
                  <c:v>661.4</c:v>
                </c:pt>
                <c:pt idx="3861">
                  <c:v>661.5</c:v>
                </c:pt>
                <c:pt idx="3862">
                  <c:v>661.7</c:v>
                </c:pt>
                <c:pt idx="3863">
                  <c:v>661.9</c:v>
                </c:pt>
                <c:pt idx="3864">
                  <c:v>662</c:v>
                </c:pt>
                <c:pt idx="3865">
                  <c:v>662.2</c:v>
                </c:pt>
                <c:pt idx="3866">
                  <c:v>662.4</c:v>
                </c:pt>
                <c:pt idx="3867">
                  <c:v>662.5</c:v>
                </c:pt>
                <c:pt idx="3868">
                  <c:v>662.7</c:v>
                </c:pt>
                <c:pt idx="3869">
                  <c:v>662.9</c:v>
                </c:pt>
                <c:pt idx="3870">
                  <c:v>663</c:v>
                </c:pt>
                <c:pt idx="3871">
                  <c:v>663.2</c:v>
                </c:pt>
                <c:pt idx="3872">
                  <c:v>663.4</c:v>
                </c:pt>
                <c:pt idx="3873">
                  <c:v>663.5</c:v>
                </c:pt>
                <c:pt idx="3874">
                  <c:v>663.7</c:v>
                </c:pt>
                <c:pt idx="3875">
                  <c:v>663.9</c:v>
                </c:pt>
                <c:pt idx="3876">
                  <c:v>664</c:v>
                </c:pt>
                <c:pt idx="3877">
                  <c:v>664.2</c:v>
                </c:pt>
                <c:pt idx="3878">
                  <c:v>664.4</c:v>
                </c:pt>
                <c:pt idx="3879">
                  <c:v>664.5</c:v>
                </c:pt>
                <c:pt idx="3880">
                  <c:v>664.7</c:v>
                </c:pt>
                <c:pt idx="3881">
                  <c:v>664.9</c:v>
                </c:pt>
                <c:pt idx="3882">
                  <c:v>665</c:v>
                </c:pt>
                <c:pt idx="3883">
                  <c:v>665.2</c:v>
                </c:pt>
                <c:pt idx="3884">
                  <c:v>665.4</c:v>
                </c:pt>
                <c:pt idx="3885">
                  <c:v>665.6</c:v>
                </c:pt>
                <c:pt idx="3886">
                  <c:v>665.7</c:v>
                </c:pt>
                <c:pt idx="3887">
                  <c:v>665.9</c:v>
                </c:pt>
                <c:pt idx="3888">
                  <c:v>666.1</c:v>
                </c:pt>
                <c:pt idx="3889">
                  <c:v>666.2</c:v>
                </c:pt>
                <c:pt idx="3890">
                  <c:v>666.4</c:v>
                </c:pt>
                <c:pt idx="3891">
                  <c:v>666.6</c:v>
                </c:pt>
                <c:pt idx="3892">
                  <c:v>666.8</c:v>
                </c:pt>
                <c:pt idx="3893">
                  <c:v>666.9</c:v>
                </c:pt>
                <c:pt idx="3894">
                  <c:v>667.1</c:v>
                </c:pt>
                <c:pt idx="3895">
                  <c:v>667.3</c:v>
                </c:pt>
                <c:pt idx="3896">
                  <c:v>667.4</c:v>
                </c:pt>
                <c:pt idx="3897">
                  <c:v>667.6</c:v>
                </c:pt>
                <c:pt idx="3898">
                  <c:v>667.8</c:v>
                </c:pt>
                <c:pt idx="3899">
                  <c:v>667.9</c:v>
                </c:pt>
                <c:pt idx="3900">
                  <c:v>668.1</c:v>
                </c:pt>
                <c:pt idx="3901">
                  <c:v>668.3</c:v>
                </c:pt>
                <c:pt idx="3902">
                  <c:v>668.4</c:v>
                </c:pt>
                <c:pt idx="3903">
                  <c:v>668.6</c:v>
                </c:pt>
                <c:pt idx="3904">
                  <c:v>668.8</c:v>
                </c:pt>
                <c:pt idx="3905">
                  <c:v>669</c:v>
                </c:pt>
                <c:pt idx="3906">
                  <c:v>669.1</c:v>
                </c:pt>
                <c:pt idx="3907">
                  <c:v>669.3</c:v>
                </c:pt>
                <c:pt idx="3908">
                  <c:v>669.5</c:v>
                </c:pt>
                <c:pt idx="3909">
                  <c:v>669.6</c:v>
                </c:pt>
                <c:pt idx="3910">
                  <c:v>669.8</c:v>
                </c:pt>
                <c:pt idx="3911">
                  <c:v>670</c:v>
                </c:pt>
                <c:pt idx="3912">
                  <c:v>670.1</c:v>
                </c:pt>
                <c:pt idx="3913">
                  <c:v>670.3</c:v>
                </c:pt>
                <c:pt idx="3914">
                  <c:v>670.5</c:v>
                </c:pt>
                <c:pt idx="3915">
                  <c:v>670.6</c:v>
                </c:pt>
                <c:pt idx="3916">
                  <c:v>670.8</c:v>
                </c:pt>
                <c:pt idx="3917">
                  <c:v>671</c:v>
                </c:pt>
                <c:pt idx="3918">
                  <c:v>671.1</c:v>
                </c:pt>
                <c:pt idx="3919">
                  <c:v>671.3</c:v>
                </c:pt>
                <c:pt idx="3920">
                  <c:v>671.5</c:v>
                </c:pt>
                <c:pt idx="3921">
                  <c:v>671.7</c:v>
                </c:pt>
                <c:pt idx="3922">
                  <c:v>671.9</c:v>
                </c:pt>
                <c:pt idx="3923">
                  <c:v>672</c:v>
                </c:pt>
                <c:pt idx="3924">
                  <c:v>672.2</c:v>
                </c:pt>
                <c:pt idx="3925">
                  <c:v>672.4</c:v>
                </c:pt>
                <c:pt idx="3926">
                  <c:v>672.6</c:v>
                </c:pt>
                <c:pt idx="3927">
                  <c:v>672.7</c:v>
                </c:pt>
                <c:pt idx="3928">
                  <c:v>672.9</c:v>
                </c:pt>
                <c:pt idx="3929">
                  <c:v>673.1</c:v>
                </c:pt>
                <c:pt idx="3930">
                  <c:v>673.2</c:v>
                </c:pt>
                <c:pt idx="3931">
                  <c:v>673.4</c:v>
                </c:pt>
                <c:pt idx="3932">
                  <c:v>673.6</c:v>
                </c:pt>
                <c:pt idx="3933">
                  <c:v>673.7</c:v>
                </c:pt>
                <c:pt idx="3934">
                  <c:v>673.9</c:v>
                </c:pt>
                <c:pt idx="3935">
                  <c:v>674</c:v>
                </c:pt>
                <c:pt idx="3936">
                  <c:v>674.2</c:v>
                </c:pt>
                <c:pt idx="3937">
                  <c:v>674.3</c:v>
                </c:pt>
                <c:pt idx="3938">
                  <c:v>674.5</c:v>
                </c:pt>
                <c:pt idx="3939">
                  <c:v>674.7</c:v>
                </c:pt>
                <c:pt idx="3940">
                  <c:v>674.8</c:v>
                </c:pt>
                <c:pt idx="3941">
                  <c:v>675</c:v>
                </c:pt>
                <c:pt idx="3942">
                  <c:v>675.1</c:v>
                </c:pt>
                <c:pt idx="3943">
                  <c:v>675.3</c:v>
                </c:pt>
                <c:pt idx="3944">
                  <c:v>675.5</c:v>
                </c:pt>
                <c:pt idx="3945">
                  <c:v>675.7</c:v>
                </c:pt>
                <c:pt idx="3946">
                  <c:v>675.8</c:v>
                </c:pt>
                <c:pt idx="3947">
                  <c:v>676</c:v>
                </c:pt>
                <c:pt idx="3948">
                  <c:v>676.2</c:v>
                </c:pt>
                <c:pt idx="3949">
                  <c:v>676.3</c:v>
                </c:pt>
                <c:pt idx="3950">
                  <c:v>676.5</c:v>
                </c:pt>
                <c:pt idx="3951">
                  <c:v>676.6</c:v>
                </c:pt>
                <c:pt idx="3952">
                  <c:v>676.8</c:v>
                </c:pt>
                <c:pt idx="3953">
                  <c:v>677</c:v>
                </c:pt>
                <c:pt idx="3954">
                  <c:v>677.1</c:v>
                </c:pt>
                <c:pt idx="3955">
                  <c:v>677.3</c:v>
                </c:pt>
                <c:pt idx="3956">
                  <c:v>677.5</c:v>
                </c:pt>
                <c:pt idx="3957">
                  <c:v>677.6</c:v>
                </c:pt>
                <c:pt idx="3958">
                  <c:v>677.8</c:v>
                </c:pt>
                <c:pt idx="3959">
                  <c:v>678</c:v>
                </c:pt>
                <c:pt idx="3960">
                  <c:v>678.2</c:v>
                </c:pt>
                <c:pt idx="3961">
                  <c:v>678.4</c:v>
                </c:pt>
                <c:pt idx="3962">
                  <c:v>678.5</c:v>
                </c:pt>
                <c:pt idx="3963">
                  <c:v>678.7</c:v>
                </c:pt>
                <c:pt idx="3964">
                  <c:v>678.9</c:v>
                </c:pt>
                <c:pt idx="3965">
                  <c:v>679</c:v>
                </c:pt>
                <c:pt idx="3966">
                  <c:v>679.2</c:v>
                </c:pt>
                <c:pt idx="3967">
                  <c:v>679.4</c:v>
                </c:pt>
                <c:pt idx="3968">
                  <c:v>679.6</c:v>
                </c:pt>
                <c:pt idx="3969">
                  <c:v>679.7</c:v>
                </c:pt>
                <c:pt idx="3970">
                  <c:v>679.9</c:v>
                </c:pt>
                <c:pt idx="3971">
                  <c:v>680</c:v>
                </c:pt>
                <c:pt idx="3972">
                  <c:v>680.2</c:v>
                </c:pt>
                <c:pt idx="3973">
                  <c:v>680.4</c:v>
                </c:pt>
                <c:pt idx="3974">
                  <c:v>680.5</c:v>
                </c:pt>
                <c:pt idx="3975">
                  <c:v>680.7</c:v>
                </c:pt>
                <c:pt idx="3976">
                  <c:v>680.9</c:v>
                </c:pt>
                <c:pt idx="3977">
                  <c:v>681</c:v>
                </c:pt>
                <c:pt idx="3978">
                  <c:v>681.2</c:v>
                </c:pt>
                <c:pt idx="3979">
                  <c:v>681.4</c:v>
                </c:pt>
                <c:pt idx="3980">
                  <c:v>681.5</c:v>
                </c:pt>
                <c:pt idx="3981">
                  <c:v>681.7</c:v>
                </c:pt>
                <c:pt idx="3982">
                  <c:v>681.9</c:v>
                </c:pt>
                <c:pt idx="3983">
                  <c:v>682.1</c:v>
                </c:pt>
                <c:pt idx="3984">
                  <c:v>682.2</c:v>
                </c:pt>
                <c:pt idx="3985">
                  <c:v>682.4</c:v>
                </c:pt>
                <c:pt idx="3986">
                  <c:v>682.5</c:v>
                </c:pt>
                <c:pt idx="3987">
                  <c:v>682.7</c:v>
                </c:pt>
                <c:pt idx="3988">
                  <c:v>682.9</c:v>
                </c:pt>
                <c:pt idx="3989">
                  <c:v>683</c:v>
                </c:pt>
                <c:pt idx="3990">
                  <c:v>683.2</c:v>
                </c:pt>
                <c:pt idx="3991">
                  <c:v>683.3</c:v>
                </c:pt>
                <c:pt idx="3992">
                  <c:v>683.5</c:v>
                </c:pt>
                <c:pt idx="3993">
                  <c:v>683.7</c:v>
                </c:pt>
                <c:pt idx="3994">
                  <c:v>683.8</c:v>
                </c:pt>
                <c:pt idx="3995">
                  <c:v>684</c:v>
                </c:pt>
                <c:pt idx="3996">
                  <c:v>684.2</c:v>
                </c:pt>
                <c:pt idx="3997">
                  <c:v>684.3</c:v>
                </c:pt>
                <c:pt idx="3998">
                  <c:v>684.5</c:v>
                </c:pt>
                <c:pt idx="3999">
                  <c:v>684.7</c:v>
                </c:pt>
                <c:pt idx="4000">
                  <c:v>684.9</c:v>
                </c:pt>
                <c:pt idx="4001">
                  <c:v>685</c:v>
                </c:pt>
                <c:pt idx="4002">
                  <c:v>685.2</c:v>
                </c:pt>
                <c:pt idx="4003">
                  <c:v>685.4</c:v>
                </c:pt>
                <c:pt idx="4004">
                  <c:v>685.5</c:v>
                </c:pt>
                <c:pt idx="4005">
                  <c:v>685.7</c:v>
                </c:pt>
                <c:pt idx="4006">
                  <c:v>685.9</c:v>
                </c:pt>
                <c:pt idx="4007">
                  <c:v>686.1</c:v>
                </c:pt>
                <c:pt idx="4008">
                  <c:v>686.2</c:v>
                </c:pt>
                <c:pt idx="4009">
                  <c:v>686.4</c:v>
                </c:pt>
                <c:pt idx="4010">
                  <c:v>686.6</c:v>
                </c:pt>
                <c:pt idx="4011">
                  <c:v>686.7</c:v>
                </c:pt>
                <c:pt idx="4012">
                  <c:v>686.9</c:v>
                </c:pt>
                <c:pt idx="4013">
                  <c:v>687</c:v>
                </c:pt>
                <c:pt idx="4014">
                  <c:v>687.2</c:v>
                </c:pt>
                <c:pt idx="4015">
                  <c:v>687.4</c:v>
                </c:pt>
                <c:pt idx="4016">
                  <c:v>687.6</c:v>
                </c:pt>
                <c:pt idx="4017">
                  <c:v>687.7</c:v>
                </c:pt>
                <c:pt idx="4018">
                  <c:v>687.9</c:v>
                </c:pt>
                <c:pt idx="4019">
                  <c:v>688.1</c:v>
                </c:pt>
                <c:pt idx="4020">
                  <c:v>688.2</c:v>
                </c:pt>
                <c:pt idx="4021">
                  <c:v>688.4</c:v>
                </c:pt>
                <c:pt idx="4022">
                  <c:v>688.6</c:v>
                </c:pt>
                <c:pt idx="4023">
                  <c:v>688.7</c:v>
                </c:pt>
                <c:pt idx="4024">
                  <c:v>688.9</c:v>
                </c:pt>
                <c:pt idx="4025">
                  <c:v>689</c:v>
                </c:pt>
                <c:pt idx="4026">
                  <c:v>689.2</c:v>
                </c:pt>
                <c:pt idx="4027">
                  <c:v>689.4</c:v>
                </c:pt>
                <c:pt idx="4028">
                  <c:v>689.5</c:v>
                </c:pt>
                <c:pt idx="4029">
                  <c:v>689.7</c:v>
                </c:pt>
                <c:pt idx="4030">
                  <c:v>689.9</c:v>
                </c:pt>
                <c:pt idx="4031">
                  <c:v>690.1</c:v>
                </c:pt>
                <c:pt idx="4032">
                  <c:v>690.2</c:v>
                </c:pt>
                <c:pt idx="4033">
                  <c:v>690.4</c:v>
                </c:pt>
                <c:pt idx="4034">
                  <c:v>690.5</c:v>
                </c:pt>
                <c:pt idx="4035">
                  <c:v>690.7</c:v>
                </c:pt>
                <c:pt idx="4036">
                  <c:v>690.9</c:v>
                </c:pt>
                <c:pt idx="4037">
                  <c:v>691.1</c:v>
                </c:pt>
                <c:pt idx="4038">
                  <c:v>691.2</c:v>
                </c:pt>
                <c:pt idx="4039">
                  <c:v>691.4</c:v>
                </c:pt>
                <c:pt idx="4040">
                  <c:v>691.6</c:v>
                </c:pt>
                <c:pt idx="4041">
                  <c:v>691.7</c:v>
                </c:pt>
                <c:pt idx="4042">
                  <c:v>691.9</c:v>
                </c:pt>
                <c:pt idx="4043">
                  <c:v>692.1</c:v>
                </c:pt>
                <c:pt idx="4044">
                  <c:v>692.2</c:v>
                </c:pt>
                <c:pt idx="4045">
                  <c:v>692.4</c:v>
                </c:pt>
                <c:pt idx="4046">
                  <c:v>692.6</c:v>
                </c:pt>
                <c:pt idx="4047">
                  <c:v>692.8</c:v>
                </c:pt>
                <c:pt idx="4048">
                  <c:v>692.9</c:v>
                </c:pt>
                <c:pt idx="4049">
                  <c:v>693.1</c:v>
                </c:pt>
                <c:pt idx="4050">
                  <c:v>693.2</c:v>
                </c:pt>
                <c:pt idx="4051">
                  <c:v>693.4</c:v>
                </c:pt>
                <c:pt idx="4052">
                  <c:v>693.6</c:v>
                </c:pt>
                <c:pt idx="4053">
                  <c:v>693.7</c:v>
                </c:pt>
                <c:pt idx="4054">
                  <c:v>693.9</c:v>
                </c:pt>
                <c:pt idx="4055">
                  <c:v>694.1</c:v>
                </c:pt>
                <c:pt idx="4056">
                  <c:v>694.2</c:v>
                </c:pt>
                <c:pt idx="4057">
                  <c:v>694.4</c:v>
                </c:pt>
                <c:pt idx="4058">
                  <c:v>694.6</c:v>
                </c:pt>
                <c:pt idx="4059">
                  <c:v>694.7</c:v>
                </c:pt>
                <c:pt idx="4060">
                  <c:v>694.9</c:v>
                </c:pt>
                <c:pt idx="4061">
                  <c:v>695.1</c:v>
                </c:pt>
                <c:pt idx="4062">
                  <c:v>695.2</c:v>
                </c:pt>
                <c:pt idx="4063">
                  <c:v>695.4</c:v>
                </c:pt>
                <c:pt idx="4064">
                  <c:v>695.6</c:v>
                </c:pt>
                <c:pt idx="4065">
                  <c:v>695.7</c:v>
                </c:pt>
                <c:pt idx="4066">
                  <c:v>695.9</c:v>
                </c:pt>
                <c:pt idx="4067">
                  <c:v>696.1</c:v>
                </c:pt>
                <c:pt idx="4068">
                  <c:v>696.2</c:v>
                </c:pt>
                <c:pt idx="4069">
                  <c:v>696.4</c:v>
                </c:pt>
                <c:pt idx="4070">
                  <c:v>696.6</c:v>
                </c:pt>
                <c:pt idx="4071">
                  <c:v>696.7</c:v>
                </c:pt>
                <c:pt idx="4072">
                  <c:v>696.9</c:v>
                </c:pt>
                <c:pt idx="4073">
                  <c:v>697.1</c:v>
                </c:pt>
                <c:pt idx="4074">
                  <c:v>697.2</c:v>
                </c:pt>
                <c:pt idx="4075">
                  <c:v>697.4</c:v>
                </c:pt>
                <c:pt idx="4076">
                  <c:v>697.5</c:v>
                </c:pt>
                <c:pt idx="4077">
                  <c:v>697.7</c:v>
                </c:pt>
                <c:pt idx="4078">
                  <c:v>697.9</c:v>
                </c:pt>
                <c:pt idx="4079">
                  <c:v>698</c:v>
                </c:pt>
                <c:pt idx="4080">
                  <c:v>698.2</c:v>
                </c:pt>
                <c:pt idx="4081">
                  <c:v>698.4</c:v>
                </c:pt>
                <c:pt idx="4082">
                  <c:v>698.6</c:v>
                </c:pt>
                <c:pt idx="4083">
                  <c:v>698.7</c:v>
                </c:pt>
                <c:pt idx="4084">
                  <c:v>698.9</c:v>
                </c:pt>
                <c:pt idx="4085">
                  <c:v>699.1</c:v>
                </c:pt>
                <c:pt idx="4086">
                  <c:v>699.2</c:v>
                </c:pt>
                <c:pt idx="4087">
                  <c:v>699.4</c:v>
                </c:pt>
                <c:pt idx="4088">
                  <c:v>699.6</c:v>
                </c:pt>
                <c:pt idx="4089">
                  <c:v>699.8</c:v>
                </c:pt>
                <c:pt idx="4090">
                  <c:v>700</c:v>
                </c:pt>
                <c:pt idx="4091">
                  <c:v>700.1</c:v>
                </c:pt>
                <c:pt idx="4092">
                  <c:v>700.3</c:v>
                </c:pt>
                <c:pt idx="4093">
                  <c:v>700.5</c:v>
                </c:pt>
                <c:pt idx="4094">
                  <c:v>700.6</c:v>
                </c:pt>
                <c:pt idx="4095">
                  <c:v>700.8</c:v>
                </c:pt>
                <c:pt idx="4096">
                  <c:v>700.9</c:v>
                </c:pt>
                <c:pt idx="4097">
                  <c:v>701.1</c:v>
                </c:pt>
                <c:pt idx="4098">
                  <c:v>701.3</c:v>
                </c:pt>
                <c:pt idx="4099">
                  <c:v>701.5</c:v>
                </c:pt>
                <c:pt idx="4100">
                  <c:v>701.6</c:v>
                </c:pt>
                <c:pt idx="4101">
                  <c:v>701.8</c:v>
                </c:pt>
                <c:pt idx="4102">
                  <c:v>701.9</c:v>
                </c:pt>
                <c:pt idx="4103">
                  <c:v>702.1</c:v>
                </c:pt>
                <c:pt idx="4104">
                  <c:v>702.3</c:v>
                </c:pt>
                <c:pt idx="4105">
                  <c:v>702.4</c:v>
                </c:pt>
                <c:pt idx="4106">
                  <c:v>702.6</c:v>
                </c:pt>
                <c:pt idx="4107">
                  <c:v>702.8</c:v>
                </c:pt>
                <c:pt idx="4108">
                  <c:v>702.9</c:v>
                </c:pt>
                <c:pt idx="4109">
                  <c:v>703.1</c:v>
                </c:pt>
                <c:pt idx="4110">
                  <c:v>703.3</c:v>
                </c:pt>
                <c:pt idx="4111">
                  <c:v>703.4</c:v>
                </c:pt>
                <c:pt idx="4112">
                  <c:v>703.6</c:v>
                </c:pt>
                <c:pt idx="4113">
                  <c:v>703.8</c:v>
                </c:pt>
                <c:pt idx="4114">
                  <c:v>703.9</c:v>
                </c:pt>
                <c:pt idx="4115">
                  <c:v>704.1</c:v>
                </c:pt>
                <c:pt idx="4116">
                  <c:v>704.3</c:v>
                </c:pt>
                <c:pt idx="4117">
                  <c:v>704.4</c:v>
                </c:pt>
                <c:pt idx="4118">
                  <c:v>704.6</c:v>
                </c:pt>
                <c:pt idx="4119">
                  <c:v>704.8</c:v>
                </c:pt>
                <c:pt idx="4120">
                  <c:v>705</c:v>
                </c:pt>
                <c:pt idx="4121">
                  <c:v>705.1</c:v>
                </c:pt>
                <c:pt idx="4122">
                  <c:v>705.3</c:v>
                </c:pt>
                <c:pt idx="4123">
                  <c:v>705.4</c:v>
                </c:pt>
                <c:pt idx="4124">
                  <c:v>705.6</c:v>
                </c:pt>
                <c:pt idx="4125">
                  <c:v>705.8</c:v>
                </c:pt>
                <c:pt idx="4126">
                  <c:v>705.9</c:v>
                </c:pt>
                <c:pt idx="4127">
                  <c:v>706.1</c:v>
                </c:pt>
                <c:pt idx="4128">
                  <c:v>706.3</c:v>
                </c:pt>
                <c:pt idx="4129">
                  <c:v>706.4</c:v>
                </c:pt>
                <c:pt idx="4130">
                  <c:v>706.6</c:v>
                </c:pt>
                <c:pt idx="4131">
                  <c:v>706.8</c:v>
                </c:pt>
                <c:pt idx="4132">
                  <c:v>706.9</c:v>
                </c:pt>
                <c:pt idx="4133">
                  <c:v>707.1</c:v>
                </c:pt>
                <c:pt idx="4134">
                  <c:v>707.3</c:v>
                </c:pt>
                <c:pt idx="4135">
                  <c:v>707.4</c:v>
                </c:pt>
                <c:pt idx="4136">
                  <c:v>707.6</c:v>
                </c:pt>
                <c:pt idx="4137">
                  <c:v>707.8</c:v>
                </c:pt>
                <c:pt idx="4138">
                  <c:v>707.9</c:v>
                </c:pt>
                <c:pt idx="4139">
                  <c:v>708.1</c:v>
                </c:pt>
                <c:pt idx="4140">
                  <c:v>708.3</c:v>
                </c:pt>
                <c:pt idx="4141">
                  <c:v>708.4</c:v>
                </c:pt>
                <c:pt idx="4142">
                  <c:v>708.6</c:v>
                </c:pt>
                <c:pt idx="4143">
                  <c:v>708.7</c:v>
                </c:pt>
                <c:pt idx="4144">
                  <c:v>708.9</c:v>
                </c:pt>
                <c:pt idx="4145">
                  <c:v>709.1</c:v>
                </c:pt>
                <c:pt idx="4146">
                  <c:v>709.3</c:v>
                </c:pt>
                <c:pt idx="4147">
                  <c:v>709.4</c:v>
                </c:pt>
                <c:pt idx="4148">
                  <c:v>709.6</c:v>
                </c:pt>
                <c:pt idx="4149">
                  <c:v>709.8</c:v>
                </c:pt>
                <c:pt idx="4150">
                  <c:v>709.9</c:v>
                </c:pt>
                <c:pt idx="4151">
                  <c:v>710.1</c:v>
                </c:pt>
                <c:pt idx="4152">
                  <c:v>710.3</c:v>
                </c:pt>
                <c:pt idx="4153">
                  <c:v>710.4</c:v>
                </c:pt>
                <c:pt idx="4154">
                  <c:v>710.6</c:v>
                </c:pt>
                <c:pt idx="4155">
                  <c:v>710.8</c:v>
                </c:pt>
                <c:pt idx="4156">
                  <c:v>710.9</c:v>
                </c:pt>
                <c:pt idx="4157">
                  <c:v>711.1</c:v>
                </c:pt>
                <c:pt idx="4158">
                  <c:v>711.2</c:v>
                </c:pt>
                <c:pt idx="4159">
                  <c:v>711.4</c:v>
                </c:pt>
                <c:pt idx="4160">
                  <c:v>711.6</c:v>
                </c:pt>
                <c:pt idx="4161">
                  <c:v>711.7</c:v>
                </c:pt>
                <c:pt idx="4162">
                  <c:v>711.9</c:v>
                </c:pt>
                <c:pt idx="4163">
                  <c:v>712</c:v>
                </c:pt>
                <c:pt idx="4164">
                  <c:v>712.2</c:v>
                </c:pt>
                <c:pt idx="4165">
                  <c:v>712.4</c:v>
                </c:pt>
                <c:pt idx="4166">
                  <c:v>712.6</c:v>
                </c:pt>
                <c:pt idx="4167">
                  <c:v>712.8</c:v>
                </c:pt>
                <c:pt idx="4168">
                  <c:v>712.9</c:v>
                </c:pt>
                <c:pt idx="4169">
                  <c:v>713.1</c:v>
                </c:pt>
                <c:pt idx="4170">
                  <c:v>713.3</c:v>
                </c:pt>
                <c:pt idx="4171">
                  <c:v>713.5</c:v>
                </c:pt>
                <c:pt idx="4172">
                  <c:v>713.6</c:v>
                </c:pt>
                <c:pt idx="4173">
                  <c:v>713.8</c:v>
                </c:pt>
                <c:pt idx="4174">
                  <c:v>714</c:v>
                </c:pt>
                <c:pt idx="4175">
                  <c:v>714.1</c:v>
                </c:pt>
                <c:pt idx="4176">
                  <c:v>714.3</c:v>
                </c:pt>
                <c:pt idx="4177">
                  <c:v>714.5</c:v>
                </c:pt>
                <c:pt idx="4178">
                  <c:v>714.7</c:v>
                </c:pt>
                <c:pt idx="4179">
                  <c:v>714.8</c:v>
                </c:pt>
                <c:pt idx="4180">
                  <c:v>715</c:v>
                </c:pt>
                <c:pt idx="4181">
                  <c:v>715.2</c:v>
                </c:pt>
                <c:pt idx="4182">
                  <c:v>715.3</c:v>
                </c:pt>
                <c:pt idx="4183">
                  <c:v>715.5</c:v>
                </c:pt>
                <c:pt idx="4184">
                  <c:v>715.7</c:v>
                </c:pt>
                <c:pt idx="4185">
                  <c:v>715.8</c:v>
                </c:pt>
                <c:pt idx="4186">
                  <c:v>716</c:v>
                </c:pt>
                <c:pt idx="4187">
                  <c:v>716.2</c:v>
                </c:pt>
                <c:pt idx="4188">
                  <c:v>716.4</c:v>
                </c:pt>
                <c:pt idx="4189">
                  <c:v>716.5</c:v>
                </c:pt>
                <c:pt idx="4190">
                  <c:v>716.7</c:v>
                </c:pt>
                <c:pt idx="4191">
                  <c:v>716.9</c:v>
                </c:pt>
                <c:pt idx="4192">
                  <c:v>717</c:v>
                </c:pt>
                <c:pt idx="4193">
                  <c:v>717.2</c:v>
                </c:pt>
                <c:pt idx="4194">
                  <c:v>717.4</c:v>
                </c:pt>
                <c:pt idx="4195">
                  <c:v>717.5</c:v>
                </c:pt>
                <c:pt idx="4196">
                  <c:v>717.7</c:v>
                </c:pt>
                <c:pt idx="4197">
                  <c:v>717.8</c:v>
                </c:pt>
                <c:pt idx="4198">
                  <c:v>718</c:v>
                </c:pt>
                <c:pt idx="4199">
                  <c:v>718.2</c:v>
                </c:pt>
                <c:pt idx="4200">
                  <c:v>718.3</c:v>
                </c:pt>
                <c:pt idx="4201">
                  <c:v>718.5</c:v>
                </c:pt>
                <c:pt idx="4202">
                  <c:v>718.7</c:v>
                </c:pt>
                <c:pt idx="4203">
                  <c:v>718.8</c:v>
                </c:pt>
                <c:pt idx="4204">
                  <c:v>718.9</c:v>
                </c:pt>
                <c:pt idx="4205">
                  <c:v>719.1</c:v>
                </c:pt>
                <c:pt idx="4206">
                  <c:v>719.3</c:v>
                </c:pt>
                <c:pt idx="4207">
                  <c:v>719.4</c:v>
                </c:pt>
                <c:pt idx="4208">
                  <c:v>719.6</c:v>
                </c:pt>
                <c:pt idx="4209">
                  <c:v>719.8</c:v>
                </c:pt>
                <c:pt idx="4210">
                  <c:v>719.9</c:v>
                </c:pt>
                <c:pt idx="4211">
                  <c:v>720.1</c:v>
                </c:pt>
                <c:pt idx="4212">
                  <c:v>720.3</c:v>
                </c:pt>
                <c:pt idx="4213">
                  <c:v>720.4</c:v>
                </c:pt>
                <c:pt idx="4214">
                  <c:v>720.6</c:v>
                </c:pt>
                <c:pt idx="4215">
                  <c:v>720.7</c:v>
                </c:pt>
                <c:pt idx="4216">
                  <c:v>720.9</c:v>
                </c:pt>
                <c:pt idx="4217">
                  <c:v>721.1</c:v>
                </c:pt>
                <c:pt idx="4218">
                  <c:v>721.3</c:v>
                </c:pt>
                <c:pt idx="4219">
                  <c:v>721.5</c:v>
                </c:pt>
                <c:pt idx="4220">
                  <c:v>721.6</c:v>
                </c:pt>
                <c:pt idx="4221">
                  <c:v>721.8</c:v>
                </c:pt>
                <c:pt idx="4222">
                  <c:v>721.9</c:v>
                </c:pt>
                <c:pt idx="4223">
                  <c:v>722.1</c:v>
                </c:pt>
                <c:pt idx="4224">
                  <c:v>722.3</c:v>
                </c:pt>
                <c:pt idx="4225">
                  <c:v>722.4</c:v>
                </c:pt>
                <c:pt idx="4226">
                  <c:v>722.6</c:v>
                </c:pt>
                <c:pt idx="4227">
                  <c:v>722.8</c:v>
                </c:pt>
                <c:pt idx="4228">
                  <c:v>722.9</c:v>
                </c:pt>
                <c:pt idx="4229">
                  <c:v>723.1</c:v>
                </c:pt>
                <c:pt idx="4230">
                  <c:v>723.2</c:v>
                </c:pt>
                <c:pt idx="4231">
                  <c:v>723.4</c:v>
                </c:pt>
                <c:pt idx="4232">
                  <c:v>723.6</c:v>
                </c:pt>
                <c:pt idx="4233">
                  <c:v>723.8</c:v>
                </c:pt>
                <c:pt idx="4234">
                  <c:v>723.9</c:v>
                </c:pt>
                <c:pt idx="4235">
                  <c:v>724.1</c:v>
                </c:pt>
                <c:pt idx="4236">
                  <c:v>724.3</c:v>
                </c:pt>
                <c:pt idx="4237">
                  <c:v>724.4</c:v>
                </c:pt>
                <c:pt idx="4238">
                  <c:v>724.6</c:v>
                </c:pt>
                <c:pt idx="4239">
                  <c:v>724.8</c:v>
                </c:pt>
                <c:pt idx="4240">
                  <c:v>724.9</c:v>
                </c:pt>
                <c:pt idx="4241">
                  <c:v>725.1</c:v>
                </c:pt>
                <c:pt idx="4242">
                  <c:v>725.2</c:v>
                </c:pt>
                <c:pt idx="4243">
                  <c:v>725.4</c:v>
                </c:pt>
                <c:pt idx="4244">
                  <c:v>725.6</c:v>
                </c:pt>
                <c:pt idx="4245">
                  <c:v>725.7</c:v>
                </c:pt>
                <c:pt idx="4246">
                  <c:v>725.9</c:v>
                </c:pt>
                <c:pt idx="4247">
                  <c:v>726.1</c:v>
                </c:pt>
                <c:pt idx="4248">
                  <c:v>726.3</c:v>
                </c:pt>
                <c:pt idx="4249">
                  <c:v>726.4</c:v>
                </c:pt>
                <c:pt idx="4250">
                  <c:v>726.6</c:v>
                </c:pt>
                <c:pt idx="4251">
                  <c:v>726.7</c:v>
                </c:pt>
                <c:pt idx="4252">
                  <c:v>726.9</c:v>
                </c:pt>
                <c:pt idx="4253">
                  <c:v>727.1</c:v>
                </c:pt>
                <c:pt idx="4254">
                  <c:v>727.3</c:v>
                </c:pt>
                <c:pt idx="4255">
                  <c:v>727.4</c:v>
                </c:pt>
                <c:pt idx="4256">
                  <c:v>727.6</c:v>
                </c:pt>
                <c:pt idx="4257">
                  <c:v>727.8</c:v>
                </c:pt>
                <c:pt idx="4258">
                  <c:v>727.9</c:v>
                </c:pt>
                <c:pt idx="4259">
                  <c:v>728.1</c:v>
                </c:pt>
                <c:pt idx="4260">
                  <c:v>728.3</c:v>
                </c:pt>
                <c:pt idx="4261">
                  <c:v>728.4</c:v>
                </c:pt>
                <c:pt idx="4262">
                  <c:v>728.6</c:v>
                </c:pt>
                <c:pt idx="4263">
                  <c:v>728.8</c:v>
                </c:pt>
                <c:pt idx="4264">
                  <c:v>728.9</c:v>
                </c:pt>
                <c:pt idx="4265">
                  <c:v>729.1</c:v>
                </c:pt>
                <c:pt idx="4266">
                  <c:v>729.3</c:v>
                </c:pt>
                <c:pt idx="4267">
                  <c:v>729.4</c:v>
                </c:pt>
                <c:pt idx="4268">
                  <c:v>729.6</c:v>
                </c:pt>
                <c:pt idx="4269">
                  <c:v>729.8</c:v>
                </c:pt>
                <c:pt idx="4270">
                  <c:v>730</c:v>
                </c:pt>
                <c:pt idx="4271">
                  <c:v>730.1</c:v>
                </c:pt>
                <c:pt idx="4272">
                  <c:v>730.3</c:v>
                </c:pt>
                <c:pt idx="4273">
                  <c:v>730.5</c:v>
                </c:pt>
                <c:pt idx="4274">
                  <c:v>730.6</c:v>
                </c:pt>
                <c:pt idx="4275">
                  <c:v>730.8</c:v>
                </c:pt>
                <c:pt idx="4276">
                  <c:v>731</c:v>
                </c:pt>
                <c:pt idx="4277">
                  <c:v>731.1</c:v>
                </c:pt>
                <c:pt idx="4278">
                  <c:v>731.3</c:v>
                </c:pt>
                <c:pt idx="4279">
                  <c:v>731.5</c:v>
                </c:pt>
                <c:pt idx="4280">
                  <c:v>731.6</c:v>
                </c:pt>
                <c:pt idx="4281">
                  <c:v>731.8</c:v>
                </c:pt>
                <c:pt idx="4282">
                  <c:v>731.9</c:v>
                </c:pt>
                <c:pt idx="4283">
                  <c:v>732.1</c:v>
                </c:pt>
                <c:pt idx="4284">
                  <c:v>732.3</c:v>
                </c:pt>
                <c:pt idx="4285">
                  <c:v>732.5</c:v>
                </c:pt>
                <c:pt idx="4286">
                  <c:v>732.6</c:v>
                </c:pt>
                <c:pt idx="4287">
                  <c:v>732.8</c:v>
                </c:pt>
                <c:pt idx="4288">
                  <c:v>732.9</c:v>
                </c:pt>
                <c:pt idx="4289">
                  <c:v>733.1</c:v>
                </c:pt>
                <c:pt idx="4290">
                  <c:v>733.3</c:v>
                </c:pt>
                <c:pt idx="4291">
                  <c:v>733.4</c:v>
                </c:pt>
                <c:pt idx="4292">
                  <c:v>733.6</c:v>
                </c:pt>
                <c:pt idx="4293">
                  <c:v>733.8</c:v>
                </c:pt>
                <c:pt idx="4294">
                  <c:v>734</c:v>
                </c:pt>
                <c:pt idx="4295">
                  <c:v>734.1</c:v>
                </c:pt>
                <c:pt idx="4296">
                  <c:v>734.3</c:v>
                </c:pt>
                <c:pt idx="4297">
                  <c:v>734.5</c:v>
                </c:pt>
                <c:pt idx="4298">
                  <c:v>734.6</c:v>
                </c:pt>
                <c:pt idx="4299">
                  <c:v>734.8</c:v>
                </c:pt>
                <c:pt idx="4300">
                  <c:v>735</c:v>
                </c:pt>
                <c:pt idx="4301">
                  <c:v>735.1</c:v>
                </c:pt>
                <c:pt idx="4302">
                  <c:v>735.3</c:v>
                </c:pt>
                <c:pt idx="4303">
                  <c:v>735.5</c:v>
                </c:pt>
                <c:pt idx="4304">
                  <c:v>735.6</c:v>
                </c:pt>
                <c:pt idx="4305">
                  <c:v>735.8</c:v>
                </c:pt>
                <c:pt idx="4306">
                  <c:v>736</c:v>
                </c:pt>
                <c:pt idx="4307">
                  <c:v>736.1</c:v>
                </c:pt>
                <c:pt idx="4308">
                  <c:v>736.3</c:v>
                </c:pt>
                <c:pt idx="4309">
                  <c:v>736.4</c:v>
                </c:pt>
                <c:pt idx="4310">
                  <c:v>736.6</c:v>
                </c:pt>
                <c:pt idx="4311">
                  <c:v>736.8</c:v>
                </c:pt>
                <c:pt idx="4312">
                  <c:v>736.9</c:v>
                </c:pt>
                <c:pt idx="4313">
                  <c:v>737.1</c:v>
                </c:pt>
                <c:pt idx="4314">
                  <c:v>737.3</c:v>
                </c:pt>
                <c:pt idx="4315">
                  <c:v>737.5</c:v>
                </c:pt>
                <c:pt idx="4316">
                  <c:v>737.6</c:v>
                </c:pt>
                <c:pt idx="4317">
                  <c:v>737.8</c:v>
                </c:pt>
                <c:pt idx="4318">
                  <c:v>738</c:v>
                </c:pt>
                <c:pt idx="4319">
                  <c:v>738.1</c:v>
                </c:pt>
                <c:pt idx="4320">
                  <c:v>738.3</c:v>
                </c:pt>
                <c:pt idx="4321">
                  <c:v>738.5</c:v>
                </c:pt>
                <c:pt idx="4322">
                  <c:v>738.6</c:v>
                </c:pt>
                <c:pt idx="4323">
                  <c:v>738.8</c:v>
                </c:pt>
                <c:pt idx="4324">
                  <c:v>739</c:v>
                </c:pt>
                <c:pt idx="4325">
                  <c:v>739.1</c:v>
                </c:pt>
                <c:pt idx="4326">
                  <c:v>739.3</c:v>
                </c:pt>
                <c:pt idx="4327">
                  <c:v>739.5</c:v>
                </c:pt>
                <c:pt idx="4328">
                  <c:v>739.6</c:v>
                </c:pt>
                <c:pt idx="4329">
                  <c:v>739.8</c:v>
                </c:pt>
                <c:pt idx="4330">
                  <c:v>739.9</c:v>
                </c:pt>
                <c:pt idx="4331">
                  <c:v>740.1</c:v>
                </c:pt>
                <c:pt idx="4332">
                  <c:v>740.3</c:v>
                </c:pt>
                <c:pt idx="4333">
                  <c:v>740.4</c:v>
                </c:pt>
                <c:pt idx="4334">
                  <c:v>740.6</c:v>
                </c:pt>
                <c:pt idx="4335">
                  <c:v>740.8</c:v>
                </c:pt>
                <c:pt idx="4336">
                  <c:v>741</c:v>
                </c:pt>
                <c:pt idx="4337">
                  <c:v>741.1</c:v>
                </c:pt>
                <c:pt idx="4338">
                  <c:v>741.3</c:v>
                </c:pt>
                <c:pt idx="4339">
                  <c:v>741.5</c:v>
                </c:pt>
                <c:pt idx="4340">
                  <c:v>741.6</c:v>
                </c:pt>
                <c:pt idx="4341">
                  <c:v>741.8</c:v>
                </c:pt>
                <c:pt idx="4342">
                  <c:v>742</c:v>
                </c:pt>
                <c:pt idx="4343">
                  <c:v>742.1</c:v>
                </c:pt>
                <c:pt idx="4344">
                  <c:v>742.3</c:v>
                </c:pt>
                <c:pt idx="4345">
                  <c:v>742.5</c:v>
                </c:pt>
                <c:pt idx="4346">
                  <c:v>742.7</c:v>
                </c:pt>
                <c:pt idx="4347">
                  <c:v>742.8</c:v>
                </c:pt>
                <c:pt idx="4348">
                  <c:v>743</c:v>
                </c:pt>
                <c:pt idx="4349">
                  <c:v>743.2</c:v>
                </c:pt>
                <c:pt idx="4350">
                  <c:v>743.4</c:v>
                </c:pt>
                <c:pt idx="4351">
                  <c:v>743.5</c:v>
                </c:pt>
                <c:pt idx="4352">
                  <c:v>743.7</c:v>
                </c:pt>
                <c:pt idx="4353">
                  <c:v>743.9</c:v>
                </c:pt>
                <c:pt idx="4354">
                  <c:v>744.1</c:v>
                </c:pt>
                <c:pt idx="4355">
                  <c:v>744.2</c:v>
                </c:pt>
                <c:pt idx="4356">
                  <c:v>744.4</c:v>
                </c:pt>
                <c:pt idx="4357">
                  <c:v>744.6</c:v>
                </c:pt>
                <c:pt idx="4358">
                  <c:v>744.8</c:v>
                </c:pt>
                <c:pt idx="4359">
                  <c:v>744.9</c:v>
                </c:pt>
                <c:pt idx="4360">
                  <c:v>745</c:v>
                </c:pt>
                <c:pt idx="4361">
                  <c:v>745.2</c:v>
                </c:pt>
                <c:pt idx="4362">
                  <c:v>745.4</c:v>
                </c:pt>
                <c:pt idx="4363">
                  <c:v>745.6</c:v>
                </c:pt>
                <c:pt idx="4364">
                  <c:v>745.7</c:v>
                </c:pt>
                <c:pt idx="4365">
                  <c:v>745.9</c:v>
                </c:pt>
                <c:pt idx="4366">
                  <c:v>746.1</c:v>
                </c:pt>
                <c:pt idx="4367">
                  <c:v>746.2</c:v>
                </c:pt>
                <c:pt idx="4368">
                  <c:v>746.4</c:v>
                </c:pt>
                <c:pt idx="4369">
                  <c:v>746.5</c:v>
                </c:pt>
                <c:pt idx="4370">
                  <c:v>746.7</c:v>
                </c:pt>
                <c:pt idx="4371">
                  <c:v>746.8</c:v>
                </c:pt>
                <c:pt idx="4372">
                  <c:v>747</c:v>
                </c:pt>
                <c:pt idx="4373">
                  <c:v>747.2</c:v>
                </c:pt>
                <c:pt idx="4374">
                  <c:v>747.3</c:v>
                </c:pt>
                <c:pt idx="4375">
                  <c:v>747.5</c:v>
                </c:pt>
                <c:pt idx="4376">
                  <c:v>747.6</c:v>
                </c:pt>
                <c:pt idx="4377">
                  <c:v>747.8</c:v>
                </c:pt>
                <c:pt idx="4378">
                  <c:v>748</c:v>
                </c:pt>
                <c:pt idx="4379">
                  <c:v>748.2</c:v>
                </c:pt>
                <c:pt idx="4380">
                  <c:v>748.3</c:v>
                </c:pt>
                <c:pt idx="4381">
                  <c:v>748.5</c:v>
                </c:pt>
                <c:pt idx="4382">
                  <c:v>748.6</c:v>
                </c:pt>
                <c:pt idx="4383">
                  <c:v>748.8</c:v>
                </c:pt>
                <c:pt idx="4384">
                  <c:v>749</c:v>
                </c:pt>
                <c:pt idx="4385">
                  <c:v>749.1</c:v>
                </c:pt>
                <c:pt idx="4386">
                  <c:v>749.3</c:v>
                </c:pt>
                <c:pt idx="4387">
                  <c:v>749.5</c:v>
                </c:pt>
                <c:pt idx="4388">
                  <c:v>749.7</c:v>
                </c:pt>
                <c:pt idx="4389">
                  <c:v>749.8</c:v>
                </c:pt>
                <c:pt idx="4390">
                  <c:v>750</c:v>
                </c:pt>
                <c:pt idx="4391">
                  <c:v>750.2</c:v>
                </c:pt>
                <c:pt idx="4392">
                  <c:v>750.3</c:v>
                </c:pt>
                <c:pt idx="4393">
                  <c:v>750.5</c:v>
                </c:pt>
                <c:pt idx="4394">
                  <c:v>750.6</c:v>
                </c:pt>
                <c:pt idx="4395">
                  <c:v>750.8</c:v>
                </c:pt>
                <c:pt idx="4396">
                  <c:v>751</c:v>
                </c:pt>
                <c:pt idx="4397">
                  <c:v>751.2</c:v>
                </c:pt>
                <c:pt idx="4398">
                  <c:v>751.3</c:v>
                </c:pt>
                <c:pt idx="4399">
                  <c:v>751.5</c:v>
                </c:pt>
                <c:pt idx="4400">
                  <c:v>751.6</c:v>
                </c:pt>
                <c:pt idx="4401">
                  <c:v>751.8</c:v>
                </c:pt>
                <c:pt idx="4402">
                  <c:v>752</c:v>
                </c:pt>
                <c:pt idx="4403">
                  <c:v>752.1</c:v>
                </c:pt>
                <c:pt idx="4404">
                  <c:v>752.3</c:v>
                </c:pt>
                <c:pt idx="4405">
                  <c:v>752.5</c:v>
                </c:pt>
                <c:pt idx="4406">
                  <c:v>752.7</c:v>
                </c:pt>
                <c:pt idx="4407">
                  <c:v>752.8</c:v>
                </c:pt>
                <c:pt idx="4408">
                  <c:v>753</c:v>
                </c:pt>
                <c:pt idx="4409">
                  <c:v>753.2</c:v>
                </c:pt>
                <c:pt idx="4410">
                  <c:v>753.4</c:v>
                </c:pt>
                <c:pt idx="4411">
                  <c:v>753.5</c:v>
                </c:pt>
                <c:pt idx="4412">
                  <c:v>753.7</c:v>
                </c:pt>
                <c:pt idx="4413">
                  <c:v>753.8</c:v>
                </c:pt>
                <c:pt idx="4414">
                  <c:v>754</c:v>
                </c:pt>
                <c:pt idx="4415">
                  <c:v>754.2</c:v>
                </c:pt>
                <c:pt idx="4416">
                  <c:v>754.3</c:v>
                </c:pt>
                <c:pt idx="4417">
                  <c:v>754.5</c:v>
                </c:pt>
                <c:pt idx="4418">
                  <c:v>754.6</c:v>
                </c:pt>
                <c:pt idx="4419">
                  <c:v>754.8</c:v>
                </c:pt>
                <c:pt idx="4420">
                  <c:v>755</c:v>
                </c:pt>
                <c:pt idx="4421">
                  <c:v>755.1</c:v>
                </c:pt>
                <c:pt idx="4422">
                  <c:v>755.3</c:v>
                </c:pt>
                <c:pt idx="4423">
                  <c:v>755.5</c:v>
                </c:pt>
                <c:pt idx="4424">
                  <c:v>755.6</c:v>
                </c:pt>
                <c:pt idx="4425">
                  <c:v>755.8</c:v>
                </c:pt>
                <c:pt idx="4426">
                  <c:v>756</c:v>
                </c:pt>
                <c:pt idx="4427">
                  <c:v>756.1</c:v>
                </c:pt>
                <c:pt idx="4428">
                  <c:v>756.3</c:v>
                </c:pt>
                <c:pt idx="4429">
                  <c:v>756.5</c:v>
                </c:pt>
                <c:pt idx="4430">
                  <c:v>756.6</c:v>
                </c:pt>
                <c:pt idx="4431">
                  <c:v>756.8</c:v>
                </c:pt>
                <c:pt idx="4432">
                  <c:v>757</c:v>
                </c:pt>
                <c:pt idx="4433">
                  <c:v>757.1</c:v>
                </c:pt>
                <c:pt idx="4434">
                  <c:v>757.3</c:v>
                </c:pt>
                <c:pt idx="4435">
                  <c:v>757.5</c:v>
                </c:pt>
                <c:pt idx="4436">
                  <c:v>757.7</c:v>
                </c:pt>
                <c:pt idx="4437">
                  <c:v>757.8</c:v>
                </c:pt>
                <c:pt idx="4438">
                  <c:v>758</c:v>
                </c:pt>
                <c:pt idx="4439">
                  <c:v>758.1</c:v>
                </c:pt>
                <c:pt idx="4440">
                  <c:v>758.3</c:v>
                </c:pt>
                <c:pt idx="4441">
                  <c:v>758.5</c:v>
                </c:pt>
                <c:pt idx="4442">
                  <c:v>758.6</c:v>
                </c:pt>
                <c:pt idx="4443">
                  <c:v>758.8</c:v>
                </c:pt>
                <c:pt idx="4444">
                  <c:v>758.9</c:v>
                </c:pt>
                <c:pt idx="4445">
                  <c:v>759.1</c:v>
                </c:pt>
                <c:pt idx="4446">
                  <c:v>759.3</c:v>
                </c:pt>
                <c:pt idx="4447">
                  <c:v>759.5</c:v>
                </c:pt>
                <c:pt idx="4448">
                  <c:v>759.6</c:v>
                </c:pt>
                <c:pt idx="4449">
                  <c:v>759.8</c:v>
                </c:pt>
                <c:pt idx="4450">
                  <c:v>760</c:v>
                </c:pt>
                <c:pt idx="4451">
                  <c:v>760.1</c:v>
                </c:pt>
                <c:pt idx="4452">
                  <c:v>760.3</c:v>
                </c:pt>
                <c:pt idx="4453">
                  <c:v>760.5</c:v>
                </c:pt>
                <c:pt idx="4454">
                  <c:v>760.7</c:v>
                </c:pt>
                <c:pt idx="4455">
                  <c:v>760.8</c:v>
                </c:pt>
                <c:pt idx="4456">
                  <c:v>761</c:v>
                </c:pt>
                <c:pt idx="4457">
                  <c:v>761.1</c:v>
                </c:pt>
                <c:pt idx="4458">
                  <c:v>761.3</c:v>
                </c:pt>
                <c:pt idx="4459">
                  <c:v>761.5</c:v>
                </c:pt>
                <c:pt idx="4460">
                  <c:v>761.6</c:v>
                </c:pt>
                <c:pt idx="4461">
                  <c:v>761.8</c:v>
                </c:pt>
                <c:pt idx="4462">
                  <c:v>761.9</c:v>
                </c:pt>
                <c:pt idx="4463">
                  <c:v>762.1</c:v>
                </c:pt>
                <c:pt idx="4464">
                  <c:v>762.3</c:v>
                </c:pt>
                <c:pt idx="4465">
                  <c:v>762.5</c:v>
                </c:pt>
                <c:pt idx="4466">
                  <c:v>762.6</c:v>
                </c:pt>
                <c:pt idx="4467">
                  <c:v>762.8</c:v>
                </c:pt>
                <c:pt idx="4468">
                  <c:v>763</c:v>
                </c:pt>
                <c:pt idx="4469">
                  <c:v>763.1</c:v>
                </c:pt>
                <c:pt idx="4470">
                  <c:v>763.3</c:v>
                </c:pt>
                <c:pt idx="4471">
                  <c:v>763.4</c:v>
                </c:pt>
                <c:pt idx="4472">
                  <c:v>763.6</c:v>
                </c:pt>
                <c:pt idx="4473">
                  <c:v>763.7</c:v>
                </c:pt>
                <c:pt idx="4474">
                  <c:v>763.9</c:v>
                </c:pt>
                <c:pt idx="4475">
                  <c:v>764.1</c:v>
                </c:pt>
                <c:pt idx="4476">
                  <c:v>764.3</c:v>
                </c:pt>
                <c:pt idx="4477">
                  <c:v>764.4</c:v>
                </c:pt>
                <c:pt idx="4478">
                  <c:v>764.6</c:v>
                </c:pt>
                <c:pt idx="4479">
                  <c:v>764.7</c:v>
                </c:pt>
                <c:pt idx="4480">
                  <c:v>764.9</c:v>
                </c:pt>
                <c:pt idx="4481">
                  <c:v>765.1</c:v>
                </c:pt>
                <c:pt idx="4482">
                  <c:v>765.2</c:v>
                </c:pt>
                <c:pt idx="4483">
                  <c:v>765.4</c:v>
                </c:pt>
                <c:pt idx="4484">
                  <c:v>765.6</c:v>
                </c:pt>
                <c:pt idx="4485">
                  <c:v>765.7</c:v>
                </c:pt>
                <c:pt idx="4486">
                  <c:v>765.9</c:v>
                </c:pt>
                <c:pt idx="4487">
                  <c:v>766.1</c:v>
                </c:pt>
                <c:pt idx="4488">
                  <c:v>766.2</c:v>
                </c:pt>
                <c:pt idx="4489">
                  <c:v>766.4</c:v>
                </c:pt>
                <c:pt idx="4490">
                  <c:v>766.6</c:v>
                </c:pt>
                <c:pt idx="4491">
                  <c:v>766.8</c:v>
                </c:pt>
                <c:pt idx="4492">
                  <c:v>766.9</c:v>
                </c:pt>
                <c:pt idx="4493">
                  <c:v>767.1</c:v>
                </c:pt>
                <c:pt idx="4494">
                  <c:v>767.2</c:v>
                </c:pt>
                <c:pt idx="4495">
                  <c:v>767.4</c:v>
                </c:pt>
                <c:pt idx="4496">
                  <c:v>767.6</c:v>
                </c:pt>
                <c:pt idx="4497">
                  <c:v>767.7</c:v>
                </c:pt>
                <c:pt idx="4498">
                  <c:v>767.9</c:v>
                </c:pt>
                <c:pt idx="4499">
                  <c:v>768.1</c:v>
                </c:pt>
                <c:pt idx="4500">
                  <c:v>768.2</c:v>
                </c:pt>
                <c:pt idx="4501">
                  <c:v>768.4</c:v>
                </c:pt>
                <c:pt idx="4502">
                  <c:v>768.6</c:v>
                </c:pt>
                <c:pt idx="4503">
                  <c:v>768.7</c:v>
                </c:pt>
                <c:pt idx="4504">
                  <c:v>768.9</c:v>
                </c:pt>
                <c:pt idx="4505">
                  <c:v>769.1</c:v>
                </c:pt>
                <c:pt idx="4506">
                  <c:v>769.2</c:v>
                </c:pt>
                <c:pt idx="4507">
                  <c:v>769.4</c:v>
                </c:pt>
                <c:pt idx="4508">
                  <c:v>769.6</c:v>
                </c:pt>
                <c:pt idx="4509">
                  <c:v>769.7</c:v>
                </c:pt>
                <c:pt idx="4510">
                  <c:v>769.9</c:v>
                </c:pt>
                <c:pt idx="4511">
                  <c:v>770.1</c:v>
                </c:pt>
                <c:pt idx="4512">
                  <c:v>770.3</c:v>
                </c:pt>
                <c:pt idx="4513">
                  <c:v>770.4</c:v>
                </c:pt>
                <c:pt idx="4514">
                  <c:v>770.6</c:v>
                </c:pt>
                <c:pt idx="4515">
                  <c:v>770.8</c:v>
                </c:pt>
                <c:pt idx="4516">
                  <c:v>770.9</c:v>
                </c:pt>
                <c:pt idx="4517">
                  <c:v>771.1</c:v>
                </c:pt>
                <c:pt idx="4518">
                  <c:v>771.3</c:v>
                </c:pt>
                <c:pt idx="4519">
                  <c:v>771.4</c:v>
                </c:pt>
                <c:pt idx="4520">
                  <c:v>771.6</c:v>
                </c:pt>
                <c:pt idx="4521">
                  <c:v>771.8</c:v>
                </c:pt>
                <c:pt idx="4522">
                  <c:v>771.9</c:v>
                </c:pt>
                <c:pt idx="4523">
                  <c:v>772.1</c:v>
                </c:pt>
                <c:pt idx="4524">
                  <c:v>772.3</c:v>
                </c:pt>
                <c:pt idx="4525">
                  <c:v>772.4</c:v>
                </c:pt>
                <c:pt idx="4526">
                  <c:v>772.6</c:v>
                </c:pt>
                <c:pt idx="4527">
                  <c:v>772.8</c:v>
                </c:pt>
                <c:pt idx="4528">
                  <c:v>773</c:v>
                </c:pt>
                <c:pt idx="4529">
                  <c:v>773.1</c:v>
                </c:pt>
                <c:pt idx="4530">
                  <c:v>773.3</c:v>
                </c:pt>
                <c:pt idx="4531">
                  <c:v>773.5</c:v>
                </c:pt>
                <c:pt idx="4532">
                  <c:v>773.7</c:v>
                </c:pt>
                <c:pt idx="4533">
                  <c:v>773.8</c:v>
                </c:pt>
                <c:pt idx="4534">
                  <c:v>774</c:v>
                </c:pt>
                <c:pt idx="4535">
                  <c:v>774.2</c:v>
                </c:pt>
                <c:pt idx="4536">
                  <c:v>774.3</c:v>
                </c:pt>
                <c:pt idx="4537">
                  <c:v>774.5</c:v>
                </c:pt>
                <c:pt idx="4538">
                  <c:v>774.6</c:v>
                </c:pt>
                <c:pt idx="4539">
                  <c:v>774.8</c:v>
                </c:pt>
                <c:pt idx="4540">
                  <c:v>775</c:v>
                </c:pt>
                <c:pt idx="4541">
                  <c:v>775.1</c:v>
                </c:pt>
                <c:pt idx="4542">
                  <c:v>775.3</c:v>
                </c:pt>
                <c:pt idx="4543">
                  <c:v>775.5</c:v>
                </c:pt>
                <c:pt idx="4544">
                  <c:v>775.7</c:v>
                </c:pt>
                <c:pt idx="4545">
                  <c:v>775.8</c:v>
                </c:pt>
                <c:pt idx="4546">
                  <c:v>776</c:v>
                </c:pt>
                <c:pt idx="4547">
                  <c:v>776.1</c:v>
                </c:pt>
                <c:pt idx="4548">
                  <c:v>776.3</c:v>
                </c:pt>
                <c:pt idx="4549">
                  <c:v>776.5</c:v>
                </c:pt>
                <c:pt idx="4550">
                  <c:v>776.6</c:v>
                </c:pt>
                <c:pt idx="4551">
                  <c:v>776.8</c:v>
                </c:pt>
                <c:pt idx="4552">
                  <c:v>776.9</c:v>
                </c:pt>
                <c:pt idx="4553">
                  <c:v>777.1</c:v>
                </c:pt>
                <c:pt idx="4554">
                  <c:v>777.3</c:v>
                </c:pt>
                <c:pt idx="4555">
                  <c:v>777.4</c:v>
                </c:pt>
                <c:pt idx="4556">
                  <c:v>777.6</c:v>
                </c:pt>
                <c:pt idx="4557">
                  <c:v>777.8</c:v>
                </c:pt>
                <c:pt idx="4558">
                  <c:v>777.9</c:v>
                </c:pt>
                <c:pt idx="4559">
                  <c:v>778.1</c:v>
                </c:pt>
                <c:pt idx="4560">
                  <c:v>778.3</c:v>
                </c:pt>
                <c:pt idx="4561">
                  <c:v>778.5</c:v>
                </c:pt>
                <c:pt idx="4562">
                  <c:v>778.6</c:v>
                </c:pt>
                <c:pt idx="4563">
                  <c:v>778.8</c:v>
                </c:pt>
                <c:pt idx="4564">
                  <c:v>779</c:v>
                </c:pt>
                <c:pt idx="4565">
                  <c:v>779.2</c:v>
                </c:pt>
                <c:pt idx="4566">
                  <c:v>779.3</c:v>
                </c:pt>
                <c:pt idx="4567">
                  <c:v>779.5</c:v>
                </c:pt>
                <c:pt idx="4568">
                  <c:v>779.7</c:v>
                </c:pt>
                <c:pt idx="4569">
                  <c:v>779.9</c:v>
                </c:pt>
                <c:pt idx="4570">
                  <c:v>780</c:v>
                </c:pt>
                <c:pt idx="4571">
                  <c:v>780.2</c:v>
                </c:pt>
                <c:pt idx="4572">
                  <c:v>780.3</c:v>
                </c:pt>
                <c:pt idx="4573">
                  <c:v>780.5</c:v>
                </c:pt>
                <c:pt idx="4574">
                  <c:v>780.7</c:v>
                </c:pt>
                <c:pt idx="4575">
                  <c:v>780.8</c:v>
                </c:pt>
                <c:pt idx="4576">
                  <c:v>781</c:v>
                </c:pt>
                <c:pt idx="4577">
                  <c:v>781.2</c:v>
                </c:pt>
                <c:pt idx="4578">
                  <c:v>781.3</c:v>
                </c:pt>
                <c:pt idx="4579">
                  <c:v>781.5</c:v>
                </c:pt>
                <c:pt idx="4580">
                  <c:v>781.6</c:v>
                </c:pt>
                <c:pt idx="4581">
                  <c:v>781.8</c:v>
                </c:pt>
                <c:pt idx="4582">
                  <c:v>782</c:v>
                </c:pt>
                <c:pt idx="4583">
                  <c:v>782.1</c:v>
                </c:pt>
                <c:pt idx="4584">
                  <c:v>782.3</c:v>
                </c:pt>
                <c:pt idx="4585">
                  <c:v>782.5</c:v>
                </c:pt>
                <c:pt idx="4586">
                  <c:v>782.6</c:v>
                </c:pt>
                <c:pt idx="4587">
                  <c:v>782.8</c:v>
                </c:pt>
                <c:pt idx="4588">
                  <c:v>782.9</c:v>
                </c:pt>
                <c:pt idx="4589">
                  <c:v>783.1</c:v>
                </c:pt>
                <c:pt idx="4590">
                  <c:v>783.3</c:v>
                </c:pt>
                <c:pt idx="4591">
                  <c:v>783.5</c:v>
                </c:pt>
                <c:pt idx="4592">
                  <c:v>783.6</c:v>
                </c:pt>
                <c:pt idx="4593">
                  <c:v>783.8</c:v>
                </c:pt>
                <c:pt idx="4594">
                  <c:v>784</c:v>
                </c:pt>
                <c:pt idx="4595">
                  <c:v>784.1</c:v>
                </c:pt>
                <c:pt idx="4596">
                  <c:v>784.3</c:v>
                </c:pt>
                <c:pt idx="4597">
                  <c:v>784.5</c:v>
                </c:pt>
                <c:pt idx="4598">
                  <c:v>784.7</c:v>
                </c:pt>
                <c:pt idx="4599">
                  <c:v>784.8</c:v>
                </c:pt>
                <c:pt idx="4600">
                  <c:v>785</c:v>
                </c:pt>
                <c:pt idx="4601">
                  <c:v>785.1</c:v>
                </c:pt>
                <c:pt idx="4602">
                  <c:v>785.3</c:v>
                </c:pt>
                <c:pt idx="4603">
                  <c:v>785.5</c:v>
                </c:pt>
                <c:pt idx="4604">
                  <c:v>785.6</c:v>
                </c:pt>
                <c:pt idx="4605">
                  <c:v>785.8</c:v>
                </c:pt>
                <c:pt idx="4606">
                  <c:v>786</c:v>
                </c:pt>
                <c:pt idx="4607">
                  <c:v>786.1</c:v>
                </c:pt>
                <c:pt idx="4608">
                  <c:v>786.3</c:v>
                </c:pt>
                <c:pt idx="4609">
                  <c:v>786.4</c:v>
                </c:pt>
                <c:pt idx="4610">
                  <c:v>786.6</c:v>
                </c:pt>
                <c:pt idx="4611">
                  <c:v>786.8</c:v>
                </c:pt>
                <c:pt idx="4612">
                  <c:v>786.9</c:v>
                </c:pt>
                <c:pt idx="4613">
                  <c:v>787.1</c:v>
                </c:pt>
                <c:pt idx="4614">
                  <c:v>787.3</c:v>
                </c:pt>
                <c:pt idx="4615">
                  <c:v>787.4</c:v>
                </c:pt>
                <c:pt idx="4616">
                  <c:v>787.6</c:v>
                </c:pt>
                <c:pt idx="4617">
                  <c:v>787.8</c:v>
                </c:pt>
                <c:pt idx="4618">
                  <c:v>788</c:v>
                </c:pt>
                <c:pt idx="4619">
                  <c:v>788.1</c:v>
                </c:pt>
                <c:pt idx="4620">
                  <c:v>788.3</c:v>
                </c:pt>
                <c:pt idx="4621">
                  <c:v>788.5</c:v>
                </c:pt>
                <c:pt idx="4622">
                  <c:v>788.7</c:v>
                </c:pt>
                <c:pt idx="4623">
                  <c:v>788.8</c:v>
                </c:pt>
                <c:pt idx="4624">
                  <c:v>789</c:v>
                </c:pt>
                <c:pt idx="4625">
                  <c:v>789.2</c:v>
                </c:pt>
                <c:pt idx="4626">
                  <c:v>789.3</c:v>
                </c:pt>
                <c:pt idx="4627">
                  <c:v>789.5</c:v>
                </c:pt>
                <c:pt idx="4628">
                  <c:v>789.7</c:v>
                </c:pt>
                <c:pt idx="4629">
                  <c:v>789.8</c:v>
                </c:pt>
                <c:pt idx="4630">
                  <c:v>790</c:v>
                </c:pt>
                <c:pt idx="4631">
                  <c:v>790.2</c:v>
                </c:pt>
                <c:pt idx="4632">
                  <c:v>790.3</c:v>
                </c:pt>
                <c:pt idx="4633">
                  <c:v>790.5</c:v>
                </c:pt>
                <c:pt idx="4634">
                  <c:v>790.6</c:v>
                </c:pt>
                <c:pt idx="4635">
                  <c:v>790.8</c:v>
                </c:pt>
                <c:pt idx="4636">
                  <c:v>791</c:v>
                </c:pt>
                <c:pt idx="4637">
                  <c:v>791.1</c:v>
                </c:pt>
                <c:pt idx="4638">
                  <c:v>791.3</c:v>
                </c:pt>
                <c:pt idx="4639">
                  <c:v>791.5</c:v>
                </c:pt>
                <c:pt idx="4640">
                  <c:v>791.7</c:v>
                </c:pt>
                <c:pt idx="4641">
                  <c:v>791.8</c:v>
                </c:pt>
                <c:pt idx="4642">
                  <c:v>792</c:v>
                </c:pt>
                <c:pt idx="4643">
                  <c:v>792.1</c:v>
                </c:pt>
                <c:pt idx="4644">
                  <c:v>792.3</c:v>
                </c:pt>
                <c:pt idx="4645">
                  <c:v>792.5</c:v>
                </c:pt>
                <c:pt idx="4646">
                  <c:v>792.6</c:v>
                </c:pt>
                <c:pt idx="4647">
                  <c:v>792.8</c:v>
                </c:pt>
                <c:pt idx="4648">
                  <c:v>792.9</c:v>
                </c:pt>
                <c:pt idx="4649">
                  <c:v>793.1</c:v>
                </c:pt>
                <c:pt idx="4650">
                  <c:v>793.2</c:v>
                </c:pt>
                <c:pt idx="4651">
                  <c:v>793.4</c:v>
                </c:pt>
                <c:pt idx="4652">
                  <c:v>793.6</c:v>
                </c:pt>
                <c:pt idx="4653">
                  <c:v>793.7</c:v>
                </c:pt>
                <c:pt idx="4654">
                  <c:v>793.9</c:v>
                </c:pt>
                <c:pt idx="4655">
                  <c:v>794.1</c:v>
                </c:pt>
                <c:pt idx="4656">
                  <c:v>794.3</c:v>
                </c:pt>
                <c:pt idx="4657">
                  <c:v>794.4</c:v>
                </c:pt>
                <c:pt idx="4658">
                  <c:v>794.6</c:v>
                </c:pt>
                <c:pt idx="4659">
                  <c:v>794.8</c:v>
                </c:pt>
                <c:pt idx="4660">
                  <c:v>794.9</c:v>
                </c:pt>
                <c:pt idx="4661">
                  <c:v>795.1</c:v>
                </c:pt>
                <c:pt idx="4662">
                  <c:v>795.3</c:v>
                </c:pt>
                <c:pt idx="4663">
                  <c:v>795.5</c:v>
                </c:pt>
                <c:pt idx="4664">
                  <c:v>795.6</c:v>
                </c:pt>
                <c:pt idx="4665">
                  <c:v>795.8</c:v>
                </c:pt>
                <c:pt idx="4666">
                  <c:v>795.9</c:v>
                </c:pt>
                <c:pt idx="4667">
                  <c:v>796.1</c:v>
                </c:pt>
                <c:pt idx="4668">
                  <c:v>796.2</c:v>
                </c:pt>
                <c:pt idx="4669">
                  <c:v>796.4</c:v>
                </c:pt>
                <c:pt idx="4670">
                  <c:v>796.6</c:v>
                </c:pt>
                <c:pt idx="4671">
                  <c:v>796.7</c:v>
                </c:pt>
                <c:pt idx="4672">
                  <c:v>796.9</c:v>
                </c:pt>
                <c:pt idx="4673">
                  <c:v>797.1</c:v>
                </c:pt>
                <c:pt idx="4674">
                  <c:v>797.2</c:v>
                </c:pt>
                <c:pt idx="4675">
                  <c:v>797.4</c:v>
                </c:pt>
                <c:pt idx="4676">
                  <c:v>797.5</c:v>
                </c:pt>
                <c:pt idx="4677">
                  <c:v>797.7</c:v>
                </c:pt>
                <c:pt idx="4678">
                  <c:v>797.9</c:v>
                </c:pt>
                <c:pt idx="4679">
                  <c:v>798.1</c:v>
                </c:pt>
                <c:pt idx="4680">
                  <c:v>798.3</c:v>
                </c:pt>
                <c:pt idx="4681">
                  <c:v>798.4</c:v>
                </c:pt>
                <c:pt idx="4682">
                  <c:v>798.6</c:v>
                </c:pt>
                <c:pt idx="4683">
                  <c:v>798.8</c:v>
                </c:pt>
                <c:pt idx="4684">
                  <c:v>798.9</c:v>
                </c:pt>
                <c:pt idx="4685">
                  <c:v>799.1</c:v>
                </c:pt>
                <c:pt idx="4686">
                  <c:v>799.3</c:v>
                </c:pt>
                <c:pt idx="4687">
                  <c:v>799.4</c:v>
                </c:pt>
                <c:pt idx="4688">
                  <c:v>799.6</c:v>
                </c:pt>
                <c:pt idx="4689">
                  <c:v>799.7</c:v>
                </c:pt>
                <c:pt idx="4690">
                  <c:v>799.9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B95-462B-AA5C-2B2C363C27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5872192"/>
        <c:axId val="465872584"/>
      </c:scatterChart>
      <c:scatterChart>
        <c:scatterStyle val="smoothMarker"/>
        <c:varyColors val="0"/>
        <c:ser>
          <c:idx val="1"/>
          <c:order val="1"/>
          <c:tx>
            <c:strRef>
              <c:f>CoCLO4!$X$2</c:f>
              <c:strCache>
                <c:ptCount val="1"/>
                <c:pt idx="0">
                  <c:v>TGA,mg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82"/>
              <c:layout>
                <c:manualLayout>
                  <c:x val="-6.4490116762657076E-3"/>
                  <c:y val="-4.0846088355281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B95-462B-AA5C-2B2C363C278D}"/>
                </c:ext>
                <c:ext xmlns:c15="http://schemas.microsoft.com/office/drawing/2012/chart" uri="{CE6537A1-D6FC-4f65-9D91-7224C49458BB}"/>
              </c:extLst>
            </c:dLbl>
            <c:dLbl>
              <c:idx val="1039"/>
              <c:layout>
                <c:manualLayout>
                  <c:x val="1.4510276271597842E-2"/>
                  <c:y val="-4.0846088355281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B95-462B-AA5C-2B2C363C278D}"/>
                </c:ext>
                <c:ext xmlns:c15="http://schemas.microsoft.com/office/drawing/2012/chart" uri="{CE6537A1-D6FC-4f65-9D91-7224C49458BB}"/>
              </c:extLst>
            </c:dLbl>
            <c:dLbl>
              <c:idx val="2749"/>
              <c:layout>
                <c:manualLayout>
                  <c:x val="-2.2571540866929977E-2"/>
                  <c:y val="-6.4186710272584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B95-462B-AA5C-2B2C363C278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CoCLO4!$V$3:$V$4714</c:f>
              <c:numCache>
                <c:formatCode>General</c:formatCode>
                <c:ptCount val="47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</c:numCache>
            </c:numRef>
          </c:xVal>
          <c:yVal>
            <c:numRef>
              <c:f>CoCLO4!$X$3:$X$4714</c:f>
              <c:numCache>
                <c:formatCode>General</c:formatCode>
                <c:ptCount val="4712"/>
                <c:pt idx="0">
                  <c:v>2.8328899999999999</c:v>
                </c:pt>
                <c:pt idx="1">
                  <c:v>2.8318980000000002</c:v>
                </c:pt>
                <c:pt idx="2">
                  <c:v>2.834149</c:v>
                </c:pt>
                <c:pt idx="3">
                  <c:v>2.8323939999999999</c:v>
                </c:pt>
                <c:pt idx="4">
                  <c:v>2.8307533999999999</c:v>
                </c:pt>
                <c:pt idx="5">
                  <c:v>2.8320889999999999</c:v>
                </c:pt>
                <c:pt idx="6">
                  <c:v>2.834416</c:v>
                </c:pt>
                <c:pt idx="7">
                  <c:v>2.8367810000000002</c:v>
                </c:pt>
                <c:pt idx="8">
                  <c:v>2.8359800000000002</c:v>
                </c:pt>
                <c:pt idx="9">
                  <c:v>2.8334239999999999</c:v>
                </c:pt>
                <c:pt idx="10">
                  <c:v>2.835369</c:v>
                </c:pt>
                <c:pt idx="11">
                  <c:v>2.835941</c:v>
                </c:pt>
                <c:pt idx="12">
                  <c:v>2.8367040000000001</c:v>
                </c:pt>
                <c:pt idx="13">
                  <c:v>2.8388789999999999</c:v>
                </c:pt>
                <c:pt idx="14">
                  <c:v>2.8395269999999999</c:v>
                </c:pt>
                <c:pt idx="15">
                  <c:v>2.8418900000000002</c:v>
                </c:pt>
                <c:pt idx="16">
                  <c:v>2.84212</c:v>
                </c:pt>
                <c:pt idx="17">
                  <c:v>2.8392599999999999</c:v>
                </c:pt>
                <c:pt idx="18">
                  <c:v>2.8387640000000003</c:v>
                </c:pt>
                <c:pt idx="19">
                  <c:v>2.8390309999999999</c:v>
                </c:pt>
                <c:pt idx="20">
                  <c:v>2.8410199999999999</c:v>
                </c:pt>
                <c:pt idx="21">
                  <c:v>2.8446799999999999</c:v>
                </c:pt>
                <c:pt idx="22">
                  <c:v>2.8425400000000001</c:v>
                </c:pt>
                <c:pt idx="23">
                  <c:v>2.84029</c:v>
                </c:pt>
                <c:pt idx="24">
                  <c:v>2.84613</c:v>
                </c:pt>
                <c:pt idx="25">
                  <c:v>2.84815</c:v>
                </c:pt>
                <c:pt idx="26">
                  <c:v>2.8483399999999999</c:v>
                </c:pt>
                <c:pt idx="27">
                  <c:v>2.8492899999999999</c:v>
                </c:pt>
                <c:pt idx="28">
                  <c:v>2.8494800000000002</c:v>
                </c:pt>
                <c:pt idx="29">
                  <c:v>2.8475000000000001</c:v>
                </c:pt>
                <c:pt idx="30">
                  <c:v>2.8488700000000002</c:v>
                </c:pt>
                <c:pt idx="31">
                  <c:v>2.85093</c:v>
                </c:pt>
                <c:pt idx="32">
                  <c:v>2.8516599999999999</c:v>
                </c:pt>
                <c:pt idx="33">
                  <c:v>2.8471600000000001</c:v>
                </c:pt>
                <c:pt idx="34">
                  <c:v>2.84761</c:v>
                </c:pt>
                <c:pt idx="35">
                  <c:v>2.85059</c:v>
                </c:pt>
                <c:pt idx="36">
                  <c:v>2.85128</c:v>
                </c:pt>
                <c:pt idx="37">
                  <c:v>2.8521900000000002</c:v>
                </c:pt>
                <c:pt idx="38">
                  <c:v>2.8519999999999999</c:v>
                </c:pt>
                <c:pt idx="39">
                  <c:v>2.8525700000000001</c:v>
                </c:pt>
                <c:pt idx="40">
                  <c:v>2.8502800000000001</c:v>
                </c:pt>
                <c:pt idx="41">
                  <c:v>2.85128</c:v>
                </c:pt>
                <c:pt idx="42">
                  <c:v>2.8484500000000001</c:v>
                </c:pt>
                <c:pt idx="43">
                  <c:v>2.8473899999999999</c:v>
                </c:pt>
                <c:pt idx="44">
                  <c:v>2.8496700000000001</c:v>
                </c:pt>
                <c:pt idx="45">
                  <c:v>2.8486400000000001</c:v>
                </c:pt>
                <c:pt idx="46">
                  <c:v>2.8452100000000002</c:v>
                </c:pt>
                <c:pt idx="47">
                  <c:v>2.8443000000000001</c:v>
                </c:pt>
                <c:pt idx="48">
                  <c:v>2.84491</c:v>
                </c:pt>
                <c:pt idx="49">
                  <c:v>2.8458200000000002</c:v>
                </c:pt>
                <c:pt idx="50">
                  <c:v>2.8502100000000001</c:v>
                </c:pt>
                <c:pt idx="51">
                  <c:v>2.8509000000000002</c:v>
                </c:pt>
                <c:pt idx="52">
                  <c:v>2.8525399999999999</c:v>
                </c:pt>
                <c:pt idx="53">
                  <c:v>2.8497500000000002</c:v>
                </c:pt>
                <c:pt idx="54">
                  <c:v>2.85189</c:v>
                </c:pt>
                <c:pt idx="55">
                  <c:v>2.8525700000000001</c:v>
                </c:pt>
                <c:pt idx="56">
                  <c:v>2.8524600000000002</c:v>
                </c:pt>
                <c:pt idx="57">
                  <c:v>2.8525</c:v>
                </c:pt>
                <c:pt idx="58">
                  <c:v>2.8545199999999999</c:v>
                </c:pt>
                <c:pt idx="59">
                  <c:v>2.8558500000000002</c:v>
                </c:pt>
                <c:pt idx="60">
                  <c:v>2.8557399999999999</c:v>
                </c:pt>
                <c:pt idx="61">
                  <c:v>2.85242</c:v>
                </c:pt>
                <c:pt idx="62">
                  <c:v>2.8538299999999999</c:v>
                </c:pt>
                <c:pt idx="63">
                  <c:v>2.8551700000000002</c:v>
                </c:pt>
                <c:pt idx="64">
                  <c:v>2.8581099999999999</c:v>
                </c:pt>
                <c:pt idx="65">
                  <c:v>2.8581799999999999</c:v>
                </c:pt>
                <c:pt idx="66">
                  <c:v>2.8591000000000002</c:v>
                </c:pt>
                <c:pt idx="67">
                  <c:v>2.8578000000000001</c:v>
                </c:pt>
                <c:pt idx="68">
                  <c:v>2.85555</c:v>
                </c:pt>
                <c:pt idx="69">
                  <c:v>2.8586400000000003</c:v>
                </c:pt>
                <c:pt idx="70">
                  <c:v>2.85589</c:v>
                </c:pt>
                <c:pt idx="71">
                  <c:v>2.8572700000000002</c:v>
                </c:pt>
                <c:pt idx="72">
                  <c:v>2.8584499999999999</c:v>
                </c:pt>
                <c:pt idx="73">
                  <c:v>2.85982</c:v>
                </c:pt>
                <c:pt idx="74">
                  <c:v>2.8611599999999999</c:v>
                </c:pt>
                <c:pt idx="75">
                  <c:v>2.8620000000000001</c:v>
                </c:pt>
                <c:pt idx="76">
                  <c:v>2.8641300000000003</c:v>
                </c:pt>
                <c:pt idx="77">
                  <c:v>2.8634500000000003</c:v>
                </c:pt>
                <c:pt idx="78">
                  <c:v>2.8645100000000001</c:v>
                </c:pt>
                <c:pt idx="79">
                  <c:v>2.8635600000000001</c:v>
                </c:pt>
                <c:pt idx="80">
                  <c:v>2.8615400000000002</c:v>
                </c:pt>
                <c:pt idx="81">
                  <c:v>2.86348</c:v>
                </c:pt>
                <c:pt idx="82">
                  <c:v>2.8647800000000001</c:v>
                </c:pt>
                <c:pt idx="83">
                  <c:v>2.8635200000000003</c:v>
                </c:pt>
                <c:pt idx="84">
                  <c:v>2.8579500000000002</c:v>
                </c:pt>
                <c:pt idx="85">
                  <c:v>2.8576100000000002</c:v>
                </c:pt>
                <c:pt idx="86">
                  <c:v>2.8566600000000002</c:v>
                </c:pt>
                <c:pt idx="87">
                  <c:v>2.8599700000000001</c:v>
                </c:pt>
                <c:pt idx="88">
                  <c:v>2.86131</c:v>
                </c:pt>
                <c:pt idx="89">
                  <c:v>2.8589799999999999</c:v>
                </c:pt>
                <c:pt idx="90">
                  <c:v>2.85704</c:v>
                </c:pt>
                <c:pt idx="91">
                  <c:v>2.8568500000000001</c:v>
                </c:pt>
                <c:pt idx="92">
                  <c:v>2.8561200000000002</c:v>
                </c:pt>
                <c:pt idx="93">
                  <c:v>2.8574200000000003</c:v>
                </c:pt>
                <c:pt idx="94">
                  <c:v>2.8586400000000003</c:v>
                </c:pt>
                <c:pt idx="95">
                  <c:v>2.8578399999999999</c:v>
                </c:pt>
                <c:pt idx="96">
                  <c:v>2.8576100000000002</c:v>
                </c:pt>
                <c:pt idx="97">
                  <c:v>2.8575300000000001</c:v>
                </c:pt>
                <c:pt idx="98">
                  <c:v>2.8584900000000002</c:v>
                </c:pt>
                <c:pt idx="99">
                  <c:v>2.86165</c:v>
                </c:pt>
                <c:pt idx="100">
                  <c:v>2.86158</c:v>
                </c:pt>
                <c:pt idx="101">
                  <c:v>2.8642500000000002</c:v>
                </c:pt>
                <c:pt idx="102">
                  <c:v>2.8618399999999999</c:v>
                </c:pt>
                <c:pt idx="103">
                  <c:v>2.8635200000000003</c:v>
                </c:pt>
                <c:pt idx="104">
                  <c:v>2.8643200000000002</c:v>
                </c:pt>
                <c:pt idx="105">
                  <c:v>2.8629899999999999</c:v>
                </c:pt>
                <c:pt idx="106">
                  <c:v>2.8606199999999999</c:v>
                </c:pt>
                <c:pt idx="107">
                  <c:v>2.8589799999999999</c:v>
                </c:pt>
                <c:pt idx="108">
                  <c:v>2.85799</c:v>
                </c:pt>
                <c:pt idx="109">
                  <c:v>2.8584900000000002</c:v>
                </c:pt>
                <c:pt idx="110">
                  <c:v>2.8565399999999999</c:v>
                </c:pt>
                <c:pt idx="111">
                  <c:v>2.8593600000000001</c:v>
                </c:pt>
                <c:pt idx="112">
                  <c:v>2.86131</c:v>
                </c:pt>
                <c:pt idx="113">
                  <c:v>2.8655400000000002</c:v>
                </c:pt>
                <c:pt idx="114">
                  <c:v>2.8659600000000003</c:v>
                </c:pt>
                <c:pt idx="115">
                  <c:v>2.8659300000000001</c:v>
                </c:pt>
                <c:pt idx="116">
                  <c:v>2.8677900000000003</c:v>
                </c:pt>
                <c:pt idx="117">
                  <c:v>2.8696299999999999</c:v>
                </c:pt>
                <c:pt idx="118">
                  <c:v>2.8683700000000001</c:v>
                </c:pt>
                <c:pt idx="119">
                  <c:v>2.8709199999999999</c:v>
                </c:pt>
                <c:pt idx="120">
                  <c:v>2.87127</c:v>
                </c:pt>
                <c:pt idx="121">
                  <c:v>2.87188</c:v>
                </c:pt>
                <c:pt idx="122">
                  <c:v>2.87222</c:v>
                </c:pt>
                <c:pt idx="123">
                  <c:v>2.8726799999999999</c:v>
                </c:pt>
                <c:pt idx="124">
                  <c:v>2.87344</c:v>
                </c:pt>
                <c:pt idx="125">
                  <c:v>2.8703500000000002</c:v>
                </c:pt>
                <c:pt idx="126">
                  <c:v>2.8686000000000003</c:v>
                </c:pt>
                <c:pt idx="127">
                  <c:v>2.8691300000000002</c:v>
                </c:pt>
                <c:pt idx="128">
                  <c:v>2.86829</c:v>
                </c:pt>
                <c:pt idx="129">
                  <c:v>2.8650500000000001</c:v>
                </c:pt>
                <c:pt idx="130">
                  <c:v>2.8647400000000003</c:v>
                </c:pt>
                <c:pt idx="131">
                  <c:v>2.8647</c:v>
                </c:pt>
                <c:pt idx="132">
                  <c:v>2.8648600000000002</c:v>
                </c:pt>
                <c:pt idx="133">
                  <c:v>2.8666900000000002</c:v>
                </c:pt>
                <c:pt idx="134">
                  <c:v>2.8666900000000002</c:v>
                </c:pt>
                <c:pt idx="135">
                  <c:v>2.8644799999999999</c:v>
                </c:pt>
                <c:pt idx="136">
                  <c:v>2.8623000000000003</c:v>
                </c:pt>
                <c:pt idx="137">
                  <c:v>2.8607</c:v>
                </c:pt>
                <c:pt idx="138">
                  <c:v>2.8608899999999999</c:v>
                </c:pt>
                <c:pt idx="139">
                  <c:v>2.8599000000000001</c:v>
                </c:pt>
                <c:pt idx="140">
                  <c:v>2.8592500000000003</c:v>
                </c:pt>
                <c:pt idx="141">
                  <c:v>2.8584900000000002</c:v>
                </c:pt>
                <c:pt idx="142">
                  <c:v>2.8605100000000001</c:v>
                </c:pt>
                <c:pt idx="143">
                  <c:v>2.8627199999999999</c:v>
                </c:pt>
                <c:pt idx="144">
                  <c:v>2.8648600000000002</c:v>
                </c:pt>
                <c:pt idx="145">
                  <c:v>2.8662700000000001</c:v>
                </c:pt>
                <c:pt idx="146">
                  <c:v>2.8651599999999999</c:v>
                </c:pt>
                <c:pt idx="147">
                  <c:v>2.86341</c:v>
                </c:pt>
                <c:pt idx="148">
                  <c:v>2.8622300000000003</c:v>
                </c:pt>
                <c:pt idx="149">
                  <c:v>2.8611200000000001</c:v>
                </c:pt>
                <c:pt idx="150">
                  <c:v>2.8617699999999999</c:v>
                </c:pt>
                <c:pt idx="151">
                  <c:v>2.8607400000000003</c:v>
                </c:pt>
                <c:pt idx="152">
                  <c:v>2.8590200000000001</c:v>
                </c:pt>
                <c:pt idx="153">
                  <c:v>2.8565</c:v>
                </c:pt>
                <c:pt idx="154">
                  <c:v>2.85887</c:v>
                </c:pt>
                <c:pt idx="155">
                  <c:v>2.8616900000000003</c:v>
                </c:pt>
                <c:pt idx="156">
                  <c:v>2.8651200000000001</c:v>
                </c:pt>
                <c:pt idx="157">
                  <c:v>2.8666100000000001</c:v>
                </c:pt>
                <c:pt idx="158">
                  <c:v>2.8668</c:v>
                </c:pt>
                <c:pt idx="159">
                  <c:v>2.8711100000000003</c:v>
                </c:pt>
                <c:pt idx="160">
                  <c:v>2.87012</c:v>
                </c:pt>
                <c:pt idx="161">
                  <c:v>2.8688199999999999</c:v>
                </c:pt>
                <c:pt idx="162">
                  <c:v>2.8669600000000002</c:v>
                </c:pt>
                <c:pt idx="163">
                  <c:v>2.8697400000000002</c:v>
                </c:pt>
                <c:pt idx="164">
                  <c:v>2.8699699999999999</c:v>
                </c:pt>
                <c:pt idx="165">
                  <c:v>2.8705400000000001</c:v>
                </c:pt>
                <c:pt idx="166">
                  <c:v>2.8711500000000001</c:v>
                </c:pt>
                <c:pt idx="167">
                  <c:v>2.8707700000000003</c:v>
                </c:pt>
                <c:pt idx="168">
                  <c:v>2.8674900000000001</c:v>
                </c:pt>
                <c:pt idx="169">
                  <c:v>2.8654299999999999</c:v>
                </c:pt>
                <c:pt idx="170">
                  <c:v>2.8644000000000003</c:v>
                </c:pt>
                <c:pt idx="171">
                  <c:v>2.8658900000000003</c:v>
                </c:pt>
                <c:pt idx="172">
                  <c:v>2.8678699999999999</c:v>
                </c:pt>
                <c:pt idx="173">
                  <c:v>2.8681399999999999</c:v>
                </c:pt>
                <c:pt idx="174">
                  <c:v>2.8654299999999999</c:v>
                </c:pt>
                <c:pt idx="175">
                  <c:v>2.86463</c:v>
                </c:pt>
                <c:pt idx="176">
                  <c:v>2.8626800000000001</c:v>
                </c:pt>
                <c:pt idx="177">
                  <c:v>2.8629899999999999</c:v>
                </c:pt>
                <c:pt idx="178">
                  <c:v>2.8650100000000003</c:v>
                </c:pt>
                <c:pt idx="179">
                  <c:v>2.8669199999999999</c:v>
                </c:pt>
                <c:pt idx="180">
                  <c:v>2.8650500000000001</c:v>
                </c:pt>
                <c:pt idx="181">
                  <c:v>2.8623799999999999</c:v>
                </c:pt>
                <c:pt idx="182">
                  <c:v>2.8629100000000003</c:v>
                </c:pt>
                <c:pt idx="183">
                  <c:v>2.8628400000000003</c:v>
                </c:pt>
                <c:pt idx="184">
                  <c:v>2.86646</c:v>
                </c:pt>
                <c:pt idx="185">
                  <c:v>2.86612</c:v>
                </c:pt>
                <c:pt idx="186">
                  <c:v>2.8647800000000001</c:v>
                </c:pt>
                <c:pt idx="187">
                  <c:v>2.86341</c:v>
                </c:pt>
                <c:pt idx="188">
                  <c:v>2.8656200000000003</c:v>
                </c:pt>
                <c:pt idx="189">
                  <c:v>2.8670300000000002</c:v>
                </c:pt>
                <c:pt idx="190">
                  <c:v>2.8684799999999999</c:v>
                </c:pt>
                <c:pt idx="191">
                  <c:v>2.8699699999999999</c:v>
                </c:pt>
                <c:pt idx="192">
                  <c:v>2.8709600000000002</c:v>
                </c:pt>
                <c:pt idx="193">
                  <c:v>2.8684799999999999</c:v>
                </c:pt>
                <c:pt idx="194">
                  <c:v>2.8688600000000002</c:v>
                </c:pt>
                <c:pt idx="195">
                  <c:v>2.8713000000000002</c:v>
                </c:pt>
                <c:pt idx="196">
                  <c:v>2.8720699999999999</c:v>
                </c:pt>
                <c:pt idx="197">
                  <c:v>2.8714599999999999</c:v>
                </c:pt>
                <c:pt idx="198">
                  <c:v>2.8718400000000002</c:v>
                </c:pt>
                <c:pt idx="199">
                  <c:v>2.8747799999999999</c:v>
                </c:pt>
                <c:pt idx="200">
                  <c:v>2.8745799999999999</c:v>
                </c:pt>
                <c:pt idx="201">
                  <c:v>2.8750800000000001</c:v>
                </c:pt>
                <c:pt idx="202">
                  <c:v>2.8753100000000003</c:v>
                </c:pt>
                <c:pt idx="203">
                  <c:v>2.8771800000000001</c:v>
                </c:pt>
                <c:pt idx="204">
                  <c:v>2.8757299999999999</c:v>
                </c:pt>
                <c:pt idx="205">
                  <c:v>2.8767200000000002</c:v>
                </c:pt>
                <c:pt idx="206">
                  <c:v>2.8751199999999999</c:v>
                </c:pt>
                <c:pt idx="207">
                  <c:v>2.8724500000000002</c:v>
                </c:pt>
                <c:pt idx="208">
                  <c:v>2.8694700000000002</c:v>
                </c:pt>
                <c:pt idx="209">
                  <c:v>2.87073</c:v>
                </c:pt>
                <c:pt idx="210">
                  <c:v>2.8696299999999999</c:v>
                </c:pt>
                <c:pt idx="211">
                  <c:v>2.86707</c:v>
                </c:pt>
                <c:pt idx="212">
                  <c:v>2.86524</c:v>
                </c:pt>
                <c:pt idx="213">
                  <c:v>2.8647400000000003</c:v>
                </c:pt>
                <c:pt idx="214">
                  <c:v>2.8648199999999999</c:v>
                </c:pt>
                <c:pt idx="215">
                  <c:v>2.8630599999999999</c:v>
                </c:pt>
                <c:pt idx="216">
                  <c:v>2.8668</c:v>
                </c:pt>
                <c:pt idx="217">
                  <c:v>2.8678300000000001</c:v>
                </c:pt>
                <c:pt idx="218">
                  <c:v>2.8674500000000003</c:v>
                </c:pt>
                <c:pt idx="219">
                  <c:v>2.8659600000000003</c:v>
                </c:pt>
                <c:pt idx="220">
                  <c:v>2.8647</c:v>
                </c:pt>
                <c:pt idx="221">
                  <c:v>2.8650100000000003</c:v>
                </c:pt>
                <c:pt idx="222">
                  <c:v>2.86734</c:v>
                </c:pt>
                <c:pt idx="223">
                  <c:v>2.8664200000000002</c:v>
                </c:pt>
                <c:pt idx="224">
                  <c:v>2.8661500000000002</c:v>
                </c:pt>
                <c:pt idx="225">
                  <c:v>2.8638300000000001</c:v>
                </c:pt>
                <c:pt idx="226">
                  <c:v>2.8626800000000001</c:v>
                </c:pt>
                <c:pt idx="227">
                  <c:v>2.8605499999999999</c:v>
                </c:pt>
                <c:pt idx="228">
                  <c:v>2.8605800000000001</c:v>
                </c:pt>
                <c:pt idx="229">
                  <c:v>2.8601999999999999</c:v>
                </c:pt>
                <c:pt idx="230">
                  <c:v>2.8606600000000002</c:v>
                </c:pt>
                <c:pt idx="231">
                  <c:v>2.86036</c:v>
                </c:pt>
                <c:pt idx="232">
                  <c:v>2.8596300000000001</c:v>
                </c:pt>
                <c:pt idx="233">
                  <c:v>2.8587899999999999</c:v>
                </c:pt>
                <c:pt idx="234">
                  <c:v>2.85975</c:v>
                </c:pt>
                <c:pt idx="235">
                  <c:v>2.8588300000000002</c:v>
                </c:pt>
                <c:pt idx="236">
                  <c:v>2.8637100000000002</c:v>
                </c:pt>
                <c:pt idx="237">
                  <c:v>2.8667600000000002</c:v>
                </c:pt>
                <c:pt idx="238">
                  <c:v>2.8659600000000003</c:v>
                </c:pt>
                <c:pt idx="239">
                  <c:v>2.8643200000000002</c:v>
                </c:pt>
                <c:pt idx="240">
                  <c:v>2.86524</c:v>
                </c:pt>
                <c:pt idx="241">
                  <c:v>2.8649</c:v>
                </c:pt>
                <c:pt idx="242">
                  <c:v>2.86226</c:v>
                </c:pt>
                <c:pt idx="243">
                  <c:v>2.8652800000000003</c:v>
                </c:pt>
                <c:pt idx="244">
                  <c:v>2.8669199999999999</c:v>
                </c:pt>
                <c:pt idx="245">
                  <c:v>2.8643200000000002</c:v>
                </c:pt>
                <c:pt idx="246">
                  <c:v>2.8651200000000001</c:v>
                </c:pt>
                <c:pt idx="247">
                  <c:v>2.8666499999999999</c:v>
                </c:pt>
                <c:pt idx="248">
                  <c:v>2.8700800000000002</c:v>
                </c:pt>
                <c:pt idx="249">
                  <c:v>2.8700800000000002</c:v>
                </c:pt>
                <c:pt idx="250">
                  <c:v>2.8729400000000003</c:v>
                </c:pt>
                <c:pt idx="251">
                  <c:v>2.8732500000000001</c:v>
                </c:pt>
                <c:pt idx="252">
                  <c:v>2.8718400000000002</c:v>
                </c:pt>
                <c:pt idx="253">
                  <c:v>2.8700800000000002</c:v>
                </c:pt>
                <c:pt idx="254">
                  <c:v>2.86856</c:v>
                </c:pt>
                <c:pt idx="255">
                  <c:v>2.8686000000000003</c:v>
                </c:pt>
                <c:pt idx="256">
                  <c:v>2.8674500000000003</c:v>
                </c:pt>
                <c:pt idx="257">
                  <c:v>2.8662300000000003</c:v>
                </c:pt>
                <c:pt idx="258">
                  <c:v>2.8689</c:v>
                </c:pt>
                <c:pt idx="259">
                  <c:v>2.8693200000000001</c:v>
                </c:pt>
                <c:pt idx="260">
                  <c:v>2.8675299999999999</c:v>
                </c:pt>
                <c:pt idx="261">
                  <c:v>2.8703099999999999</c:v>
                </c:pt>
                <c:pt idx="262">
                  <c:v>2.8711500000000001</c:v>
                </c:pt>
                <c:pt idx="263">
                  <c:v>2.8721100000000002</c:v>
                </c:pt>
                <c:pt idx="264">
                  <c:v>2.8705400000000001</c:v>
                </c:pt>
                <c:pt idx="265">
                  <c:v>2.86856</c:v>
                </c:pt>
                <c:pt idx="266">
                  <c:v>2.8679900000000003</c:v>
                </c:pt>
                <c:pt idx="267">
                  <c:v>2.86741</c:v>
                </c:pt>
                <c:pt idx="268">
                  <c:v>2.8676400000000002</c:v>
                </c:pt>
                <c:pt idx="269">
                  <c:v>2.8700800000000002</c:v>
                </c:pt>
                <c:pt idx="270">
                  <c:v>2.8711500000000001</c:v>
                </c:pt>
                <c:pt idx="271">
                  <c:v>2.8715299999999999</c:v>
                </c:pt>
                <c:pt idx="272">
                  <c:v>2.8689400000000003</c:v>
                </c:pt>
                <c:pt idx="273">
                  <c:v>2.8666900000000002</c:v>
                </c:pt>
                <c:pt idx="274">
                  <c:v>2.8662700000000001</c:v>
                </c:pt>
                <c:pt idx="275">
                  <c:v>2.8656600000000001</c:v>
                </c:pt>
                <c:pt idx="276">
                  <c:v>2.8652000000000002</c:v>
                </c:pt>
                <c:pt idx="277">
                  <c:v>2.8659600000000003</c:v>
                </c:pt>
                <c:pt idx="278">
                  <c:v>2.8684400000000001</c:v>
                </c:pt>
                <c:pt idx="279">
                  <c:v>2.8706200000000002</c:v>
                </c:pt>
                <c:pt idx="280">
                  <c:v>2.8704300000000003</c:v>
                </c:pt>
                <c:pt idx="281">
                  <c:v>2.8685200000000002</c:v>
                </c:pt>
                <c:pt idx="282">
                  <c:v>2.8690500000000001</c:v>
                </c:pt>
                <c:pt idx="283">
                  <c:v>2.86646</c:v>
                </c:pt>
                <c:pt idx="284">
                  <c:v>2.8651599999999999</c:v>
                </c:pt>
                <c:pt idx="285">
                  <c:v>2.8662300000000003</c:v>
                </c:pt>
                <c:pt idx="286">
                  <c:v>2.8663500000000002</c:v>
                </c:pt>
                <c:pt idx="287">
                  <c:v>2.8697400000000002</c:v>
                </c:pt>
                <c:pt idx="288">
                  <c:v>2.8708499999999999</c:v>
                </c:pt>
                <c:pt idx="289">
                  <c:v>2.8687900000000002</c:v>
                </c:pt>
                <c:pt idx="290">
                  <c:v>2.8690199999999999</c:v>
                </c:pt>
                <c:pt idx="291">
                  <c:v>2.8713800000000003</c:v>
                </c:pt>
                <c:pt idx="292">
                  <c:v>2.8724500000000002</c:v>
                </c:pt>
                <c:pt idx="293">
                  <c:v>2.87066</c:v>
                </c:pt>
                <c:pt idx="294">
                  <c:v>2.8696299999999999</c:v>
                </c:pt>
                <c:pt idx="295">
                  <c:v>2.8694000000000002</c:v>
                </c:pt>
                <c:pt idx="296">
                  <c:v>2.86978</c:v>
                </c:pt>
                <c:pt idx="297">
                  <c:v>2.8715299999999999</c:v>
                </c:pt>
                <c:pt idx="298">
                  <c:v>2.8712300000000002</c:v>
                </c:pt>
                <c:pt idx="299">
                  <c:v>2.8726000000000003</c:v>
                </c:pt>
                <c:pt idx="300">
                  <c:v>2.8699300000000001</c:v>
                </c:pt>
                <c:pt idx="301">
                  <c:v>2.8684400000000001</c:v>
                </c:pt>
                <c:pt idx="302">
                  <c:v>2.8681000000000001</c:v>
                </c:pt>
                <c:pt idx="303">
                  <c:v>2.8678699999999999</c:v>
                </c:pt>
                <c:pt idx="304">
                  <c:v>2.8698200000000003</c:v>
                </c:pt>
                <c:pt idx="305">
                  <c:v>2.8694700000000002</c:v>
                </c:pt>
                <c:pt idx="306">
                  <c:v>2.8686000000000003</c:v>
                </c:pt>
                <c:pt idx="307">
                  <c:v>2.8688600000000002</c:v>
                </c:pt>
                <c:pt idx="308">
                  <c:v>2.8708100000000001</c:v>
                </c:pt>
                <c:pt idx="309">
                  <c:v>2.8694700000000002</c:v>
                </c:pt>
                <c:pt idx="310">
                  <c:v>2.8691300000000002</c:v>
                </c:pt>
                <c:pt idx="311">
                  <c:v>2.8678699999999999</c:v>
                </c:pt>
                <c:pt idx="312">
                  <c:v>2.8668800000000001</c:v>
                </c:pt>
                <c:pt idx="313">
                  <c:v>2.8667600000000002</c:v>
                </c:pt>
                <c:pt idx="314">
                  <c:v>2.8656999999999999</c:v>
                </c:pt>
                <c:pt idx="315">
                  <c:v>2.86673</c:v>
                </c:pt>
                <c:pt idx="316">
                  <c:v>2.8684099999999999</c:v>
                </c:pt>
                <c:pt idx="317">
                  <c:v>2.8689</c:v>
                </c:pt>
                <c:pt idx="318">
                  <c:v>2.86917</c:v>
                </c:pt>
                <c:pt idx="319">
                  <c:v>2.8711100000000003</c:v>
                </c:pt>
                <c:pt idx="320">
                  <c:v>2.8724099999999999</c:v>
                </c:pt>
                <c:pt idx="321">
                  <c:v>2.8731400000000002</c:v>
                </c:pt>
                <c:pt idx="322">
                  <c:v>2.8741300000000001</c:v>
                </c:pt>
                <c:pt idx="323">
                  <c:v>2.8760699999999999</c:v>
                </c:pt>
                <c:pt idx="324">
                  <c:v>2.8773300000000002</c:v>
                </c:pt>
                <c:pt idx="325">
                  <c:v>2.8746200000000002</c:v>
                </c:pt>
                <c:pt idx="326">
                  <c:v>2.8727200000000002</c:v>
                </c:pt>
                <c:pt idx="327">
                  <c:v>2.8709600000000002</c:v>
                </c:pt>
                <c:pt idx="328">
                  <c:v>2.86863</c:v>
                </c:pt>
                <c:pt idx="329">
                  <c:v>2.8665700000000003</c:v>
                </c:pt>
                <c:pt idx="330">
                  <c:v>2.8661500000000002</c:v>
                </c:pt>
                <c:pt idx="331">
                  <c:v>2.8662300000000003</c:v>
                </c:pt>
                <c:pt idx="332">
                  <c:v>2.8660399999999999</c:v>
                </c:pt>
                <c:pt idx="333">
                  <c:v>2.8644400000000001</c:v>
                </c:pt>
                <c:pt idx="334">
                  <c:v>2.8639399999999999</c:v>
                </c:pt>
                <c:pt idx="335">
                  <c:v>2.8654700000000002</c:v>
                </c:pt>
                <c:pt idx="336">
                  <c:v>2.8683300000000003</c:v>
                </c:pt>
                <c:pt idx="337">
                  <c:v>2.8678300000000001</c:v>
                </c:pt>
                <c:pt idx="338">
                  <c:v>2.8687100000000001</c:v>
                </c:pt>
                <c:pt idx="339">
                  <c:v>2.8702700000000001</c:v>
                </c:pt>
                <c:pt idx="340">
                  <c:v>2.8721100000000002</c:v>
                </c:pt>
                <c:pt idx="341">
                  <c:v>2.87249</c:v>
                </c:pt>
                <c:pt idx="342">
                  <c:v>2.8716900000000001</c:v>
                </c:pt>
                <c:pt idx="343">
                  <c:v>2.8697400000000002</c:v>
                </c:pt>
                <c:pt idx="344">
                  <c:v>2.8684099999999999</c:v>
                </c:pt>
                <c:pt idx="345">
                  <c:v>2.8669600000000002</c:v>
                </c:pt>
                <c:pt idx="346">
                  <c:v>2.8683700000000001</c:v>
                </c:pt>
                <c:pt idx="347">
                  <c:v>2.8683300000000003</c:v>
                </c:pt>
                <c:pt idx="348">
                  <c:v>2.8701600000000003</c:v>
                </c:pt>
                <c:pt idx="349">
                  <c:v>2.8714599999999999</c:v>
                </c:pt>
                <c:pt idx="350">
                  <c:v>2.8706200000000002</c:v>
                </c:pt>
                <c:pt idx="351">
                  <c:v>2.8689400000000003</c:v>
                </c:pt>
                <c:pt idx="352">
                  <c:v>2.8690199999999999</c:v>
                </c:pt>
                <c:pt idx="353">
                  <c:v>2.8717999999999999</c:v>
                </c:pt>
                <c:pt idx="354">
                  <c:v>2.8734000000000002</c:v>
                </c:pt>
                <c:pt idx="355">
                  <c:v>2.8742000000000001</c:v>
                </c:pt>
                <c:pt idx="356">
                  <c:v>2.8726799999999999</c:v>
                </c:pt>
                <c:pt idx="357">
                  <c:v>2.8717600000000001</c:v>
                </c:pt>
                <c:pt idx="358">
                  <c:v>2.8699300000000001</c:v>
                </c:pt>
                <c:pt idx="359">
                  <c:v>2.8723000000000001</c:v>
                </c:pt>
                <c:pt idx="360">
                  <c:v>2.8720699999999999</c:v>
                </c:pt>
                <c:pt idx="361">
                  <c:v>2.87066</c:v>
                </c:pt>
                <c:pt idx="362">
                  <c:v>2.8691300000000002</c:v>
                </c:pt>
                <c:pt idx="363">
                  <c:v>2.8692100000000003</c:v>
                </c:pt>
                <c:pt idx="364">
                  <c:v>2.8691300000000002</c:v>
                </c:pt>
                <c:pt idx="365">
                  <c:v>2.8687900000000002</c:v>
                </c:pt>
                <c:pt idx="366">
                  <c:v>2.8690500000000001</c:v>
                </c:pt>
                <c:pt idx="367">
                  <c:v>2.8696999999999999</c:v>
                </c:pt>
                <c:pt idx="368">
                  <c:v>2.87039</c:v>
                </c:pt>
                <c:pt idx="369">
                  <c:v>2.87073</c:v>
                </c:pt>
                <c:pt idx="370">
                  <c:v>2.8723700000000001</c:v>
                </c:pt>
                <c:pt idx="371">
                  <c:v>2.87527</c:v>
                </c:pt>
                <c:pt idx="372">
                  <c:v>2.8768700000000003</c:v>
                </c:pt>
                <c:pt idx="373">
                  <c:v>2.8780200000000002</c:v>
                </c:pt>
                <c:pt idx="374">
                  <c:v>2.8795800000000003</c:v>
                </c:pt>
                <c:pt idx="375">
                  <c:v>2.8772199999999999</c:v>
                </c:pt>
                <c:pt idx="376">
                  <c:v>2.8790100000000001</c:v>
                </c:pt>
                <c:pt idx="377">
                  <c:v>2.8789000000000002</c:v>
                </c:pt>
                <c:pt idx="378">
                  <c:v>2.8787400000000001</c:v>
                </c:pt>
                <c:pt idx="379">
                  <c:v>2.87886</c:v>
                </c:pt>
                <c:pt idx="380">
                  <c:v>2.8761100000000002</c:v>
                </c:pt>
                <c:pt idx="381">
                  <c:v>2.875</c:v>
                </c:pt>
                <c:pt idx="382">
                  <c:v>2.8751199999999999</c:v>
                </c:pt>
                <c:pt idx="383">
                  <c:v>2.8748100000000001</c:v>
                </c:pt>
                <c:pt idx="384">
                  <c:v>2.8763800000000002</c:v>
                </c:pt>
                <c:pt idx="385">
                  <c:v>2.8763399999999999</c:v>
                </c:pt>
                <c:pt idx="386">
                  <c:v>2.8765700000000001</c:v>
                </c:pt>
                <c:pt idx="387">
                  <c:v>2.875</c:v>
                </c:pt>
                <c:pt idx="388">
                  <c:v>2.8717999999999999</c:v>
                </c:pt>
                <c:pt idx="389">
                  <c:v>2.8714200000000001</c:v>
                </c:pt>
                <c:pt idx="390">
                  <c:v>2.8711500000000001</c:v>
                </c:pt>
                <c:pt idx="391">
                  <c:v>2.8740900000000003</c:v>
                </c:pt>
                <c:pt idx="392">
                  <c:v>2.8716900000000001</c:v>
                </c:pt>
                <c:pt idx="393">
                  <c:v>2.8736299999999999</c:v>
                </c:pt>
                <c:pt idx="394">
                  <c:v>2.8706900000000002</c:v>
                </c:pt>
                <c:pt idx="395">
                  <c:v>2.8711500000000001</c:v>
                </c:pt>
                <c:pt idx="396">
                  <c:v>2.8697400000000002</c:v>
                </c:pt>
                <c:pt idx="397">
                  <c:v>2.87249</c:v>
                </c:pt>
                <c:pt idx="398">
                  <c:v>2.8738999999999999</c:v>
                </c:pt>
                <c:pt idx="399">
                  <c:v>2.8749700000000002</c:v>
                </c:pt>
                <c:pt idx="400">
                  <c:v>2.8771400000000003</c:v>
                </c:pt>
                <c:pt idx="401">
                  <c:v>2.8753899999999999</c:v>
                </c:pt>
                <c:pt idx="402">
                  <c:v>2.8772899999999999</c:v>
                </c:pt>
                <c:pt idx="403">
                  <c:v>2.8771</c:v>
                </c:pt>
                <c:pt idx="404">
                  <c:v>2.87466</c:v>
                </c:pt>
                <c:pt idx="405">
                  <c:v>2.8730600000000002</c:v>
                </c:pt>
                <c:pt idx="406">
                  <c:v>2.8727900000000002</c:v>
                </c:pt>
                <c:pt idx="407">
                  <c:v>2.8760300000000001</c:v>
                </c:pt>
                <c:pt idx="408">
                  <c:v>2.8766400000000001</c:v>
                </c:pt>
                <c:pt idx="409">
                  <c:v>2.8752300000000002</c:v>
                </c:pt>
                <c:pt idx="410">
                  <c:v>2.8762300000000001</c:v>
                </c:pt>
                <c:pt idx="411">
                  <c:v>2.87642</c:v>
                </c:pt>
                <c:pt idx="412">
                  <c:v>2.8760699999999999</c:v>
                </c:pt>
                <c:pt idx="413">
                  <c:v>2.8760300000000001</c:v>
                </c:pt>
                <c:pt idx="414">
                  <c:v>2.87703</c:v>
                </c:pt>
                <c:pt idx="415">
                  <c:v>2.8747400000000001</c:v>
                </c:pt>
                <c:pt idx="416">
                  <c:v>2.8738200000000003</c:v>
                </c:pt>
                <c:pt idx="417">
                  <c:v>2.8713000000000002</c:v>
                </c:pt>
                <c:pt idx="418">
                  <c:v>2.8702700000000001</c:v>
                </c:pt>
                <c:pt idx="419">
                  <c:v>2.87127</c:v>
                </c:pt>
                <c:pt idx="420">
                  <c:v>2.8725300000000002</c:v>
                </c:pt>
                <c:pt idx="421">
                  <c:v>2.8711500000000001</c:v>
                </c:pt>
                <c:pt idx="422">
                  <c:v>2.87066</c:v>
                </c:pt>
                <c:pt idx="423">
                  <c:v>2.8705400000000001</c:v>
                </c:pt>
                <c:pt idx="424">
                  <c:v>2.87134</c:v>
                </c:pt>
                <c:pt idx="425">
                  <c:v>2.8726400000000001</c:v>
                </c:pt>
                <c:pt idx="426">
                  <c:v>2.8734000000000002</c:v>
                </c:pt>
                <c:pt idx="427">
                  <c:v>2.8750400000000003</c:v>
                </c:pt>
                <c:pt idx="428">
                  <c:v>2.8776000000000002</c:v>
                </c:pt>
                <c:pt idx="429">
                  <c:v>2.87581</c:v>
                </c:pt>
                <c:pt idx="430">
                  <c:v>2.8753500000000001</c:v>
                </c:pt>
                <c:pt idx="431">
                  <c:v>2.8774100000000002</c:v>
                </c:pt>
                <c:pt idx="432">
                  <c:v>2.8771</c:v>
                </c:pt>
                <c:pt idx="433">
                  <c:v>2.87581</c:v>
                </c:pt>
                <c:pt idx="434">
                  <c:v>2.8770600000000002</c:v>
                </c:pt>
                <c:pt idx="435">
                  <c:v>2.8773300000000002</c:v>
                </c:pt>
                <c:pt idx="436">
                  <c:v>2.8793500000000001</c:v>
                </c:pt>
                <c:pt idx="437">
                  <c:v>2.8796200000000001</c:v>
                </c:pt>
                <c:pt idx="438">
                  <c:v>2.87947</c:v>
                </c:pt>
                <c:pt idx="439">
                  <c:v>2.8764500000000002</c:v>
                </c:pt>
                <c:pt idx="440">
                  <c:v>2.87466</c:v>
                </c:pt>
                <c:pt idx="441">
                  <c:v>2.8747799999999999</c:v>
                </c:pt>
                <c:pt idx="442">
                  <c:v>2.8750800000000001</c:v>
                </c:pt>
                <c:pt idx="443">
                  <c:v>2.8781300000000001</c:v>
                </c:pt>
                <c:pt idx="444">
                  <c:v>2.8755000000000002</c:v>
                </c:pt>
                <c:pt idx="445">
                  <c:v>2.8754200000000001</c:v>
                </c:pt>
                <c:pt idx="446">
                  <c:v>2.8763399999999999</c:v>
                </c:pt>
                <c:pt idx="447">
                  <c:v>2.8754200000000001</c:v>
                </c:pt>
                <c:pt idx="448">
                  <c:v>2.87703</c:v>
                </c:pt>
                <c:pt idx="449">
                  <c:v>2.8754200000000001</c:v>
                </c:pt>
                <c:pt idx="450">
                  <c:v>2.87554</c:v>
                </c:pt>
                <c:pt idx="451">
                  <c:v>2.8754599999999999</c:v>
                </c:pt>
                <c:pt idx="452">
                  <c:v>2.87317</c:v>
                </c:pt>
                <c:pt idx="453">
                  <c:v>2.8738600000000001</c:v>
                </c:pt>
                <c:pt idx="454">
                  <c:v>2.8752</c:v>
                </c:pt>
                <c:pt idx="455">
                  <c:v>2.8739699999999999</c:v>
                </c:pt>
                <c:pt idx="456">
                  <c:v>2.8714200000000001</c:v>
                </c:pt>
                <c:pt idx="457">
                  <c:v>2.87527</c:v>
                </c:pt>
                <c:pt idx="458">
                  <c:v>2.8762600000000003</c:v>
                </c:pt>
                <c:pt idx="459">
                  <c:v>2.8773300000000002</c:v>
                </c:pt>
                <c:pt idx="460">
                  <c:v>2.8789700000000003</c:v>
                </c:pt>
                <c:pt idx="461">
                  <c:v>2.8784800000000001</c:v>
                </c:pt>
                <c:pt idx="462">
                  <c:v>2.8799600000000001</c:v>
                </c:pt>
                <c:pt idx="463">
                  <c:v>2.8790499999999999</c:v>
                </c:pt>
                <c:pt idx="464">
                  <c:v>2.8801900000000002</c:v>
                </c:pt>
                <c:pt idx="465">
                  <c:v>2.8787799999999999</c:v>
                </c:pt>
                <c:pt idx="466">
                  <c:v>2.8765700000000001</c:v>
                </c:pt>
                <c:pt idx="467">
                  <c:v>2.8745799999999999</c:v>
                </c:pt>
                <c:pt idx="468">
                  <c:v>2.8727499999999999</c:v>
                </c:pt>
                <c:pt idx="469">
                  <c:v>2.8730600000000002</c:v>
                </c:pt>
                <c:pt idx="470">
                  <c:v>2.8718400000000002</c:v>
                </c:pt>
                <c:pt idx="471">
                  <c:v>2.8730199999999999</c:v>
                </c:pt>
                <c:pt idx="472">
                  <c:v>2.8742399999999999</c:v>
                </c:pt>
                <c:pt idx="473">
                  <c:v>2.8756500000000003</c:v>
                </c:pt>
                <c:pt idx="474">
                  <c:v>2.8769100000000001</c:v>
                </c:pt>
                <c:pt idx="475">
                  <c:v>2.87832</c:v>
                </c:pt>
                <c:pt idx="476">
                  <c:v>2.8795800000000003</c:v>
                </c:pt>
                <c:pt idx="477">
                  <c:v>2.87981</c:v>
                </c:pt>
                <c:pt idx="478">
                  <c:v>2.8766099999999999</c:v>
                </c:pt>
                <c:pt idx="479">
                  <c:v>2.8761100000000002</c:v>
                </c:pt>
                <c:pt idx="480">
                  <c:v>2.8784800000000001</c:v>
                </c:pt>
                <c:pt idx="481">
                  <c:v>2.8753899999999999</c:v>
                </c:pt>
                <c:pt idx="482">
                  <c:v>2.8732899999999999</c:v>
                </c:pt>
                <c:pt idx="483">
                  <c:v>2.8773300000000002</c:v>
                </c:pt>
                <c:pt idx="484">
                  <c:v>2.87588</c:v>
                </c:pt>
                <c:pt idx="485">
                  <c:v>2.8746200000000002</c:v>
                </c:pt>
                <c:pt idx="486">
                  <c:v>2.8762600000000003</c:v>
                </c:pt>
                <c:pt idx="487">
                  <c:v>2.8770600000000002</c:v>
                </c:pt>
                <c:pt idx="488">
                  <c:v>2.8790900000000001</c:v>
                </c:pt>
                <c:pt idx="489">
                  <c:v>2.8804600000000002</c:v>
                </c:pt>
                <c:pt idx="490">
                  <c:v>2.8781300000000001</c:v>
                </c:pt>
                <c:pt idx="491">
                  <c:v>2.8778700000000002</c:v>
                </c:pt>
                <c:pt idx="492">
                  <c:v>2.8748900000000002</c:v>
                </c:pt>
                <c:pt idx="493">
                  <c:v>2.8748900000000002</c:v>
                </c:pt>
                <c:pt idx="494">
                  <c:v>2.8765300000000003</c:v>
                </c:pt>
                <c:pt idx="495">
                  <c:v>2.8769100000000001</c:v>
                </c:pt>
                <c:pt idx="496">
                  <c:v>2.8773300000000002</c:v>
                </c:pt>
                <c:pt idx="497">
                  <c:v>2.8789700000000003</c:v>
                </c:pt>
                <c:pt idx="498">
                  <c:v>2.8771</c:v>
                </c:pt>
                <c:pt idx="499">
                  <c:v>2.8764500000000002</c:v>
                </c:pt>
                <c:pt idx="500">
                  <c:v>2.8781300000000001</c:v>
                </c:pt>
                <c:pt idx="501">
                  <c:v>2.8752</c:v>
                </c:pt>
                <c:pt idx="502">
                  <c:v>2.8732899999999999</c:v>
                </c:pt>
                <c:pt idx="503">
                  <c:v>2.8725300000000002</c:v>
                </c:pt>
                <c:pt idx="504">
                  <c:v>2.8723300000000003</c:v>
                </c:pt>
                <c:pt idx="505">
                  <c:v>2.8721800000000002</c:v>
                </c:pt>
                <c:pt idx="506">
                  <c:v>2.8717600000000001</c:v>
                </c:pt>
                <c:pt idx="507">
                  <c:v>2.8728700000000003</c:v>
                </c:pt>
                <c:pt idx="508">
                  <c:v>2.8712300000000002</c:v>
                </c:pt>
                <c:pt idx="509">
                  <c:v>2.8729800000000001</c:v>
                </c:pt>
                <c:pt idx="510">
                  <c:v>2.8747400000000001</c:v>
                </c:pt>
                <c:pt idx="511">
                  <c:v>2.8776700000000002</c:v>
                </c:pt>
                <c:pt idx="512">
                  <c:v>2.8793500000000001</c:v>
                </c:pt>
                <c:pt idx="513">
                  <c:v>2.8780900000000003</c:v>
                </c:pt>
                <c:pt idx="514">
                  <c:v>2.8786700000000001</c:v>
                </c:pt>
                <c:pt idx="515">
                  <c:v>2.8805700000000001</c:v>
                </c:pt>
                <c:pt idx="516">
                  <c:v>2.8817599999999999</c:v>
                </c:pt>
                <c:pt idx="517">
                  <c:v>2.8829000000000002</c:v>
                </c:pt>
                <c:pt idx="518">
                  <c:v>2.8829400000000001</c:v>
                </c:pt>
                <c:pt idx="519">
                  <c:v>2.8802300000000001</c:v>
                </c:pt>
                <c:pt idx="520">
                  <c:v>2.87642</c:v>
                </c:pt>
                <c:pt idx="521">
                  <c:v>2.8748100000000001</c:v>
                </c:pt>
                <c:pt idx="522">
                  <c:v>2.8710800000000001</c:v>
                </c:pt>
                <c:pt idx="523">
                  <c:v>2.86856</c:v>
                </c:pt>
                <c:pt idx="524">
                  <c:v>2.8678699999999999</c:v>
                </c:pt>
                <c:pt idx="525">
                  <c:v>2.8672200000000001</c:v>
                </c:pt>
                <c:pt idx="526">
                  <c:v>2.86673</c:v>
                </c:pt>
                <c:pt idx="527">
                  <c:v>2.86551</c:v>
                </c:pt>
                <c:pt idx="528">
                  <c:v>2.8658900000000003</c:v>
                </c:pt>
                <c:pt idx="529">
                  <c:v>2.8647400000000003</c:v>
                </c:pt>
                <c:pt idx="530">
                  <c:v>2.86497</c:v>
                </c:pt>
                <c:pt idx="531">
                  <c:v>2.8644799999999999</c:v>
                </c:pt>
                <c:pt idx="532">
                  <c:v>2.8641700000000001</c:v>
                </c:pt>
                <c:pt idx="533">
                  <c:v>2.8649300000000002</c:v>
                </c:pt>
                <c:pt idx="534">
                  <c:v>2.8636400000000002</c:v>
                </c:pt>
                <c:pt idx="535">
                  <c:v>2.8631800000000003</c:v>
                </c:pt>
                <c:pt idx="536">
                  <c:v>2.86253</c:v>
                </c:pt>
                <c:pt idx="537">
                  <c:v>2.8642500000000002</c:v>
                </c:pt>
                <c:pt idx="538">
                  <c:v>2.8647400000000003</c:v>
                </c:pt>
                <c:pt idx="539">
                  <c:v>2.8667600000000002</c:v>
                </c:pt>
                <c:pt idx="540">
                  <c:v>2.8689</c:v>
                </c:pt>
                <c:pt idx="541">
                  <c:v>2.8716900000000001</c:v>
                </c:pt>
                <c:pt idx="542">
                  <c:v>2.8733300000000002</c:v>
                </c:pt>
                <c:pt idx="543">
                  <c:v>2.8736299999999999</c:v>
                </c:pt>
                <c:pt idx="544">
                  <c:v>2.8746200000000002</c:v>
                </c:pt>
                <c:pt idx="545">
                  <c:v>2.8708100000000001</c:v>
                </c:pt>
                <c:pt idx="546">
                  <c:v>2.8695500000000003</c:v>
                </c:pt>
                <c:pt idx="547">
                  <c:v>2.8683300000000003</c:v>
                </c:pt>
                <c:pt idx="548">
                  <c:v>2.8672200000000001</c:v>
                </c:pt>
                <c:pt idx="549">
                  <c:v>2.8668</c:v>
                </c:pt>
                <c:pt idx="550">
                  <c:v>2.8673000000000002</c:v>
                </c:pt>
                <c:pt idx="551">
                  <c:v>2.8708800000000001</c:v>
                </c:pt>
                <c:pt idx="552">
                  <c:v>2.8736700000000002</c:v>
                </c:pt>
                <c:pt idx="553">
                  <c:v>2.8761900000000002</c:v>
                </c:pt>
                <c:pt idx="554">
                  <c:v>2.8754200000000001</c:v>
                </c:pt>
                <c:pt idx="555">
                  <c:v>2.8760300000000001</c:v>
                </c:pt>
                <c:pt idx="556">
                  <c:v>2.8747799999999999</c:v>
                </c:pt>
                <c:pt idx="557">
                  <c:v>2.8740100000000002</c:v>
                </c:pt>
                <c:pt idx="558">
                  <c:v>2.8719900000000003</c:v>
                </c:pt>
                <c:pt idx="559">
                  <c:v>2.8732500000000001</c:v>
                </c:pt>
                <c:pt idx="560">
                  <c:v>2.8753899999999999</c:v>
                </c:pt>
                <c:pt idx="561">
                  <c:v>2.8753500000000001</c:v>
                </c:pt>
                <c:pt idx="562">
                  <c:v>2.87439</c:v>
                </c:pt>
                <c:pt idx="563">
                  <c:v>2.8757299999999999</c:v>
                </c:pt>
                <c:pt idx="564">
                  <c:v>2.8760300000000001</c:v>
                </c:pt>
                <c:pt idx="565">
                  <c:v>2.8741699999999999</c:v>
                </c:pt>
                <c:pt idx="566">
                  <c:v>2.8715299999999999</c:v>
                </c:pt>
                <c:pt idx="567">
                  <c:v>2.87005</c:v>
                </c:pt>
                <c:pt idx="568">
                  <c:v>2.8684099999999999</c:v>
                </c:pt>
                <c:pt idx="569">
                  <c:v>2.86707</c:v>
                </c:pt>
                <c:pt idx="570">
                  <c:v>2.8688600000000002</c:v>
                </c:pt>
                <c:pt idx="571">
                  <c:v>2.8692800000000003</c:v>
                </c:pt>
                <c:pt idx="572">
                  <c:v>2.8725300000000002</c:v>
                </c:pt>
                <c:pt idx="573">
                  <c:v>2.8735200000000001</c:v>
                </c:pt>
                <c:pt idx="574">
                  <c:v>2.8757700000000002</c:v>
                </c:pt>
                <c:pt idx="575">
                  <c:v>2.8754599999999999</c:v>
                </c:pt>
                <c:pt idx="576">
                  <c:v>2.8757299999999999</c:v>
                </c:pt>
                <c:pt idx="577">
                  <c:v>2.8748499999999999</c:v>
                </c:pt>
                <c:pt idx="578">
                  <c:v>2.8780600000000001</c:v>
                </c:pt>
                <c:pt idx="579">
                  <c:v>2.87703</c:v>
                </c:pt>
                <c:pt idx="580">
                  <c:v>2.8771400000000003</c:v>
                </c:pt>
                <c:pt idx="581">
                  <c:v>2.8771</c:v>
                </c:pt>
                <c:pt idx="582">
                  <c:v>2.8779400000000002</c:v>
                </c:pt>
                <c:pt idx="583">
                  <c:v>2.8774800000000003</c:v>
                </c:pt>
                <c:pt idx="584">
                  <c:v>2.8779400000000002</c:v>
                </c:pt>
                <c:pt idx="585">
                  <c:v>2.8774800000000003</c:v>
                </c:pt>
                <c:pt idx="586">
                  <c:v>2.87615</c:v>
                </c:pt>
                <c:pt idx="587">
                  <c:v>2.8705000000000003</c:v>
                </c:pt>
                <c:pt idx="588">
                  <c:v>2.86951</c:v>
                </c:pt>
                <c:pt idx="589">
                  <c:v>2.8684400000000001</c:v>
                </c:pt>
                <c:pt idx="590">
                  <c:v>2.8669600000000002</c:v>
                </c:pt>
                <c:pt idx="591">
                  <c:v>2.8668800000000001</c:v>
                </c:pt>
                <c:pt idx="592">
                  <c:v>2.8668400000000003</c:v>
                </c:pt>
                <c:pt idx="593">
                  <c:v>2.86551</c:v>
                </c:pt>
                <c:pt idx="594">
                  <c:v>2.86192</c:v>
                </c:pt>
                <c:pt idx="595">
                  <c:v>2.8605100000000001</c:v>
                </c:pt>
                <c:pt idx="596">
                  <c:v>2.8623799999999999</c:v>
                </c:pt>
                <c:pt idx="597">
                  <c:v>2.8626800000000001</c:v>
                </c:pt>
                <c:pt idx="598">
                  <c:v>2.8619600000000003</c:v>
                </c:pt>
                <c:pt idx="599">
                  <c:v>2.86097</c:v>
                </c:pt>
                <c:pt idx="600">
                  <c:v>2.85887</c:v>
                </c:pt>
                <c:pt idx="601">
                  <c:v>2.8587899999999999</c:v>
                </c:pt>
                <c:pt idx="602">
                  <c:v>2.8574600000000001</c:v>
                </c:pt>
                <c:pt idx="603">
                  <c:v>2.8578399999999999</c:v>
                </c:pt>
                <c:pt idx="604">
                  <c:v>2.8606199999999999</c:v>
                </c:pt>
                <c:pt idx="605">
                  <c:v>2.8614199999999999</c:v>
                </c:pt>
                <c:pt idx="606">
                  <c:v>2.8623799999999999</c:v>
                </c:pt>
                <c:pt idx="607">
                  <c:v>2.8597100000000002</c:v>
                </c:pt>
                <c:pt idx="608">
                  <c:v>2.8612700000000002</c:v>
                </c:pt>
                <c:pt idx="609">
                  <c:v>2.8615400000000002</c:v>
                </c:pt>
                <c:pt idx="610">
                  <c:v>2.8629500000000001</c:v>
                </c:pt>
                <c:pt idx="611">
                  <c:v>2.8601700000000001</c:v>
                </c:pt>
                <c:pt idx="612">
                  <c:v>2.8589799999999999</c:v>
                </c:pt>
                <c:pt idx="613">
                  <c:v>2.8586800000000001</c:v>
                </c:pt>
                <c:pt idx="614">
                  <c:v>2.8551700000000002</c:v>
                </c:pt>
                <c:pt idx="615">
                  <c:v>2.8553600000000001</c:v>
                </c:pt>
                <c:pt idx="616">
                  <c:v>2.8527300000000002</c:v>
                </c:pt>
                <c:pt idx="617">
                  <c:v>2.8535699999999999</c:v>
                </c:pt>
                <c:pt idx="618">
                  <c:v>2.8586</c:v>
                </c:pt>
                <c:pt idx="619">
                  <c:v>2.8562000000000003</c:v>
                </c:pt>
                <c:pt idx="620">
                  <c:v>2.85521</c:v>
                </c:pt>
                <c:pt idx="621">
                  <c:v>2.8513500000000001</c:v>
                </c:pt>
                <c:pt idx="622">
                  <c:v>2.85181</c:v>
                </c:pt>
                <c:pt idx="623">
                  <c:v>2.85311</c:v>
                </c:pt>
                <c:pt idx="624">
                  <c:v>2.8525</c:v>
                </c:pt>
                <c:pt idx="625">
                  <c:v>2.85486</c:v>
                </c:pt>
                <c:pt idx="626">
                  <c:v>2.8532600000000001</c:v>
                </c:pt>
                <c:pt idx="627">
                  <c:v>2.85467</c:v>
                </c:pt>
                <c:pt idx="628">
                  <c:v>2.8535300000000001</c:v>
                </c:pt>
                <c:pt idx="629">
                  <c:v>2.84884</c:v>
                </c:pt>
                <c:pt idx="630">
                  <c:v>2.84578</c:v>
                </c:pt>
                <c:pt idx="631">
                  <c:v>2.84456</c:v>
                </c:pt>
                <c:pt idx="632">
                  <c:v>2.8431899999999999</c:v>
                </c:pt>
                <c:pt idx="633">
                  <c:v>2.8406700000000003</c:v>
                </c:pt>
                <c:pt idx="634">
                  <c:v>2.8403700000000001</c:v>
                </c:pt>
                <c:pt idx="635">
                  <c:v>2.8459699999999999</c:v>
                </c:pt>
                <c:pt idx="636">
                  <c:v>2.8427700000000002</c:v>
                </c:pt>
                <c:pt idx="637">
                  <c:v>2.8440699999999999</c:v>
                </c:pt>
                <c:pt idx="638">
                  <c:v>2.8465799999999999</c:v>
                </c:pt>
                <c:pt idx="639">
                  <c:v>2.8483399999999999</c:v>
                </c:pt>
                <c:pt idx="640">
                  <c:v>2.84491</c:v>
                </c:pt>
                <c:pt idx="641">
                  <c:v>2.8453599999999999</c:v>
                </c:pt>
                <c:pt idx="642">
                  <c:v>2.8441800000000002</c:v>
                </c:pt>
                <c:pt idx="643">
                  <c:v>2.84239</c:v>
                </c:pt>
                <c:pt idx="644">
                  <c:v>2.8429199999999999</c:v>
                </c:pt>
                <c:pt idx="645">
                  <c:v>2.8449400000000002</c:v>
                </c:pt>
                <c:pt idx="646">
                  <c:v>2.8459400000000001</c:v>
                </c:pt>
                <c:pt idx="647">
                  <c:v>2.8467799999999999</c:v>
                </c:pt>
                <c:pt idx="648">
                  <c:v>2.8416999999999999</c:v>
                </c:pt>
                <c:pt idx="649">
                  <c:v>2.8410899999999999</c:v>
                </c:pt>
                <c:pt idx="650">
                  <c:v>2.8370480000000002</c:v>
                </c:pt>
                <c:pt idx="651">
                  <c:v>2.8368570000000002</c:v>
                </c:pt>
                <c:pt idx="652">
                  <c:v>2.8394509999999999</c:v>
                </c:pt>
                <c:pt idx="653">
                  <c:v>2.834797</c:v>
                </c:pt>
                <c:pt idx="654">
                  <c:v>2.834149</c:v>
                </c:pt>
                <c:pt idx="655">
                  <c:v>2.83514</c:v>
                </c:pt>
                <c:pt idx="656">
                  <c:v>2.8352170000000001</c:v>
                </c:pt>
                <c:pt idx="657">
                  <c:v>2.8360560000000001</c:v>
                </c:pt>
                <c:pt idx="658">
                  <c:v>2.8362850000000002</c:v>
                </c:pt>
                <c:pt idx="659">
                  <c:v>2.8352930000000001</c:v>
                </c:pt>
                <c:pt idx="660">
                  <c:v>2.8329279999999999</c:v>
                </c:pt>
                <c:pt idx="661">
                  <c:v>2.834721</c:v>
                </c:pt>
                <c:pt idx="662">
                  <c:v>2.8352550000000001</c:v>
                </c:pt>
                <c:pt idx="663">
                  <c:v>2.834873</c:v>
                </c:pt>
                <c:pt idx="664">
                  <c:v>2.83392</c:v>
                </c:pt>
                <c:pt idx="665">
                  <c:v>2.8324320000000003</c:v>
                </c:pt>
                <c:pt idx="666" formatCode="0.00E+00">
                  <c:v>2.8299141699999999</c:v>
                </c:pt>
                <c:pt idx="667">
                  <c:v>2.8269389999999999</c:v>
                </c:pt>
                <c:pt idx="668">
                  <c:v>2.8268620000000002</c:v>
                </c:pt>
                <c:pt idx="669">
                  <c:v>2.8248790000000001</c:v>
                </c:pt>
                <c:pt idx="670">
                  <c:v>2.824497</c:v>
                </c:pt>
                <c:pt idx="671">
                  <c:v>2.8230089999999999</c:v>
                </c:pt>
                <c:pt idx="672">
                  <c:v>2.8209110000000002</c:v>
                </c:pt>
                <c:pt idx="673">
                  <c:v>2.8210260000000003</c:v>
                </c:pt>
                <c:pt idx="674">
                  <c:v>2.8202250000000002</c:v>
                </c:pt>
                <c:pt idx="675">
                  <c:v>2.8174800000000002</c:v>
                </c:pt>
                <c:pt idx="676">
                  <c:v>2.8168299999999999</c:v>
                </c:pt>
                <c:pt idx="677">
                  <c:v>2.81847</c:v>
                </c:pt>
                <c:pt idx="678">
                  <c:v>2.81874</c:v>
                </c:pt>
                <c:pt idx="679">
                  <c:v>2.81664</c:v>
                </c:pt>
                <c:pt idx="680">
                  <c:v>2.8145799999999999</c:v>
                </c:pt>
                <c:pt idx="681">
                  <c:v>2.8150400000000002</c:v>
                </c:pt>
                <c:pt idx="682">
                  <c:v>2.8112200000000001</c:v>
                </c:pt>
                <c:pt idx="683">
                  <c:v>2.8081300000000002</c:v>
                </c:pt>
                <c:pt idx="684">
                  <c:v>2.8076400000000001</c:v>
                </c:pt>
                <c:pt idx="685">
                  <c:v>2.80653</c:v>
                </c:pt>
                <c:pt idx="686">
                  <c:v>2.80863</c:v>
                </c:pt>
                <c:pt idx="687">
                  <c:v>2.80802</c:v>
                </c:pt>
                <c:pt idx="688">
                  <c:v>2.8087</c:v>
                </c:pt>
                <c:pt idx="689">
                  <c:v>2.80687</c:v>
                </c:pt>
                <c:pt idx="690">
                  <c:v>2.8066800000000001</c:v>
                </c:pt>
                <c:pt idx="691">
                  <c:v>2.80592</c:v>
                </c:pt>
                <c:pt idx="692">
                  <c:v>2.8048899999999999</c:v>
                </c:pt>
                <c:pt idx="693">
                  <c:v>2.8018399999999999</c:v>
                </c:pt>
                <c:pt idx="694">
                  <c:v>2.7997000000000001</c:v>
                </c:pt>
                <c:pt idx="695">
                  <c:v>2.7969500000000003</c:v>
                </c:pt>
                <c:pt idx="696">
                  <c:v>2.79589</c:v>
                </c:pt>
                <c:pt idx="697">
                  <c:v>2.7937500000000002</c:v>
                </c:pt>
                <c:pt idx="698">
                  <c:v>2.79589</c:v>
                </c:pt>
                <c:pt idx="699">
                  <c:v>2.7936700000000001</c:v>
                </c:pt>
                <c:pt idx="700">
                  <c:v>2.7924199999999999</c:v>
                </c:pt>
                <c:pt idx="701">
                  <c:v>2.7899700000000003</c:v>
                </c:pt>
                <c:pt idx="702">
                  <c:v>2.78891</c:v>
                </c:pt>
                <c:pt idx="703">
                  <c:v>2.78803</c:v>
                </c:pt>
                <c:pt idx="704">
                  <c:v>2.7862400000000003</c:v>
                </c:pt>
                <c:pt idx="705">
                  <c:v>2.7869600000000001</c:v>
                </c:pt>
                <c:pt idx="706">
                  <c:v>2.7861600000000002</c:v>
                </c:pt>
                <c:pt idx="707">
                  <c:v>2.7857000000000003</c:v>
                </c:pt>
                <c:pt idx="708">
                  <c:v>2.7858900000000002</c:v>
                </c:pt>
                <c:pt idx="709">
                  <c:v>2.7834099999999999</c:v>
                </c:pt>
                <c:pt idx="710">
                  <c:v>2.7809300000000001</c:v>
                </c:pt>
                <c:pt idx="711">
                  <c:v>2.7786400000000002</c:v>
                </c:pt>
                <c:pt idx="712">
                  <c:v>2.78017</c:v>
                </c:pt>
                <c:pt idx="713">
                  <c:v>2.7791000000000001</c:v>
                </c:pt>
                <c:pt idx="714">
                  <c:v>2.77773</c:v>
                </c:pt>
                <c:pt idx="715">
                  <c:v>2.7769300000000001</c:v>
                </c:pt>
                <c:pt idx="716">
                  <c:v>2.7781899999999999</c:v>
                </c:pt>
                <c:pt idx="717">
                  <c:v>2.77536</c:v>
                </c:pt>
                <c:pt idx="718">
                  <c:v>2.7766999999999999</c:v>
                </c:pt>
                <c:pt idx="719">
                  <c:v>2.77616</c:v>
                </c:pt>
                <c:pt idx="720">
                  <c:v>2.7732299999999999</c:v>
                </c:pt>
                <c:pt idx="721">
                  <c:v>2.7707899999999999</c:v>
                </c:pt>
                <c:pt idx="722">
                  <c:v>2.7681900000000002</c:v>
                </c:pt>
                <c:pt idx="723">
                  <c:v>2.7649500000000002</c:v>
                </c:pt>
                <c:pt idx="724">
                  <c:v>2.7643800000000001</c:v>
                </c:pt>
                <c:pt idx="725">
                  <c:v>2.7646800000000002</c:v>
                </c:pt>
                <c:pt idx="726">
                  <c:v>2.7641100000000001</c:v>
                </c:pt>
                <c:pt idx="727">
                  <c:v>2.7643800000000001</c:v>
                </c:pt>
                <c:pt idx="728">
                  <c:v>2.7640000000000002</c:v>
                </c:pt>
                <c:pt idx="729">
                  <c:v>2.76132</c:v>
                </c:pt>
                <c:pt idx="730">
                  <c:v>2.7574700000000001</c:v>
                </c:pt>
                <c:pt idx="731">
                  <c:v>2.7589999999999999</c:v>
                </c:pt>
                <c:pt idx="732">
                  <c:v>2.7563300000000002</c:v>
                </c:pt>
                <c:pt idx="733">
                  <c:v>2.75434</c:v>
                </c:pt>
                <c:pt idx="734">
                  <c:v>2.7530800000000002</c:v>
                </c:pt>
                <c:pt idx="735">
                  <c:v>2.7542300000000002</c:v>
                </c:pt>
                <c:pt idx="736">
                  <c:v>2.7490399999999999</c:v>
                </c:pt>
                <c:pt idx="737">
                  <c:v>2.7483900000000001</c:v>
                </c:pt>
                <c:pt idx="738">
                  <c:v>2.75068</c:v>
                </c:pt>
                <c:pt idx="739">
                  <c:v>2.7515200000000002</c:v>
                </c:pt>
                <c:pt idx="740">
                  <c:v>2.7524700000000002</c:v>
                </c:pt>
                <c:pt idx="741">
                  <c:v>2.75102</c:v>
                </c:pt>
                <c:pt idx="742">
                  <c:v>2.74675</c:v>
                </c:pt>
                <c:pt idx="743">
                  <c:v>2.7425899999999999</c:v>
                </c:pt>
                <c:pt idx="744">
                  <c:v>2.7432400000000001</c:v>
                </c:pt>
                <c:pt idx="745">
                  <c:v>2.7403400000000002</c:v>
                </c:pt>
                <c:pt idx="746">
                  <c:v>2.7374399999999999</c:v>
                </c:pt>
                <c:pt idx="747">
                  <c:v>2.7377899999999999</c:v>
                </c:pt>
                <c:pt idx="748">
                  <c:v>2.73645</c:v>
                </c:pt>
                <c:pt idx="749">
                  <c:v>2.7348500000000002</c:v>
                </c:pt>
                <c:pt idx="750">
                  <c:v>2.7323300000000001</c:v>
                </c:pt>
                <c:pt idx="751">
                  <c:v>2.7322600000000001</c:v>
                </c:pt>
                <c:pt idx="752">
                  <c:v>2.7301600000000001</c:v>
                </c:pt>
                <c:pt idx="753">
                  <c:v>2.7290000000000001</c:v>
                </c:pt>
                <c:pt idx="754">
                  <c:v>2.7303100000000002</c:v>
                </c:pt>
                <c:pt idx="755">
                  <c:v>2.7290000000000001</c:v>
                </c:pt>
                <c:pt idx="756">
                  <c:v>2.7297000000000002</c:v>
                </c:pt>
                <c:pt idx="757">
                  <c:v>2.7288000000000001</c:v>
                </c:pt>
                <c:pt idx="758">
                  <c:v>2.7265999999999999</c:v>
                </c:pt>
                <c:pt idx="759">
                  <c:v>2.7236000000000002</c:v>
                </c:pt>
                <c:pt idx="760">
                  <c:v>2.72</c:v>
                </c:pt>
                <c:pt idx="761">
                  <c:v>2.7181999999999999</c:v>
                </c:pt>
                <c:pt idx="762">
                  <c:v>2.7195</c:v>
                </c:pt>
                <c:pt idx="763">
                  <c:v>2.7185000000000001</c:v>
                </c:pt>
                <c:pt idx="764">
                  <c:v>2.7189000000000001</c:v>
                </c:pt>
                <c:pt idx="765">
                  <c:v>2.718</c:v>
                </c:pt>
                <c:pt idx="766">
                  <c:v>2.7181000000000002</c:v>
                </c:pt>
                <c:pt idx="767">
                  <c:v>2.7143999999999999</c:v>
                </c:pt>
                <c:pt idx="768">
                  <c:v>2.7117</c:v>
                </c:pt>
                <c:pt idx="769">
                  <c:v>2.7086000000000001</c:v>
                </c:pt>
                <c:pt idx="770">
                  <c:v>2.7037</c:v>
                </c:pt>
                <c:pt idx="771">
                  <c:v>2.7010000000000001</c:v>
                </c:pt>
                <c:pt idx="772">
                  <c:v>2.698</c:v>
                </c:pt>
                <c:pt idx="773">
                  <c:v>2.6971000000000003</c:v>
                </c:pt>
                <c:pt idx="774">
                  <c:v>2.6977000000000002</c:v>
                </c:pt>
                <c:pt idx="775">
                  <c:v>2.6958000000000002</c:v>
                </c:pt>
                <c:pt idx="776">
                  <c:v>2.6966000000000001</c:v>
                </c:pt>
                <c:pt idx="777">
                  <c:v>2.6951000000000001</c:v>
                </c:pt>
                <c:pt idx="778">
                  <c:v>2.6937000000000002</c:v>
                </c:pt>
                <c:pt idx="779">
                  <c:v>2.6935000000000002</c:v>
                </c:pt>
                <c:pt idx="780">
                  <c:v>2.6924000000000001</c:v>
                </c:pt>
                <c:pt idx="781">
                  <c:v>2.6893000000000002</c:v>
                </c:pt>
                <c:pt idx="782">
                  <c:v>2.6882999999999999</c:v>
                </c:pt>
                <c:pt idx="783">
                  <c:v>2.6877</c:v>
                </c:pt>
                <c:pt idx="784">
                  <c:v>2.6861999999999999</c:v>
                </c:pt>
                <c:pt idx="785">
                  <c:v>2.6865999999999999</c:v>
                </c:pt>
                <c:pt idx="786">
                  <c:v>2.6829000000000001</c:v>
                </c:pt>
                <c:pt idx="787">
                  <c:v>2.6804000000000001</c:v>
                </c:pt>
                <c:pt idx="788">
                  <c:v>2.6819000000000002</c:v>
                </c:pt>
                <c:pt idx="789">
                  <c:v>2.6800999999999999</c:v>
                </c:pt>
                <c:pt idx="790">
                  <c:v>2.6816</c:v>
                </c:pt>
                <c:pt idx="791">
                  <c:v>2.6811000000000003</c:v>
                </c:pt>
                <c:pt idx="792">
                  <c:v>2.6776</c:v>
                </c:pt>
                <c:pt idx="793">
                  <c:v>2.6745999999999999</c:v>
                </c:pt>
                <c:pt idx="794">
                  <c:v>2.6720000000000002</c:v>
                </c:pt>
                <c:pt idx="795">
                  <c:v>2.669</c:v>
                </c:pt>
                <c:pt idx="796">
                  <c:v>2.6680999999999999</c:v>
                </c:pt>
                <c:pt idx="797">
                  <c:v>2.6659000000000002</c:v>
                </c:pt>
                <c:pt idx="798">
                  <c:v>2.6663999999999999</c:v>
                </c:pt>
                <c:pt idx="799">
                  <c:v>2.6657000000000002</c:v>
                </c:pt>
                <c:pt idx="800">
                  <c:v>2.6623000000000001</c:v>
                </c:pt>
                <c:pt idx="801">
                  <c:v>2.661</c:v>
                </c:pt>
                <c:pt idx="802">
                  <c:v>2.6585999999999999</c:v>
                </c:pt>
                <c:pt idx="803">
                  <c:v>2.6608000000000001</c:v>
                </c:pt>
                <c:pt idx="804">
                  <c:v>2.6612</c:v>
                </c:pt>
                <c:pt idx="805">
                  <c:v>2.6589</c:v>
                </c:pt>
                <c:pt idx="806">
                  <c:v>2.6573000000000002</c:v>
                </c:pt>
                <c:pt idx="807">
                  <c:v>2.6536</c:v>
                </c:pt>
                <c:pt idx="808">
                  <c:v>2.6527000000000003</c:v>
                </c:pt>
                <c:pt idx="809">
                  <c:v>2.6524999999999999</c:v>
                </c:pt>
                <c:pt idx="810">
                  <c:v>2.6501999999999999</c:v>
                </c:pt>
                <c:pt idx="811">
                  <c:v>2.6509</c:v>
                </c:pt>
                <c:pt idx="812">
                  <c:v>2.6473</c:v>
                </c:pt>
                <c:pt idx="813">
                  <c:v>2.6461999999999999</c:v>
                </c:pt>
                <c:pt idx="814">
                  <c:v>2.6466000000000003</c:v>
                </c:pt>
                <c:pt idx="815">
                  <c:v>2.6448</c:v>
                </c:pt>
                <c:pt idx="816">
                  <c:v>2.6433</c:v>
                </c:pt>
                <c:pt idx="817">
                  <c:v>2.6442000000000001</c:v>
                </c:pt>
                <c:pt idx="818">
                  <c:v>2.6402000000000001</c:v>
                </c:pt>
                <c:pt idx="819">
                  <c:v>2.6393</c:v>
                </c:pt>
                <c:pt idx="820">
                  <c:v>2.6377999999999999</c:v>
                </c:pt>
                <c:pt idx="821">
                  <c:v>2.6349</c:v>
                </c:pt>
                <c:pt idx="822">
                  <c:v>2.6316999999999999</c:v>
                </c:pt>
                <c:pt idx="823">
                  <c:v>2.6305000000000001</c:v>
                </c:pt>
                <c:pt idx="824">
                  <c:v>2.6308000000000002</c:v>
                </c:pt>
                <c:pt idx="825">
                  <c:v>2.6293000000000002</c:v>
                </c:pt>
                <c:pt idx="826">
                  <c:v>2.6280000000000001</c:v>
                </c:pt>
                <c:pt idx="827">
                  <c:v>2.6276999999999999</c:v>
                </c:pt>
                <c:pt idx="828">
                  <c:v>2.6266000000000003</c:v>
                </c:pt>
                <c:pt idx="829">
                  <c:v>2.6231</c:v>
                </c:pt>
                <c:pt idx="830">
                  <c:v>2.6234999999999999</c:v>
                </c:pt>
                <c:pt idx="831">
                  <c:v>2.6221999999999999</c:v>
                </c:pt>
                <c:pt idx="832">
                  <c:v>2.6213000000000002</c:v>
                </c:pt>
                <c:pt idx="833">
                  <c:v>2.6221999999999999</c:v>
                </c:pt>
                <c:pt idx="834">
                  <c:v>2.6181000000000001</c:v>
                </c:pt>
                <c:pt idx="835">
                  <c:v>2.6196000000000002</c:v>
                </c:pt>
                <c:pt idx="836">
                  <c:v>2.6175000000000002</c:v>
                </c:pt>
                <c:pt idx="837">
                  <c:v>2.6148000000000002</c:v>
                </c:pt>
                <c:pt idx="838">
                  <c:v>2.6125000000000003</c:v>
                </c:pt>
                <c:pt idx="839">
                  <c:v>2.6135999999999999</c:v>
                </c:pt>
                <c:pt idx="840">
                  <c:v>2.6106000000000003</c:v>
                </c:pt>
                <c:pt idx="841">
                  <c:v>2.6095000000000002</c:v>
                </c:pt>
                <c:pt idx="842">
                  <c:v>2.6076000000000001</c:v>
                </c:pt>
                <c:pt idx="843">
                  <c:v>2.6049000000000002</c:v>
                </c:pt>
                <c:pt idx="844">
                  <c:v>2.6013000000000002</c:v>
                </c:pt>
                <c:pt idx="845">
                  <c:v>2.6004</c:v>
                </c:pt>
                <c:pt idx="846">
                  <c:v>2.6008</c:v>
                </c:pt>
                <c:pt idx="847">
                  <c:v>2.6013999999999999</c:v>
                </c:pt>
                <c:pt idx="848">
                  <c:v>2.5989</c:v>
                </c:pt>
                <c:pt idx="849">
                  <c:v>2.5973000000000002</c:v>
                </c:pt>
                <c:pt idx="850">
                  <c:v>2.5960000000000001</c:v>
                </c:pt>
                <c:pt idx="851">
                  <c:v>2.5946000000000002</c:v>
                </c:pt>
                <c:pt idx="852">
                  <c:v>2.5954999999999999</c:v>
                </c:pt>
                <c:pt idx="853">
                  <c:v>2.5921000000000003</c:v>
                </c:pt>
                <c:pt idx="854">
                  <c:v>2.5921000000000003</c:v>
                </c:pt>
                <c:pt idx="855">
                  <c:v>2.5916000000000001</c:v>
                </c:pt>
                <c:pt idx="856">
                  <c:v>2.5895000000000001</c:v>
                </c:pt>
                <c:pt idx="857">
                  <c:v>2.5876999999999999</c:v>
                </c:pt>
                <c:pt idx="858">
                  <c:v>2.5895000000000001</c:v>
                </c:pt>
                <c:pt idx="859">
                  <c:v>2.5872000000000002</c:v>
                </c:pt>
                <c:pt idx="860">
                  <c:v>2.5853000000000002</c:v>
                </c:pt>
                <c:pt idx="861">
                  <c:v>2.5847000000000002</c:v>
                </c:pt>
                <c:pt idx="862">
                  <c:v>2.5811999999999999</c:v>
                </c:pt>
                <c:pt idx="863">
                  <c:v>2.5822000000000003</c:v>
                </c:pt>
                <c:pt idx="864">
                  <c:v>2.5808</c:v>
                </c:pt>
                <c:pt idx="865">
                  <c:v>2.5785</c:v>
                </c:pt>
                <c:pt idx="866">
                  <c:v>2.5783</c:v>
                </c:pt>
                <c:pt idx="867">
                  <c:v>2.5749</c:v>
                </c:pt>
                <c:pt idx="868">
                  <c:v>2.5765000000000002</c:v>
                </c:pt>
                <c:pt idx="869">
                  <c:v>2.5777000000000001</c:v>
                </c:pt>
                <c:pt idx="870">
                  <c:v>2.5773999999999999</c:v>
                </c:pt>
                <c:pt idx="871">
                  <c:v>2.5765000000000002</c:v>
                </c:pt>
                <c:pt idx="872">
                  <c:v>2.5723000000000003</c:v>
                </c:pt>
                <c:pt idx="873">
                  <c:v>2.5691999999999999</c:v>
                </c:pt>
                <c:pt idx="874">
                  <c:v>2.5664000000000002</c:v>
                </c:pt>
                <c:pt idx="875">
                  <c:v>2.5649000000000002</c:v>
                </c:pt>
                <c:pt idx="876">
                  <c:v>2.5659999999999998</c:v>
                </c:pt>
                <c:pt idx="877">
                  <c:v>2.5651999999999999</c:v>
                </c:pt>
                <c:pt idx="878">
                  <c:v>2.5634999999999999</c:v>
                </c:pt>
                <c:pt idx="879">
                  <c:v>2.5608</c:v>
                </c:pt>
                <c:pt idx="880">
                  <c:v>2.5568</c:v>
                </c:pt>
                <c:pt idx="881">
                  <c:v>2.5575999999999999</c:v>
                </c:pt>
                <c:pt idx="882">
                  <c:v>2.5579999999999998</c:v>
                </c:pt>
                <c:pt idx="883">
                  <c:v>2.5579000000000001</c:v>
                </c:pt>
                <c:pt idx="884">
                  <c:v>2.5571000000000002</c:v>
                </c:pt>
                <c:pt idx="885">
                  <c:v>2.5602</c:v>
                </c:pt>
                <c:pt idx="886">
                  <c:v>2.5564</c:v>
                </c:pt>
                <c:pt idx="887">
                  <c:v>2.5531999999999999</c:v>
                </c:pt>
                <c:pt idx="888">
                  <c:v>2.5523000000000002</c:v>
                </c:pt>
                <c:pt idx="889">
                  <c:v>2.5523000000000002</c:v>
                </c:pt>
                <c:pt idx="890">
                  <c:v>2.5539000000000001</c:v>
                </c:pt>
                <c:pt idx="891">
                  <c:v>2.5556999999999999</c:v>
                </c:pt>
                <c:pt idx="892">
                  <c:v>2.5556999999999999</c:v>
                </c:pt>
                <c:pt idx="893">
                  <c:v>2.5537999999999998</c:v>
                </c:pt>
                <c:pt idx="894">
                  <c:v>2.5529999999999999</c:v>
                </c:pt>
                <c:pt idx="895">
                  <c:v>2.5528</c:v>
                </c:pt>
                <c:pt idx="896">
                  <c:v>2.5499000000000001</c:v>
                </c:pt>
                <c:pt idx="897">
                  <c:v>2.5508000000000002</c:v>
                </c:pt>
                <c:pt idx="898">
                  <c:v>2.5493000000000001</c:v>
                </c:pt>
                <c:pt idx="899">
                  <c:v>2.5488</c:v>
                </c:pt>
                <c:pt idx="900">
                  <c:v>2.5495999999999999</c:v>
                </c:pt>
                <c:pt idx="901">
                  <c:v>2.5462000000000002</c:v>
                </c:pt>
                <c:pt idx="902">
                  <c:v>2.5457999999999998</c:v>
                </c:pt>
                <c:pt idx="903">
                  <c:v>2.5421</c:v>
                </c:pt>
                <c:pt idx="904">
                  <c:v>2.5407999999999999</c:v>
                </c:pt>
                <c:pt idx="905">
                  <c:v>2.5418000000000003</c:v>
                </c:pt>
                <c:pt idx="906">
                  <c:v>2.5432000000000001</c:v>
                </c:pt>
                <c:pt idx="907">
                  <c:v>2.5442</c:v>
                </c:pt>
                <c:pt idx="908">
                  <c:v>2.5445000000000002</c:v>
                </c:pt>
                <c:pt idx="909">
                  <c:v>2.5445000000000002</c:v>
                </c:pt>
                <c:pt idx="910">
                  <c:v>2.5464000000000002</c:v>
                </c:pt>
                <c:pt idx="911">
                  <c:v>2.5468000000000002</c:v>
                </c:pt>
                <c:pt idx="912">
                  <c:v>2.5461</c:v>
                </c:pt>
                <c:pt idx="913">
                  <c:v>2.5453999999999999</c:v>
                </c:pt>
                <c:pt idx="914">
                  <c:v>2.5424000000000002</c:v>
                </c:pt>
                <c:pt idx="915">
                  <c:v>2.5432000000000001</c:v>
                </c:pt>
                <c:pt idx="916">
                  <c:v>2.5396999999999998</c:v>
                </c:pt>
                <c:pt idx="917">
                  <c:v>2.5411000000000001</c:v>
                </c:pt>
                <c:pt idx="918">
                  <c:v>2.5376000000000003</c:v>
                </c:pt>
                <c:pt idx="919">
                  <c:v>2.5352999999999999</c:v>
                </c:pt>
                <c:pt idx="920">
                  <c:v>2.5365000000000002</c:v>
                </c:pt>
                <c:pt idx="921">
                  <c:v>2.5376000000000003</c:v>
                </c:pt>
                <c:pt idx="922">
                  <c:v>2.5381</c:v>
                </c:pt>
                <c:pt idx="923">
                  <c:v>2.5381</c:v>
                </c:pt>
                <c:pt idx="924">
                  <c:v>2.5331999999999999</c:v>
                </c:pt>
                <c:pt idx="925">
                  <c:v>2.5293000000000001</c:v>
                </c:pt>
                <c:pt idx="926">
                  <c:v>2.5314000000000001</c:v>
                </c:pt>
                <c:pt idx="927">
                  <c:v>2.5301</c:v>
                </c:pt>
                <c:pt idx="928">
                  <c:v>2.5303</c:v>
                </c:pt>
                <c:pt idx="929">
                  <c:v>2.5287999999999999</c:v>
                </c:pt>
                <c:pt idx="930">
                  <c:v>2.5296000000000003</c:v>
                </c:pt>
                <c:pt idx="931">
                  <c:v>2.5295000000000001</c:v>
                </c:pt>
                <c:pt idx="932">
                  <c:v>2.5270999999999999</c:v>
                </c:pt>
                <c:pt idx="933">
                  <c:v>2.5262000000000002</c:v>
                </c:pt>
                <c:pt idx="934">
                  <c:v>2.5301</c:v>
                </c:pt>
                <c:pt idx="935">
                  <c:v>2.5314000000000001</c:v>
                </c:pt>
                <c:pt idx="936">
                  <c:v>2.5308000000000002</c:v>
                </c:pt>
                <c:pt idx="937">
                  <c:v>2.5327000000000002</c:v>
                </c:pt>
                <c:pt idx="938">
                  <c:v>2.5306999999999999</c:v>
                </c:pt>
                <c:pt idx="939">
                  <c:v>2.5291999999999999</c:v>
                </c:pt>
                <c:pt idx="940">
                  <c:v>2.5263</c:v>
                </c:pt>
                <c:pt idx="941">
                  <c:v>2.5258000000000003</c:v>
                </c:pt>
                <c:pt idx="942">
                  <c:v>2.5251999999999999</c:v>
                </c:pt>
                <c:pt idx="943">
                  <c:v>2.5226999999999999</c:v>
                </c:pt>
                <c:pt idx="944">
                  <c:v>2.5216000000000003</c:v>
                </c:pt>
                <c:pt idx="945">
                  <c:v>2.5235000000000003</c:v>
                </c:pt>
                <c:pt idx="946">
                  <c:v>2.5243000000000002</c:v>
                </c:pt>
                <c:pt idx="947">
                  <c:v>2.5206</c:v>
                </c:pt>
                <c:pt idx="948">
                  <c:v>2.5169000000000001</c:v>
                </c:pt>
                <c:pt idx="949">
                  <c:v>2.5179</c:v>
                </c:pt>
                <c:pt idx="950">
                  <c:v>2.5193000000000003</c:v>
                </c:pt>
                <c:pt idx="951">
                  <c:v>2.5165999999999999</c:v>
                </c:pt>
                <c:pt idx="952">
                  <c:v>2.5140000000000002</c:v>
                </c:pt>
                <c:pt idx="953">
                  <c:v>2.5123000000000002</c:v>
                </c:pt>
                <c:pt idx="954">
                  <c:v>2.5124</c:v>
                </c:pt>
                <c:pt idx="955">
                  <c:v>2.5131000000000001</c:v>
                </c:pt>
                <c:pt idx="956">
                  <c:v>2.5139</c:v>
                </c:pt>
                <c:pt idx="957">
                  <c:v>2.5137</c:v>
                </c:pt>
                <c:pt idx="958">
                  <c:v>2.5129000000000001</c:v>
                </c:pt>
                <c:pt idx="959">
                  <c:v>2.5117000000000003</c:v>
                </c:pt>
                <c:pt idx="960">
                  <c:v>2.5081000000000002</c:v>
                </c:pt>
                <c:pt idx="961">
                  <c:v>2.5118</c:v>
                </c:pt>
                <c:pt idx="962">
                  <c:v>2.5137</c:v>
                </c:pt>
                <c:pt idx="963">
                  <c:v>2.5138000000000003</c:v>
                </c:pt>
                <c:pt idx="964">
                  <c:v>2.5106999999999999</c:v>
                </c:pt>
                <c:pt idx="965">
                  <c:v>2.5093000000000001</c:v>
                </c:pt>
                <c:pt idx="966">
                  <c:v>2.5074000000000001</c:v>
                </c:pt>
                <c:pt idx="967">
                  <c:v>2.5079000000000002</c:v>
                </c:pt>
                <c:pt idx="968">
                  <c:v>2.5087000000000002</c:v>
                </c:pt>
                <c:pt idx="969">
                  <c:v>2.5089999999999999</c:v>
                </c:pt>
                <c:pt idx="970">
                  <c:v>2.5103</c:v>
                </c:pt>
                <c:pt idx="971">
                  <c:v>2.5123000000000002</c:v>
                </c:pt>
                <c:pt idx="972">
                  <c:v>2.5158</c:v>
                </c:pt>
                <c:pt idx="973">
                  <c:v>2.5127999999999999</c:v>
                </c:pt>
                <c:pt idx="974">
                  <c:v>2.5101</c:v>
                </c:pt>
                <c:pt idx="975">
                  <c:v>2.5063</c:v>
                </c:pt>
                <c:pt idx="976">
                  <c:v>2.5039000000000002</c:v>
                </c:pt>
                <c:pt idx="977">
                  <c:v>2.5041000000000002</c:v>
                </c:pt>
                <c:pt idx="978">
                  <c:v>2.5049999999999999</c:v>
                </c:pt>
                <c:pt idx="979">
                  <c:v>2.5052000000000003</c:v>
                </c:pt>
                <c:pt idx="980">
                  <c:v>2.5042</c:v>
                </c:pt>
                <c:pt idx="981">
                  <c:v>2.5055000000000001</c:v>
                </c:pt>
                <c:pt idx="982">
                  <c:v>2.504</c:v>
                </c:pt>
                <c:pt idx="983">
                  <c:v>2.5034000000000001</c:v>
                </c:pt>
                <c:pt idx="984">
                  <c:v>2.5059</c:v>
                </c:pt>
                <c:pt idx="985">
                  <c:v>2.5066000000000002</c:v>
                </c:pt>
                <c:pt idx="986">
                  <c:v>2.5045999999999999</c:v>
                </c:pt>
                <c:pt idx="987">
                  <c:v>2.5030999999999999</c:v>
                </c:pt>
                <c:pt idx="988">
                  <c:v>2.5052000000000003</c:v>
                </c:pt>
                <c:pt idx="989">
                  <c:v>2.5034999999999998</c:v>
                </c:pt>
                <c:pt idx="990">
                  <c:v>2.5028000000000001</c:v>
                </c:pt>
                <c:pt idx="991">
                  <c:v>2.5062000000000002</c:v>
                </c:pt>
                <c:pt idx="992">
                  <c:v>2.5063</c:v>
                </c:pt>
                <c:pt idx="993">
                  <c:v>2.5051000000000001</c:v>
                </c:pt>
                <c:pt idx="994">
                  <c:v>2.5059</c:v>
                </c:pt>
                <c:pt idx="995">
                  <c:v>2.5042</c:v>
                </c:pt>
                <c:pt idx="996">
                  <c:v>2.5044</c:v>
                </c:pt>
                <c:pt idx="997">
                  <c:v>2.5056000000000003</c:v>
                </c:pt>
                <c:pt idx="998">
                  <c:v>2.5058000000000002</c:v>
                </c:pt>
                <c:pt idx="999">
                  <c:v>2.5039000000000002</c:v>
                </c:pt>
                <c:pt idx="1000">
                  <c:v>2.5057</c:v>
                </c:pt>
                <c:pt idx="1001">
                  <c:v>2.5018000000000002</c:v>
                </c:pt>
                <c:pt idx="1002">
                  <c:v>2.5004</c:v>
                </c:pt>
                <c:pt idx="1003">
                  <c:v>2.5011000000000001</c:v>
                </c:pt>
                <c:pt idx="1004">
                  <c:v>2.4994000000000001</c:v>
                </c:pt>
                <c:pt idx="1005">
                  <c:v>2.5004</c:v>
                </c:pt>
                <c:pt idx="1006">
                  <c:v>2.5002</c:v>
                </c:pt>
                <c:pt idx="1007">
                  <c:v>2.4995000000000003</c:v>
                </c:pt>
                <c:pt idx="1008">
                  <c:v>2.4969999999999999</c:v>
                </c:pt>
                <c:pt idx="1009">
                  <c:v>2.4984999999999999</c:v>
                </c:pt>
                <c:pt idx="1010">
                  <c:v>2.4981</c:v>
                </c:pt>
                <c:pt idx="1011">
                  <c:v>2.4967000000000001</c:v>
                </c:pt>
                <c:pt idx="1012">
                  <c:v>2.4965000000000002</c:v>
                </c:pt>
                <c:pt idx="1013">
                  <c:v>2.4971000000000001</c:v>
                </c:pt>
                <c:pt idx="1014">
                  <c:v>2.4972000000000003</c:v>
                </c:pt>
                <c:pt idx="1015">
                  <c:v>2.4995000000000003</c:v>
                </c:pt>
                <c:pt idx="1016">
                  <c:v>2.4996</c:v>
                </c:pt>
                <c:pt idx="1017">
                  <c:v>2.4999000000000002</c:v>
                </c:pt>
                <c:pt idx="1018">
                  <c:v>2.4997000000000003</c:v>
                </c:pt>
                <c:pt idx="1019">
                  <c:v>2.4996</c:v>
                </c:pt>
                <c:pt idx="1020">
                  <c:v>2.5017</c:v>
                </c:pt>
                <c:pt idx="1021">
                  <c:v>2.5007000000000001</c:v>
                </c:pt>
                <c:pt idx="1022">
                  <c:v>2.4986999999999999</c:v>
                </c:pt>
                <c:pt idx="1023">
                  <c:v>2.4998</c:v>
                </c:pt>
                <c:pt idx="1024">
                  <c:v>2.5013000000000001</c:v>
                </c:pt>
                <c:pt idx="1025">
                  <c:v>2.4975000000000001</c:v>
                </c:pt>
                <c:pt idx="1026">
                  <c:v>2.4988000000000001</c:v>
                </c:pt>
                <c:pt idx="1027">
                  <c:v>2.4965000000000002</c:v>
                </c:pt>
                <c:pt idx="1028">
                  <c:v>2.4936000000000003</c:v>
                </c:pt>
                <c:pt idx="1029">
                  <c:v>2.4939</c:v>
                </c:pt>
                <c:pt idx="1030">
                  <c:v>2.4961000000000002</c:v>
                </c:pt>
                <c:pt idx="1031">
                  <c:v>2.4967000000000001</c:v>
                </c:pt>
                <c:pt idx="1032">
                  <c:v>2.4976000000000003</c:v>
                </c:pt>
                <c:pt idx="1033">
                  <c:v>2.4982000000000002</c:v>
                </c:pt>
                <c:pt idx="1034">
                  <c:v>2.4986000000000002</c:v>
                </c:pt>
                <c:pt idx="1035">
                  <c:v>2.4982000000000002</c:v>
                </c:pt>
                <c:pt idx="1036">
                  <c:v>2.4981</c:v>
                </c:pt>
                <c:pt idx="1037">
                  <c:v>2.4943</c:v>
                </c:pt>
                <c:pt idx="1038">
                  <c:v>2.4911000000000003</c:v>
                </c:pt>
                <c:pt idx="1039">
                  <c:v>2.488</c:v>
                </c:pt>
                <c:pt idx="1040">
                  <c:v>2.4861</c:v>
                </c:pt>
                <c:pt idx="1041">
                  <c:v>2.4847999999999999</c:v>
                </c:pt>
                <c:pt idx="1042">
                  <c:v>2.4817</c:v>
                </c:pt>
                <c:pt idx="1043">
                  <c:v>2.4818000000000002</c:v>
                </c:pt>
                <c:pt idx="1044">
                  <c:v>2.4862000000000002</c:v>
                </c:pt>
                <c:pt idx="1045">
                  <c:v>2.484</c:v>
                </c:pt>
                <c:pt idx="1046">
                  <c:v>2.4853000000000001</c:v>
                </c:pt>
                <c:pt idx="1047">
                  <c:v>2.4883999999999999</c:v>
                </c:pt>
                <c:pt idx="1048">
                  <c:v>2.4862000000000002</c:v>
                </c:pt>
                <c:pt idx="1049">
                  <c:v>2.4843999999999999</c:v>
                </c:pt>
                <c:pt idx="1050">
                  <c:v>2.4883000000000002</c:v>
                </c:pt>
                <c:pt idx="1051">
                  <c:v>2.4893999999999998</c:v>
                </c:pt>
                <c:pt idx="1052">
                  <c:v>2.4912999999999998</c:v>
                </c:pt>
                <c:pt idx="1053">
                  <c:v>2.4925000000000002</c:v>
                </c:pt>
                <c:pt idx="1054">
                  <c:v>2.4929000000000001</c:v>
                </c:pt>
                <c:pt idx="1055">
                  <c:v>2.4948999999999999</c:v>
                </c:pt>
                <c:pt idx="1056">
                  <c:v>2.4957000000000003</c:v>
                </c:pt>
                <c:pt idx="1057">
                  <c:v>2.4941</c:v>
                </c:pt>
                <c:pt idx="1058">
                  <c:v>2.4938000000000002</c:v>
                </c:pt>
                <c:pt idx="1059">
                  <c:v>2.4931000000000001</c:v>
                </c:pt>
                <c:pt idx="1060">
                  <c:v>2.4906000000000001</c:v>
                </c:pt>
                <c:pt idx="1061">
                  <c:v>2.4897</c:v>
                </c:pt>
                <c:pt idx="1062">
                  <c:v>2.4904999999999999</c:v>
                </c:pt>
                <c:pt idx="1063">
                  <c:v>2.4910000000000001</c:v>
                </c:pt>
                <c:pt idx="1064">
                  <c:v>2.4929000000000001</c:v>
                </c:pt>
                <c:pt idx="1065">
                  <c:v>2.4919000000000002</c:v>
                </c:pt>
                <c:pt idx="1066">
                  <c:v>2.4925999999999999</c:v>
                </c:pt>
                <c:pt idx="1067">
                  <c:v>2.4923999999999999</c:v>
                </c:pt>
                <c:pt idx="1068">
                  <c:v>2.4906000000000001</c:v>
                </c:pt>
                <c:pt idx="1069">
                  <c:v>2.4916</c:v>
                </c:pt>
                <c:pt idx="1070">
                  <c:v>2.4914000000000001</c:v>
                </c:pt>
                <c:pt idx="1071">
                  <c:v>2.4901</c:v>
                </c:pt>
                <c:pt idx="1072">
                  <c:v>2.4903</c:v>
                </c:pt>
                <c:pt idx="1073">
                  <c:v>2.4898000000000002</c:v>
                </c:pt>
                <c:pt idx="1074">
                  <c:v>2.4900000000000002</c:v>
                </c:pt>
                <c:pt idx="1075">
                  <c:v>2.4901</c:v>
                </c:pt>
                <c:pt idx="1076">
                  <c:v>2.4887000000000001</c:v>
                </c:pt>
                <c:pt idx="1077">
                  <c:v>2.4874000000000001</c:v>
                </c:pt>
                <c:pt idx="1078">
                  <c:v>2.4887000000000001</c:v>
                </c:pt>
                <c:pt idx="1079">
                  <c:v>2.4881000000000002</c:v>
                </c:pt>
                <c:pt idx="1080">
                  <c:v>2.4868000000000001</c:v>
                </c:pt>
                <c:pt idx="1081">
                  <c:v>2.4877000000000002</c:v>
                </c:pt>
                <c:pt idx="1082">
                  <c:v>2.4879000000000002</c:v>
                </c:pt>
                <c:pt idx="1083">
                  <c:v>2.4872000000000001</c:v>
                </c:pt>
                <c:pt idx="1084">
                  <c:v>2.4873000000000003</c:v>
                </c:pt>
                <c:pt idx="1085">
                  <c:v>2.4858000000000002</c:v>
                </c:pt>
                <c:pt idx="1086">
                  <c:v>2.4870999999999999</c:v>
                </c:pt>
                <c:pt idx="1087">
                  <c:v>2.4863</c:v>
                </c:pt>
                <c:pt idx="1088">
                  <c:v>2.4860000000000002</c:v>
                </c:pt>
                <c:pt idx="1089">
                  <c:v>2.4845999999999999</c:v>
                </c:pt>
                <c:pt idx="1090">
                  <c:v>2.4836</c:v>
                </c:pt>
                <c:pt idx="1091">
                  <c:v>2.4837000000000002</c:v>
                </c:pt>
                <c:pt idx="1092">
                  <c:v>2.4841000000000002</c:v>
                </c:pt>
                <c:pt idx="1093">
                  <c:v>2.4836</c:v>
                </c:pt>
                <c:pt idx="1094">
                  <c:v>2.4845999999999999</c:v>
                </c:pt>
                <c:pt idx="1095">
                  <c:v>2.4834000000000001</c:v>
                </c:pt>
                <c:pt idx="1096">
                  <c:v>2.4817</c:v>
                </c:pt>
                <c:pt idx="1097">
                  <c:v>2.4828000000000001</c:v>
                </c:pt>
                <c:pt idx="1098">
                  <c:v>2.4845999999999999</c:v>
                </c:pt>
                <c:pt idx="1099">
                  <c:v>2.4811000000000001</c:v>
                </c:pt>
                <c:pt idx="1100">
                  <c:v>2.4811000000000001</c:v>
                </c:pt>
                <c:pt idx="1101">
                  <c:v>2.4819</c:v>
                </c:pt>
                <c:pt idx="1102">
                  <c:v>2.4803999999999999</c:v>
                </c:pt>
                <c:pt idx="1103">
                  <c:v>2.4805000000000001</c:v>
                </c:pt>
                <c:pt idx="1104">
                  <c:v>2.4809999999999999</c:v>
                </c:pt>
                <c:pt idx="1105">
                  <c:v>2.4795000000000003</c:v>
                </c:pt>
                <c:pt idx="1106">
                  <c:v>2.4803000000000002</c:v>
                </c:pt>
                <c:pt idx="1107">
                  <c:v>2.4809000000000001</c:v>
                </c:pt>
                <c:pt idx="1108">
                  <c:v>2.4793000000000003</c:v>
                </c:pt>
                <c:pt idx="1109">
                  <c:v>2.4790000000000001</c:v>
                </c:pt>
                <c:pt idx="1110">
                  <c:v>2.4786999999999999</c:v>
                </c:pt>
                <c:pt idx="1111">
                  <c:v>2.4782000000000002</c:v>
                </c:pt>
                <c:pt idx="1112">
                  <c:v>2.4784999999999999</c:v>
                </c:pt>
                <c:pt idx="1113">
                  <c:v>2.4774000000000003</c:v>
                </c:pt>
                <c:pt idx="1114">
                  <c:v>2.4774000000000003</c:v>
                </c:pt>
                <c:pt idx="1115">
                  <c:v>2.4775</c:v>
                </c:pt>
                <c:pt idx="1116">
                  <c:v>2.4752000000000001</c:v>
                </c:pt>
                <c:pt idx="1117">
                  <c:v>2.4759000000000002</c:v>
                </c:pt>
                <c:pt idx="1118">
                  <c:v>2.4756</c:v>
                </c:pt>
                <c:pt idx="1119">
                  <c:v>2.4740000000000002</c:v>
                </c:pt>
                <c:pt idx="1120">
                  <c:v>2.4748999999999999</c:v>
                </c:pt>
                <c:pt idx="1121">
                  <c:v>2.4735</c:v>
                </c:pt>
                <c:pt idx="1122">
                  <c:v>2.4750000000000001</c:v>
                </c:pt>
                <c:pt idx="1123">
                  <c:v>2.4748000000000001</c:v>
                </c:pt>
                <c:pt idx="1124">
                  <c:v>2.4731000000000001</c:v>
                </c:pt>
                <c:pt idx="1125">
                  <c:v>2.4725000000000001</c:v>
                </c:pt>
                <c:pt idx="1126">
                  <c:v>2.4717000000000002</c:v>
                </c:pt>
                <c:pt idx="1127">
                  <c:v>2.4723000000000002</c:v>
                </c:pt>
                <c:pt idx="1128">
                  <c:v>2.4719000000000002</c:v>
                </c:pt>
                <c:pt idx="1129">
                  <c:v>2.4710999999999999</c:v>
                </c:pt>
                <c:pt idx="1130">
                  <c:v>2.4709000000000003</c:v>
                </c:pt>
                <c:pt idx="1131">
                  <c:v>2.4690000000000003</c:v>
                </c:pt>
                <c:pt idx="1132">
                  <c:v>2.4694000000000003</c:v>
                </c:pt>
                <c:pt idx="1133">
                  <c:v>2.4649000000000001</c:v>
                </c:pt>
                <c:pt idx="1134">
                  <c:v>2.4607000000000001</c:v>
                </c:pt>
                <c:pt idx="1135">
                  <c:v>2.4599000000000002</c:v>
                </c:pt>
                <c:pt idx="1136">
                  <c:v>2.4593000000000003</c:v>
                </c:pt>
                <c:pt idx="1137">
                  <c:v>2.4598</c:v>
                </c:pt>
                <c:pt idx="1138">
                  <c:v>2.4607999999999999</c:v>
                </c:pt>
                <c:pt idx="1139">
                  <c:v>2.4611000000000001</c:v>
                </c:pt>
                <c:pt idx="1140">
                  <c:v>2.4607999999999999</c:v>
                </c:pt>
                <c:pt idx="1141">
                  <c:v>2.456</c:v>
                </c:pt>
                <c:pt idx="1142">
                  <c:v>2.4531999999999998</c:v>
                </c:pt>
                <c:pt idx="1143">
                  <c:v>2.4485999999999999</c:v>
                </c:pt>
                <c:pt idx="1144">
                  <c:v>2.4457</c:v>
                </c:pt>
                <c:pt idx="1145">
                  <c:v>2.4436</c:v>
                </c:pt>
                <c:pt idx="1146">
                  <c:v>2.4434</c:v>
                </c:pt>
                <c:pt idx="1147">
                  <c:v>2.4462999999999999</c:v>
                </c:pt>
                <c:pt idx="1148">
                  <c:v>2.4478</c:v>
                </c:pt>
                <c:pt idx="1149">
                  <c:v>2.4466000000000001</c:v>
                </c:pt>
                <c:pt idx="1150">
                  <c:v>2.4478</c:v>
                </c:pt>
                <c:pt idx="1151">
                  <c:v>2.4485999999999999</c:v>
                </c:pt>
                <c:pt idx="1152">
                  <c:v>2.4481000000000002</c:v>
                </c:pt>
                <c:pt idx="1153">
                  <c:v>2.4485000000000001</c:v>
                </c:pt>
                <c:pt idx="1154">
                  <c:v>2.4483999999999999</c:v>
                </c:pt>
                <c:pt idx="1155">
                  <c:v>2.4474</c:v>
                </c:pt>
                <c:pt idx="1156">
                  <c:v>2.4466000000000001</c:v>
                </c:pt>
                <c:pt idx="1157">
                  <c:v>2.4470000000000001</c:v>
                </c:pt>
                <c:pt idx="1158">
                  <c:v>2.4411</c:v>
                </c:pt>
                <c:pt idx="1159">
                  <c:v>2.4430000000000001</c:v>
                </c:pt>
                <c:pt idx="1160">
                  <c:v>2.4434</c:v>
                </c:pt>
                <c:pt idx="1161">
                  <c:v>2.4436</c:v>
                </c:pt>
                <c:pt idx="1162">
                  <c:v>2.4390000000000001</c:v>
                </c:pt>
                <c:pt idx="1163">
                  <c:v>2.4384000000000001</c:v>
                </c:pt>
                <c:pt idx="1164">
                  <c:v>2.4376000000000002</c:v>
                </c:pt>
                <c:pt idx="1165">
                  <c:v>2.4384999999999999</c:v>
                </c:pt>
                <c:pt idx="1166">
                  <c:v>2.4380000000000002</c:v>
                </c:pt>
                <c:pt idx="1167">
                  <c:v>2.4370000000000003</c:v>
                </c:pt>
                <c:pt idx="1168">
                  <c:v>2.4314</c:v>
                </c:pt>
                <c:pt idx="1169">
                  <c:v>2.4283999999999999</c:v>
                </c:pt>
                <c:pt idx="1170">
                  <c:v>2.4268000000000001</c:v>
                </c:pt>
                <c:pt idx="1171">
                  <c:v>2.4271000000000003</c:v>
                </c:pt>
                <c:pt idx="1172">
                  <c:v>2.4239000000000002</c:v>
                </c:pt>
                <c:pt idx="1173">
                  <c:v>2.4237000000000002</c:v>
                </c:pt>
                <c:pt idx="1174">
                  <c:v>2.4218000000000002</c:v>
                </c:pt>
                <c:pt idx="1175">
                  <c:v>2.4198</c:v>
                </c:pt>
                <c:pt idx="1176">
                  <c:v>2.4156</c:v>
                </c:pt>
                <c:pt idx="1177">
                  <c:v>2.4144000000000001</c:v>
                </c:pt>
                <c:pt idx="1178">
                  <c:v>2.4152</c:v>
                </c:pt>
                <c:pt idx="1179">
                  <c:v>2.4170000000000003</c:v>
                </c:pt>
                <c:pt idx="1180">
                  <c:v>2.4171</c:v>
                </c:pt>
                <c:pt idx="1181">
                  <c:v>2.4173</c:v>
                </c:pt>
                <c:pt idx="1182">
                  <c:v>2.4136000000000002</c:v>
                </c:pt>
                <c:pt idx="1183">
                  <c:v>2.4144000000000001</c:v>
                </c:pt>
                <c:pt idx="1184">
                  <c:v>2.4111000000000002</c:v>
                </c:pt>
                <c:pt idx="1185">
                  <c:v>2.4068000000000001</c:v>
                </c:pt>
                <c:pt idx="1186">
                  <c:v>2.4037999999999999</c:v>
                </c:pt>
                <c:pt idx="1187">
                  <c:v>2.4041000000000001</c:v>
                </c:pt>
                <c:pt idx="1188">
                  <c:v>2.4062000000000001</c:v>
                </c:pt>
                <c:pt idx="1189">
                  <c:v>2.4043000000000001</c:v>
                </c:pt>
                <c:pt idx="1190">
                  <c:v>2.4058000000000002</c:v>
                </c:pt>
                <c:pt idx="1191">
                  <c:v>2.4029000000000003</c:v>
                </c:pt>
                <c:pt idx="1192">
                  <c:v>2.3993000000000002</c:v>
                </c:pt>
                <c:pt idx="1193">
                  <c:v>2.4007000000000001</c:v>
                </c:pt>
                <c:pt idx="1194">
                  <c:v>2.3984000000000001</c:v>
                </c:pt>
                <c:pt idx="1195">
                  <c:v>2.3978999999999999</c:v>
                </c:pt>
                <c:pt idx="1196">
                  <c:v>2.3924000000000003</c:v>
                </c:pt>
                <c:pt idx="1197">
                  <c:v>2.3883999999999999</c:v>
                </c:pt>
                <c:pt idx="1198">
                  <c:v>2.3885000000000001</c:v>
                </c:pt>
                <c:pt idx="1199">
                  <c:v>2.39</c:v>
                </c:pt>
                <c:pt idx="1200">
                  <c:v>2.3905000000000003</c:v>
                </c:pt>
                <c:pt idx="1201">
                  <c:v>2.3896000000000002</c:v>
                </c:pt>
                <c:pt idx="1202">
                  <c:v>2.3858999999999999</c:v>
                </c:pt>
                <c:pt idx="1203">
                  <c:v>2.3818000000000001</c:v>
                </c:pt>
                <c:pt idx="1204">
                  <c:v>2.3820000000000001</c:v>
                </c:pt>
                <c:pt idx="1205">
                  <c:v>2.3786</c:v>
                </c:pt>
                <c:pt idx="1206">
                  <c:v>2.3770000000000002</c:v>
                </c:pt>
                <c:pt idx="1207">
                  <c:v>2.3761000000000001</c:v>
                </c:pt>
                <c:pt idx="1208">
                  <c:v>2.3728000000000002</c:v>
                </c:pt>
                <c:pt idx="1209">
                  <c:v>2.3742999999999999</c:v>
                </c:pt>
                <c:pt idx="1210">
                  <c:v>2.3731</c:v>
                </c:pt>
                <c:pt idx="1211">
                  <c:v>2.3723999999999998</c:v>
                </c:pt>
                <c:pt idx="1212">
                  <c:v>2.3681000000000001</c:v>
                </c:pt>
                <c:pt idx="1213">
                  <c:v>2.3683000000000001</c:v>
                </c:pt>
                <c:pt idx="1214">
                  <c:v>2.3641000000000001</c:v>
                </c:pt>
                <c:pt idx="1215">
                  <c:v>2.3600000000000003</c:v>
                </c:pt>
                <c:pt idx="1216">
                  <c:v>2.3607</c:v>
                </c:pt>
                <c:pt idx="1217">
                  <c:v>2.3551000000000002</c:v>
                </c:pt>
                <c:pt idx="1218">
                  <c:v>2.3546</c:v>
                </c:pt>
                <c:pt idx="1219">
                  <c:v>2.3538000000000001</c:v>
                </c:pt>
                <c:pt idx="1220">
                  <c:v>2.3536999999999999</c:v>
                </c:pt>
                <c:pt idx="1221">
                  <c:v>2.3519000000000001</c:v>
                </c:pt>
                <c:pt idx="1222">
                  <c:v>2.3487</c:v>
                </c:pt>
                <c:pt idx="1223">
                  <c:v>2.3467000000000002</c:v>
                </c:pt>
                <c:pt idx="1224">
                  <c:v>2.3456999999999999</c:v>
                </c:pt>
                <c:pt idx="1225">
                  <c:v>2.3443000000000001</c:v>
                </c:pt>
                <c:pt idx="1226">
                  <c:v>2.3378000000000001</c:v>
                </c:pt>
                <c:pt idx="1227">
                  <c:v>2.3382000000000001</c:v>
                </c:pt>
                <c:pt idx="1228">
                  <c:v>2.3379000000000003</c:v>
                </c:pt>
                <c:pt idx="1229">
                  <c:v>2.3361999999999998</c:v>
                </c:pt>
                <c:pt idx="1230">
                  <c:v>2.3336999999999999</c:v>
                </c:pt>
                <c:pt idx="1231">
                  <c:v>2.3313999999999999</c:v>
                </c:pt>
                <c:pt idx="1232">
                  <c:v>2.3289</c:v>
                </c:pt>
                <c:pt idx="1233">
                  <c:v>2.3286000000000002</c:v>
                </c:pt>
                <c:pt idx="1234">
                  <c:v>2.3266</c:v>
                </c:pt>
                <c:pt idx="1235">
                  <c:v>2.3248000000000002</c:v>
                </c:pt>
                <c:pt idx="1236">
                  <c:v>2.3199000000000001</c:v>
                </c:pt>
                <c:pt idx="1237">
                  <c:v>2.3185000000000002</c:v>
                </c:pt>
                <c:pt idx="1238">
                  <c:v>2.3127</c:v>
                </c:pt>
                <c:pt idx="1239">
                  <c:v>2.3071999999999999</c:v>
                </c:pt>
                <c:pt idx="1240">
                  <c:v>2.3022</c:v>
                </c:pt>
                <c:pt idx="1241">
                  <c:v>2.2987000000000002</c:v>
                </c:pt>
                <c:pt idx="1242">
                  <c:v>2.2949999999999999</c:v>
                </c:pt>
                <c:pt idx="1243">
                  <c:v>2.2951999999999999</c:v>
                </c:pt>
                <c:pt idx="1244">
                  <c:v>2.2925</c:v>
                </c:pt>
                <c:pt idx="1245">
                  <c:v>2.2921</c:v>
                </c:pt>
                <c:pt idx="1246">
                  <c:v>2.2884000000000002</c:v>
                </c:pt>
                <c:pt idx="1247">
                  <c:v>2.2863000000000002</c:v>
                </c:pt>
                <c:pt idx="1248">
                  <c:v>2.2850000000000001</c:v>
                </c:pt>
                <c:pt idx="1249">
                  <c:v>2.2826</c:v>
                </c:pt>
                <c:pt idx="1250">
                  <c:v>2.2777000000000003</c:v>
                </c:pt>
                <c:pt idx="1251">
                  <c:v>2.2725</c:v>
                </c:pt>
                <c:pt idx="1252">
                  <c:v>2.2678000000000003</c:v>
                </c:pt>
                <c:pt idx="1253">
                  <c:v>2.2681</c:v>
                </c:pt>
                <c:pt idx="1254">
                  <c:v>2.2645</c:v>
                </c:pt>
                <c:pt idx="1255">
                  <c:v>2.2633999999999999</c:v>
                </c:pt>
                <c:pt idx="1256">
                  <c:v>2.2610000000000001</c:v>
                </c:pt>
                <c:pt idx="1257">
                  <c:v>2.2557999999999998</c:v>
                </c:pt>
                <c:pt idx="1258">
                  <c:v>2.2532000000000001</c:v>
                </c:pt>
                <c:pt idx="1259">
                  <c:v>2.2520000000000002</c:v>
                </c:pt>
                <c:pt idx="1260">
                  <c:v>2.2511000000000001</c:v>
                </c:pt>
                <c:pt idx="1261">
                  <c:v>2.2473000000000001</c:v>
                </c:pt>
                <c:pt idx="1262">
                  <c:v>2.2406999999999999</c:v>
                </c:pt>
                <c:pt idx="1263">
                  <c:v>2.2351999999999999</c:v>
                </c:pt>
                <c:pt idx="1264">
                  <c:v>2.2343000000000002</c:v>
                </c:pt>
                <c:pt idx="1265">
                  <c:v>2.2312000000000003</c:v>
                </c:pt>
                <c:pt idx="1266">
                  <c:v>2.2308000000000003</c:v>
                </c:pt>
                <c:pt idx="1267">
                  <c:v>2.2290999999999999</c:v>
                </c:pt>
                <c:pt idx="1268">
                  <c:v>2.2267999999999999</c:v>
                </c:pt>
                <c:pt idx="1269">
                  <c:v>2.2239</c:v>
                </c:pt>
                <c:pt idx="1270">
                  <c:v>2.2200000000000002</c:v>
                </c:pt>
                <c:pt idx="1271">
                  <c:v>2.2181000000000002</c:v>
                </c:pt>
                <c:pt idx="1272">
                  <c:v>2.2134999999999998</c:v>
                </c:pt>
                <c:pt idx="1273">
                  <c:v>2.2111999999999998</c:v>
                </c:pt>
                <c:pt idx="1274">
                  <c:v>2.2057000000000002</c:v>
                </c:pt>
                <c:pt idx="1275">
                  <c:v>2.1997</c:v>
                </c:pt>
                <c:pt idx="1276">
                  <c:v>2.1920000000000002</c:v>
                </c:pt>
                <c:pt idx="1277">
                  <c:v>2.1866000000000003</c:v>
                </c:pt>
                <c:pt idx="1278">
                  <c:v>2.1846000000000001</c:v>
                </c:pt>
                <c:pt idx="1279">
                  <c:v>2.1806999999999999</c:v>
                </c:pt>
                <c:pt idx="1280">
                  <c:v>2.1781999999999999</c:v>
                </c:pt>
                <c:pt idx="1281">
                  <c:v>2.1758999999999999</c:v>
                </c:pt>
                <c:pt idx="1282">
                  <c:v>2.1741999999999999</c:v>
                </c:pt>
                <c:pt idx="1283">
                  <c:v>2.1706000000000003</c:v>
                </c:pt>
                <c:pt idx="1284">
                  <c:v>2.1650999999999998</c:v>
                </c:pt>
                <c:pt idx="1285">
                  <c:v>2.1591</c:v>
                </c:pt>
                <c:pt idx="1286">
                  <c:v>2.1541000000000001</c:v>
                </c:pt>
                <c:pt idx="1287">
                  <c:v>2.1524999999999999</c:v>
                </c:pt>
                <c:pt idx="1288">
                  <c:v>2.1478000000000002</c:v>
                </c:pt>
                <c:pt idx="1289">
                  <c:v>2.1444999999999999</c:v>
                </c:pt>
                <c:pt idx="1290">
                  <c:v>2.1415999999999999</c:v>
                </c:pt>
                <c:pt idx="1291">
                  <c:v>2.1379999999999999</c:v>
                </c:pt>
                <c:pt idx="1292">
                  <c:v>2.1356999999999999</c:v>
                </c:pt>
                <c:pt idx="1293">
                  <c:v>2.1311</c:v>
                </c:pt>
                <c:pt idx="1294">
                  <c:v>2.129</c:v>
                </c:pt>
                <c:pt idx="1295">
                  <c:v>2.1248</c:v>
                </c:pt>
                <c:pt idx="1296">
                  <c:v>2.1173000000000002</c:v>
                </c:pt>
                <c:pt idx="1297">
                  <c:v>2.1092</c:v>
                </c:pt>
                <c:pt idx="1298">
                  <c:v>2.1058000000000003</c:v>
                </c:pt>
                <c:pt idx="1299">
                  <c:v>2.0998999999999999</c:v>
                </c:pt>
                <c:pt idx="1300">
                  <c:v>2.0918999999999999</c:v>
                </c:pt>
                <c:pt idx="1301">
                  <c:v>2.0857000000000001</c:v>
                </c:pt>
                <c:pt idx="1302">
                  <c:v>2.0792999999999999</c:v>
                </c:pt>
                <c:pt idx="1303">
                  <c:v>2.073</c:v>
                </c:pt>
                <c:pt idx="1304">
                  <c:v>2.0665</c:v>
                </c:pt>
                <c:pt idx="1305">
                  <c:v>2.0651999999999999</c:v>
                </c:pt>
                <c:pt idx="1306">
                  <c:v>2.0616000000000003</c:v>
                </c:pt>
                <c:pt idx="1307">
                  <c:v>2.0584000000000002</c:v>
                </c:pt>
                <c:pt idx="1308">
                  <c:v>2.052</c:v>
                </c:pt>
                <c:pt idx="1309">
                  <c:v>2.0436000000000001</c:v>
                </c:pt>
                <c:pt idx="1310">
                  <c:v>2.0357000000000003</c:v>
                </c:pt>
                <c:pt idx="1311">
                  <c:v>2.0338000000000003</c:v>
                </c:pt>
                <c:pt idx="1312">
                  <c:v>2.0292000000000003</c:v>
                </c:pt>
                <c:pt idx="1313">
                  <c:v>2.0247000000000002</c:v>
                </c:pt>
                <c:pt idx="1314">
                  <c:v>2.0165999999999999</c:v>
                </c:pt>
                <c:pt idx="1315">
                  <c:v>2.0075000000000003</c:v>
                </c:pt>
                <c:pt idx="1316">
                  <c:v>1.9967999999999999</c:v>
                </c:pt>
                <c:pt idx="1317">
                  <c:v>1.9892000000000001</c:v>
                </c:pt>
                <c:pt idx="1318">
                  <c:v>1.98</c:v>
                </c:pt>
                <c:pt idx="1319">
                  <c:v>1.9767000000000001</c:v>
                </c:pt>
                <c:pt idx="1320">
                  <c:v>1.9732000000000001</c:v>
                </c:pt>
                <c:pt idx="1321">
                  <c:v>1.9647000000000001</c:v>
                </c:pt>
                <c:pt idx="1322">
                  <c:v>1.9597000000000002</c:v>
                </c:pt>
                <c:pt idx="1323">
                  <c:v>1.9545000000000001</c:v>
                </c:pt>
                <c:pt idx="1324">
                  <c:v>1.9459</c:v>
                </c:pt>
                <c:pt idx="1325">
                  <c:v>1.9350000000000001</c:v>
                </c:pt>
                <c:pt idx="1326">
                  <c:v>1.9281999999999999</c:v>
                </c:pt>
                <c:pt idx="1327">
                  <c:v>1.9227000000000001</c:v>
                </c:pt>
                <c:pt idx="1328">
                  <c:v>1.9169</c:v>
                </c:pt>
                <c:pt idx="1329">
                  <c:v>1.9086000000000001</c:v>
                </c:pt>
                <c:pt idx="1330">
                  <c:v>1.8976999999999999</c:v>
                </c:pt>
                <c:pt idx="1331">
                  <c:v>1.8913000000000002</c:v>
                </c:pt>
                <c:pt idx="1332">
                  <c:v>1.8841000000000001</c:v>
                </c:pt>
                <c:pt idx="1333">
                  <c:v>1.8774999999999999</c:v>
                </c:pt>
                <c:pt idx="1334">
                  <c:v>1.8656000000000001</c:v>
                </c:pt>
                <c:pt idx="1335">
                  <c:v>1.8515999999999999</c:v>
                </c:pt>
                <c:pt idx="1336">
                  <c:v>1.8411</c:v>
                </c:pt>
                <c:pt idx="1337">
                  <c:v>1.8351999999999999</c:v>
                </c:pt>
                <c:pt idx="1338">
                  <c:v>1.8280000000000001</c:v>
                </c:pt>
                <c:pt idx="1339">
                  <c:v>1.82</c:v>
                </c:pt>
                <c:pt idx="1340">
                  <c:v>1.8130000000000002</c:v>
                </c:pt>
                <c:pt idx="1341">
                  <c:v>1.804</c:v>
                </c:pt>
                <c:pt idx="1342">
                  <c:v>1.794</c:v>
                </c:pt>
                <c:pt idx="1343">
                  <c:v>1.782</c:v>
                </c:pt>
                <c:pt idx="1344">
                  <c:v>1.772</c:v>
                </c:pt>
                <c:pt idx="1345">
                  <c:v>1.764</c:v>
                </c:pt>
                <c:pt idx="1346">
                  <c:v>1.758</c:v>
                </c:pt>
                <c:pt idx="1347">
                  <c:v>1.7490000000000001</c:v>
                </c:pt>
                <c:pt idx="1348">
                  <c:v>1.742</c:v>
                </c:pt>
                <c:pt idx="1349">
                  <c:v>1.73</c:v>
                </c:pt>
                <c:pt idx="1350">
                  <c:v>1.72</c:v>
                </c:pt>
                <c:pt idx="1351">
                  <c:v>1.7090000000000001</c:v>
                </c:pt>
                <c:pt idx="1352">
                  <c:v>1.6980000000000002</c:v>
                </c:pt>
                <c:pt idx="1353">
                  <c:v>1.6920000000000002</c:v>
                </c:pt>
                <c:pt idx="1354">
                  <c:v>1.6880000000000002</c:v>
                </c:pt>
                <c:pt idx="1355">
                  <c:v>1.6820000000000002</c:v>
                </c:pt>
                <c:pt idx="1356">
                  <c:v>1.673</c:v>
                </c:pt>
                <c:pt idx="1357">
                  <c:v>1.667</c:v>
                </c:pt>
                <c:pt idx="1358">
                  <c:v>1.657</c:v>
                </c:pt>
                <c:pt idx="1359">
                  <c:v>1.649</c:v>
                </c:pt>
                <c:pt idx="1360">
                  <c:v>1.6420000000000001</c:v>
                </c:pt>
                <c:pt idx="1361">
                  <c:v>1.6340000000000001</c:v>
                </c:pt>
                <c:pt idx="1362">
                  <c:v>1.627</c:v>
                </c:pt>
                <c:pt idx="1363">
                  <c:v>1.62</c:v>
                </c:pt>
                <c:pt idx="1364">
                  <c:v>1.613</c:v>
                </c:pt>
                <c:pt idx="1365">
                  <c:v>1.6040000000000001</c:v>
                </c:pt>
                <c:pt idx="1366">
                  <c:v>1.5980000000000001</c:v>
                </c:pt>
                <c:pt idx="1367">
                  <c:v>1.589</c:v>
                </c:pt>
                <c:pt idx="1368">
                  <c:v>1.581</c:v>
                </c:pt>
                <c:pt idx="1369">
                  <c:v>1.5690000000000002</c:v>
                </c:pt>
                <c:pt idx="1370">
                  <c:v>1.5610000000000002</c:v>
                </c:pt>
                <c:pt idx="1371">
                  <c:v>1.552</c:v>
                </c:pt>
                <c:pt idx="1372">
                  <c:v>1.5450000000000002</c:v>
                </c:pt>
                <c:pt idx="1373">
                  <c:v>1.5390000000000001</c:v>
                </c:pt>
                <c:pt idx="1374">
                  <c:v>1.5310000000000001</c:v>
                </c:pt>
                <c:pt idx="1375">
                  <c:v>1.5230000000000001</c:v>
                </c:pt>
                <c:pt idx="1376">
                  <c:v>1.516</c:v>
                </c:pt>
                <c:pt idx="1377">
                  <c:v>1.502</c:v>
                </c:pt>
                <c:pt idx="1378">
                  <c:v>1.49</c:v>
                </c:pt>
                <c:pt idx="1379">
                  <c:v>1.48</c:v>
                </c:pt>
                <c:pt idx="1380">
                  <c:v>1.472</c:v>
                </c:pt>
                <c:pt idx="1381">
                  <c:v>1.4650000000000001</c:v>
                </c:pt>
                <c:pt idx="1382">
                  <c:v>1.4570000000000001</c:v>
                </c:pt>
                <c:pt idx="1383">
                  <c:v>1.4500000000000002</c:v>
                </c:pt>
                <c:pt idx="1384">
                  <c:v>1.4380000000000002</c:v>
                </c:pt>
                <c:pt idx="1385">
                  <c:v>1.4260000000000002</c:v>
                </c:pt>
                <c:pt idx="1386">
                  <c:v>1.417</c:v>
                </c:pt>
                <c:pt idx="1387">
                  <c:v>1.407</c:v>
                </c:pt>
                <c:pt idx="1388">
                  <c:v>1.4000000000000001</c:v>
                </c:pt>
                <c:pt idx="1389">
                  <c:v>1.3920000000000001</c:v>
                </c:pt>
                <c:pt idx="1390">
                  <c:v>1.383</c:v>
                </c:pt>
                <c:pt idx="1391">
                  <c:v>1.373</c:v>
                </c:pt>
                <c:pt idx="1392">
                  <c:v>1.363</c:v>
                </c:pt>
                <c:pt idx="1393">
                  <c:v>1.353</c:v>
                </c:pt>
                <c:pt idx="1394">
                  <c:v>1.3420000000000001</c:v>
                </c:pt>
                <c:pt idx="1395">
                  <c:v>1.333</c:v>
                </c:pt>
                <c:pt idx="1396">
                  <c:v>1.3230000000000002</c:v>
                </c:pt>
                <c:pt idx="1397">
                  <c:v>1.3120000000000001</c:v>
                </c:pt>
                <c:pt idx="1398">
                  <c:v>1.3030000000000002</c:v>
                </c:pt>
                <c:pt idx="1399">
                  <c:v>1.2910000000000001</c:v>
                </c:pt>
                <c:pt idx="1400">
                  <c:v>1.276</c:v>
                </c:pt>
                <c:pt idx="1401">
                  <c:v>1.2630000000000001</c:v>
                </c:pt>
                <c:pt idx="1402">
                  <c:v>1.2530000000000001</c:v>
                </c:pt>
                <c:pt idx="1403">
                  <c:v>1.2410000000000001</c:v>
                </c:pt>
                <c:pt idx="1404">
                  <c:v>1.2310000000000001</c:v>
                </c:pt>
                <c:pt idx="1405">
                  <c:v>1.2170000000000001</c:v>
                </c:pt>
                <c:pt idx="1406">
                  <c:v>1.2070000000000001</c:v>
                </c:pt>
                <c:pt idx="1407">
                  <c:v>1.1940000000000002</c:v>
                </c:pt>
                <c:pt idx="1408">
                  <c:v>1.181</c:v>
                </c:pt>
                <c:pt idx="1409">
                  <c:v>1.165</c:v>
                </c:pt>
                <c:pt idx="1410">
                  <c:v>1.1500000000000001</c:v>
                </c:pt>
                <c:pt idx="1411">
                  <c:v>1.1380000000000001</c:v>
                </c:pt>
                <c:pt idx="1412">
                  <c:v>1.1260000000000001</c:v>
                </c:pt>
                <c:pt idx="1413">
                  <c:v>1.1100000000000001</c:v>
                </c:pt>
                <c:pt idx="1414">
                  <c:v>1.097</c:v>
                </c:pt>
                <c:pt idx="1415">
                  <c:v>1.085</c:v>
                </c:pt>
                <c:pt idx="1416">
                  <c:v>1.0750000000000002</c:v>
                </c:pt>
                <c:pt idx="1417">
                  <c:v>1.0620000000000001</c:v>
                </c:pt>
                <c:pt idx="1418">
                  <c:v>1.052</c:v>
                </c:pt>
                <c:pt idx="1419">
                  <c:v>1.04</c:v>
                </c:pt>
                <c:pt idx="1420">
                  <c:v>1.0290000000000001</c:v>
                </c:pt>
                <c:pt idx="1421">
                  <c:v>1.0190000000000001</c:v>
                </c:pt>
                <c:pt idx="1422">
                  <c:v>1.008</c:v>
                </c:pt>
                <c:pt idx="1423">
                  <c:v>0.996</c:v>
                </c:pt>
                <c:pt idx="1424">
                  <c:v>0.9830000000000001</c:v>
                </c:pt>
                <c:pt idx="1425">
                  <c:v>0.97</c:v>
                </c:pt>
                <c:pt idx="1426">
                  <c:v>0.95300000000000007</c:v>
                </c:pt>
                <c:pt idx="1427">
                  <c:v>0.94100000000000006</c:v>
                </c:pt>
                <c:pt idx="1428">
                  <c:v>0.93100000000000005</c:v>
                </c:pt>
                <c:pt idx="1429">
                  <c:v>0.92000000000000015</c:v>
                </c:pt>
                <c:pt idx="1430">
                  <c:v>0.91100000000000003</c:v>
                </c:pt>
                <c:pt idx="1431">
                  <c:v>0.90000000000000013</c:v>
                </c:pt>
                <c:pt idx="1432">
                  <c:v>0.89100000000000001</c:v>
                </c:pt>
                <c:pt idx="1433">
                  <c:v>0.879</c:v>
                </c:pt>
                <c:pt idx="1434">
                  <c:v>0.86499999999999999</c:v>
                </c:pt>
                <c:pt idx="1435">
                  <c:v>0.85400000000000009</c:v>
                </c:pt>
                <c:pt idx="1436">
                  <c:v>0.84200000000000008</c:v>
                </c:pt>
                <c:pt idx="1437">
                  <c:v>0.83000000000000007</c:v>
                </c:pt>
                <c:pt idx="1438">
                  <c:v>0.82000000000000028</c:v>
                </c:pt>
                <c:pt idx="1439">
                  <c:v>0.81400000000000006</c:v>
                </c:pt>
                <c:pt idx="1440">
                  <c:v>0.81</c:v>
                </c:pt>
                <c:pt idx="1441">
                  <c:v>0.80299999999999994</c:v>
                </c:pt>
                <c:pt idx="1442">
                  <c:v>0.79700000000000015</c:v>
                </c:pt>
                <c:pt idx="1443">
                  <c:v>0.79300000000000015</c:v>
                </c:pt>
                <c:pt idx="1444">
                  <c:v>0.78600000000000003</c:v>
                </c:pt>
                <c:pt idx="1445">
                  <c:v>0.78100000000000014</c:v>
                </c:pt>
                <c:pt idx="1446">
                  <c:v>0.77400000000000002</c:v>
                </c:pt>
                <c:pt idx="1447">
                  <c:v>0.76800000000000024</c:v>
                </c:pt>
                <c:pt idx="1448">
                  <c:v>0.76200000000000001</c:v>
                </c:pt>
                <c:pt idx="1449">
                  <c:v>0.75800000000000001</c:v>
                </c:pt>
                <c:pt idx="1450">
                  <c:v>0.75300000000000011</c:v>
                </c:pt>
                <c:pt idx="1451">
                  <c:v>0.74699999999999989</c:v>
                </c:pt>
                <c:pt idx="1452">
                  <c:v>0.7410000000000001</c:v>
                </c:pt>
                <c:pt idx="1453">
                  <c:v>0.73600000000000021</c:v>
                </c:pt>
                <c:pt idx="1454">
                  <c:v>0.73</c:v>
                </c:pt>
                <c:pt idx="1455">
                  <c:v>0.72699999999999987</c:v>
                </c:pt>
                <c:pt idx="1456">
                  <c:v>0.72100000000000009</c:v>
                </c:pt>
                <c:pt idx="1457">
                  <c:v>0.71300000000000008</c:v>
                </c:pt>
                <c:pt idx="1458">
                  <c:v>0.71</c:v>
                </c:pt>
                <c:pt idx="1459">
                  <c:v>0.70800000000000018</c:v>
                </c:pt>
                <c:pt idx="1460">
                  <c:v>0.70400000000000018</c:v>
                </c:pt>
                <c:pt idx="1461">
                  <c:v>0.70199999999999996</c:v>
                </c:pt>
                <c:pt idx="1462">
                  <c:v>0.70100000000000007</c:v>
                </c:pt>
                <c:pt idx="1463">
                  <c:v>0.70199999999999996</c:v>
                </c:pt>
                <c:pt idx="1464">
                  <c:v>0.70000000000000018</c:v>
                </c:pt>
                <c:pt idx="1465">
                  <c:v>0.70000000000000018</c:v>
                </c:pt>
                <c:pt idx="1466">
                  <c:v>0.69799999999999995</c:v>
                </c:pt>
                <c:pt idx="1467">
                  <c:v>0.69799999999999995</c:v>
                </c:pt>
                <c:pt idx="1468">
                  <c:v>0.69799999999999995</c:v>
                </c:pt>
                <c:pt idx="1469">
                  <c:v>0.69700000000000006</c:v>
                </c:pt>
                <c:pt idx="1470">
                  <c:v>0.69799999999999995</c:v>
                </c:pt>
                <c:pt idx="1471">
                  <c:v>0.69700000000000006</c:v>
                </c:pt>
                <c:pt idx="1472">
                  <c:v>0.69600000000000017</c:v>
                </c:pt>
                <c:pt idx="1473">
                  <c:v>0.69600000000000017</c:v>
                </c:pt>
                <c:pt idx="1474">
                  <c:v>0.69700000000000006</c:v>
                </c:pt>
                <c:pt idx="1475">
                  <c:v>0.69600000000000017</c:v>
                </c:pt>
                <c:pt idx="1476">
                  <c:v>0.69600000000000017</c:v>
                </c:pt>
                <c:pt idx="1477">
                  <c:v>0.69700000000000006</c:v>
                </c:pt>
                <c:pt idx="1478">
                  <c:v>0.69700000000000006</c:v>
                </c:pt>
                <c:pt idx="1479">
                  <c:v>0.69700000000000006</c:v>
                </c:pt>
                <c:pt idx="1480">
                  <c:v>0.69700000000000006</c:v>
                </c:pt>
                <c:pt idx="1481">
                  <c:v>0.69500000000000028</c:v>
                </c:pt>
                <c:pt idx="1482">
                  <c:v>0.69600000000000017</c:v>
                </c:pt>
                <c:pt idx="1483">
                  <c:v>0.69700000000000006</c:v>
                </c:pt>
                <c:pt idx="1484">
                  <c:v>0.69600000000000017</c:v>
                </c:pt>
                <c:pt idx="1485">
                  <c:v>0.69700000000000006</c:v>
                </c:pt>
                <c:pt idx="1486">
                  <c:v>0.69700000000000006</c:v>
                </c:pt>
                <c:pt idx="1487">
                  <c:v>0.69500000000000028</c:v>
                </c:pt>
                <c:pt idx="1488">
                  <c:v>0.69600000000000017</c:v>
                </c:pt>
                <c:pt idx="1489">
                  <c:v>0.69600000000000017</c:v>
                </c:pt>
                <c:pt idx="1490">
                  <c:v>0.69700000000000006</c:v>
                </c:pt>
                <c:pt idx="1491">
                  <c:v>0.69600000000000017</c:v>
                </c:pt>
                <c:pt idx="1492">
                  <c:v>0.69799999999999995</c:v>
                </c:pt>
                <c:pt idx="1493">
                  <c:v>0.69700000000000006</c:v>
                </c:pt>
                <c:pt idx="1494">
                  <c:v>0.69500000000000028</c:v>
                </c:pt>
                <c:pt idx="1495">
                  <c:v>0.69500000000000028</c:v>
                </c:pt>
                <c:pt idx="1496">
                  <c:v>0.69600000000000017</c:v>
                </c:pt>
                <c:pt idx="1497">
                  <c:v>0.69600000000000017</c:v>
                </c:pt>
                <c:pt idx="1498">
                  <c:v>0.69700000000000006</c:v>
                </c:pt>
                <c:pt idx="1499">
                  <c:v>0.69600000000000017</c:v>
                </c:pt>
                <c:pt idx="1500">
                  <c:v>0.69600000000000017</c:v>
                </c:pt>
                <c:pt idx="1501">
                  <c:v>0.69700000000000006</c:v>
                </c:pt>
                <c:pt idx="1502">
                  <c:v>0.69600000000000017</c:v>
                </c:pt>
                <c:pt idx="1503">
                  <c:v>0.69799999999999995</c:v>
                </c:pt>
                <c:pt idx="1504">
                  <c:v>0.69700000000000006</c:v>
                </c:pt>
                <c:pt idx="1505">
                  <c:v>0.69600000000000017</c:v>
                </c:pt>
                <c:pt idx="1506">
                  <c:v>0.69500000000000028</c:v>
                </c:pt>
                <c:pt idx="1507">
                  <c:v>0.69700000000000006</c:v>
                </c:pt>
                <c:pt idx="1508">
                  <c:v>0.69600000000000017</c:v>
                </c:pt>
                <c:pt idx="1509">
                  <c:v>0.69500000000000028</c:v>
                </c:pt>
                <c:pt idx="1510">
                  <c:v>0.69500000000000028</c:v>
                </c:pt>
                <c:pt idx="1511">
                  <c:v>0.69600000000000017</c:v>
                </c:pt>
                <c:pt idx="1512">
                  <c:v>0.69500000000000028</c:v>
                </c:pt>
                <c:pt idx="1513">
                  <c:v>0.69500000000000028</c:v>
                </c:pt>
                <c:pt idx="1514">
                  <c:v>0.69700000000000006</c:v>
                </c:pt>
                <c:pt idx="1515">
                  <c:v>0.69500000000000028</c:v>
                </c:pt>
                <c:pt idx="1516">
                  <c:v>0.69600000000000017</c:v>
                </c:pt>
                <c:pt idx="1517">
                  <c:v>0.69399999999999995</c:v>
                </c:pt>
                <c:pt idx="1518">
                  <c:v>0.69399999999999995</c:v>
                </c:pt>
                <c:pt idx="1519">
                  <c:v>0.69399999999999995</c:v>
                </c:pt>
                <c:pt idx="1520">
                  <c:v>0.69500000000000028</c:v>
                </c:pt>
                <c:pt idx="1521">
                  <c:v>0.69500000000000028</c:v>
                </c:pt>
                <c:pt idx="1522">
                  <c:v>0.69500000000000028</c:v>
                </c:pt>
                <c:pt idx="1523">
                  <c:v>0.69600000000000017</c:v>
                </c:pt>
                <c:pt idx="1524">
                  <c:v>0.69600000000000017</c:v>
                </c:pt>
                <c:pt idx="1525">
                  <c:v>0.69600000000000017</c:v>
                </c:pt>
                <c:pt idx="1526">
                  <c:v>0.69399999999999995</c:v>
                </c:pt>
                <c:pt idx="1527">
                  <c:v>0.69500000000000028</c:v>
                </c:pt>
                <c:pt idx="1528">
                  <c:v>0.69500000000000028</c:v>
                </c:pt>
                <c:pt idx="1529">
                  <c:v>0.69300000000000006</c:v>
                </c:pt>
                <c:pt idx="1530">
                  <c:v>0.69500000000000028</c:v>
                </c:pt>
                <c:pt idx="1531">
                  <c:v>0.69399999999999995</c:v>
                </c:pt>
                <c:pt idx="1532">
                  <c:v>0.69300000000000006</c:v>
                </c:pt>
                <c:pt idx="1533">
                  <c:v>0.69700000000000006</c:v>
                </c:pt>
                <c:pt idx="1534">
                  <c:v>0.69500000000000028</c:v>
                </c:pt>
                <c:pt idx="1535">
                  <c:v>0.69600000000000017</c:v>
                </c:pt>
                <c:pt idx="1536">
                  <c:v>0.69600000000000017</c:v>
                </c:pt>
                <c:pt idx="1537">
                  <c:v>0.69399999999999995</c:v>
                </c:pt>
                <c:pt idx="1538">
                  <c:v>0.69399999999999995</c:v>
                </c:pt>
                <c:pt idx="1539">
                  <c:v>0.69500000000000028</c:v>
                </c:pt>
                <c:pt idx="1540">
                  <c:v>0.69500000000000028</c:v>
                </c:pt>
                <c:pt idx="1541">
                  <c:v>0.69399999999999995</c:v>
                </c:pt>
                <c:pt idx="1542">
                  <c:v>0.69300000000000006</c:v>
                </c:pt>
                <c:pt idx="1543">
                  <c:v>0.69399999999999995</c:v>
                </c:pt>
                <c:pt idx="1544">
                  <c:v>0.69399999999999995</c:v>
                </c:pt>
                <c:pt idx="1545">
                  <c:v>0.69399999999999995</c:v>
                </c:pt>
                <c:pt idx="1546">
                  <c:v>0.69500000000000028</c:v>
                </c:pt>
                <c:pt idx="1547">
                  <c:v>0.69399999999999995</c:v>
                </c:pt>
                <c:pt idx="1548">
                  <c:v>0.69500000000000028</c:v>
                </c:pt>
                <c:pt idx="1549">
                  <c:v>0.69500000000000028</c:v>
                </c:pt>
                <c:pt idx="1550">
                  <c:v>0.69500000000000028</c:v>
                </c:pt>
                <c:pt idx="1551">
                  <c:v>0.69399999999999995</c:v>
                </c:pt>
                <c:pt idx="1552">
                  <c:v>0.69399999999999995</c:v>
                </c:pt>
                <c:pt idx="1553">
                  <c:v>0.69500000000000028</c:v>
                </c:pt>
                <c:pt idx="1554">
                  <c:v>0.69500000000000028</c:v>
                </c:pt>
                <c:pt idx="1555">
                  <c:v>0.69300000000000006</c:v>
                </c:pt>
                <c:pt idx="1556">
                  <c:v>0.69399999999999995</c:v>
                </c:pt>
                <c:pt idx="1557">
                  <c:v>0.69399999999999995</c:v>
                </c:pt>
                <c:pt idx="1558">
                  <c:v>0.69300000000000006</c:v>
                </c:pt>
                <c:pt idx="1559">
                  <c:v>0.69500000000000028</c:v>
                </c:pt>
                <c:pt idx="1560">
                  <c:v>0.69500000000000028</c:v>
                </c:pt>
                <c:pt idx="1561">
                  <c:v>0.69300000000000006</c:v>
                </c:pt>
                <c:pt idx="1562">
                  <c:v>0.69500000000000028</c:v>
                </c:pt>
                <c:pt idx="1563">
                  <c:v>0.69399999999999995</c:v>
                </c:pt>
                <c:pt idx="1564">
                  <c:v>0.69500000000000028</c:v>
                </c:pt>
                <c:pt idx="1565">
                  <c:v>0.69500000000000028</c:v>
                </c:pt>
                <c:pt idx="1566">
                  <c:v>0.69600000000000017</c:v>
                </c:pt>
                <c:pt idx="1567">
                  <c:v>0.69399999999999995</c:v>
                </c:pt>
                <c:pt idx="1568">
                  <c:v>0.69500000000000028</c:v>
                </c:pt>
                <c:pt idx="1569">
                  <c:v>0.69399999999999995</c:v>
                </c:pt>
                <c:pt idx="1570">
                  <c:v>0.69399999999999995</c:v>
                </c:pt>
                <c:pt idx="1571">
                  <c:v>0.69300000000000006</c:v>
                </c:pt>
                <c:pt idx="1572">
                  <c:v>0.69399999999999995</c:v>
                </c:pt>
                <c:pt idx="1573">
                  <c:v>0.69700000000000006</c:v>
                </c:pt>
                <c:pt idx="1574">
                  <c:v>0.69399999999999995</c:v>
                </c:pt>
                <c:pt idx="1575">
                  <c:v>0.69399999999999995</c:v>
                </c:pt>
                <c:pt idx="1576">
                  <c:v>0.69399999999999995</c:v>
                </c:pt>
                <c:pt idx="1577">
                  <c:v>0.69500000000000028</c:v>
                </c:pt>
                <c:pt idx="1578">
                  <c:v>0.69500000000000028</c:v>
                </c:pt>
                <c:pt idx="1579">
                  <c:v>0.69399999999999995</c:v>
                </c:pt>
                <c:pt idx="1580">
                  <c:v>0.69399999999999995</c:v>
                </c:pt>
                <c:pt idx="1581">
                  <c:v>0.69399999999999995</c:v>
                </c:pt>
                <c:pt idx="1582">
                  <c:v>0.69399999999999995</c:v>
                </c:pt>
                <c:pt idx="1583">
                  <c:v>0.69300000000000006</c:v>
                </c:pt>
                <c:pt idx="1584">
                  <c:v>0.69500000000000028</c:v>
                </c:pt>
                <c:pt idx="1585">
                  <c:v>0.69399999999999995</c:v>
                </c:pt>
                <c:pt idx="1586">
                  <c:v>0.69500000000000028</c:v>
                </c:pt>
                <c:pt idx="1587">
                  <c:v>0.69600000000000017</c:v>
                </c:pt>
                <c:pt idx="1588">
                  <c:v>0.69399999999999995</c:v>
                </c:pt>
                <c:pt idx="1589">
                  <c:v>0.69500000000000028</c:v>
                </c:pt>
                <c:pt idx="1590">
                  <c:v>0.69399999999999995</c:v>
                </c:pt>
                <c:pt idx="1591">
                  <c:v>0.69300000000000006</c:v>
                </c:pt>
                <c:pt idx="1592">
                  <c:v>0.69399999999999995</c:v>
                </c:pt>
                <c:pt idx="1593">
                  <c:v>0.69600000000000017</c:v>
                </c:pt>
                <c:pt idx="1594">
                  <c:v>0.69399999999999995</c:v>
                </c:pt>
                <c:pt idx="1595">
                  <c:v>0.69399999999999995</c:v>
                </c:pt>
                <c:pt idx="1596">
                  <c:v>0.69399999999999995</c:v>
                </c:pt>
                <c:pt idx="1597">
                  <c:v>0.69500000000000028</c:v>
                </c:pt>
                <c:pt idx="1598">
                  <c:v>0.69399999999999995</c:v>
                </c:pt>
                <c:pt idx="1599">
                  <c:v>0.69500000000000028</c:v>
                </c:pt>
                <c:pt idx="1600">
                  <c:v>0.69300000000000006</c:v>
                </c:pt>
                <c:pt idx="1601">
                  <c:v>0.69500000000000028</c:v>
                </c:pt>
                <c:pt idx="1602">
                  <c:v>0.69399999999999995</c:v>
                </c:pt>
                <c:pt idx="1603">
                  <c:v>0.69399999999999995</c:v>
                </c:pt>
                <c:pt idx="1604">
                  <c:v>0.69300000000000006</c:v>
                </c:pt>
                <c:pt idx="1605">
                  <c:v>0.69399999999999995</c:v>
                </c:pt>
                <c:pt idx="1606">
                  <c:v>0.69300000000000006</c:v>
                </c:pt>
                <c:pt idx="1607">
                  <c:v>0.69300000000000006</c:v>
                </c:pt>
                <c:pt idx="1608">
                  <c:v>0.69500000000000028</c:v>
                </c:pt>
                <c:pt idx="1609">
                  <c:v>0.68900000000000006</c:v>
                </c:pt>
                <c:pt idx="1610">
                  <c:v>0.68900000000000006</c:v>
                </c:pt>
                <c:pt idx="1611">
                  <c:v>0.69</c:v>
                </c:pt>
                <c:pt idx="1612">
                  <c:v>0.69300000000000006</c:v>
                </c:pt>
                <c:pt idx="1613">
                  <c:v>0.69200000000000017</c:v>
                </c:pt>
                <c:pt idx="1614">
                  <c:v>0.69399999999999995</c:v>
                </c:pt>
                <c:pt idx="1615">
                  <c:v>0.69300000000000006</c:v>
                </c:pt>
                <c:pt idx="1616">
                  <c:v>0.69500000000000028</c:v>
                </c:pt>
                <c:pt idx="1617">
                  <c:v>0.69500000000000028</c:v>
                </c:pt>
                <c:pt idx="1618">
                  <c:v>0.69500000000000028</c:v>
                </c:pt>
                <c:pt idx="1619">
                  <c:v>0.69500000000000028</c:v>
                </c:pt>
                <c:pt idx="1620">
                  <c:v>0.69500000000000028</c:v>
                </c:pt>
                <c:pt idx="1621">
                  <c:v>0.69399999999999995</c:v>
                </c:pt>
                <c:pt idx="1622">
                  <c:v>0.69399999999999995</c:v>
                </c:pt>
                <c:pt idx="1623">
                  <c:v>0.69300000000000006</c:v>
                </c:pt>
                <c:pt idx="1624">
                  <c:v>0.69399999999999995</c:v>
                </c:pt>
                <c:pt idx="1625">
                  <c:v>0.69399999999999995</c:v>
                </c:pt>
                <c:pt idx="1626">
                  <c:v>0.69399999999999995</c:v>
                </c:pt>
                <c:pt idx="1627">
                  <c:v>0.69300000000000006</c:v>
                </c:pt>
                <c:pt idx="1628">
                  <c:v>0.69399999999999995</c:v>
                </c:pt>
                <c:pt idx="1629">
                  <c:v>0.69399999999999995</c:v>
                </c:pt>
                <c:pt idx="1630">
                  <c:v>0.69500000000000028</c:v>
                </c:pt>
                <c:pt idx="1631">
                  <c:v>0.69399999999999995</c:v>
                </c:pt>
                <c:pt idx="1632">
                  <c:v>0.69399999999999995</c:v>
                </c:pt>
                <c:pt idx="1633">
                  <c:v>0.69399999999999995</c:v>
                </c:pt>
                <c:pt idx="1634">
                  <c:v>0.69200000000000017</c:v>
                </c:pt>
                <c:pt idx="1635">
                  <c:v>0.69300000000000006</c:v>
                </c:pt>
                <c:pt idx="1636">
                  <c:v>0.69100000000000028</c:v>
                </c:pt>
                <c:pt idx="1637">
                  <c:v>0.69300000000000006</c:v>
                </c:pt>
                <c:pt idx="1638">
                  <c:v>0.68800000000000017</c:v>
                </c:pt>
                <c:pt idx="1639">
                  <c:v>0.68400000000000016</c:v>
                </c:pt>
                <c:pt idx="1640">
                  <c:v>0.68300000000000027</c:v>
                </c:pt>
                <c:pt idx="1641">
                  <c:v>0.68500000000000005</c:v>
                </c:pt>
                <c:pt idx="1642">
                  <c:v>0.68599999999999994</c:v>
                </c:pt>
                <c:pt idx="1643">
                  <c:v>0.68199999999999994</c:v>
                </c:pt>
                <c:pt idx="1644">
                  <c:v>0.67900000000000027</c:v>
                </c:pt>
                <c:pt idx="1645">
                  <c:v>0.67700000000000005</c:v>
                </c:pt>
                <c:pt idx="1646">
                  <c:v>0.67500000000000027</c:v>
                </c:pt>
                <c:pt idx="1647">
                  <c:v>0.67600000000000016</c:v>
                </c:pt>
                <c:pt idx="1648">
                  <c:v>0.67799999999999994</c:v>
                </c:pt>
                <c:pt idx="1649">
                  <c:v>0.68100000000000005</c:v>
                </c:pt>
                <c:pt idx="1650">
                  <c:v>0.68400000000000016</c:v>
                </c:pt>
                <c:pt idx="1651">
                  <c:v>0.68400000000000016</c:v>
                </c:pt>
                <c:pt idx="1652">
                  <c:v>0.68100000000000005</c:v>
                </c:pt>
                <c:pt idx="1653">
                  <c:v>0.67700000000000005</c:v>
                </c:pt>
                <c:pt idx="1654">
                  <c:v>0.68000000000000016</c:v>
                </c:pt>
                <c:pt idx="1655">
                  <c:v>0.68100000000000005</c:v>
                </c:pt>
                <c:pt idx="1656">
                  <c:v>0.68599999999999994</c:v>
                </c:pt>
                <c:pt idx="1657">
                  <c:v>0.68700000000000028</c:v>
                </c:pt>
                <c:pt idx="1658">
                  <c:v>0.68500000000000005</c:v>
                </c:pt>
                <c:pt idx="1659">
                  <c:v>0.68800000000000017</c:v>
                </c:pt>
                <c:pt idx="1660">
                  <c:v>0.68400000000000016</c:v>
                </c:pt>
                <c:pt idx="1661">
                  <c:v>0.68199999999999994</c:v>
                </c:pt>
                <c:pt idx="1662">
                  <c:v>0.68199999999999994</c:v>
                </c:pt>
                <c:pt idx="1663">
                  <c:v>0.68500000000000005</c:v>
                </c:pt>
                <c:pt idx="1664">
                  <c:v>0.68500000000000005</c:v>
                </c:pt>
                <c:pt idx="1665">
                  <c:v>0.68599999999999994</c:v>
                </c:pt>
                <c:pt idx="1666">
                  <c:v>0.68500000000000005</c:v>
                </c:pt>
                <c:pt idx="1667">
                  <c:v>0.68599999999999994</c:v>
                </c:pt>
                <c:pt idx="1668">
                  <c:v>0.68500000000000005</c:v>
                </c:pt>
                <c:pt idx="1669">
                  <c:v>0.68900000000000006</c:v>
                </c:pt>
                <c:pt idx="1670">
                  <c:v>0.68900000000000006</c:v>
                </c:pt>
                <c:pt idx="1671">
                  <c:v>0.68900000000000006</c:v>
                </c:pt>
                <c:pt idx="1672">
                  <c:v>0.69</c:v>
                </c:pt>
                <c:pt idx="1673">
                  <c:v>0.69</c:v>
                </c:pt>
                <c:pt idx="1674">
                  <c:v>0.69200000000000017</c:v>
                </c:pt>
                <c:pt idx="1675">
                  <c:v>0.69100000000000028</c:v>
                </c:pt>
                <c:pt idx="1676">
                  <c:v>0.69</c:v>
                </c:pt>
                <c:pt idx="1677">
                  <c:v>0.69100000000000028</c:v>
                </c:pt>
                <c:pt idx="1678">
                  <c:v>0.69100000000000028</c:v>
                </c:pt>
                <c:pt idx="1679">
                  <c:v>0.69200000000000017</c:v>
                </c:pt>
                <c:pt idx="1680">
                  <c:v>0.69100000000000028</c:v>
                </c:pt>
                <c:pt idx="1681">
                  <c:v>0.69100000000000028</c:v>
                </c:pt>
                <c:pt idx="1682">
                  <c:v>0.69100000000000028</c:v>
                </c:pt>
                <c:pt idx="1683">
                  <c:v>0.68800000000000017</c:v>
                </c:pt>
                <c:pt idx="1684">
                  <c:v>0.68700000000000028</c:v>
                </c:pt>
                <c:pt idx="1685">
                  <c:v>0.68400000000000016</c:v>
                </c:pt>
                <c:pt idx="1686">
                  <c:v>0.68100000000000005</c:v>
                </c:pt>
                <c:pt idx="1687">
                  <c:v>0.68000000000000016</c:v>
                </c:pt>
                <c:pt idx="1688">
                  <c:v>0.68300000000000027</c:v>
                </c:pt>
                <c:pt idx="1689">
                  <c:v>0.68400000000000016</c:v>
                </c:pt>
                <c:pt idx="1690">
                  <c:v>0.68700000000000028</c:v>
                </c:pt>
                <c:pt idx="1691">
                  <c:v>0.68599999999999994</c:v>
                </c:pt>
                <c:pt idx="1692">
                  <c:v>0.68700000000000028</c:v>
                </c:pt>
                <c:pt idx="1693">
                  <c:v>0.68800000000000017</c:v>
                </c:pt>
                <c:pt idx="1694">
                  <c:v>0.69</c:v>
                </c:pt>
                <c:pt idx="1695">
                  <c:v>0.69100000000000028</c:v>
                </c:pt>
                <c:pt idx="1696">
                  <c:v>0.69</c:v>
                </c:pt>
                <c:pt idx="1697">
                  <c:v>0.68900000000000006</c:v>
                </c:pt>
                <c:pt idx="1698">
                  <c:v>0.68800000000000017</c:v>
                </c:pt>
                <c:pt idx="1699">
                  <c:v>0.68500000000000005</c:v>
                </c:pt>
                <c:pt idx="1700">
                  <c:v>0.68599999999999994</c:v>
                </c:pt>
                <c:pt idx="1701">
                  <c:v>0.68700000000000028</c:v>
                </c:pt>
                <c:pt idx="1702">
                  <c:v>0.68500000000000005</c:v>
                </c:pt>
                <c:pt idx="1703">
                  <c:v>0.68599999999999994</c:v>
                </c:pt>
                <c:pt idx="1704">
                  <c:v>0.68700000000000028</c:v>
                </c:pt>
                <c:pt idx="1705">
                  <c:v>0.68500000000000005</c:v>
                </c:pt>
                <c:pt idx="1706">
                  <c:v>0.68300000000000027</c:v>
                </c:pt>
                <c:pt idx="1707">
                  <c:v>0.68000000000000016</c:v>
                </c:pt>
                <c:pt idx="1708">
                  <c:v>0.68300000000000027</c:v>
                </c:pt>
                <c:pt idx="1709">
                  <c:v>0.68300000000000027</c:v>
                </c:pt>
                <c:pt idx="1710">
                  <c:v>0.68100000000000005</c:v>
                </c:pt>
                <c:pt idx="1711">
                  <c:v>0.68199999999999994</c:v>
                </c:pt>
                <c:pt idx="1712">
                  <c:v>0.68300000000000027</c:v>
                </c:pt>
                <c:pt idx="1713">
                  <c:v>0.67900000000000027</c:v>
                </c:pt>
                <c:pt idx="1714">
                  <c:v>0.67700000000000005</c:v>
                </c:pt>
                <c:pt idx="1715">
                  <c:v>0.67700000000000005</c:v>
                </c:pt>
                <c:pt idx="1716">
                  <c:v>0.68000000000000016</c:v>
                </c:pt>
                <c:pt idx="1717">
                  <c:v>0.68300000000000027</c:v>
                </c:pt>
                <c:pt idx="1718">
                  <c:v>0.68300000000000027</c:v>
                </c:pt>
                <c:pt idx="1719">
                  <c:v>0.68100000000000005</c:v>
                </c:pt>
                <c:pt idx="1720">
                  <c:v>0.68000000000000016</c:v>
                </c:pt>
                <c:pt idx="1721">
                  <c:v>0.68199999999999994</c:v>
                </c:pt>
                <c:pt idx="1722">
                  <c:v>0.68300000000000027</c:v>
                </c:pt>
                <c:pt idx="1723">
                  <c:v>0.68500000000000005</c:v>
                </c:pt>
                <c:pt idx="1724">
                  <c:v>0.68400000000000016</c:v>
                </c:pt>
                <c:pt idx="1725">
                  <c:v>0.68100000000000005</c:v>
                </c:pt>
                <c:pt idx="1726">
                  <c:v>0.67700000000000005</c:v>
                </c:pt>
                <c:pt idx="1727">
                  <c:v>0.67700000000000005</c:v>
                </c:pt>
                <c:pt idx="1728">
                  <c:v>0.67500000000000027</c:v>
                </c:pt>
                <c:pt idx="1729">
                  <c:v>0.67399999999999993</c:v>
                </c:pt>
                <c:pt idx="1730">
                  <c:v>0.67500000000000027</c:v>
                </c:pt>
                <c:pt idx="1731">
                  <c:v>0.67799999999999994</c:v>
                </c:pt>
                <c:pt idx="1732">
                  <c:v>0.68000000000000016</c:v>
                </c:pt>
                <c:pt idx="1733">
                  <c:v>0.68400000000000016</c:v>
                </c:pt>
                <c:pt idx="1734">
                  <c:v>0.68500000000000005</c:v>
                </c:pt>
                <c:pt idx="1735">
                  <c:v>0.68500000000000005</c:v>
                </c:pt>
                <c:pt idx="1736">
                  <c:v>0.68800000000000017</c:v>
                </c:pt>
                <c:pt idx="1737">
                  <c:v>0.68900000000000006</c:v>
                </c:pt>
                <c:pt idx="1738">
                  <c:v>0.68900000000000006</c:v>
                </c:pt>
                <c:pt idx="1739">
                  <c:v>0.68800000000000017</c:v>
                </c:pt>
                <c:pt idx="1740">
                  <c:v>0.69100000000000028</c:v>
                </c:pt>
                <c:pt idx="1741">
                  <c:v>0.69</c:v>
                </c:pt>
                <c:pt idx="1742">
                  <c:v>0.69100000000000028</c:v>
                </c:pt>
                <c:pt idx="1743">
                  <c:v>0.69200000000000017</c:v>
                </c:pt>
                <c:pt idx="1744">
                  <c:v>0.69200000000000017</c:v>
                </c:pt>
                <c:pt idx="1745">
                  <c:v>0.69</c:v>
                </c:pt>
                <c:pt idx="1746">
                  <c:v>0.69100000000000028</c:v>
                </c:pt>
                <c:pt idx="1747">
                  <c:v>0.69300000000000006</c:v>
                </c:pt>
                <c:pt idx="1748">
                  <c:v>0.69200000000000017</c:v>
                </c:pt>
                <c:pt idx="1749">
                  <c:v>0.69300000000000006</c:v>
                </c:pt>
                <c:pt idx="1750">
                  <c:v>0.69200000000000017</c:v>
                </c:pt>
                <c:pt idx="1751">
                  <c:v>0.69300000000000006</c:v>
                </c:pt>
                <c:pt idx="1752">
                  <c:v>0.69200000000000017</c:v>
                </c:pt>
                <c:pt idx="1753">
                  <c:v>0.69300000000000006</c:v>
                </c:pt>
                <c:pt idx="1754">
                  <c:v>0.69200000000000017</c:v>
                </c:pt>
                <c:pt idx="1755">
                  <c:v>0.69100000000000028</c:v>
                </c:pt>
                <c:pt idx="1756">
                  <c:v>0.69200000000000017</c:v>
                </c:pt>
                <c:pt idx="1757">
                  <c:v>0.69200000000000017</c:v>
                </c:pt>
                <c:pt idx="1758">
                  <c:v>0.69100000000000028</c:v>
                </c:pt>
                <c:pt idx="1759">
                  <c:v>0.69300000000000006</c:v>
                </c:pt>
                <c:pt idx="1760">
                  <c:v>0.69100000000000028</c:v>
                </c:pt>
                <c:pt idx="1761">
                  <c:v>0.69100000000000028</c:v>
                </c:pt>
                <c:pt idx="1762">
                  <c:v>0.69300000000000006</c:v>
                </c:pt>
                <c:pt idx="1763">
                  <c:v>0.69100000000000028</c:v>
                </c:pt>
                <c:pt idx="1764">
                  <c:v>0.69200000000000017</c:v>
                </c:pt>
                <c:pt idx="1765">
                  <c:v>0.69300000000000006</c:v>
                </c:pt>
                <c:pt idx="1766">
                  <c:v>0.69300000000000006</c:v>
                </c:pt>
                <c:pt idx="1767">
                  <c:v>0.69300000000000006</c:v>
                </c:pt>
                <c:pt idx="1768">
                  <c:v>0.69399999999999995</c:v>
                </c:pt>
                <c:pt idx="1769">
                  <c:v>0.69300000000000006</c:v>
                </c:pt>
                <c:pt idx="1770">
                  <c:v>0.69200000000000017</c:v>
                </c:pt>
                <c:pt idx="1771">
                  <c:v>0.69100000000000028</c:v>
                </c:pt>
                <c:pt idx="1772">
                  <c:v>0.69100000000000028</c:v>
                </c:pt>
                <c:pt idx="1773">
                  <c:v>0.69200000000000017</c:v>
                </c:pt>
                <c:pt idx="1774">
                  <c:v>0.69200000000000017</c:v>
                </c:pt>
                <c:pt idx="1775">
                  <c:v>0.69200000000000017</c:v>
                </c:pt>
                <c:pt idx="1776">
                  <c:v>0.69200000000000017</c:v>
                </c:pt>
                <c:pt idx="1777">
                  <c:v>0.69300000000000006</c:v>
                </c:pt>
                <c:pt idx="1778">
                  <c:v>0.69100000000000028</c:v>
                </c:pt>
                <c:pt idx="1779">
                  <c:v>0.69399999999999995</c:v>
                </c:pt>
                <c:pt idx="1780">
                  <c:v>0.69300000000000006</c:v>
                </c:pt>
                <c:pt idx="1781">
                  <c:v>0.69200000000000017</c:v>
                </c:pt>
                <c:pt idx="1782">
                  <c:v>0.69300000000000006</c:v>
                </c:pt>
                <c:pt idx="1783">
                  <c:v>0.69300000000000006</c:v>
                </c:pt>
                <c:pt idx="1784">
                  <c:v>0.69200000000000017</c:v>
                </c:pt>
                <c:pt idx="1785">
                  <c:v>0.69399999999999995</c:v>
                </c:pt>
                <c:pt idx="1786">
                  <c:v>0.69300000000000006</c:v>
                </c:pt>
                <c:pt idx="1787">
                  <c:v>0.69300000000000006</c:v>
                </c:pt>
                <c:pt idx="1788">
                  <c:v>0.69200000000000017</c:v>
                </c:pt>
                <c:pt idx="1789">
                  <c:v>0.69200000000000017</c:v>
                </c:pt>
                <c:pt idx="1790">
                  <c:v>0.69200000000000017</c:v>
                </c:pt>
                <c:pt idx="1791">
                  <c:v>0.69100000000000028</c:v>
                </c:pt>
                <c:pt idx="1792">
                  <c:v>0.69200000000000017</c:v>
                </c:pt>
                <c:pt idx="1793">
                  <c:v>0.69200000000000017</c:v>
                </c:pt>
                <c:pt idx="1794">
                  <c:v>0.69200000000000017</c:v>
                </c:pt>
                <c:pt idx="1795">
                  <c:v>0.69100000000000028</c:v>
                </c:pt>
                <c:pt idx="1796">
                  <c:v>0.69</c:v>
                </c:pt>
                <c:pt idx="1797">
                  <c:v>0.69100000000000028</c:v>
                </c:pt>
                <c:pt idx="1798">
                  <c:v>0.69200000000000017</c:v>
                </c:pt>
                <c:pt idx="1799">
                  <c:v>0.69200000000000017</c:v>
                </c:pt>
                <c:pt idx="1800">
                  <c:v>0.69399999999999995</c:v>
                </c:pt>
                <c:pt idx="1801">
                  <c:v>0.69200000000000017</c:v>
                </c:pt>
                <c:pt idx="1802">
                  <c:v>0.69200000000000017</c:v>
                </c:pt>
                <c:pt idx="1803">
                  <c:v>0.69300000000000006</c:v>
                </c:pt>
                <c:pt idx="1804">
                  <c:v>0.69300000000000006</c:v>
                </c:pt>
                <c:pt idx="1805">
                  <c:v>0.69200000000000017</c:v>
                </c:pt>
                <c:pt idx="1806">
                  <c:v>0.69100000000000028</c:v>
                </c:pt>
                <c:pt idx="1807">
                  <c:v>0.69300000000000006</c:v>
                </c:pt>
                <c:pt idx="1808">
                  <c:v>0.69300000000000006</c:v>
                </c:pt>
                <c:pt idx="1809">
                  <c:v>0.69200000000000017</c:v>
                </c:pt>
                <c:pt idx="1810">
                  <c:v>0.69200000000000017</c:v>
                </c:pt>
                <c:pt idx="1811">
                  <c:v>0.69100000000000028</c:v>
                </c:pt>
                <c:pt idx="1812">
                  <c:v>0.69200000000000017</c:v>
                </c:pt>
                <c:pt idx="1813">
                  <c:v>0.69399999999999995</c:v>
                </c:pt>
                <c:pt idx="1814">
                  <c:v>0.69300000000000006</c:v>
                </c:pt>
                <c:pt idx="1815">
                  <c:v>0.69200000000000017</c:v>
                </c:pt>
                <c:pt idx="1816">
                  <c:v>0.69399999999999995</c:v>
                </c:pt>
                <c:pt idx="1817">
                  <c:v>0.69300000000000006</c:v>
                </c:pt>
                <c:pt idx="1818">
                  <c:v>0.69200000000000017</c:v>
                </c:pt>
                <c:pt idx="1819">
                  <c:v>0.69200000000000017</c:v>
                </c:pt>
                <c:pt idx="1820">
                  <c:v>0.69300000000000006</c:v>
                </c:pt>
                <c:pt idx="1821">
                  <c:v>0.69300000000000006</c:v>
                </c:pt>
                <c:pt idx="1822">
                  <c:v>0.69100000000000028</c:v>
                </c:pt>
                <c:pt idx="1823">
                  <c:v>0.69200000000000017</c:v>
                </c:pt>
                <c:pt idx="1824">
                  <c:v>0.69200000000000017</c:v>
                </c:pt>
                <c:pt idx="1825">
                  <c:v>0.69200000000000017</c:v>
                </c:pt>
                <c:pt idx="1826">
                  <c:v>0.69200000000000017</c:v>
                </c:pt>
                <c:pt idx="1827">
                  <c:v>0.69300000000000006</c:v>
                </c:pt>
                <c:pt idx="1828">
                  <c:v>0.69100000000000028</c:v>
                </c:pt>
                <c:pt idx="1829">
                  <c:v>0.69200000000000017</c:v>
                </c:pt>
                <c:pt idx="1830">
                  <c:v>0.69200000000000017</c:v>
                </c:pt>
                <c:pt idx="1831">
                  <c:v>0.69300000000000006</c:v>
                </c:pt>
                <c:pt idx="1832">
                  <c:v>0.69200000000000017</c:v>
                </c:pt>
                <c:pt idx="1833">
                  <c:v>0.69200000000000017</c:v>
                </c:pt>
                <c:pt idx="1834">
                  <c:v>0.69300000000000006</c:v>
                </c:pt>
                <c:pt idx="1835">
                  <c:v>0.69100000000000028</c:v>
                </c:pt>
                <c:pt idx="1836">
                  <c:v>0.69200000000000017</c:v>
                </c:pt>
                <c:pt idx="1837">
                  <c:v>0.69200000000000017</c:v>
                </c:pt>
                <c:pt idx="1838">
                  <c:v>0.69200000000000017</c:v>
                </c:pt>
                <c:pt idx="1839">
                  <c:v>0.69300000000000006</c:v>
                </c:pt>
                <c:pt idx="1840">
                  <c:v>0.69300000000000006</c:v>
                </c:pt>
                <c:pt idx="1841">
                  <c:v>0.69200000000000017</c:v>
                </c:pt>
                <c:pt idx="1842">
                  <c:v>0.69200000000000017</c:v>
                </c:pt>
                <c:pt idx="1843">
                  <c:v>0.69300000000000006</c:v>
                </c:pt>
                <c:pt idx="1844">
                  <c:v>0.69200000000000017</c:v>
                </c:pt>
                <c:pt idx="1845">
                  <c:v>0.69300000000000006</c:v>
                </c:pt>
                <c:pt idx="1846">
                  <c:v>0.69100000000000028</c:v>
                </c:pt>
                <c:pt idx="1847">
                  <c:v>0.69300000000000006</c:v>
                </c:pt>
                <c:pt idx="1848">
                  <c:v>0.69100000000000028</c:v>
                </c:pt>
                <c:pt idx="1849">
                  <c:v>0.69</c:v>
                </c:pt>
                <c:pt idx="1850">
                  <c:v>0.69300000000000006</c:v>
                </c:pt>
                <c:pt idx="1851">
                  <c:v>0.69</c:v>
                </c:pt>
                <c:pt idx="1852">
                  <c:v>0.69100000000000028</c:v>
                </c:pt>
                <c:pt idx="1853">
                  <c:v>0.69200000000000017</c:v>
                </c:pt>
                <c:pt idx="1854">
                  <c:v>0.69</c:v>
                </c:pt>
                <c:pt idx="1855">
                  <c:v>0.69200000000000017</c:v>
                </c:pt>
                <c:pt idx="1856">
                  <c:v>0.69200000000000017</c:v>
                </c:pt>
                <c:pt idx="1857">
                  <c:v>0.69100000000000028</c:v>
                </c:pt>
                <c:pt idx="1858">
                  <c:v>0.69200000000000017</c:v>
                </c:pt>
                <c:pt idx="1859">
                  <c:v>0.69</c:v>
                </c:pt>
                <c:pt idx="1860">
                  <c:v>0.68700000000000028</c:v>
                </c:pt>
                <c:pt idx="1861">
                  <c:v>0.68500000000000005</c:v>
                </c:pt>
                <c:pt idx="1862">
                  <c:v>0.68700000000000028</c:v>
                </c:pt>
                <c:pt idx="1863">
                  <c:v>0.68700000000000028</c:v>
                </c:pt>
                <c:pt idx="1864">
                  <c:v>0.68800000000000017</c:v>
                </c:pt>
                <c:pt idx="1865">
                  <c:v>0.68800000000000017</c:v>
                </c:pt>
                <c:pt idx="1866">
                  <c:v>0.68800000000000017</c:v>
                </c:pt>
                <c:pt idx="1867">
                  <c:v>0.69</c:v>
                </c:pt>
                <c:pt idx="1868">
                  <c:v>0.68800000000000017</c:v>
                </c:pt>
                <c:pt idx="1869">
                  <c:v>0.68300000000000027</c:v>
                </c:pt>
                <c:pt idx="1870">
                  <c:v>0.68500000000000005</c:v>
                </c:pt>
                <c:pt idx="1871">
                  <c:v>0.68500000000000005</c:v>
                </c:pt>
                <c:pt idx="1872">
                  <c:v>0.68599999999999994</c:v>
                </c:pt>
                <c:pt idx="1873">
                  <c:v>0.68900000000000006</c:v>
                </c:pt>
                <c:pt idx="1874">
                  <c:v>0.68800000000000017</c:v>
                </c:pt>
                <c:pt idx="1875">
                  <c:v>0.68800000000000017</c:v>
                </c:pt>
                <c:pt idx="1876">
                  <c:v>0.68800000000000017</c:v>
                </c:pt>
                <c:pt idx="1877">
                  <c:v>0.68900000000000006</c:v>
                </c:pt>
                <c:pt idx="1878">
                  <c:v>0.69100000000000028</c:v>
                </c:pt>
                <c:pt idx="1879">
                  <c:v>0.69100000000000028</c:v>
                </c:pt>
                <c:pt idx="1880">
                  <c:v>0.69100000000000028</c:v>
                </c:pt>
                <c:pt idx="1881">
                  <c:v>0.69100000000000028</c:v>
                </c:pt>
                <c:pt idx="1882">
                  <c:v>0.69</c:v>
                </c:pt>
                <c:pt idx="1883">
                  <c:v>0.69</c:v>
                </c:pt>
                <c:pt idx="1884">
                  <c:v>0.69</c:v>
                </c:pt>
                <c:pt idx="1885">
                  <c:v>0.68900000000000006</c:v>
                </c:pt>
                <c:pt idx="1886">
                  <c:v>0.68599999999999994</c:v>
                </c:pt>
                <c:pt idx="1887">
                  <c:v>0.68700000000000028</c:v>
                </c:pt>
                <c:pt idx="1888">
                  <c:v>0.68800000000000017</c:v>
                </c:pt>
                <c:pt idx="1889">
                  <c:v>0.68700000000000028</c:v>
                </c:pt>
                <c:pt idx="1890">
                  <c:v>0.68900000000000006</c:v>
                </c:pt>
                <c:pt idx="1891">
                  <c:v>0.68599999999999994</c:v>
                </c:pt>
                <c:pt idx="1892">
                  <c:v>0.68700000000000028</c:v>
                </c:pt>
                <c:pt idx="1893">
                  <c:v>0.68700000000000028</c:v>
                </c:pt>
                <c:pt idx="1894">
                  <c:v>0.68500000000000005</c:v>
                </c:pt>
                <c:pt idx="1895">
                  <c:v>0.68100000000000005</c:v>
                </c:pt>
                <c:pt idx="1896">
                  <c:v>0.68100000000000005</c:v>
                </c:pt>
                <c:pt idx="1897">
                  <c:v>0.68199999999999994</c:v>
                </c:pt>
                <c:pt idx="1898">
                  <c:v>0.68300000000000027</c:v>
                </c:pt>
                <c:pt idx="1899">
                  <c:v>0.68400000000000016</c:v>
                </c:pt>
                <c:pt idx="1900">
                  <c:v>0.68000000000000016</c:v>
                </c:pt>
                <c:pt idx="1901">
                  <c:v>0.67900000000000027</c:v>
                </c:pt>
                <c:pt idx="1902">
                  <c:v>0.68000000000000016</c:v>
                </c:pt>
                <c:pt idx="1903">
                  <c:v>0.68199999999999994</c:v>
                </c:pt>
                <c:pt idx="1904">
                  <c:v>0.68400000000000016</c:v>
                </c:pt>
                <c:pt idx="1905">
                  <c:v>0.68400000000000016</c:v>
                </c:pt>
                <c:pt idx="1906">
                  <c:v>0.68700000000000028</c:v>
                </c:pt>
                <c:pt idx="1907">
                  <c:v>0.68700000000000028</c:v>
                </c:pt>
                <c:pt idx="1908">
                  <c:v>0.68800000000000017</c:v>
                </c:pt>
                <c:pt idx="1909">
                  <c:v>0.68800000000000017</c:v>
                </c:pt>
                <c:pt idx="1910">
                  <c:v>0.69</c:v>
                </c:pt>
                <c:pt idx="1911">
                  <c:v>0.69</c:v>
                </c:pt>
                <c:pt idx="1912">
                  <c:v>0.69100000000000028</c:v>
                </c:pt>
                <c:pt idx="1913">
                  <c:v>0.69200000000000017</c:v>
                </c:pt>
                <c:pt idx="1914">
                  <c:v>0.69100000000000028</c:v>
                </c:pt>
                <c:pt idx="1915">
                  <c:v>0.69</c:v>
                </c:pt>
                <c:pt idx="1916">
                  <c:v>0.69</c:v>
                </c:pt>
                <c:pt idx="1917">
                  <c:v>0.69</c:v>
                </c:pt>
                <c:pt idx="1918">
                  <c:v>0.69100000000000028</c:v>
                </c:pt>
                <c:pt idx="1919">
                  <c:v>0.69</c:v>
                </c:pt>
                <c:pt idx="1920">
                  <c:v>0.69100000000000028</c:v>
                </c:pt>
                <c:pt idx="1921">
                  <c:v>0.69100000000000028</c:v>
                </c:pt>
                <c:pt idx="1922">
                  <c:v>0.69100000000000028</c:v>
                </c:pt>
                <c:pt idx="1923">
                  <c:v>0.69</c:v>
                </c:pt>
                <c:pt idx="1924">
                  <c:v>0.69100000000000028</c:v>
                </c:pt>
                <c:pt idx="1925">
                  <c:v>0.68800000000000017</c:v>
                </c:pt>
                <c:pt idx="1926">
                  <c:v>0.68700000000000028</c:v>
                </c:pt>
                <c:pt idx="1927">
                  <c:v>0.68800000000000017</c:v>
                </c:pt>
                <c:pt idx="1928">
                  <c:v>0.68900000000000006</c:v>
                </c:pt>
                <c:pt idx="1929">
                  <c:v>0.68800000000000017</c:v>
                </c:pt>
                <c:pt idx="1930">
                  <c:v>0.68800000000000017</c:v>
                </c:pt>
                <c:pt idx="1931">
                  <c:v>0.68800000000000017</c:v>
                </c:pt>
                <c:pt idx="1932">
                  <c:v>0.68400000000000016</c:v>
                </c:pt>
                <c:pt idx="1933">
                  <c:v>0.68400000000000016</c:v>
                </c:pt>
                <c:pt idx="1934">
                  <c:v>0.68199999999999994</c:v>
                </c:pt>
                <c:pt idx="1935">
                  <c:v>0.68000000000000016</c:v>
                </c:pt>
                <c:pt idx="1936">
                  <c:v>0.67700000000000005</c:v>
                </c:pt>
                <c:pt idx="1937">
                  <c:v>0.67399999999999993</c:v>
                </c:pt>
                <c:pt idx="1938">
                  <c:v>0.67600000000000016</c:v>
                </c:pt>
                <c:pt idx="1939">
                  <c:v>0.67900000000000027</c:v>
                </c:pt>
                <c:pt idx="1940">
                  <c:v>0.68100000000000005</c:v>
                </c:pt>
                <c:pt idx="1941">
                  <c:v>0.68500000000000005</c:v>
                </c:pt>
                <c:pt idx="1942">
                  <c:v>0.68500000000000005</c:v>
                </c:pt>
                <c:pt idx="1943">
                  <c:v>0.68599999999999994</c:v>
                </c:pt>
                <c:pt idx="1944">
                  <c:v>0.68700000000000028</c:v>
                </c:pt>
                <c:pt idx="1945">
                  <c:v>0.68800000000000017</c:v>
                </c:pt>
                <c:pt idx="1946">
                  <c:v>0.68900000000000006</c:v>
                </c:pt>
                <c:pt idx="1947">
                  <c:v>0.68800000000000017</c:v>
                </c:pt>
                <c:pt idx="1948">
                  <c:v>0.68800000000000017</c:v>
                </c:pt>
                <c:pt idx="1949">
                  <c:v>0.68700000000000028</c:v>
                </c:pt>
                <c:pt idx="1950">
                  <c:v>0.68500000000000005</c:v>
                </c:pt>
                <c:pt idx="1951">
                  <c:v>0.68700000000000028</c:v>
                </c:pt>
                <c:pt idx="1952">
                  <c:v>0.68700000000000028</c:v>
                </c:pt>
                <c:pt idx="1953">
                  <c:v>0.68800000000000017</c:v>
                </c:pt>
                <c:pt idx="1954">
                  <c:v>0.69</c:v>
                </c:pt>
                <c:pt idx="1955">
                  <c:v>0.68599999999999994</c:v>
                </c:pt>
                <c:pt idx="1956">
                  <c:v>0.68400000000000016</c:v>
                </c:pt>
                <c:pt idx="1957">
                  <c:v>0.68599999999999994</c:v>
                </c:pt>
                <c:pt idx="1958">
                  <c:v>0.68700000000000028</c:v>
                </c:pt>
                <c:pt idx="1959">
                  <c:v>0.68800000000000017</c:v>
                </c:pt>
                <c:pt idx="1960">
                  <c:v>0.68700000000000028</c:v>
                </c:pt>
                <c:pt idx="1961">
                  <c:v>0.68900000000000006</c:v>
                </c:pt>
                <c:pt idx="1962">
                  <c:v>0.68900000000000006</c:v>
                </c:pt>
                <c:pt idx="1963">
                  <c:v>0.69</c:v>
                </c:pt>
                <c:pt idx="1964">
                  <c:v>0.69</c:v>
                </c:pt>
                <c:pt idx="1965">
                  <c:v>0.68900000000000006</c:v>
                </c:pt>
                <c:pt idx="1966">
                  <c:v>0.69</c:v>
                </c:pt>
                <c:pt idx="1967">
                  <c:v>0.69</c:v>
                </c:pt>
                <c:pt idx="1968">
                  <c:v>0.69100000000000028</c:v>
                </c:pt>
                <c:pt idx="1969">
                  <c:v>0.69100000000000028</c:v>
                </c:pt>
                <c:pt idx="1970">
                  <c:v>0.69100000000000028</c:v>
                </c:pt>
                <c:pt idx="1971">
                  <c:v>0.69300000000000006</c:v>
                </c:pt>
                <c:pt idx="1972">
                  <c:v>0.69100000000000028</c:v>
                </c:pt>
                <c:pt idx="1973">
                  <c:v>0.69100000000000028</c:v>
                </c:pt>
                <c:pt idx="1974">
                  <c:v>0.69300000000000006</c:v>
                </c:pt>
                <c:pt idx="1975">
                  <c:v>0.69200000000000017</c:v>
                </c:pt>
                <c:pt idx="1976">
                  <c:v>0.69100000000000028</c:v>
                </c:pt>
                <c:pt idx="1977">
                  <c:v>0.69100000000000028</c:v>
                </c:pt>
                <c:pt idx="1978">
                  <c:v>0.69100000000000028</c:v>
                </c:pt>
                <c:pt idx="1979">
                  <c:v>0.69200000000000017</c:v>
                </c:pt>
                <c:pt idx="1980">
                  <c:v>0.69200000000000017</c:v>
                </c:pt>
                <c:pt idx="1981">
                  <c:v>0.69300000000000006</c:v>
                </c:pt>
                <c:pt idx="1982">
                  <c:v>0.69300000000000006</c:v>
                </c:pt>
                <c:pt idx="1983">
                  <c:v>0.69300000000000006</c:v>
                </c:pt>
                <c:pt idx="1984">
                  <c:v>0.69300000000000006</c:v>
                </c:pt>
                <c:pt idx="1985">
                  <c:v>0.69100000000000028</c:v>
                </c:pt>
                <c:pt idx="1986">
                  <c:v>0.69200000000000017</c:v>
                </c:pt>
                <c:pt idx="1987">
                  <c:v>0.69200000000000017</c:v>
                </c:pt>
                <c:pt idx="1988">
                  <c:v>0.69200000000000017</c:v>
                </c:pt>
                <c:pt idx="1989">
                  <c:v>0.69100000000000028</c:v>
                </c:pt>
                <c:pt idx="1990">
                  <c:v>0.69300000000000006</c:v>
                </c:pt>
                <c:pt idx="1991">
                  <c:v>0.69300000000000006</c:v>
                </c:pt>
                <c:pt idx="1992">
                  <c:v>0.69300000000000006</c:v>
                </c:pt>
                <c:pt idx="1993">
                  <c:v>0.69200000000000017</c:v>
                </c:pt>
                <c:pt idx="1994">
                  <c:v>0.69100000000000028</c:v>
                </c:pt>
                <c:pt idx="1995">
                  <c:v>0.69200000000000017</c:v>
                </c:pt>
                <c:pt idx="1996">
                  <c:v>0.69100000000000028</c:v>
                </c:pt>
                <c:pt idx="1997">
                  <c:v>0.69200000000000017</c:v>
                </c:pt>
                <c:pt idx="1998">
                  <c:v>0.69100000000000028</c:v>
                </c:pt>
                <c:pt idx="1999">
                  <c:v>0.69100000000000028</c:v>
                </c:pt>
                <c:pt idx="2000">
                  <c:v>0.69200000000000017</c:v>
                </c:pt>
                <c:pt idx="2001">
                  <c:v>0.69300000000000006</c:v>
                </c:pt>
                <c:pt idx="2002">
                  <c:v>0.69</c:v>
                </c:pt>
                <c:pt idx="2003">
                  <c:v>0.69100000000000028</c:v>
                </c:pt>
                <c:pt idx="2004">
                  <c:v>0.69100000000000028</c:v>
                </c:pt>
                <c:pt idx="2005">
                  <c:v>0.69100000000000028</c:v>
                </c:pt>
                <c:pt idx="2006">
                  <c:v>0.69200000000000017</c:v>
                </c:pt>
                <c:pt idx="2007">
                  <c:v>0.69300000000000006</c:v>
                </c:pt>
                <c:pt idx="2008">
                  <c:v>0.69100000000000028</c:v>
                </c:pt>
                <c:pt idx="2009">
                  <c:v>0.69200000000000017</c:v>
                </c:pt>
                <c:pt idx="2010">
                  <c:v>0.69</c:v>
                </c:pt>
                <c:pt idx="2011">
                  <c:v>0.69200000000000017</c:v>
                </c:pt>
                <c:pt idx="2012">
                  <c:v>0.69200000000000017</c:v>
                </c:pt>
                <c:pt idx="2013">
                  <c:v>0.69100000000000028</c:v>
                </c:pt>
                <c:pt idx="2014">
                  <c:v>0.69100000000000028</c:v>
                </c:pt>
                <c:pt idx="2015">
                  <c:v>0.69100000000000028</c:v>
                </c:pt>
                <c:pt idx="2016">
                  <c:v>0.69100000000000028</c:v>
                </c:pt>
                <c:pt idx="2017">
                  <c:v>0.69100000000000028</c:v>
                </c:pt>
                <c:pt idx="2018">
                  <c:v>0.69</c:v>
                </c:pt>
                <c:pt idx="2019">
                  <c:v>0.69200000000000017</c:v>
                </c:pt>
                <c:pt idx="2020">
                  <c:v>0.69100000000000028</c:v>
                </c:pt>
                <c:pt idx="2021">
                  <c:v>0.69100000000000028</c:v>
                </c:pt>
                <c:pt idx="2022">
                  <c:v>0.69100000000000028</c:v>
                </c:pt>
                <c:pt idx="2023">
                  <c:v>0.69200000000000017</c:v>
                </c:pt>
                <c:pt idx="2024">
                  <c:v>0.69100000000000028</c:v>
                </c:pt>
                <c:pt idx="2025">
                  <c:v>0.69100000000000028</c:v>
                </c:pt>
                <c:pt idx="2026">
                  <c:v>0.69200000000000017</c:v>
                </c:pt>
                <c:pt idx="2027">
                  <c:v>0.69300000000000006</c:v>
                </c:pt>
                <c:pt idx="2028">
                  <c:v>0.69100000000000028</c:v>
                </c:pt>
                <c:pt idx="2029">
                  <c:v>0.69100000000000028</c:v>
                </c:pt>
                <c:pt idx="2030">
                  <c:v>0.69100000000000028</c:v>
                </c:pt>
                <c:pt idx="2031">
                  <c:v>0.69100000000000028</c:v>
                </c:pt>
                <c:pt idx="2032">
                  <c:v>0.69100000000000028</c:v>
                </c:pt>
                <c:pt idx="2033">
                  <c:v>0.69200000000000017</c:v>
                </c:pt>
                <c:pt idx="2034">
                  <c:v>0.69100000000000028</c:v>
                </c:pt>
                <c:pt idx="2035">
                  <c:v>0.69100000000000028</c:v>
                </c:pt>
                <c:pt idx="2036">
                  <c:v>0.69200000000000017</c:v>
                </c:pt>
                <c:pt idx="2037">
                  <c:v>0.69</c:v>
                </c:pt>
                <c:pt idx="2038">
                  <c:v>0.69200000000000017</c:v>
                </c:pt>
                <c:pt idx="2039">
                  <c:v>0.69399999999999995</c:v>
                </c:pt>
                <c:pt idx="2040">
                  <c:v>0.69200000000000017</c:v>
                </c:pt>
                <c:pt idx="2041">
                  <c:v>0.69100000000000028</c:v>
                </c:pt>
                <c:pt idx="2042">
                  <c:v>0.69100000000000028</c:v>
                </c:pt>
                <c:pt idx="2043">
                  <c:v>0.69</c:v>
                </c:pt>
                <c:pt idx="2044">
                  <c:v>0.69100000000000028</c:v>
                </c:pt>
                <c:pt idx="2045">
                  <c:v>0.69100000000000028</c:v>
                </c:pt>
                <c:pt idx="2046">
                  <c:v>0.69100000000000028</c:v>
                </c:pt>
                <c:pt idx="2047">
                  <c:v>0.69200000000000017</c:v>
                </c:pt>
                <c:pt idx="2048">
                  <c:v>0.69200000000000017</c:v>
                </c:pt>
                <c:pt idx="2049">
                  <c:v>0.69200000000000017</c:v>
                </c:pt>
                <c:pt idx="2050">
                  <c:v>0.69100000000000028</c:v>
                </c:pt>
                <c:pt idx="2051">
                  <c:v>0.69100000000000028</c:v>
                </c:pt>
                <c:pt idx="2052">
                  <c:v>0.69100000000000028</c:v>
                </c:pt>
                <c:pt idx="2053">
                  <c:v>0.69</c:v>
                </c:pt>
                <c:pt idx="2054">
                  <c:v>0.69</c:v>
                </c:pt>
                <c:pt idx="2055">
                  <c:v>0.69100000000000028</c:v>
                </c:pt>
                <c:pt idx="2056">
                  <c:v>0.69300000000000006</c:v>
                </c:pt>
                <c:pt idx="2057">
                  <c:v>0.69200000000000017</c:v>
                </c:pt>
                <c:pt idx="2058">
                  <c:v>0.69</c:v>
                </c:pt>
                <c:pt idx="2059">
                  <c:v>0.69100000000000028</c:v>
                </c:pt>
                <c:pt idx="2060">
                  <c:v>0.69</c:v>
                </c:pt>
                <c:pt idx="2061">
                  <c:v>0.69100000000000028</c:v>
                </c:pt>
                <c:pt idx="2062">
                  <c:v>0.69</c:v>
                </c:pt>
                <c:pt idx="2063">
                  <c:v>0.69</c:v>
                </c:pt>
                <c:pt idx="2064">
                  <c:v>0.69100000000000028</c:v>
                </c:pt>
                <c:pt idx="2065">
                  <c:v>0.69100000000000028</c:v>
                </c:pt>
                <c:pt idx="2066">
                  <c:v>0.69</c:v>
                </c:pt>
                <c:pt idx="2067">
                  <c:v>0.69</c:v>
                </c:pt>
                <c:pt idx="2068">
                  <c:v>0.69200000000000017</c:v>
                </c:pt>
                <c:pt idx="2069">
                  <c:v>0.69200000000000017</c:v>
                </c:pt>
                <c:pt idx="2070">
                  <c:v>0.69100000000000028</c:v>
                </c:pt>
                <c:pt idx="2071">
                  <c:v>0.69</c:v>
                </c:pt>
                <c:pt idx="2072">
                  <c:v>0.69100000000000028</c:v>
                </c:pt>
                <c:pt idx="2073">
                  <c:v>0.69</c:v>
                </c:pt>
                <c:pt idx="2074">
                  <c:v>0.69200000000000017</c:v>
                </c:pt>
                <c:pt idx="2075">
                  <c:v>0.69100000000000028</c:v>
                </c:pt>
                <c:pt idx="2076">
                  <c:v>0.69</c:v>
                </c:pt>
                <c:pt idx="2077">
                  <c:v>0.69100000000000028</c:v>
                </c:pt>
                <c:pt idx="2078">
                  <c:v>0.68800000000000017</c:v>
                </c:pt>
                <c:pt idx="2079">
                  <c:v>0.69</c:v>
                </c:pt>
                <c:pt idx="2080">
                  <c:v>0.69100000000000028</c:v>
                </c:pt>
                <c:pt idx="2081">
                  <c:v>0.68900000000000006</c:v>
                </c:pt>
                <c:pt idx="2082">
                  <c:v>0.69100000000000028</c:v>
                </c:pt>
                <c:pt idx="2083">
                  <c:v>0.68900000000000006</c:v>
                </c:pt>
                <c:pt idx="2084">
                  <c:v>0.69100000000000028</c:v>
                </c:pt>
                <c:pt idx="2085">
                  <c:v>0.69200000000000017</c:v>
                </c:pt>
                <c:pt idx="2086">
                  <c:v>0.69100000000000028</c:v>
                </c:pt>
                <c:pt idx="2087">
                  <c:v>0.68900000000000006</c:v>
                </c:pt>
                <c:pt idx="2088">
                  <c:v>0.69</c:v>
                </c:pt>
                <c:pt idx="2089">
                  <c:v>0.69</c:v>
                </c:pt>
                <c:pt idx="2090">
                  <c:v>0.69100000000000028</c:v>
                </c:pt>
                <c:pt idx="2091">
                  <c:v>0.68900000000000006</c:v>
                </c:pt>
                <c:pt idx="2092">
                  <c:v>0.69200000000000017</c:v>
                </c:pt>
                <c:pt idx="2093">
                  <c:v>0.69100000000000028</c:v>
                </c:pt>
                <c:pt idx="2094">
                  <c:v>0.69100000000000028</c:v>
                </c:pt>
                <c:pt idx="2095">
                  <c:v>0.68900000000000006</c:v>
                </c:pt>
                <c:pt idx="2096">
                  <c:v>0.69</c:v>
                </c:pt>
                <c:pt idx="2097">
                  <c:v>0.69</c:v>
                </c:pt>
                <c:pt idx="2098">
                  <c:v>0.69</c:v>
                </c:pt>
                <c:pt idx="2099">
                  <c:v>0.69100000000000028</c:v>
                </c:pt>
                <c:pt idx="2100">
                  <c:v>0.69100000000000028</c:v>
                </c:pt>
                <c:pt idx="2101">
                  <c:v>0.69100000000000028</c:v>
                </c:pt>
                <c:pt idx="2102">
                  <c:v>0.69200000000000017</c:v>
                </c:pt>
                <c:pt idx="2103">
                  <c:v>0.69200000000000017</c:v>
                </c:pt>
                <c:pt idx="2104">
                  <c:v>0.69</c:v>
                </c:pt>
                <c:pt idx="2105">
                  <c:v>0.69100000000000028</c:v>
                </c:pt>
                <c:pt idx="2106">
                  <c:v>0.68900000000000006</c:v>
                </c:pt>
                <c:pt idx="2107">
                  <c:v>0.69</c:v>
                </c:pt>
                <c:pt idx="2108">
                  <c:v>0.69200000000000017</c:v>
                </c:pt>
                <c:pt idx="2109">
                  <c:v>0.69100000000000028</c:v>
                </c:pt>
                <c:pt idx="2110">
                  <c:v>0.69</c:v>
                </c:pt>
                <c:pt idx="2111">
                  <c:v>0.68900000000000006</c:v>
                </c:pt>
                <c:pt idx="2112">
                  <c:v>0.69200000000000017</c:v>
                </c:pt>
                <c:pt idx="2113">
                  <c:v>0.69200000000000017</c:v>
                </c:pt>
                <c:pt idx="2114">
                  <c:v>0.69</c:v>
                </c:pt>
                <c:pt idx="2115">
                  <c:v>0.69</c:v>
                </c:pt>
                <c:pt idx="2116">
                  <c:v>0.69100000000000028</c:v>
                </c:pt>
                <c:pt idx="2117">
                  <c:v>0.69100000000000028</c:v>
                </c:pt>
                <c:pt idx="2118">
                  <c:v>0.69200000000000017</c:v>
                </c:pt>
                <c:pt idx="2119">
                  <c:v>0.69100000000000028</c:v>
                </c:pt>
                <c:pt idx="2120">
                  <c:v>0.68900000000000006</c:v>
                </c:pt>
                <c:pt idx="2121">
                  <c:v>0.69</c:v>
                </c:pt>
                <c:pt idx="2122">
                  <c:v>0.69200000000000017</c:v>
                </c:pt>
                <c:pt idx="2123">
                  <c:v>0.69200000000000017</c:v>
                </c:pt>
                <c:pt idx="2124">
                  <c:v>0.69</c:v>
                </c:pt>
                <c:pt idx="2125">
                  <c:v>0.69200000000000017</c:v>
                </c:pt>
                <c:pt idx="2126">
                  <c:v>0.69</c:v>
                </c:pt>
                <c:pt idx="2127">
                  <c:v>0.69200000000000017</c:v>
                </c:pt>
                <c:pt idx="2128">
                  <c:v>0.69100000000000028</c:v>
                </c:pt>
                <c:pt idx="2129">
                  <c:v>0.69100000000000028</c:v>
                </c:pt>
                <c:pt idx="2130">
                  <c:v>0.69200000000000017</c:v>
                </c:pt>
                <c:pt idx="2131">
                  <c:v>0.69300000000000006</c:v>
                </c:pt>
                <c:pt idx="2132">
                  <c:v>0.69100000000000028</c:v>
                </c:pt>
                <c:pt idx="2133">
                  <c:v>0.69300000000000006</c:v>
                </c:pt>
                <c:pt idx="2134">
                  <c:v>0.69200000000000017</c:v>
                </c:pt>
                <c:pt idx="2135">
                  <c:v>0.69200000000000017</c:v>
                </c:pt>
                <c:pt idx="2136">
                  <c:v>0.69300000000000006</c:v>
                </c:pt>
                <c:pt idx="2137">
                  <c:v>0.69100000000000028</c:v>
                </c:pt>
                <c:pt idx="2138">
                  <c:v>0.69</c:v>
                </c:pt>
                <c:pt idx="2139">
                  <c:v>0.69100000000000028</c:v>
                </c:pt>
                <c:pt idx="2140">
                  <c:v>0.69300000000000006</c:v>
                </c:pt>
                <c:pt idx="2141">
                  <c:v>0.69100000000000028</c:v>
                </c:pt>
                <c:pt idx="2142">
                  <c:v>0.69100000000000028</c:v>
                </c:pt>
                <c:pt idx="2143">
                  <c:v>0.69100000000000028</c:v>
                </c:pt>
                <c:pt idx="2144">
                  <c:v>0.69100000000000028</c:v>
                </c:pt>
                <c:pt idx="2145">
                  <c:v>0.69200000000000017</c:v>
                </c:pt>
                <c:pt idx="2146">
                  <c:v>0.69100000000000028</c:v>
                </c:pt>
                <c:pt idx="2147">
                  <c:v>0.69100000000000028</c:v>
                </c:pt>
                <c:pt idx="2148">
                  <c:v>0.69100000000000028</c:v>
                </c:pt>
                <c:pt idx="2149">
                  <c:v>0.69100000000000028</c:v>
                </c:pt>
                <c:pt idx="2150">
                  <c:v>0.69200000000000017</c:v>
                </c:pt>
                <c:pt idx="2151">
                  <c:v>0.69100000000000028</c:v>
                </c:pt>
                <c:pt idx="2152">
                  <c:v>0.69</c:v>
                </c:pt>
                <c:pt idx="2153">
                  <c:v>0.69200000000000017</c:v>
                </c:pt>
                <c:pt idx="2154">
                  <c:v>0.69200000000000017</c:v>
                </c:pt>
                <c:pt idx="2155">
                  <c:v>0.69200000000000017</c:v>
                </c:pt>
                <c:pt idx="2156">
                  <c:v>0.69100000000000028</c:v>
                </c:pt>
                <c:pt idx="2157">
                  <c:v>0.69</c:v>
                </c:pt>
                <c:pt idx="2158">
                  <c:v>0.68900000000000006</c:v>
                </c:pt>
                <c:pt idx="2159">
                  <c:v>0.69</c:v>
                </c:pt>
                <c:pt idx="2160">
                  <c:v>0.69</c:v>
                </c:pt>
                <c:pt idx="2161">
                  <c:v>0.69100000000000028</c:v>
                </c:pt>
                <c:pt idx="2162">
                  <c:v>0.69</c:v>
                </c:pt>
                <c:pt idx="2163">
                  <c:v>0.68900000000000006</c:v>
                </c:pt>
                <c:pt idx="2164">
                  <c:v>0.69</c:v>
                </c:pt>
                <c:pt idx="2165">
                  <c:v>0.69100000000000028</c:v>
                </c:pt>
                <c:pt idx="2166">
                  <c:v>0.69</c:v>
                </c:pt>
                <c:pt idx="2167">
                  <c:v>0.68900000000000006</c:v>
                </c:pt>
                <c:pt idx="2168">
                  <c:v>0.69100000000000028</c:v>
                </c:pt>
                <c:pt idx="2169">
                  <c:v>0.69100000000000028</c:v>
                </c:pt>
                <c:pt idx="2170">
                  <c:v>0.69</c:v>
                </c:pt>
                <c:pt idx="2171">
                  <c:v>0.69</c:v>
                </c:pt>
                <c:pt idx="2172">
                  <c:v>0.69100000000000028</c:v>
                </c:pt>
                <c:pt idx="2173">
                  <c:v>0.69200000000000017</c:v>
                </c:pt>
                <c:pt idx="2174">
                  <c:v>0.69100000000000028</c:v>
                </c:pt>
                <c:pt idx="2175">
                  <c:v>0.69</c:v>
                </c:pt>
                <c:pt idx="2176">
                  <c:v>0.68900000000000006</c:v>
                </c:pt>
                <c:pt idx="2177">
                  <c:v>0.69</c:v>
                </c:pt>
                <c:pt idx="2178">
                  <c:v>0.69200000000000017</c:v>
                </c:pt>
                <c:pt idx="2179">
                  <c:v>0.69100000000000028</c:v>
                </c:pt>
                <c:pt idx="2180">
                  <c:v>0.68900000000000006</c:v>
                </c:pt>
                <c:pt idx="2181">
                  <c:v>0.68900000000000006</c:v>
                </c:pt>
                <c:pt idx="2182">
                  <c:v>0.68900000000000006</c:v>
                </c:pt>
                <c:pt idx="2183">
                  <c:v>0.69300000000000006</c:v>
                </c:pt>
                <c:pt idx="2184">
                  <c:v>0.69100000000000028</c:v>
                </c:pt>
                <c:pt idx="2185">
                  <c:v>0.69</c:v>
                </c:pt>
                <c:pt idx="2186">
                  <c:v>0.68800000000000017</c:v>
                </c:pt>
                <c:pt idx="2187">
                  <c:v>0.68900000000000006</c:v>
                </c:pt>
                <c:pt idx="2188">
                  <c:v>0.69</c:v>
                </c:pt>
                <c:pt idx="2189">
                  <c:v>0.69</c:v>
                </c:pt>
                <c:pt idx="2190">
                  <c:v>0.68700000000000028</c:v>
                </c:pt>
                <c:pt idx="2191">
                  <c:v>0.68900000000000006</c:v>
                </c:pt>
                <c:pt idx="2192">
                  <c:v>0.68800000000000017</c:v>
                </c:pt>
                <c:pt idx="2193">
                  <c:v>0.68800000000000017</c:v>
                </c:pt>
                <c:pt idx="2194">
                  <c:v>0.68800000000000017</c:v>
                </c:pt>
                <c:pt idx="2195">
                  <c:v>0.68800000000000017</c:v>
                </c:pt>
                <c:pt idx="2196">
                  <c:v>0.69</c:v>
                </c:pt>
                <c:pt idx="2197">
                  <c:v>0.68900000000000006</c:v>
                </c:pt>
                <c:pt idx="2198">
                  <c:v>0.68900000000000006</c:v>
                </c:pt>
                <c:pt idx="2199">
                  <c:v>0.68900000000000006</c:v>
                </c:pt>
                <c:pt idx="2200">
                  <c:v>0.68800000000000017</c:v>
                </c:pt>
                <c:pt idx="2201">
                  <c:v>0.69</c:v>
                </c:pt>
                <c:pt idx="2202">
                  <c:v>0.68900000000000006</c:v>
                </c:pt>
                <c:pt idx="2203">
                  <c:v>0.68900000000000006</c:v>
                </c:pt>
                <c:pt idx="2204">
                  <c:v>0.69</c:v>
                </c:pt>
                <c:pt idx="2205">
                  <c:v>0.68900000000000006</c:v>
                </c:pt>
                <c:pt idx="2206">
                  <c:v>0.68800000000000017</c:v>
                </c:pt>
                <c:pt idx="2207">
                  <c:v>0.68900000000000006</c:v>
                </c:pt>
                <c:pt idx="2208">
                  <c:v>0.68800000000000017</c:v>
                </c:pt>
                <c:pt idx="2209">
                  <c:v>0.68800000000000017</c:v>
                </c:pt>
                <c:pt idx="2210">
                  <c:v>0.68900000000000006</c:v>
                </c:pt>
                <c:pt idx="2211">
                  <c:v>0.68900000000000006</c:v>
                </c:pt>
                <c:pt idx="2212">
                  <c:v>0.68900000000000006</c:v>
                </c:pt>
                <c:pt idx="2213">
                  <c:v>0.69</c:v>
                </c:pt>
                <c:pt idx="2214">
                  <c:v>0.69</c:v>
                </c:pt>
                <c:pt idx="2215">
                  <c:v>0.68900000000000006</c:v>
                </c:pt>
                <c:pt idx="2216">
                  <c:v>0.69100000000000028</c:v>
                </c:pt>
                <c:pt idx="2217">
                  <c:v>0.69</c:v>
                </c:pt>
                <c:pt idx="2218">
                  <c:v>0.69100000000000028</c:v>
                </c:pt>
                <c:pt idx="2219">
                  <c:v>0.69</c:v>
                </c:pt>
                <c:pt idx="2220">
                  <c:v>0.69100000000000028</c:v>
                </c:pt>
                <c:pt idx="2221">
                  <c:v>0.69100000000000028</c:v>
                </c:pt>
                <c:pt idx="2222">
                  <c:v>0.69</c:v>
                </c:pt>
                <c:pt idx="2223">
                  <c:v>0.69</c:v>
                </c:pt>
                <c:pt idx="2224">
                  <c:v>0.69</c:v>
                </c:pt>
                <c:pt idx="2225">
                  <c:v>0.68900000000000006</c:v>
                </c:pt>
                <c:pt idx="2226">
                  <c:v>0.69100000000000028</c:v>
                </c:pt>
                <c:pt idx="2227">
                  <c:v>0.69</c:v>
                </c:pt>
                <c:pt idx="2228">
                  <c:v>0.69100000000000028</c:v>
                </c:pt>
                <c:pt idx="2229">
                  <c:v>0.69100000000000028</c:v>
                </c:pt>
                <c:pt idx="2230">
                  <c:v>0.68800000000000017</c:v>
                </c:pt>
                <c:pt idx="2231">
                  <c:v>0.69</c:v>
                </c:pt>
                <c:pt idx="2232">
                  <c:v>0.69</c:v>
                </c:pt>
                <c:pt idx="2233">
                  <c:v>0.68900000000000006</c:v>
                </c:pt>
                <c:pt idx="2234">
                  <c:v>0.68900000000000006</c:v>
                </c:pt>
                <c:pt idx="2235">
                  <c:v>0.68900000000000006</c:v>
                </c:pt>
                <c:pt idx="2236">
                  <c:v>0.69</c:v>
                </c:pt>
                <c:pt idx="2237">
                  <c:v>0.68900000000000006</c:v>
                </c:pt>
                <c:pt idx="2238">
                  <c:v>0.68900000000000006</c:v>
                </c:pt>
                <c:pt idx="2239">
                  <c:v>0.68800000000000017</c:v>
                </c:pt>
                <c:pt idx="2240">
                  <c:v>0.69</c:v>
                </c:pt>
                <c:pt idx="2241">
                  <c:v>0.69</c:v>
                </c:pt>
                <c:pt idx="2242">
                  <c:v>0.69</c:v>
                </c:pt>
                <c:pt idx="2243">
                  <c:v>0.68900000000000006</c:v>
                </c:pt>
                <c:pt idx="2244">
                  <c:v>0.69100000000000028</c:v>
                </c:pt>
                <c:pt idx="2245">
                  <c:v>0.68900000000000006</c:v>
                </c:pt>
                <c:pt idx="2246">
                  <c:v>0.69100000000000028</c:v>
                </c:pt>
                <c:pt idx="2247">
                  <c:v>0.68900000000000006</c:v>
                </c:pt>
                <c:pt idx="2248">
                  <c:v>0.69</c:v>
                </c:pt>
                <c:pt idx="2249">
                  <c:v>0.69</c:v>
                </c:pt>
                <c:pt idx="2250">
                  <c:v>0.68900000000000006</c:v>
                </c:pt>
                <c:pt idx="2251">
                  <c:v>0.68900000000000006</c:v>
                </c:pt>
                <c:pt idx="2252">
                  <c:v>0.69</c:v>
                </c:pt>
                <c:pt idx="2253">
                  <c:v>0.69100000000000028</c:v>
                </c:pt>
                <c:pt idx="2254">
                  <c:v>0.68900000000000006</c:v>
                </c:pt>
                <c:pt idx="2255">
                  <c:v>0.68900000000000006</c:v>
                </c:pt>
                <c:pt idx="2256">
                  <c:v>0.69</c:v>
                </c:pt>
                <c:pt idx="2257">
                  <c:v>0.68800000000000017</c:v>
                </c:pt>
                <c:pt idx="2258">
                  <c:v>0.68900000000000006</c:v>
                </c:pt>
                <c:pt idx="2259">
                  <c:v>0.69100000000000028</c:v>
                </c:pt>
                <c:pt idx="2260">
                  <c:v>0.69100000000000028</c:v>
                </c:pt>
                <c:pt idx="2261">
                  <c:v>0.69</c:v>
                </c:pt>
                <c:pt idx="2262">
                  <c:v>0.69100000000000028</c:v>
                </c:pt>
                <c:pt idx="2263">
                  <c:v>0.69</c:v>
                </c:pt>
                <c:pt idx="2264">
                  <c:v>0.69</c:v>
                </c:pt>
                <c:pt idx="2265">
                  <c:v>0.69100000000000028</c:v>
                </c:pt>
                <c:pt idx="2266">
                  <c:v>0.69</c:v>
                </c:pt>
                <c:pt idx="2267">
                  <c:v>0.68800000000000017</c:v>
                </c:pt>
                <c:pt idx="2268">
                  <c:v>0.69100000000000028</c:v>
                </c:pt>
                <c:pt idx="2269">
                  <c:v>0.69100000000000028</c:v>
                </c:pt>
                <c:pt idx="2270">
                  <c:v>0.68900000000000006</c:v>
                </c:pt>
                <c:pt idx="2271">
                  <c:v>0.68900000000000006</c:v>
                </c:pt>
                <c:pt idx="2272">
                  <c:v>0.69</c:v>
                </c:pt>
                <c:pt idx="2273">
                  <c:v>0.69</c:v>
                </c:pt>
                <c:pt idx="2274">
                  <c:v>0.68900000000000006</c:v>
                </c:pt>
                <c:pt idx="2275">
                  <c:v>0.69200000000000017</c:v>
                </c:pt>
                <c:pt idx="2276">
                  <c:v>0.69</c:v>
                </c:pt>
                <c:pt idx="2277">
                  <c:v>0.69</c:v>
                </c:pt>
                <c:pt idx="2278">
                  <c:v>0.69</c:v>
                </c:pt>
                <c:pt idx="2279">
                  <c:v>0.68900000000000006</c:v>
                </c:pt>
                <c:pt idx="2280">
                  <c:v>0.68900000000000006</c:v>
                </c:pt>
                <c:pt idx="2281">
                  <c:v>0.69100000000000028</c:v>
                </c:pt>
                <c:pt idx="2282">
                  <c:v>0.69100000000000028</c:v>
                </c:pt>
                <c:pt idx="2283">
                  <c:v>0.69100000000000028</c:v>
                </c:pt>
                <c:pt idx="2284">
                  <c:v>0.68900000000000006</c:v>
                </c:pt>
                <c:pt idx="2285">
                  <c:v>0.69</c:v>
                </c:pt>
                <c:pt idx="2286">
                  <c:v>0.69</c:v>
                </c:pt>
                <c:pt idx="2287">
                  <c:v>0.69</c:v>
                </c:pt>
                <c:pt idx="2288">
                  <c:v>0.69</c:v>
                </c:pt>
                <c:pt idx="2289">
                  <c:v>0.68900000000000006</c:v>
                </c:pt>
                <c:pt idx="2290">
                  <c:v>0.68900000000000006</c:v>
                </c:pt>
                <c:pt idx="2291">
                  <c:v>0.69</c:v>
                </c:pt>
                <c:pt idx="2292">
                  <c:v>0.69</c:v>
                </c:pt>
                <c:pt idx="2293">
                  <c:v>0.69</c:v>
                </c:pt>
                <c:pt idx="2294">
                  <c:v>0.69</c:v>
                </c:pt>
                <c:pt idx="2295">
                  <c:v>0.69</c:v>
                </c:pt>
                <c:pt idx="2296">
                  <c:v>0.68900000000000006</c:v>
                </c:pt>
                <c:pt idx="2297">
                  <c:v>0.69100000000000028</c:v>
                </c:pt>
                <c:pt idx="2298">
                  <c:v>0.69200000000000017</c:v>
                </c:pt>
                <c:pt idx="2299">
                  <c:v>0.68900000000000006</c:v>
                </c:pt>
                <c:pt idx="2300">
                  <c:v>0.68900000000000006</c:v>
                </c:pt>
                <c:pt idx="2301">
                  <c:v>0.69200000000000017</c:v>
                </c:pt>
                <c:pt idx="2302">
                  <c:v>0.68900000000000006</c:v>
                </c:pt>
                <c:pt idx="2303">
                  <c:v>0.69100000000000028</c:v>
                </c:pt>
                <c:pt idx="2304">
                  <c:v>0.69</c:v>
                </c:pt>
                <c:pt idx="2305">
                  <c:v>0.68900000000000006</c:v>
                </c:pt>
                <c:pt idx="2306">
                  <c:v>0.68900000000000006</c:v>
                </c:pt>
                <c:pt idx="2307">
                  <c:v>0.68900000000000006</c:v>
                </c:pt>
                <c:pt idx="2308">
                  <c:v>0.69</c:v>
                </c:pt>
                <c:pt idx="2309">
                  <c:v>0.68800000000000017</c:v>
                </c:pt>
                <c:pt idx="2310">
                  <c:v>0.68900000000000006</c:v>
                </c:pt>
                <c:pt idx="2311">
                  <c:v>0.68900000000000006</c:v>
                </c:pt>
                <c:pt idx="2312">
                  <c:v>0.68900000000000006</c:v>
                </c:pt>
                <c:pt idx="2313">
                  <c:v>0.68900000000000006</c:v>
                </c:pt>
                <c:pt idx="2314">
                  <c:v>0.68800000000000017</c:v>
                </c:pt>
                <c:pt idx="2315">
                  <c:v>0.68800000000000017</c:v>
                </c:pt>
                <c:pt idx="2316">
                  <c:v>0.69</c:v>
                </c:pt>
                <c:pt idx="2317">
                  <c:v>0.69</c:v>
                </c:pt>
                <c:pt idx="2318">
                  <c:v>0.68900000000000006</c:v>
                </c:pt>
                <c:pt idx="2319">
                  <c:v>0.68800000000000017</c:v>
                </c:pt>
                <c:pt idx="2320">
                  <c:v>0.69</c:v>
                </c:pt>
                <c:pt idx="2321">
                  <c:v>0.69</c:v>
                </c:pt>
                <c:pt idx="2322">
                  <c:v>0.68900000000000006</c:v>
                </c:pt>
                <c:pt idx="2323">
                  <c:v>0.69</c:v>
                </c:pt>
                <c:pt idx="2324">
                  <c:v>0.68800000000000017</c:v>
                </c:pt>
                <c:pt idx="2325">
                  <c:v>0.68800000000000017</c:v>
                </c:pt>
                <c:pt idx="2326">
                  <c:v>0.68800000000000017</c:v>
                </c:pt>
                <c:pt idx="2327">
                  <c:v>0.68900000000000006</c:v>
                </c:pt>
                <c:pt idx="2328">
                  <c:v>0.69</c:v>
                </c:pt>
                <c:pt idx="2329">
                  <c:v>0.68800000000000017</c:v>
                </c:pt>
                <c:pt idx="2330">
                  <c:v>0.68900000000000006</c:v>
                </c:pt>
                <c:pt idx="2331">
                  <c:v>0.69200000000000017</c:v>
                </c:pt>
                <c:pt idx="2332">
                  <c:v>0.68900000000000006</c:v>
                </c:pt>
                <c:pt idx="2333">
                  <c:v>0.69</c:v>
                </c:pt>
                <c:pt idx="2334">
                  <c:v>0.68900000000000006</c:v>
                </c:pt>
                <c:pt idx="2335">
                  <c:v>0.69</c:v>
                </c:pt>
                <c:pt idx="2336">
                  <c:v>0.69</c:v>
                </c:pt>
                <c:pt idx="2337">
                  <c:v>0.69200000000000017</c:v>
                </c:pt>
                <c:pt idx="2338">
                  <c:v>0.68900000000000006</c:v>
                </c:pt>
                <c:pt idx="2339">
                  <c:v>0.68700000000000028</c:v>
                </c:pt>
                <c:pt idx="2340">
                  <c:v>0.68800000000000017</c:v>
                </c:pt>
                <c:pt idx="2341">
                  <c:v>0.69</c:v>
                </c:pt>
                <c:pt idx="2342">
                  <c:v>0.69</c:v>
                </c:pt>
                <c:pt idx="2343">
                  <c:v>0.69</c:v>
                </c:pt>
                <c:pt idx="2344">
                  <c:v>0.68900000000000006</c:v>
                </c:pt>
                <c:pt idx="2345">
                  <c:v>0.68900000000000006</c:v>
                </c:pt>
                <c:pt idx="2346">
                  <c:v>0.68900000000000006</c:v>
                </c:pt>
                <c:pt idx="2347">
                  <c:v>0.68900000000000006</c:v>
                </c:pt>
                <c:pt idx="2348">
                  <c:v>0.69</c:v>
                </c:pt>
                <c:pt idx="2349">
                  <c:v>0.68900000000000006</c:v>
                </c:pt>
                <c:pt idx="2350">
                  <c:v>0.68800000000000017</c:v>
                </c:pt>
                <c:pt idx="2351">
                  <c:v>0.68900000000000006</c:v>
                </c:pt>
                <c:pt idx="2352">
                  <c:v>0.68900000000000006</c:v>
                </c:pt>
                <c:pt idx="2353">
                  <c:v>0.68900000000000006</c:v>
                </c:pt>
                <c:pt idx="2354">
                  <c:v>0.68900000000000006</c:v>
                </c:pt>
                <c:pt idx="2355">
                  <c:v>0.68900000000000006</c:v>
                </c:pt>
                <c:pt idx="2356">
                  <c:v>0.68800000000000017</c:v>
                </c:pt>
                <c:pt idx="2357">
                  <c:v>0.69</c:v>
                </c:pt>
                <c:pt idx="2358">
                  <c:v>0.69</c:v>
                </c:pt>
                <c:pt idx="2359">
                  <c:v>0.68900000000000006</c:v>
                </c:pt>
                <c:pt idx="2360">
                  <c:v>0.68900000000000006</c:v>
                </c:pt>
                <c:pt idx="2361">
                  <c:v>0.68900000000000006</c:v>
                </c:pt>
                <c:pt idx="2362">
                  <c:v>0.68800000000000017</c:v>
                </c:pt>
                <c:pt idx="2363">
                  <c:v>0.69</c:v>
                </c:pt>
                <c:pt idx="2364">
                  <c:v>0.68800000000000017</c:v>
                </c:pt>
                <c:pt idx="2365">
                  <c:v>0.68800000000000017</c:v>
                </c:pt>
                <c:pt idx="2366">
                  <c:v>0.68800000000000017</c:v>
                </c:pt>
                <c:pt idx="2367">
                  <c:v>0.68900000000000006</c:v>
                </c:pt>
                <c:pt idx="2368">
                  <c:v>0.69</c:v>
                </c:pt>
                <c:pt idx="2369">
                  <c:v>0.68900000000000006</c:v>
                </c:pt>
                <c:pt idx="2370">
                  <c:v>0.68800000000000017</c:v>
                </c:pt>
                <c:pt idx="2371">
                  <c:v>0.68900000000000006</c:v>
                </c:pt>
                <c:pt idx="2372">
                  <c:v>0.68800000000000017</c:v>
                </c:pt>
                <c:pt idx="2373">
                  <c:v>0.68599999999999994</c:v>
                </c:pt>
                <c:pt idx="2374">
                  <c:v>0.68800000000000017</c:v>
                </c:pt>
                <c:pt idx="2375">
                  <c:v>0.68800000000000017</c:v>
                </c:pt>
                <c:pt idx="2376">
                  <c:v>0.68800000000000017</c:v>
                </c:pt>
                <c:pt idx="2377">
                  <c:v>0.68599999999999994</c:v>
                </c:pt>
                <c:pt idx="2378">
                  <c:v>0.68700000000000028</c:v>
                </c:pt>
                <c:pt idx="2379">
                  <c:v>0.68800000000000017</c:v>
                </c:pt>
                <c:pt idx="2380">
                  <c:v>0.68900000000000006</c:v>
                </c:pt>
                <c:pt idx="2381">
                  <c:v>0.68900000000000006</c:v>
                </c:pt>
                <c:pt idx="2382">
                  <c:v>0.68900000000000006</c:v>
                </c:pt>
                <c:pt idx="2383">
                  <c:v>0.68700000000000028</c:v>
                </c:pt>
                <c:pt idx="2384">
                  <c:v>0.68900000000000006</c:v>
                </c:pt>
                <c:pt idx="2385">
                  <c:v>0.68800000000000017</c:v>
                </c:pt>
                <c:pt idx="2386">
                  <c:v>0.68900000000000006</c:v>
                </c:pt>
                <c:pt idx="2387">
                  <c:v>0.69</c:v>
                </c:pt>
                <c:pt idx="2388">
                  <c:v>0.68700000000000028</c:v>
                </c:pt>
                <c:pt idx="2389">
                  <c:v>0.68700000000000028</c:v>
                </c:pt>
                <c:pt idx="2390">
                  <c:v>0.68900000000000006</c:v>
                </c:pt>
                <c:pt idx="2391">
                  <c:v>0.68700000000000028</c:v>
                </c:pt>
                <c:pt idx="2392">
                  <c:v>0.68800000000000017</c:v>
                </c:pt>
                <c:pt idx="2393">
                  <c:v>0.68700000000000028</c:v>
                </c:pt>
                <c:pt idx="2394">
                  <c:v>0.68900000000000006</c:v>
                </c:pt>
                <c:pt idx="2395">
                  <c:v>0.68800000000000017</c:v>
                </c:pt>
                <c:pt idx="2396">
                  <c:v>0.68800000000000017</c:v>
                </c:pt>
                <c:pt idx="2397">
                  <c:v>0.68700000000000028</c:v>
                </c:pt>
                <c:pt idx="2398">
                  <c:v>0.68900000000000006</c:v>
                </c:pt>
                <c:pt idx="2399">
                  <c:v>0.68599999999999994</c:v>
                </c:pt>
                <c:pt idx="2400">
                  <c:v>0.68700000000000028</c:v>
                </c:pt>
                <c:pt idx="2401">
                  <c:v>0.68599999999999994</c:v>
                </c:pt>
                <c:pt idx="2402">
                  <c:v>0.68800000000000017</c:v>
                </c:pt>
                <c:pt idx="2403">
                  <c:v>0.68800000000000017</c:v>
                </c:pt>
                <c:pt idx="2404">
                  <c:v>0.68800000000000017</c:v>
                </c:pt>
                <c:pt idx="2405">
                  <c:v>0.68800000000000017</c:v>
                </c:pt>
                <c:pt idx="2406">
                  <c:v>0.68800000000000017</c:v>
                </c:pt>
                <c:pt idx="2407">
                  <c:v>0.68800000000000017</c:v>
                </c:pt>
                <c:pt idx="2408">
                  <c:v>0.68700000000000028</c:v>
                </c:pt>
                <c:pt idx="2409">
                  <c:v>0.68800000000000017</c:v>
                </c:pt>
                <c:pt idx="2410">
                  <c:v>0.68700000000000028</c:v>
                </c:pt>
                <c:pt idx="2411">
                  <c:v>0.68700000000000028</c:v>
                </c:pt>
                <c:pt idx="2412">
                  <c:v>0.68800000000000017</c:v>
                </c:pt>
                <c:pt idx="2413">
                  <c:v>0.68599999999999994</c:v>
                </c:pt>
                <c:pt idx="2414">
                  <c:v>0.68599999999999994</c:v>
                </c:pt>
                <c:pt idx="2415">
                  <c:v>0.68700000000000028</c:v>
                </c:pt>
                <c:pt idx="2416">
                  <c:v>0.68700000000000028</c:v>
                </c:pt>
                <c:pt idx="2417">
                  <c:v>0.68500000000000005</c:v>
                </c:pt>
                <c:pt idx="2418">
                  <c:v>0.68700000000000028</c:v>
                </c:pt>
                <c:pt idx="2419">
                  <c:v>0.68599999999999994</c:v>
                </c:pt>
                <c:pt idx="2420">
                  <c:v>0.68800000000000017</c:v>
                </c:pt>
                <c:pt idx="2421">
                  <c:v>0.68599999999999994</c:v>
                </c:pt>
                <c:pt idx="2422">
                  <c:v>0.68700000000000028</c:v>
                </c:pt>
                <c:pt idx="2423">
                  <c:v>0.68500000000000005</c:v>
                </c:pt>
                <c:pt idx="2424">
                  <c:v>0.68400000000000016</c:v>
                </c:pt>
                <c:pt idx="2425">
                  <c:v>0.68599999999999994</c:v>
                </c:pt>
                <c:pt idx="2426">
                  <c:v>0.68500000000000005</c:v>
                </c:pt>
                <c:pt idx="2427">
                  <c:v>0.68599999999999994</c:v>
                </c:pt>
                <c:pt idx="2428">
                  <c:v>0.68599999999999994</c:v>
                </c:pt>
                <c:pt idx="2429">
                  <c:v>0.68700000000000028</c:v>
                </c:pt>
                <c:pt idx="2430">
                  <c:v>0.68800000000000017</c:v>
                </c:pt>
                <c:pt idx="2431">
                  <c:v>0.68599999999999994</c:v>
                </c:pt>
                <c:pt idx="2432">
                  <c:v>0.68700000000000028</c:v>
                </c:pt>
                <c:pt idx="2433">
                  <c:v>0.68700000000000028</c:v>
                </c:pt>
                <c:pt idx="2434">
                  <c:v>0.68599999999999994</c:v>
                </c:pt>
                <c:pt idx="2435">
                  <c:v>0.68599999999999994</c:v>
                </c:pt>
                <c:pt idx="2436">
                  <c:v>0.68599999999999994</c:v>
                </c:pt>
                <c:pt idx="2437">
                  <c:v>0.68599999999999994</c:v>
                </c:pt>
                <c:pt idx="2438">
                  <c:v>0.68500000000000005</c:v>
                </c:pt>
                <c:pt idx="2439">
                  <c:v>0.68500000000000005</c:v>
                </c:pt>
                <c:pt idx="2440">
                  <c:v>0.68700000000000028</c:v>
                </c:pt>
                <c:pt idx="2441">
                  <c:v>0.68500000000000005</c:v>
                </c:pt>
                <c:pt idx="2442">
                  <c:v>0.68700000000000028</c:v>
                </c:pt>
                <c:pt idx="2443">
                  <c:v>0.68599999999999994</c:v>
                </c:pt>
                <c:pt idx="2444">
                  <c:v>0.68800000000000017</c:v>
                </c:pt>
                <c:pt idx="2445">
                  <c:v>0.68599999999999994</c:v>
                </c:pt>
                <c:pt idx="2446">
                  <c:v>0.68700000000000028</c:v>
                </c:pt>
                <c:pt idx="2447">
                  <c:v>0.68599999999999994</c:v>
                </c:pt>
                <c:pt idx="2448">
                  <c:v>0.68500000000000005</c:v>
                </c:pt>
                <c:pt idx="2449">
                  <c:v>0.68400000000000016</c:v>
                </c:pt>
                <c:pt idx="2450">
                  <c:v>0.68500000000000005</c:v>
                </c:pt>
                <c:pt idx="2451">
                  <c:v>0.68700000000000028</c:v>
                </c:pt>
                <c:pt idx="2452">
                  <c:v>0.68400000000000016</c:v>
                </c:pt>
                <c:pt idx="2453">
                  <c:v>0.68500000000000005</c:v>
                </c:pt>
                <c:pt idx="2454">
                  <c:v>0.68500000000000005</c:v>
                </c:pt>
                <c:pt idx="2455">
                  <c:v>0.68400000000000016</c:v>
                </c:pt>
                <c:pt idx="2456">
                  <c:v>0.68599999999999994</c:v>
                </c:pt>
                <c:pt idx="2457">
                  <c:v>0.68599999999999994</c:v>
                </c:pt>
                <c:pt idx="2458">
                  <c:v>0.68400000000000016</c:v>
                </c:pt>
                <c:pt idx="2459">
                  <c:v>0.68800000000000017</c:v>
                </c:pt>
                <c:pt idx="2460">
                  <c:v>0.68500000000000005</c:v>
                </c:pt>
                <c:pt idx="2461">
                  <c:v>0.68500000000000005</c:v>
                </c:pt>
                <c:pt idx="2462">
                  <c:v>0.68500000000000005</c:v>
                </c:pt>
                <c:pt idx="2463">
                  <c:v>0.68500000000000005</c:v>
                </c:pt>
                <c:pt idx="2464">
                  <c:v>0.68599999999999994</c:v>
                </c:pt>
                <c:pt idx="2465">
                  <c:v>0.68400000000000016</c:v>
                </c:pt>
                <c:pt idx="2466">
                  <c:v>0.68599999999999994</c:v>
                </c:pt>
                <c:pt idx="2467">
                  <c:v>0.68599999999999994</c:v>
                </c:pt>
                <c:pt idx="2468">
                  <c:v>0.68700000000000028</c:v>
                </c:pt>
                <c:pt idx="2469">
                  <c:v>0.68500000000000005</c:v>
                </c:pt>
                <c:pt idx="2470">
                  <c:v>0.68500000000000005</c:v>
                </c:pt>
                <c:pt idx="2471">
                  <c:v>0.68500000000000005</c:v>
                </c:pt>
                <c:pt idx="2472">
                  <c:v>0.68400000000000016</c:v>
                </c:pt>
                <c:pt idx="2473">
                  <c:v>0.68400000000000016</c:v>
                </c:pt>
                <c:pt idx="2474">
                  <c:v>0.68500000000000005</c:v>
                </c:pt>
                <c:pt idx="2475">
                  <c:v>0.68500000000000005</c:v>
                </c:pt>
                <c:pt idx="2476">
                  <c:v>0.68500000000000005</c:v>
                </c:pt>
                <c:pt idx="2477">
                  <c:v>0.68500000000000005</c:v>
                </c:pt>
                <c:pt idx="2478">
                  <c:v>0.68500000000000005</c:v>
                </c:pt>
                <c:pt idx="2479">
                  <c:v>0.68599999999999994</c:v>
                </c:pt>
                <c:pt idx="2480">
                  <c:v>0.68500000000000005</c:v>
                </c:pt>
                <c:pt idx="2481">
                  <c:v>0.68500000000000005</c:v>
                </c:pt>
                <c:pt idx="2482">
                  <c:v>0.68500000000000005</c:v>
                </c:pt>
                <c:pt idx="2483">
                  <c:v>0.68300000000000027</c:v>
                </c:pt>
                <c:pt idx="2484">
                  <c:v>0.68300000000000027</c:v>
                </c:pt>
                <c:pt idx="2485">
                  <c:v>0.68300000000000027</c:v>
                </c:pt>
                <c:pt idx="2486">
                  <c:v>0.68500000000000005</c:v>
                </c:pt>
                <c:pt idx="2487">
                  <c:v>0.68800000000000017</c:v>
                </c:pt>
                <c:pt idx="2488">
                  <c:v>0.68599999999999994</c:v>
                </c:pt>
                <c:pt idx="2489">
                  <c:v>0.68599999999999994</c:v>
                </c:pt>
                <c:pt idx="2490">
                  <c:v>0.68599999999999994</c:v>
                </c:pt>
                <c:pt idx="2491">
                  <c:v>0.68500000000000005</c:v>
                </c:pt>
                <c:pt idx="2492">
                  <c:v>0.68599999999999994</c:v>
                </c:pt>
                <c:pt idx="2493">
                  <c:v>0.68500000000000005</c:v>
                </c:pt>
                <c:pt idx="2494">
                  <c:v>0.68599999999999994</c:v>
                </c:pt>
                <c:pt idx="2495">
                  <c:v>0.68599999999999994</c:v>
                </c:pt>
                <c:pt idx="2496">
                  <c:v>0.68599999999999994</c:v>
                </c:pt>
                <c:pt idx="2497">
                  <c:v>0.68400000000000016</c:v>
                </c:pt>
                <c:pt idx="2498">
                  <c:v>0.68599999999999994</c:v>
                </c:pt>
                <c:pt idx="2499">
                  <c:v>0.68500000000000005</c:v>
                </c:pt>
                <c:pt idx="2500">
                  <c:v>0.68500000000000005</c:v>
                </c:pt>
                <c:pt idx="2501">
                  <c:v>0.68700000000000028</c:v>
                </c:pt>
                <c:pt idx="2502">
                  <c:v>0.68700000000000028</c:v>
                </c:pt>
                <c:pt idx="2503">
                  <c:v>0.68599999999999994</c:v>
                </c:pt>
                <c:pt idx="2504">
                  <c:v>0.68400000000000016</c:v>
                </c:pt>
                <c:pt idx="2505">
                  <c:v>0.68599999999999994</c:v>
                </c:pt>
                <c:pt idx="2506">
                  <c:v>0.68400000000000016</c:v>
                </c:pt>
                <c:pt idx="2507">
                  <c:v>0.68599999999999994</c:v>
                </c:pt>
                <c:pt idx="2508">
                  <c:v>0.68400000000000016</c:v>
                </c:pt>
                <c:pt idx="2509">
                  <c:v>0.68500000000000005</c:v>
                </c:pt>
                <c:pt idx="2510">
                  <c:v>0.68500000000000005</c:v>
                </c:pt>
                <c:pt idx="2511">
                  <c:v>0.68500000000000005</c:v>
                </c:pt>
                <c:pt idx="2512">
                  <c:v>0.68300000000000027</c:v>
                </c:pt>
                <c:pt idx="2513">
                  <c:v>0.68400000000000016</c:v>
                </c:pt>
                <c:pt idx="2514">
                  <c:v>0.68500000000000005</c:v>
                </c:pt>
                <c:pt idx="2515">
                  <c:v>0.68400000000000016</c:v>
                </c:pt>
                <c:pt idx="2516">
                  <c:v>0.68400000000000016</c:v>
                </c:pt>
                <c:pt idx="2517">
                  <c:v>0.68500000000000005</c:v>
                </c:pt>
                <c:pt idx="2518">
                  <c:v>0.68300000000000027</c:v>
                </c:pt>
                <c:pt idx="2519">
                  <c:v>0.68400000000000016</c:v>
                </c:pt>
                <c:pt idx="2520">
                  <c:v>0.68500000000000005</c:v>
                </c:pt>
                <c:pt idx="2521">
                  <c:v>0.68400000000000016</c:v>
                </c:pt>
                <c:pt idx="2522">
                  <c:v>0.68500000000000005</c:v>
                </c:pt>
                <c:pt idx="2523">
                  <c:v>0.68500000000000005</c:v>
                </c:pt>
                <c:pt idx="2524">
                  <c:v>0.68500000000000005</c:v>
                </c:pt>
                <c:pt idx="2525">
                  <c:v>0.68500000000000005</c:v>
                </c:pt>
                <c:pt idx="2526">
                  <c:v>0.68400000000000016</c:v>
                </c:pt>
                <c:pt idx="2527">
                  <c:v>0.68500000000000005</c:v>
                </c:pt>
                <c:pt idx="2528">
                  <c:v>0.68599999999999994</c:v>
                </c:pt>
                <c:pt idx="2529">
                  <c:v>0.68700000000000028</c:v>
                </c:pt>
                <c:pt idx="2530">
                  <c:v>0.68599999999999994</c:v>
                </c:pt>
                <c:pt idx="2531">
                  <c:v>0.68500000000000005</c:v>
                </c:pt>
                <c:pt idx="2532">
                  <c:v>0.68500000000000005</c:v>
                </c:pt>
                <c:pt idx="2533">
                  <c:v>0.68500000000000005</c:v>
                </c:pt>
                <c:pt idx="2534">
                  <c:v>0.68500000000000005</c:v>
                </c:pt>
                <c:pt idx="2535">
                  <c:v>0.68400000000000016</c:v>
                </c:pt>
                <c:pt idx="2536">
                  <c:v>0.68500000000000005</c:v>
                </c:pt>
                <c:pt idx="2537">
                  <c:v>0.68500000000000005</c:v>
                </c:pt>
                <c:pt idx="2538">
                  <c:v>0.68400000000000016</c:v>
                </c:pt>
                <c:pt idx="2539">
                  <c:v>0.68599999999999994</c:v>
                </c:pt>
                <c:pt idx="2540">
                  <c:v>0.68599999999999994</c:v>
                </c:pt>
                <c:pt idx="2541">
                  <c:v>0.68400000000000016</c:v>
                </c:pt>
                <c:pt idx="2542">
                  <c:v>0.68500000000000005</c:v>
                </c:pt>
                <c:pt idx="2543">
                  <c:v>0.68500000000000005</c:v>
                </c:pt>
                <c:pt idx="2544">
                  <c:v>0.68500000000000005</c:v>
                </c:pt>
                <c:pt idx="2545">
                  <c:v>0.68500000000000005</c:v>
                </c:pt>
                <c:pt idx="2546">
                  <c:v>0.68500000000000005</c:v>
                </c:pt>
                <c:pt idx="2547">
                  <c:v>0.68400000000000016</c:v>
                </c:pt>
                <c:pt idx="2548">
                  <c:v>0.68599999999999994</c:v>
                </c:pt>
                <c:pt idx="2549">
                  <c:v>0.68500000000000005</c:v>
                </c:pt>
                <c:pt idx="2550">
                  <c:v>0.68599999999999994</c:v>
                </c:pt>
                <c:pt idx="2551">
                  <c:v>0.68599999999999994</c:v>
                </c:pt>
                <c:pt idx="2552">
                  <c:v>0.68599999999999994</c:v>
                </c:pt>
                <c:pt idx="2553">
                  <c:v>0.68500000000000005</c:v>
                </c:pt>
                <c:pt idx="2554">
                  <c:v>0.68500000000000005</c:v>
                </c:pt>
                <c:pt idx="2555">
                  <c:v>0.68599999999999994</c:v>
                </c:pt>
                <c:pt idx="2556">
                  <c:v>0.68700000000000028</c:v>
                </c:pt>
                <c:pt idx="2557">
                  <c:v>0.68700000000000028</c:v>
                </c:pt>
                <c:pt idx="2558">
                  <c:v>0.68500000000000005</c:v>
                </c:pt>
                <c:pt idx="2559">
                  <c:v>0.68500000000000005</c:v>
                </c:pt>
                <c:pt idx="2560">
                  <c:v>0.68599999999999994</c:v>
                </c:pt>
                <c:pt idx="2561">
                  <c:v>0.68599999999999994</c:v>
                </c:pt>
                <c:pt idx="2562">
                  <c:v>0.68400000000000016</c:v>
                </c:pt>
                <c:pt idx="2563">
                  <c:v>0.68400000000000016</c:v>
                </c:pt>
                <c:pt idx="2564">
                  <c:v>0.68500000000000005</c:v>
                </c:pt>
                <c:pt idx="2565">
                  <c:v>0.68400000000000016</c:v>
                </c:pt>
                <c:pt idx="2566">
                  <c:v>0.68599999999999994</c:v>
                </c:pt>
                <c:pt idx="2567">
                  <c:v>0.68500000000000005</c:v>
                </c:pt>
                <c:pt idx="2568">
                  <c:v>0.68500000000000005</c:v>
                </c:pt>
                <c:pt idx="2569">
                  <c:v>0.68500000000000005</c:v>
                </c:pt>
                <c:pt idx="2570">
                  <c:v>0.68500000000000005</c:v>
                </c:pt>
                <c:pt idx="2571">
                  <c:v>0.68700000000000028</c:v>
                </c:pt>
                <c:pt idx="2572">
                  <c:v>0.68400000000000016</c:v>
                </c:pt>
                <c:pt idx="2573">
                  <c:v>0.68500000000000005</c:v>
                </c:pt>
                <c:pt idx="2574">
                  <c:v>0.68599999999999994</c:v>
                </c:pt>
                <c:pt idx="2575">
                  <c:v>0.68700000000000028</c:v>
                </c:pt>
                <c:pt idx="2576">
                  <c:v>0.68500000000000005</c:v>
                </c:pt>
                <c:pt idx="2577">
                  <c:v>0.68500000000000005</c:v>
                </c:pt>
                <c:pt idx="2578">
                  <c:v>0.68400000000000016</c:v>
                </c:pt>
                <c:pt idx="2579">
                  <c:v>0.68500000000000005</c:v>
                </c:pt>
                <c:pt idx="2580">
                  <c:v>0.68199999999999994</c:v>
                </c:pt>
                <c:pt idx="2581">
                  <c:v>0.68300000000000027</c:v>
                </c:pt>
                <c:pt idx="2582">
                  <c:v>0.68400000000000016</c:v>
                </c:pt>
                <c:pt idx="2583">
                  <c:v>0.68400000000000016</c:v>
                </c:pt>
                <c:pt idx="2584">
                  <c:v>0.68500000000000005</c:v>
                </c:pt>
                <c:pt idx="2585">
                  <c:v>0.68599999999999994</c:v>
                </c:pt>
                <c:pt idx="2586">
                  <c:v>0.68400000000000016</c:v>
                </c:pt>
                <c:pt idx="2587">
                  <c:v>0.68599999999999994</c:v>
                </c:pt>
                <c:pt idx="2588">
                  <c:v>0.68400000000000016</c:v>
                </c:pt>
                <c:pt idx="2589">
                  <c:v>0.68500000000000005</c:v>
                </c:pt>
                <c:pt idx="2590">
                  <c:v>0.68500000000000005</c:v>
                </c:pt>
                <c:pt idx="2591">
                  <c:v>0.68599999999999994</c:v>
                </c:pt>
                <c:pt idx="2592">
                  <c:v>0.68500000000000005</c:v>
                </c:pt>
                <c:pt idx="2593">
                  <c:v>0.68599999999999994</c:v>
                </c:pt>
                <c:pt idx="2594">
                  <c:v>0.68500000000000005</c:v>
                </c:pt>
                <c:pt idx="2595">
                  <c:v>0.68599999999999994</c:v>
                </c:pt>
                <c:pt idx="2596">
                  <c:v>0.68599999999999994</c:v>
                </c:pt>
                <c:pt idx="2597">
                  <c:v>0.68700000000000028</c:v>
                </c:pt>
                <c:pt idx="2598">
                  <c:v>0.68599999999999994</c:v>
                </c:pt>
                <c:pt idx="2599">
                  <c:v>0.68400000000000016</c:v>
                </c:pt>
                <c:pt idx="2600">
                  <c:v>0.68400000000000016</c:v>
                </c:pt>
                <c:pt idx="2601">
                  <c:v>0.68500000000000005</c:v>
                </c:pt>
                <c:pt idx="2602">
                  <c:v>0.68599999999999994</c:v>
                </c:pt>
                <c:pt idx="2603">
                  <c:v>0.68500000000000005</c:v>
                </c:pt>
                <c:pt idx="2604">
                  <c:v>0.68400000000000016</c:v>
                </c:pt>
                <c:pt idx="2605">
                  <c:v>0.68599999999999994</c:v>
                </c:pt>
                <c:pt idx="2606">
                  <c:v>0.68599999999999994</c:v>
                </c:pt>
                <c:pt idx="2607">
                  <c:v>0.68500000000000005</c:v>
                </c:pt>
                <c:pt idx="2608">
                  <c:v>0.68500000000000005</c:v>
                </c:pt>
                <c:pt idx="2609">
                  <c:v>0.68500000000000005</c:v>
                </c:pt>
                <c:pt idx="2610">
                  <c:v>0.68599999999999994</c:v>
                </c:pt>
                <c:pt idx="2611">
                  <c:v>0.68500000000000005</c:v>
                </c:pt>
                <c:pt idx="2612">
                  <c:v>0.68599999999999994</c:v>
                </c:pt>
                <c:pt idx="2613">
                  <c:v>0.68599999999999994</c:v>
                </c:pt>
                <c:pt idx="2614">
                  <c:v>0.68500000000000005</c:v>
                </c:pt>
                <c:pt idx="2615">
                  <c:v>0.68700000000000028</c:v>
                </c:pt>
                <c:pt idx="2616">
                  <c:v>0.68500000000000005</c:v>
                </c:pt>
                <c:pt idx="2617">
                  <c:v>0.68599999999999994</c:v>
                </c:pt>
                <c:pt idx="2618">
                  <c:v>0.68700000000000028</c:v>
                </c:pt>
                <c:pt idx="2619">
                  <c:v>0.68500000000000005</c:v>
                </c:pt>
                <c:pt idx="2620">
                  <c:v>0.68400000000000016</c:v>
                </c:pt>
                <c:pt idx="2621">
                  <c:v>0.68800000000000017</c:v>
                </c:pt>
                <c:pt idx="2622">
                  <c:v>0.68700000000000028</c:v>
                </c:pt>
                <c:pt idx="2623">
                  <c:v>0.68500000000000005</c:v>
                </c:pt>
                <c:pt idx="2624">
                  <c:v>0.68500000000000005</c:v>
                </c:pt>
                <c:pt idx="2625">
                  <c:v>0.68599999999999994</c:v>
                </c:pt>
                <c:pt idx="2626">
                  <c:v>0.68599999999999994</c:v>
                </c:pt>
                <c:pt idx="2627">
                  <c:v>0.68599999999999994</c:v>
                </c:pt>
                <c:pt idx="2628">
                  <c:v>0.68800000000000017</c:v>
                </c:pt>
                <c:pt idx="2629">
                  <c:v>0.68500000000000005</c:v>
                </c:pt>
                <c:pt idx="2630">
                  <c:v>0.68700000000000028</c:v>
                </c:pt>
                <c:pt idx="2631">
                  <c:v>0.68599999999999994</c:v>
                </c:pt>
                <c:pt idx="2632">
                  <c:v>0.68599999999999994</c:v>
                </c:pt>
                <c:pt idx="2633">
                  <c:v>0.68599999999999994</c:v>
                </c:pt>
                <c:pt idx="2634">
                  <c:v>0.68599999999999994</c:v>
                </c:pt>
                <c:pt idx="2635">
                  <c:v>0.68599999999999994</c:v>
                </c:pt>
                <c:pt idx="2636">
                  <c:v>0.68400000000000016</c:v>
                </c:pt>
                <c:pt idx="2637">
                  <c:v>0.68599999999999994</c:v>
                </c:pt>
                <c:pt idx="2638">
                  <c:v>0.68500000000000005</c:v>
                </c:pt>
                <c:pt idx="2639">
                  <c:v>0.68700000000000028</c:v>
                </c:pt>
                <c:pt idx="2640">
                  <c:v>0.68599999999999994</c:v>
                </c:pt>
                <c:pt idx="2641">
                  <c:v>0.68500000000000005</c:v>
                </c:pt>
                <c:pt idx="2642">
                  <c:v>0.68500000000000005</c:v>
                </c:pt>
                <c:pt idx="2643">
                  <c:v>0.68700000000000028</c:v>
                </c:pt>
                <c:pt idx="2644">
                  <c:v>0.68700000000000028</c:v>
                </c:pt>
                <c:pt idx="2645">
                  <c:v>0.68599999999999994</c:v>
                </c:pt>
                <c:pt idx="2646">
                  <c:v>0.68700000000000028</c:v>
                </c:pt>
                <c:pt idx="2647">
                  <c:v>0.68800000000000017</c:v>
                </c:pt>
                <c:pt idx="2648">
                  <c:v>0.68599999999999994</c:v>
                </c:pt>
                <c:pt idx="2649">
                  <c:v>0.68700000000000028</c:v>
                </c:pt>
                <c:pt idx="2650">
                  <c:v>0.68599999999999994</c:v>
                </c:pt>
                <c:pt idx="2651">
                  <c:v>0.68700000000000028</c:v>
                </c:pt>
                <c:pt idx="2652">
                  <c:v>0.68700000000000028</c:v>
                </c:pt>
                <c:pt idx="2653">
                  <c:v>0.68599999999999994</c:v>
                </c:pt>
                <c:pt idx="2654">
                  <c:v>0.68700000000000028</c:v>
                </c:pt>
                <c:pt idx="2655">
                  <c:v>0.68700000000000028</c:v>
                </c:pt>
                <c:pt idx="2656">
                  <c:v>0.68599999999999994</c:v>
                </c:pt>
                <c:pt idx="2657">
                  <c:v>0.68599999999999994</c:v>
                </c:pt>
                <c:pt idx="2658">
                  <c:v>0.68500000000000005</c:v>
                </c:pt>
                <c:pt idx="2659">
                  <c:v>0.68700000000000028</c:v>
                </c:pt>
                <c:pt idx="2660">
                  <c:v>0.68500000000000005</c:v>
                </c:pt>
                <c:pt idx="2661">
                  <c:v>0.68599999999999994</c:v>
                </c:pt>
                <c:pt idx="2662">
                  <c:v>0.68500000000000005</c:v>
                </c:pt>
                <c:pt idx="2663">
                  <c:v>0.68500000000000005</c:v>
                </c:pt>
                <c:pt idx="2664">
                  <c:v>0.68599999999999994</c:v>
                </c:pt>
                <c:pt idx="2665">
                  <c:v>0.68500000000000005</c:v>
                </c:pt>
                <c:pt idx="2666">
                  <c:v>0.68500000000000005</c:v>
                </c:pt>
                <c:pt idx="2667">
                  <c:v>0.68599999999999994</c:v>
                </c:pt>
                <c:pt idx="2668">
                  <c:v>0.68700000000000028</c:v>
                </c:pt>
                <c:pt idx="2669">
                  <c:v>0.68700000000000028</c:v>
                </c:pt>
                <c:pt idx="2670">
                  <c:v>0.68599999999999994</c:v>
                </c:pt>
                <c:pt idx="2671">
                  <c:v>0.68599999999999994</c:v>
                </c:pt>
                <c:pt idx="2672">
                  <c:v>0.68599999999999994</c:v>
                </c:pt>
                <c:pt idx="2673">
                  <c:v>0.68599999999999994</c:v>
                </c:pt>
                <c:pt idx="2674">
                  <c:v>0.68599999999999994</c:v>
                </c:pt>
                <c:pt idx="2675">
                  <c:v>0.68700000000000028</c:v>
                </c:pt>
                <c:pt idx="2676">
                  <c:v>0.68599999999999994</c:v>
                </c:pt>
                <c:pt idx="2677">
                  <c:v>0.68500000000000005</c:v>
                </c:pt>
                <c:pt idx="2678">
                  <c:v>0.68700000000000028</c:v>
                </c:pt>
                <c:pt idx="2679">
                  <c:v>0.68700000000000028</c:v>
                </c:pt>
                <c:pt idx="2680">
                  <c:v>0.68599999999999994</c:v>
                </c:pt>
                <c:pt idx="2681">
                  <c:v>0.68500000000000005</c:v>
                </c:pt>
                <c:pt idx="2682">
                  <c:v>0.68700000000000028</c:v>
                </c:pt>
                <c:pt idx="2683">
                  <c:v>0.68599999999999994</c:v>
                </c:pt>
                <c:pt idx="2684">
                  <c:v>0.68700000000000028</c:v>
                </c:pt>
                <c:pt idx="2685">
                  <c:v>0.68599999999999994</c:v>
                </c:pt>
                <c:pt idx="2686">
                  <c:v>0.68500000000000005</c:v>
                </c:pt>
                <c:pt idx="2687">
                  <c:v>0.68400000000000016</c:v>
                </c:pt>
                <c:pt idx="2688">
                  <c:v>0.68500000000000005</c:v>
                </c:pt>
                <c:pt idx="2689">
                  <c:v>0.68700000000000028</c:v>
                </c:pt>
                <c:pt idx="2690">
                  <c:v>0.68500000000000005</c:v>
                </c:pt>
                <c:pt idx="2691">
                  <c:v>0.68500000000000005</c:v>
                </c:pt>
                <c:pt idx="2692">
                  <c:v>0.68599999999999994</c:v>
                </c:pt>
                <c:pt idx="2693">
                  <c:v>0.68500000000000005</c:v>
                </c:pt>
                <c:pt idx="2694">
                  <c:v>0.68700000000000028</c:v>
                </c:pt>
                <c:pt idx="2695">
                  <c:v>0.68700000000000028</c:v>
                </c:pt>
                <c:pt idx="2696">
                  <c:v>0.68599999999999994</c:v>
                </c:pt>
                <c:pt idx="2697">
                  <c:v>0.68700000000000028</c:v>
                </c:pt>
                <c:pt idx="2698">
                  <c:v>0.68700000000000028</c:v>
                </c:pt>
                <c:pt idx="2699">
                  <c:v>0.68599999999999994</c:v>
                </c:pt>
                <c:pt idx="2700">
                  <c:v>0.68599999999999994</c:v>
                </c:pt>
                <c:pt idx="2701">
                  <c:v>0.68700000000000028</c:v>
                </c:pt>
                <c:pt idx="2702">
                  <c:v>0.68500000000000005</c:v>
                </c:pt>
                <c:pt idx="2703">
                  <c:v>0.68500000000000005</c:v>
                </c:pt>
                <c:pt idx="2704">
                  <c:v>0.68599999999999994</c:v>
                </c:pt>
                <c:pt idx="2705">
                  <c:v>0.68900000000000006</c:v>
                </c:pt>
                <c:pt idx="2706">
                  <c:v>0.68700000000000028</c:v>
                </c:pt>
                <c:pt idx="2707">
                  <c:v>0.68700000000000028</c:v>
                </c:pt>
                <c:pt idx="2708">
                  <c:v>0.68700000000000028</c:v>
                </c:pt>
                <c:pt idx="2709">
                  <c:v>0.68700000000000028</c:v>
                </c:pt>
                <c:pt idx="2710">
                  <c:v>0.68800000000000017</c:v>
                </c:pt>
                <c:pt idx="2711">
                  <c:v>0.68599999999999994</c:v>
                </c:pt>
                <c:pt idx="2712">
                  <c:v>0.68599999999999994</c:v>
                </c:pt>
                <c:pt idx="2713">
                  <c:v>0.68599999999999994</c:v>
                </c:pt>
                <c:pt idx="2714">
                  <c:v>0.68599999999999994</c:v>
                </c:pt>
                <c:pt idx="2715">
                  <c:v>0.68599999999999994</c:v>
                </c:pt>
                <c:pt idx="2716">
                  <c:v>0.68599999999999994</c:v>
                </c:pt>
                <c:pt idx="2717">
                  <c:v>0.68599999999999994</c:v>
                </c:pt>
                <c:pt idx="2718">
                  <c:v>0.68500000000000005</c:v>
                </c:pt>
                <c:pt idx="2719">
                  <c:v>0.68700000000000028</c:v>
                </c:pt>
                <c:pt idx="2720">
                  <c:v>0.68700000000000028</c:v>
                </c:pt>
                <c:pt idx="2721">
                  <c:v>0.68700000000000028</c:v>
                </c:pt>
                <c:pt idx="2722">
                  <c:v>0.68700000000000028</c:v>
                </c:pt>
                <c:pt idx="2723">
                  <c:v>0.68700000000000028</c:v>
                </c:pt>
                <c:pt idx="2724">
                  <c:v>0.68800000000000017</c:v>
                </c:pt>
                <c:pt idx="2725">
                  <c:v>0.68700000000000028</c:v>
                </c:pt>
                <c:pt idx="2726">
                  <c:v>0.68500000000000005</c:v>
                </c:pt>
                <c:pt idx="2727">
                  <c:v>0.68700000000000028</c:v>
                </c:pt>
                <c:pt idx="2728">
                  <c:v>0.68599999999999994</c:v>
                </c:pt>
                <c:pt idx="2729">
                  <c:v>0.68599999999999994</c:v>
                </c:pt>
                <c:pt idx="2730">
                  <c:v>0.68500000000000005</c:v>
                </c:pt>
                <c:pt idx="2731">
                  <c:v>0.68700000000000028</c:v>
                </c:pt>
                <c:pt idx="2732">
                  <c:v>0.68500000000000005</c:v>
                </c:pt>
                <c:pt idx="2733">
                  <c:v>0.68700000000000028</c:v>
                </c:pt>
                <c:pt idx="2734">
                  <c:v>0.68599999999999994</c:v>
                </c:pt>
                <c:pt idx="2735">
                  <c:v>0.68700000000000028</c:v>
                </c:pt>
                <c:pt idx="2736">
                  <c:v>0.68599999999999994</c:v>
                </c:pt>
                <c:pt idx="2737">
                  <c:v>0.68599999999999994</c:v>
                </c:pt>
                <c:pt idx="2738">
                  <c:v>0.68599999999999994</c:v>
                </c:pt>
                <c:pt idx="2739">
                  <c:v>0.68700000000000028</c:v>
                </c:pt>
                <c:pt idx="2740">
                  <c:v>0.68700000000000028</c:v>
                </c:pt>
                <c:pt idx="2741">
                  <c:v>0.68500000000000005</c:v>
                </c:pt>
                <c:pt idx="2742">
                  <c:v>0.68599999999999994</c:v>
                </c:pt>
                <c:pt idx="2743">
                  <c:v>0.68700000000000028</c:v>
                </c:pt>
                <c:pt idx="2744">
                  <c:v>0.68599999999999994</c:v>
                </c:pt>
                <c:pt idx="2745">
                  <c:v>0.68599999999999994</c:v>
                </c:pt>
                <c:pt idx="2746">
                  <c:v>0.68599999999999994</c:v>
                </c:pt>
                <c:pt idx="2747">
                  <c:v>0.68400000000000016</c:v>
                </c:pt>
                <c:pt idx="2748">
                  <c:v>0.68500000000000005</c:v>
                </c:pt>
                <c:pt idx="2749">
                  <c:v>0.68599999999999994</c:v>
                </c:pt>
                <c:pt idx="2750">
                  <c:v>0.68700000000000028</c:v>
                </c:pt>
                <c:pt idx="2751">
                  <c:v>0.68700000000000028</c:v>
                </c:pt>
                <c:pt idx="2752">
                  <c:v>0.68500000000000005</c:v>
                </c:pt>
                <c:pt idx="2753">
                  <c:v>0.68599999999999994</c:v>
                </c:pt>
                <c:pt idx="2754">
                  <c:v>0.68700000000000028</c:v>
                </c:pt>
                <c:pt idx="2755">
                  <c:v>0.68500000000000005</c:v>
                </c:pt>
                <c:pt idx="2756">
                  <c:v>0.68400000000000016</c:v>
                </c:pt>
                <c:pt idx="2757">
                  <c:v>0.68500000000000005</c:v>
                </c:pt>
                <c:pt idx="2758">
                  <c:v>0.68599999999999994</c:v>
                </c:pt>
                <c:pt idx="2759">
                  <c:v>0.68400000000000016</c:v>
                </c:pt>
                <c:pt idx="2760">
                  <c:v>0.68500000000000005</c:v>
                </c:pt>
                <c:pt idx="2761">
                  <c:v>0.68400000000000016</c:v>
                </c:pt>
                <c:pt idx="2762">
                  <c:v>0.68700000000000028</c:v>
                </c:pt>
                <c:pt idx="2763">
                  <c:v>0.68599999999999994</c:v>
                </c:pt>
                <c:pt idx="2764">
                  <c:v>0.68500000000000005</c:v>
                </c:pt>
                <c:pt idx="2765">
                  <c:v>0.68599999999999994</c:v>
                </c:pt>
                <c:pt idx="2766">
                  <c:v>0.68599999999999994</c:v>
                </c:pt>
                <c:pt idx="2767">
                  <c:v>0.68599999999999994</c:v>
                </c:pt>
                <c:pt idx="2768">
                  <c:v>0.68599999999999994</c:v>
                </c:pt>
                <c:pt idx="2769">
                  <c:v>0.68599999999999994</c:v>
                </c:pt>
                <c:pt idx="2770">
                  <c:v>0.68599999999999994</c:v>
                </c:pt>
                <c:pt idx="2771">
                  <c:v>0.68800000000000017</c:v>
                </c:pt>
                <c:pt idx="2772">
                  <c:v>0.68700000000000028</c:v>
                </c:pt>
                <c:pt idx="2773">
                  <c:v>0.68599999999999994</c:v>
                </c:pt>
                <c:pt idx="2774">
                  <c:v>0.68599999999999994</c:v>
                </c:pt>
                <c:pt idx="2775">
                  <c:v>0.68599999999999994</c:v>
                </c:pt>
                <c:pt idx="2776">
                  <c:v>0.68599999999999994</c:v>
                </c:pt>
                <c:pt idx="2777">
                  <c:v>0.68500000000000005</c:v>
                </c:pt>
                <c:pt idx="2778">
                  <c:v>0.68700000000000028</c:v>
                </c:pt>
                <c:pt idx="2779">
                  <c:v>0.68599999999999994</c:v>
                </c:pt>
                <c:pt idx="2780">
                  <c:v>0.68599999999999994</c:v>
                </c:pt>
                <c:pt idx="2781">
                  <c:v>0.68500000000000005</c:v>
                </c:pt>
                <c:pt idx="2782">
                  <c:v>0.68500000000000005</c:v>
                </c:pt>
                <c:pt idx="2783">
                  <c:v>0.68800000000000017</c:v>
                </c:pt>
                <c:pt idx="2784">
                  <c:v>0.68700000000000028</c:v>
                </c:pt>
                <c:pt idx="2785">
                  <c:v>0.68700000000000028</c:v>
                </c:pt>
                <c:pt idx="2786">
                  <c:v>0.68599999999999994</c:v>
                </c:pt>
                <c:pt idx="2787">
                  <c:v>0.68599999999999994</c:v>
                </c:pt>
                <c:pt idx="2788">
                  <c:v>0.68599999999999994</c:v>
                </c:pt>
                <c:pt idx="2789">
                  <c:v>0.68700000000000028</c:v>
                </c:pt>
                <c:pt idx="2790">
                  <c:v>0.68599999999999994</c:v>
                </c:pt>
                <c:pt idx="2791">
                  <c:v>0.68599999999999994</c:v>
                </c:pt>
                <c:pt idx="2792">
                  <c:v>0.68500000000000005</c:v>
                </c:pt>
                <c:pt idx="2793">
                  <c:v>0.68500000000000005</c:v>
                </c:pt>
                <c:pt idx="2794">
                  <c:v>0.68700000000000028</c:v>
                </c:pt>
                <c:pt idx="2795">
                  <c:v>0.68500000000000005</c:v>
                </c:pt>
                <c:pt idx="2796">
                  <c:v>0.68800000000000017</c:v>
                </c:pt>
                <c:pt idx="2797">
                  <c:v>0.68700000000000028</c:v>
                </c:pt>
                <c:pt idx="2798">
                  <c:v>0.68700000000000028</c:v>
                </c:pt>
                <c:pt idx="2799">
                  <c:v>0.68500000000000005</c:v>
                </c:pt>
                <c:pt idx="2800">
                  <c:v>0.68599999999999994</c:v>
                </c:pt>
                <c:pt idx="2801">
                  <c:v>0.68599999999999994</c:v>
                </c:pt>
                <c:pt idx="2802">
                  <c:v>0.68800000000000017</c:v>
                </c:pt>
                <c:pt idx="2803">
                  <c:v>0.68599999999999994</c:v>
                </c:pt>
                <c:pt idx="2804">
                  <c:v>0.68500000000000005</c:v>
                </c:pt>
                <c:pt idx="2805">
                  <c:v>0.68599999999999994</c:v>
                </c:pt>
                <c:pt idx="2806">
                  <c:v>0.68599999999999994</c:v>
                </c:pt>
                <c:pt idx="2807">
                  <c:v>0.68700000000000028</c:v>
                </c:pt>
                <c:pt idx="2808">
                  <c:v>0.68599999999999994</c:v>
                </c:pt>
                <c:pt idx="2809">
                  <c:v>0.68700000000000028</c:v>
                </c:pt>
                <c:pt idx="2810">
                  <c:v>0.68700000000000028</c:v>
                </c:pt>
                <c:pt idx="2811">
                  <c:v>0.68500000000000005</c:v>
                </c:pt>
                <c:pt idx="2812">
                  <c:v>0.68800000000000017</c:v>
                </c:pt>
                <c:pt idx="2813">
                  <c:v>0.68500000000000005</c:v>
                </c:pt>
                <c:pt idx="2814">
                  <c:v>0.68700000000000028</c:v>
                </c:pt>
                <c:pt idx="2815">
                  <c:v>0.68700000000000028</c:v>
                </c:pt>
                <c:pt idx="2816">
                  <c:v>0.68599999999999994</c:v>
                </c:pt>
                <c:pt idx="2817">
                  <c:v>0.68599999999999994</c:v>
                </c:pt>
                <c:pt idx="2818">
                  <c:v>0.68700000000000028</c:v>
                </c:pt>
                <c:pt idx="2819">
                  <c:v>0.68700000000000028</c:v>
                </c:pt>
                <c:pt idx="2820">
                  <c:v>0.68700000000000028</c:v>
                </c:pt>
                <c:pt idx="2821">
                  <c:v>0.68700000000000028</c:v>
                </c:pt>
                <c:pt idx="2822">
                  <c:v>0.68700000000000028</c:v>
                </c:pt>
                <c:pt idx="2823">
                  <c:v>0.68700000000000028</c:v>
                </c:pt>
                <c:pt idx="2824">
                  <c:v>0.68599999999999994</c:v>
                </c:pt>
                <c:pt idx="2825">
                  <c:v>0.68599999999999994</c:v>
                </c:pt>
                <c:pt idx="2826">
                  <c:v>0.68599999999999994</c:v>
                </c:pt>
                <c:pt idx="2827">
                  <c:v>0.68599999999999994</c:v>
                </c:pt>
                <c:pt idx="2828">
                  <c:v>0.68500000000000005</c:v>
                </c:pt>
                <c:pt idx="2829">
                  <c:v>0.68599999999999994</c:v>
                </c:pt>
                <c:pt idx="2830">
                  <c:v>0.68500000000000005</c:v>
                </c:pt>
                <c:pt idx="2831">
                  <c:v>0.68500000000000005</c:v>
                </c:pt>
                <c:pt idx="2832">
                  <c:v>0.68700000000000028</c:v>
                </c:pt>
                <c:pt idx="2833">
                  <c:v>0.68500000000000005</c:v>
                </c:pt>
                <c:pt idx="2834">
                  <c:v>0.68500000000000005</c:v>
                </c:pt>
                <c:pt idx="2835">
                  <c:v>0.68599999999999994</c:v>
                </c:pt>
                <c:pt idx="2836">
                  <c:v>0.68500000000000005</c:v>
                </c:pt>
                <c:pt idx="2837">
                  <c:v>0.68500000000000005</c:v>
                </c:pt>
                <c:pt idx="2838">
                  <c:v>0.68500000000000005</c:v>
                </c:pt>
                <c:pt idx="2839">
                  <c:v>0.68500000000000005</c:v>
                </c:pt>
                <c:pt idx="2840">
                  <c:v>0.68700000000000028</c:v>
                </c:pt>
                <c:pt idx="2841">
                  <c:v>0.68599999999999994</c:v>
                </c:pt>
                <c:pt idx="2842">
                  <c:v>0.68500000000000005</c:v>
                </c:pt>
                <c:pt idx="2843">
                  <c:v>0.68599999999999994</c:v>
                </c:pt>
                <c:pt idx="2844">
                  <c:v>0.68599999999999994</c:v>
                </c:pt>
                <c:pt idx="2845">
                  <c:v>0.68500000000000005</c:v>
                </c:pt>
                <c:pt idx="2846">
                  <c:v>0.68500000000000005</c:v>
                </c:pt>
                <c:pt idx="2847">
                  <c:v>0.68400000000000016</c:v>
                </c:pt>
                <c:pt idx="2848">
                  <c:v>0.68599999999999994</c:v>
                </c:pt>
                <c:pt idx="2849">
                  <c:v>0.68700000000000028</c:v>
                </c:pt>
                <c:pt idx="2850">
                  <c:v>0.68599999999999994</c:v>
                </c:pt>
                <c:pt idx="2851">
                  <c:v>0.68500000000000005</c:v>
                </c:pt>
                <c:pt idx="2852">
                  <c:v>0.68599999999999994</c:v>
                </c:pt>
                <c:pt idx="2853">
                  <c:v>0.68599999999999994</c:v>
                </c:pt>
                <c:pt idx="2854">
                  <c:v>0.68500000000000005</c:v>
                </c:pt>
                <c:pt idx="2855">
                  <c:v>0.68700000000000028</c:v>
                </c:pt>
                <c:pt idx="2856">
                  <c:v>0.68500000000000005</c:v>
                </c:pt>
                <c:pt idx="2857">
                  <c:v>0.68500000000000005</c:v>
                </c:pt>
                <c:pt idx="2858">
                  <c:v>0.68599999999999994</c:v>
                </c:pt>
                <c:pt idx="2859">
                  <c:v>0.68700000000000028</c:v>
                </c:pt>
                <c:pt idx="2860">
                  <c:v>0.68599999999999994</c:v>
                </c:pt>
                <c:pt idx="2861">
                  <c:v>0.68500000000000005</c:v>
                </c:pt>
                <c:pt idx="2862">
                  <c:v>0.68500000000000005</c:v>
                </c:pt>
                <c:pt idx="2863">
                  <c:v>0.68400000000000016</c:v>
                </c:pt>
                <c:pt idx="2864">
                  <c:v>0.68500000000000005</c:v>
                </c:pt>
                <c:pt idx="2865">
                  <c:v>0.68400000000000016</c:v>
                </c:pt>
                <c:pt idx="2866">
                  <c:v>0.68599999999999994</c:v>
                </c:pt>
                <c:pt idx="2867">
                  <c:v>0.68500000000000005</c:v>
                </c:pt>
                <c:pt idx="2868">
                  <c:v>0.68500000000000005</c:v>
                </c:pt>
                <c:pt idx="2869">
                  <c:v>0.68599999999999994</c:v>
                </c:pt>
                <c:pt idx="2870">
                  <c:v>0.68599999999999994</c:v>
                </c:pt>
                <c:pt idx="2871">
                  <c:v>0.68599999999999994</c:v>
                </c:pt>
                <c:pt idx="2872">
                  <c:v>0.68500000000000005</c:v>
                </c:pt>
                <c:pt idx="2873">
                  <c:v>0.68700000000000028</c:v>
                </c:pt>
                <c:pt idx="2874">
                  <c:v>0.68500000000000005</c:v>
                </c:pt>
                <c:pt idx="2875">
                  <c:v>0.68700000000000028</c:v>
                </c:pt>
                <c:pt idx="2876">
                  <c:v>0.68599999999999994</c:v>
                </c:pt>
                <c:pt idx="2877">
                  <c:v>0.68700000000000028</c:v>
                </c:pt>
                <c:pt idx="2878">
                  <c:v>0.68500000000000005</c:v>
                </c:pt>
                <c:pt idx="2879">
                  <c:v>0.68599999999999994</c:v>
                </c:pt>
                <c:pt idx="2880">
                  <c:v>0.68599999999999994</c:v>
                </c:pt>
                <c:pt idx="2881">
                  <c:v>0.68500000000000005</c:v>
                </c:pt>
                <c:pt idx="2882">
                  <c:v>0.68500000000000005</c:v>
                </c:pt>
                <c:pt idx="2883">
                  <c:v>0.68400000000000016</c:v>
                </c:pt>
                <c:pt idx="2884">
                  <c:v>0.68599999999999994</c:v>
                </c:pt>
                <c:pt idx="2885">
                  <c:v>0.68500000000000005</c:v>
                </c:pt>
                <c:pt idx="2886">
                  <c:v>0.68599999999999994</c:v>
                </c:pt>
                <c:pt idx="2887">
                  <c:v>0.68700000000000028</c:v>
                </c:pt>
                <c:pt idx="2888">
                  <c:v>0.68500000000000005</c:v>
                </c:pt>
                <c:pt idx="2889">
                  <c:v>0.68500000000000005</c:v>
                </c:pt>
                <c:pt idx="2890">
                  <c:v>0.68599999999999994</c:v>
                </c:pt>
                <c:pt idx="2891">
                  <c:v>0.68500000000000005</c:v>
                </c:pt>
                <c:pt idx="2892">
                  <c:v>0.68500000000000005</c:v>
                </c:pt>
                <c:pt idx="2893">
                  <c:v>0.68500000000000005</c:v>
                </c:pt>
                <c:pt idx="2894">
                  <c:v>0.68599999999999994</c:v>
                </c:pt>
                <c:pt idx="2895">
                  <c:v>0.68599999999999994</c:v>
                </c:pt>
                <c:pt idx="2896">
                  <c:v>0.68599999999999994</c:v>
                </c:pt>
                <c:pt idx="2897">
                  <c:v>0.68599999999999994</c:v>
                </c:pt>
                <c:pt idx="2898">
                  <c:v>0.68500000000000005</c:v>
                </c:pt>
                <c:pt idx="2899">
                  <c:v>0.68500000000000005</c:v>
                </c:pt>
                <c:pt idx="2900">
                  <c:v>0.68400000000000016</c:v>
                </c:pt>
                <c:pt idx="2901">
                  <c:v>0.68400000000000016</c:v>
                </c:pt>
                <c:pt idx="2902">
                  <c:v>0.68500000000000005</c:v>
                </c:pt>
                <c:pt idx="2903">
                  <c:v>0.68500000000000005</c:v>
                </c:pt>
                <c:pt idx="2904">
                  <c:v>0.68500000000000005</c:v>
                </c:pt>
                <c:pt idx="2905">
                  <c:v>0.68599999999999994</c:v>
                </c:pt>
                <c:pt idx="2906">
                  <c:v>0.68599999999999994</c:v>
                </c:pt>
                <c:pt idx="2907">
                  <c:v>0.68400000000000016</c:v>
                </c:pt>
                <c:pt idx="2908">
                  <c:v>0.68500000000000005</c:v>
                </c:pt>
                <c:pt idx="2909">
                  <c:v>0.68500000000000005</c:v>
                </c:pt>
                <c:pt idx="2910">
                  <c:v>0.68599999999999994</c:v>
                </c:pt>
                <c:pt idx="2911">
                  <c:v>0.68500000000000005</c:v>
                </c:pt>
                <c:pt idx="2912">
                  <c:v>0.68599999999999994</c:v>
                </c:pt>
                <c:pt idx="2913">
                  <c:v>0.68599999999999994</c:v>
                </c:pt>
                <c:pt idx="2914">
                  <c:v>0.68500000000000005</c:v>
                </c:pt>
                <c:pt idx="2915">
                  <c:v>0.68599999999999994</c:v>
                </c:pt>
                <c:pt idx="2916">
                  <c:v>0.68599999999999994</c:v>
                </c:pt>
                <c:pt idx="2917">
                  <c:v>0.68700000000000028</c:v>
                </c:pt>
                <c:pt idx="2918">
                  <c:v>0.68599999999999994</c:v>
                </c:pt>
                <c:pt idx="2919">
                  <c:v>0.68700000000000028</c:v>
                </c:pt>
                <c:pt idx="2920">
                  <c:v>0.68599999999999994</c:v>
                </c:pt>
                <c:pt idx="2921">
                  <c:v>0.68599999999999994</c:v>
                </c:pt>
                <c:pt idx="2922">
                  <c:v>0.68400000000000016</c:v>
                </c:pt>
                <c:pt idx="2923">
                  <c:v>0.68400000000000016</c:v>
                </c:pt>
                <c:pt idx="2924">
                  <c:v>0.68599999999999994</c:v>
                </c:pt>
                <c:pt idx="2925">
                  <c:v>0.68500000000000005</c:v>
                </c:pt>
                <c:pt idx="2926">
                  <c:v>0.68500000000000005</c:v>
                </c:pt>
                <c:pt idx="2927">
                  <c:v>0.68599999999999994</c:v>
                </c:pt>
                <c:pt idx="2928">
                  <c:v>0.68599999999999994</c:v>
                </c:pt>
                <c:pt idx="2929">
                  <c:v>0.68599999999999994</c:v>
                </c:pt>
                <c:pt idx="2930">
                  <c:v>0.68700000000000028</c:v>
                </c:pt>
                <c:pt idx="2931">
                  <c:v>0.68700000000000028</c:v>
                </c:pt>
                <c:pt idx="2932">
                  <c:v>0.68599999999999994</c:v>
                </c:pt>
                <c:pt idx="2933">
                  <c:v>0.68500000000000005</c:v>
                </c:pt>
                <c:pt idx="2934">
                  <c:v>0.68800000000000017</c:v>
                </c:pt>
                <c:pt idx="2935">
                  <c:v>0.68800000000000017</c:v>
                </c:pt>
                <c:pt idx="2936">
                  <c:v>0.68599999999999994</c:v>
                </c:pt>
                <c:pt idx="2937">
                  <c:v>0.68599999999999994</c:v>
                </c:pt>
                <c:pt idx="2938">
                  <c:v>0.68700000000000028</c:v>
                </c:pt>
                <c:pt idx="2939">
                  <c:v>0.68700000000000028</c:v>
                </c:pt>
                <c:pt idx="2940">
                  <c:v>0.68599999999999994</c:v>
                </c:pt>
                <c:pt idx="2941">
                  <c:v>0.68599999999999994</c:v>
                </c:pt>
                <c:pt idx="2942">
                  <c:v>0.68400000000000016</c:v>
                </c:pt>
                <c:pt idx="2943">
                  <c:v>0.68599999999999994</c:v>
                </c:pt>
                <c:pt idx="2944">
                  <c:v>0.68700000000000028</c:v>
                </c:pt>
                <c:pt idx="2945">
                  <c:v>0.68599999999999994</c:v>
                </c:pt>
                <c:pt idx="2946">
                  <c:v>0.68599999999999994</c:v>
                </c:pt>
                <c:pt idx="2947">
                  <c:v>0.68500000000000005</c:v>
                </c:pt>
                <c:pt idx="2948">
                  <c:v>0.68400000000000016</c:v>
                </c:pt>
                <c:pt idx="2949">
                  <c:v>0.68599999999999994</c:v>
                </c:pt>
                <c:pt idx="2950">
                  <c:v>0.68599999999999994</c:v>
                </c:pt>
                <c:pt idx="2951">
                  <c:v>0.68700000000000028</c:v>
                </c:pt>
                <c:pt idx="2952">
                  <c:v>0.68500000000000005</c:v>
                </c:pt>
                <c:pt idx="2953">
                  <c:v>0.68599999999999994</c:v>
                </c:pt>
                <c:pt idx="2954">
                  <c:v>0.68599999999999994</c:v>
                </c:pt>
                <c:pt idx="2955">
                  <c:v>0.68800000000000017</c:v>
                </c:pt>
                <c:pt idx="2956">
                  <c:v>0.68599999999999994</c:v>
                </c:pt>
                <c:pt idx="2957">
                  <c:v>0.68700000000000028</c:v>
                </c:pt>
                <c:pt idx="2958">
                  <c:v>0.68500000000000005</c:v>
                </c:pt>
                <c:pt idx="2959">
                  <c:v>0.68599999999999994</c:v>
                </c:pt>
                <c:pt idx="2960">
                  <c:v>0.68599999999999994</c:v>
                </c:pt>
                <c:pt idx="2961">
                  <c:v>0.68599999999999994</c:v>
                </c:pt>
                <c:pt idx="2962">
                  <c:v>0.68599999999999994</c:v>
                </c:pt>
                <c:pt idx="2963">
                  <c:v>0.68700000000000028</c:v>
                </c:pt>
                <c:pt idx="2964">
                  <c:v>0.68500000000000005</c:v>
                </c:pt>
                <c:pt idx="2965">
                  <c:v>0.68599999999999994</c:v>
                </c:pt>
                <c:pt idx="2966">
                  <c:v>0.68800000000000017</c:v>
                </c:pt>
                <c:pt idx="2967">
                  <c:v>0.68500000000000005</c:v>
                </c:pt>
                <c:pt idx="2968">
                  <c:v>0.68599999999999994</c:v>
                </c:pt>
                <c:pt idx="2969">
                  <c:v>0.68599999999999994</c:v>
                </c:pt>
                <c:pt idx="2970">
                  <c:v>0.68800000000000017</c:v>
                </c:pt>
                <c:pt idx="2971">
                  <c:v>0.68800000000000017</c:v>
                </c:pt>
                <c:pt idx="2972">
                  <c:v>0.68700000000000028</c:v>
                </c:pt>
                <c:pt idx="2973">
                  <c:v>0.68500000000000005</c:v>
                </c:pt>
                <c:pt idx="2974">
                  <c:v>0.68599999999999994</c:v>
                </c:pt>
                <c:pt idx="2975">
                  <c:v>0.68700000000000028</c:v>
                </c:pt>
                <c:pt idx="2976">
                  <c:v>0.68599999999999994</c:v>
                </c:pt>
                <c:pt idx="2977">
                  <c:v>0.68599999999999994</c:v>
                </c:pt>
                <c:pt idx="2978">
                  <c:v>0.68599999999999994</c:v>
                </c:pt>
                <c:pt idx="2979">
                  <c:v>0.68599999999999994</c:v>
                </c:pt>
                <c:pt idx="2980">
                  <c:v>0.68599999999999994</c:v>
                </c:pt>
                <c:pt idx="2981">
                  <c:v>0.68599999999999994</c:v>
                </c:pt>
                <c:pt idx="2982">
                  <c:v>0.68599999999999994</c:v>
                </c:pt>
                <c:pt idx="2983">
                  <c:v>0.68599999999999994</c:v>
                </c:pt>
                <c:pt idx="2984">
                  <c:v>0.68599999999999994</c:v>
                </c:pt>
                <c:pt idx="2985">
                  <c:v>0.68700000000000028</c:v>
                </c:pt>
                <c:pt idx="2986">
                  <c:v>0.68599999999999994</c:v>
                </c:pt>
                <c:pt idx="2987">
                  <c:v>0.68700000000000028</c:v>
                </c:pt>
                <c:pt idx="2988">
                  <c:v>0.68599999999999994</c:v>
                </c:pt>
                <c:pt idx="2989">
                  <c:v>0.68599999999999994</c:v>
                </c:pt>
                <c:pt idx="2990">
                  <c:v>0.68599999999999994</c:v>
                </c:pt>
                <c:pt idx="2991">
                  <c:v>0.68599999999999994</c:v>
                </c:pt>
                <c:pt idx="2992">
                  <c:v>0.68599999999999994</c:v>
                </c:pt>
                <c:pt idx="2993">
                  <c:v>0.68700000000000028</c:v>
                </c:pt>
                <c:pt idx="2994">
                  <c:v>0.68599999999999994</c:v>
                </c:pt>
                <c:pt idx="2995">
                  <c:v>0.68700000000000028</c:v>
                </c:pt>
                <c:pt idx="2996">
                  <c:v>0.68800000000000017</c:v>
                </c:pt>
                <c:pt idx="2997">
                  <c:v>0.68700000000000028</c:v>
                </c:pt>
                <c:pt idx="2998">
                  <c:v>0.68800000000000017</c:v>
                </c:pt>
                <c:pt idx="2999">
                  <c:v>0.68599999999999994</c:v>
                </c:pt>
                <c:pt idx="3000">
                  <c:v>0.68700000000000028</c:v>
                </c:pt>
                <c:pt idx="3001">
                  <c:v>0.68900000000000006</c:v>
                </c:pt>
                <c:pt idx="3002">
                  <c:v>0.68800000000000017</c:v>
                </c:pt>
                <c:pt idx="3003">
                  <c:v>0.68800000000000017</c:v>
                </c:pt>
                <c:pt idx="3004">
                  <c:v>0.68700000000000028</c:v>
                </c:pt>
                <c:pt idx="3005">
                  <c:v>0.68599999999999994</c:v>
                </c:pt>
                <c:pt idx="3006">
                  <c:v>0.68800000000000017</c:v>
                </c:pt>
                <c:pt idx="3007">
                  <c:v>0.68599999999999994</c:v>
                </c:pt>
                <c:pt idx="3008">
                  <c:v>0.68599999999999994</c:v>
                </c:pt>
                <c:pt idx="3009">
                  <c:v>0.68599999999999994</c:v>
                </c:pt>
                <c:pt idx="3010">
                  <c:v>0.68599999999999994</c:v>
                </c:pt>
                <c:pt idx="3011">
                  <c:v>0.68700000000000028</c:v>
                </c:pt>
                <c:pt idx="3012">
                  <c:v>0.68599999999999994</c:v>
                </c:pt>
                <c:pt idx="3013">
                  <c:v>0.68500000000000005</c:v>
                </c:pt>
                <c:pt idx="3014">
                  <c:v>0.68500000000000005</c:v>
                </c:pt>
                <c:pt idx="3015">
                  <c:v>0.68599999999999994</c:v>
                </c:pt>
                <c:pt idx="3016">
                  <c:v>0.68599999999999994</c:v>
                </c:pt>
                <c:pt idx="3017">
                  <c:v>0.68500000000000005</c:v>
                </c:pt>
                <c:pt idx="3018">
                  <c:v>0.68500000000000005</c:v>
                </c:pt>
                <c:pt idx="3019">
                  <c:v>0.68800000000000017</c:v>
                </c:pt>
                <c:pt idx="3020">
                  <c:v>0.68700000000000028</c:v>
                </c:pt>
                <c:pt idx="3021">
                  <c:v>0.68599999999999994</c:v>
                </c:pt>
                <c:pt idx="3022">
                  <c:v>0.68700000000000028</c:v>
                </c:pt>
                <c:pt idx="3023">
                  <c:v>0.68700000000000028</c:v>
                </c:pt>
                <c:pt idx="3024">
                  <c:v>0.68599999999999994</c:v>
                </c:pt>
                <c:pt idx="3025">
                  <c:v>0.68599999999999994</c:v>
                </c:pt>
                <c:pt idx="3026">
                  <c:v>0.68500000000000005</c:v>
                </c:pt>
                <c:pt idx="3027">
                  <c:v>0.68599999999999994</c:v>
                </c:pt>
                <c:pt idx="3028">
                  <c:v>0.68500000000000005</c:v>
                </c:pt>
                <c:pt idx="3029">
                  <c:v>0.68400000000000016</c:v>
                </c:pt>
                <c:pt idx="3030">
                  <c:v>0.68500000000000005</c:v>
                </c:pt>
                <c:pt idx="3031">
                  <c:v>0.68500000000000005</c:v>
                </c:pt>
                <c:pt idx="3032">
                  <c:v>0.68700000000000028</c:v>
                </c:pt>
                <c:pt idx="3033">
                  <c:v>0.68700000000000028</c:v>
                </c:pt>
                <c:pt idx="3034">
                  <c:v>0.68599999999999994</c:v>
                </c:pt>
                <c:pt idx="3035">
                  <c:v>0.68700000000000028</c:v>
                </c:pt>
                <c:pt idx="3036">
                  <c:v>0.68700000000000028</c:v>
                </c:pt>
                <c:pt idx="3037">
                  <c:v>0.68400000000000016</c:v>
                </c:pt>
                <c:pt idx="3038">
                  <c:v>0.68500000000000005</c:v>
                </c:pt>
                <c:pt idx="3039">
                  <c:v>0.68400000000000016</c:v>
                </c:pt>
                <c:pt idx="3040">
                  <c:v>0.68400000000000016</c:v>
                </c:pt>
                <c:pt idx="3041">
                  <c:v>0.68599999999999994</c:v>
                </c:pt>
                <c:pt idx="3042">
                  <c:v>0.68500000000000005</c:v>
                </c:pt>
                <c:pt idx="3043">
                  <c:v>0.68599999999999994</c:v>
                </c:pt>
                <c:pt idx="3044">
                  <c:v>0.68599999999999994</c:v>
                </c:pt>
                <c:pt idx="3045">
                  <c:v>0.68500000000000005</c:v>
                </c:pt>
                <c:pt idx="3046">
                  <c:v>0.68599999999999994</c:v>
                </c:pt>
                <c:pt idx="3047">
                  <c:v>0.68800000000000017</c:v>
                </c:pt>
                <c:pt idx="3048">
                  <c:v>0.68599999999999994</c:v>
                </c:pt>
                <c:pt idx="3049">
                  <c:v>0.68500000000000005</c:v>
                </c:pt>
                <c:pt idx="3050">
                  <c:v>0.68599999999999994</c:v>
                </c:pt>
                <c:pt idx="3051">
                  <c:v>0.68500000000000005</c:v>
                </c:pt>
                <c:pt idx="3052">
                  <c:v>0.68599999999999994</c:v>
                </c:pt>
                <c:pt idx="3053">
                  <c:v>0.68599999999999994</c:v>
                </c:pt>
                <c:pt idx="3054">
                  <c:v>0.68599999999999994</c:v>
                </c:pt>
                <c:pt idx="3055">
                  <c:v>0.68400000000000016</c:v>
                </c:pt>
                <c:pt idx="3056">
                  <c:v>0.68500000000000005</c:v>
                </c:pt>
                <c:pt idx="3057">
                  <c:v>0.68400000000000016</c:v>
                </c:pt>
                <c:pt idx="3058">
                  <c:v>0.68700000000000028</c:v>
                </c:pt>
                <c:pt idx="3059">
                  <c:v>0.68599999999999994</c:v>
                </c:pt>
                <c:pt idx="3060">
                  <c:v>0.68500000000000005</c:v>
                </c:pt>
                <c:pt idx="3061">
                  <c:v>0.68599999999999994</c:v>
                </c:pt>
                <c:pt idx="3062">
                  <c:v>0.68599999999999994</c:v>
                </c:pt>
                <c:pt idx="3063">
                  <c:v>0.68500000000000005</c:v>
                </c:pt>
                <c:pt idx="3064">
                  <c:v>0.68599999999999994</c:v>
                </c:pt>
                <c:pt idx="3065">
                  <c:v>0.68700000000000028</c:v>
                </c:pt>
                <c:pt idx="3066">
                  <c:v>0.68500000000000005</c:v>
                </c:pt>
                <c:pt idx="3067">
                  <c:v>0.68599999999999994</c:v>
                </c:pt>
                <c:pt idx="3068">
                  <c:v>0.68400000000000016</c:v>
                </c:pt>
                <c:pt idx="3069">
                  <c:v>0.68599999999999994</c:v>
                </c:pt>
                <c:pt idx="3070">
                  <c:v>0.68700000000000028</c:v>
                </c:pt>
                <c:pt idx="3071">
                  <c:v>0.68599999999999994</c:v>
                </c:pt>
                <c:pt idx="3072">
                  <c:v>0.68599999999999994</c:v>
                </c:pt>
                <c:pt idx="3073">
                  <c:v>0.68599999999999994</c:v>
                </c:pt>
                <c:pt idx="3074">
                  <c:v>0.68599999999999994</c:v>
                </c:pt>
                <c:pt idx="3075">
                  <c:v>0.68700000000000028</c:v>
                </c:pt>
                <c:pt idx="3076">
                  <c:v>0.68700000000000028</c:v>
                </c:pt>
                <c:pt idx="3077">
                  <c:v>0.68599999999999994</c:v>
                </c:pt>
                <c:pt idx="3078">
                  <c:v>0.68599999999999994</c:v>
                </c:pt>
                <c:pt idx="3079">
                  <c:v>0.68700000000000028</c:v>
                </c:pt>
                <c:pt idx="3080">
                  <c:v>0.68900000000000006</c:v>
                </c:pt>
                <c:pt idx="3081">
                  <c:v>0.68599999999999994</c:v>
                </c:pt>
                <c:pt idx="3082">
                  <c:v>0.68599999999999994</c:v>
                </c:pt>
                <c:pt idx="3083">
                  <c:v>0.68700000000000028</c:v>
                </c:pt>
                <c:pt idx="3084">
                  <c:v>0.68599999999999994</c:v>
                </c:pt>
                <c:pt idx="3085">
                  <c:v>0.68599999999999994</c:v>
                </c:pt>
                <c:pt idx="3086">
                  <c:v>0.68599999999999994</c:v>
                </c:pt>
                <c:pt idx="3087">
                  <c:v>0.68599999999999994</c:v>
                </c:pt>
                <c:pt idx="3088">
                  <c:v>0.68599999999999994</c:v>
                </c:pt>
                <c:pt idx="3089">
                  <c:v>0.68700000000000028</c:v>
                </c:pt>
                <c:pt idx="3090">
                  <c:v>0.68500000000000005</c:v>
                </c:pt>
                <c:pt idx="3091">
                  <c:v>0.68800000000000017</c:v>
                </c:pt>
                <c:pt idx="3092">
                  <c:v>0.68700000000000028</c:v>
                </c:pt>
                <c:pt idx="3093">
                  <c:v>0.68700000000000028</c:v>
                </c:pt>
                <c:pt idx="3094">
                  <c:v>0.68800000000000017</c:v>
                </c:pt>
                <c:pt idx="3095">
                  <c:v>0.68800000000000017</c:v>
                </c:pt>
                <c:pt idx="3096">
                  <c:v>0.68599999999999994</c:v>
                </c:pt>
                <c:pt idx="3097">
                  <c:v>0.68700000000000028</c:v>
                </c:pt>
                <c:pt idx="3098">
                  <c:v>0.68599999999999994</c:v>
                </c:pt>
                <c:pt idx="3099">
                  <c:v>0.68599999999999994</c:v>
                </c:pt>
                <c:pt idx="3100">
                  <c:v>0.68599999999999994</c:v>
                </c:pt>
                <c:pt idx="3101">
                  <c:v>0.68700000000000028</c:v>
                </c:pt>
                <c:pt idx="3102">
                  <c:v>0.68599999999999994</c:v>
                </c:pt>
                <c:pt idx="3103">
                  <c:v>0.68700000000000028</c:v>
                </c:pt>
                <c:pt idx="3104">
                  <c:v>0.68800000000000017</c:v>
                </c:pt>
                <c:pt idx="3105">
                  <c:v>0.68599999999999994</c:v>
                </c:pt>
                <c:pt idx="3106">
                  <c:v>0.68700000000000028</c:v>
                </c:pt>
                <c:pt idx="3107">
                  <c:v>0.68500000000000005</c:v>
                </c:pt>
                <c:pt idx="3108">
                  <c:v>0.68599999999999994</c:v>
                </c:pt>
                <c:pt idx="3109">
                  <c:v>0.68700000000000028</c:v>
                </c:pt>
                <c:pt idx="3110">
                  <c:v>0.68700000000000028</c:v>
                </c:pt>
                <c:pt idx="3111">
                  <c:v>0.68599999999999994</c:v>
                </c:pt>
                <c:pt idx="3112">
                  <c:v>0.68900000000000006</c:v>
                </c:pt>
                <c:pt idx="3113">
                  <c:v>0.68599999999999994</c:v>
                </c:pt>
                <c:pt idx="3114">
                  <c:v>0.68599999999999994</c:v>
                </c:pt>
                <c:pt idx="3115">
                  <c:v>0.68500000000000005</c:v>
                </c:pt>
                <c:pt idx="3116">
                  <c:v>0.68599999999999994</c:v>
                </c:pt>
                <c:pt idx="3117">
                  <c:v>0.68599999999999994</c:v>
                </c:pt>
                <c:pt idx="3118">
                  <c:v>0.68700000000000028</c:v>
                </c:pt>
                <c:pt idx="3119">
                  <c:v>0.68599999999999994</c:v>
                </c:pt>
                <c:pt idx="3120">
                  <c:v>0.68800000000000017</c:v>
                </c:pt>
                <c:pt idx="3121">
                  <c:v>0.68599999999999994</c:v>
                </c:pt>
                <c:pt idx="3122">
                  <c:v>0.68599999999999994</c:v>
                </c:pt>
                <c:pt idx="3123">
                  <c:v>0.68599999999999994</c:v>
                </c:pt>
                <c:pt idx="3124">
                  <c:v>0.68599999999999994</c:v>
                </c:pt>
                <c:pt idx="3125">
                  <c:v>0.68500000000000005</c:v>
                </c:pt>
                <c:pt idx="3126">
                  <c:v>0.68500000000000005</c:v>
                </c:pt>
                <c:pt idx="3127">
                  <c:v>0.68700000000000028</c:v>
                </c:pt>
                <c:pt idx="3128">
                  <c:v>0.68599999999999994</c:v>
                </c:pt>
                <c:pt idx="3129">
                  <c:v>0.68599999999999994</c:v>
                </c:pt>
                <c:pt idx="3130">
                  <c:v>0.68800000000000017</c:v>
                </c:pt>
                <c:pt idx="3131">
                  <c:v>0.68599999999999994</c:v>
                </c:pt>
                <c:pt idx="3132">
                  <c:v>0.68599999999999994</c:v>
                </c:pt>
                <c:pt idx="3133">
                  <c:v>0.68599999999999994</c:v>
                </c:pt>
                <c:pt idx="3134">
                  <c:v>0.68599999999999994</c:v>
                </c:pt>
                <c:pt idx="3135">
                  <c:v>0.68700000000000028</c:v>
                </c:pt>
                <c:pt idx="3136">
                  <c:v>0.68800000000000017</c:v>
                </c:pt>
                <c:pt idx="3137">
                  <c:v>0.68700000000000028</c:v>
                </c:pt>
                <c:pt idx="3138">
                  <c:v>0.68599999999999994</c:v>
                </c:pt>
                <c:pt idx="3139">
                  <c:v>0.68599999999999994</c:v>
                </c:pt>
                <c:pt idx="3140">
                  <c:v>0.68599999999999994</c:v>
                </c:pt>
                <c:pt idx="3141">
                  <c:v>0.68599999999999994</c:v>
                </c:pt>
                <c:pt idx="3142">
                  <c:v>0.68599999999999994</c:v>
                </c:pt>
                <c:pt idx="3143">
                  <c:v>0.68599999999999994</c:v>
                </c:pt>
                <c:pt idx="3144">
                  <c:v>0.68500000000000005</c:v>
                </c:pt>
                <c:pt idx="3145">
                  <c:v>0.68599999999999994</c:v>
                </c:pt>
                <c:pt idx="3146">
                  <c:v>0.68500000000000005</c:v>
                </c:pt>
                <c:pt idx="3147">
                  <c:v>0.68700000000000028</c:v>
                </c:pt>
                <c:pt idx="3148">
                  <c:v>0.68700000000000028</c:v>
                </c:pt>
                <c:pt idx="3149">
                  <c:v>0.68500000000000005</c:v>
                </c:pt>
                <c:pt idx="3150">
                  <c:v>0.68500000000000005</c:v>
                </c:pt>
                <c:pt idx="3151">
                  <c:v>0.68599999999999994</c:v>
                </c:pt>
                <c:pt idx="3152">
                  <c:v>0.68599999999999994</c:v>
                </c:pt>
                <c:pt idx="3153">
                  <c:v>0.68700000000000028</c:v>
                </c:pt>
                <c:pt idx="3154">
                  <c:v>0.68700000000000028</c:v>
                </c:pt>
                <c:pt idx="3155">
                  <c:v>0.68500000000000005</c:v>
                </c:pt>
                <c:pt idx="3156">
                  <c:v>0.68500000000000005</c:v>
                </c:pt>
                <c:pt idx="3157">
                  <c:v>0.68500000000000005</c:v>
                </c:pt>
                <c:pt idx="3158">
                  <c:v>0.68700000000000028</c:v>
                </c:pt>
                <c:pt idx="3159">
                  <c:v>0.68599999999999994</c:v>
                </c:pt>
                <c:pt idx="3160">
                  <c:v>0.68599999999999994</c:v>
                </c:pt>
                <c:pt idx="3161">
                  <c:v>0.68599999999999994</c:v>
                </c:pt>
                <c:pt idx="3162">
                  <c:v>0.68599999999999994</c:v>
                </c:pt>
                <c:pt idx="3163">
                  <c:v>0.68599999999999994</c:v>
                </c:pt>
                <c:pt idx="3164">
                  <c:v>0.68599999999999994</c:v>
                </c:pt>
                <c:pt idx="3165">
                  <c:v>0.68700000000000028</c:v>
                </c:pt>
                <c:pt idx="3166">
                  <c:v>0.68599999999999994</c:v>
                </c:pt>
                <c:pt idx="3167">
                  <c:v>0.68500000000000005</c:v>
                </c:pt>
                <c:pt idx="3168">
                  <c:v>0.68700000000000028</c:v>
                </c:pt>
                <c:pt idx="3169">
                  <c:v>0.68800000000000017</c:v>
                </c:pt>
                <c:pt idx="3170">
                  <c:v>0.68800000000000017</c:v>
                </c:pt>
                <c:pt idx="3171">
                  <c:v>0.68599999999999994</c:v>
                </c:pt>
                <c:pt idx="3172">
                  <c:v>0.68500000000000005</c:v>
                </c:pt>
                <c:pt idx="3173">
                  <c:v>0.68800000000000017</c:v>
                </c:pt>
                <c:pt idx="3174">
                  <c:v>0.68599999999999994</c:v>
                </c:pt>
                <c:pt idx="3175">
                  <c:v>0.68599999999999994</c:v>
                </c:pt>
                <c:pt idx="3176">
                  <c:v>0.68900000000000006</c:v>
                </c:pt>
                <c:pt idx="3177">
                  <c:v>0.68599999999999994</c:v>
                </c:pt>
                <c:pt idx="3178">
                  <c:v>0.68800000000000017</c:v>
                </c:pt>
                <c:pt idx="3179">
                  <c:v>0.68700000000000028</c:v>
                </c:pt>
                <c:pt idx="3180">
                  <c:v>0.68700000000000028</c:v>
                </c:pt>
                <c:pt idx="3181">
                  <c:v>0.68800000000000017</c:v>
                </c:pt>
                <c:pt idx="3182">
                  <c:v>0.68599999999999994</c:v>
                </c:pt>
                <c:pt idx="3183">
                  <c:v>0.68800000000000017</c:v>
                </c:pt>
                <c:pt idx="3184">
                  <c:v>0.68700000000000028</c:v>
                </c:pt>
                <c:pt idx="3185">
                  <c:v>0.68700000000000028</c:v>
                </c:pt>
                <c:pt idx="3186">
                  <c:v>0.68599999999999994</c:v>
                </c:pt>
                <c:pt idx="3187">
                  <c:v>0.68500000000000005</c:v>
                </c:pt>
                <c:pt idx="3188">
                  <c:v>0.68599999999999994</c:v>
                </c:pt>
                <c:pt idx="3189">
                  <c:v>0.68700000000000028</c:v>
                </c:pt>
                <c:pt idx="3190">
                  <c:v>0.68599999999999994</c:v>
                </c:pt>
                <c:pt idx="3191">
                  <c:v>0.68700000000000028</c:v>
                </c:pt>
                <c:pt idx="3192">
                  <c:v>0.68700000000000028</c:v>
                </c:pt>
                <c:pt idx="3193">
                  <c:v>0.68700000000000028</c:v>
                </c:pt>
                <c:pt idx="3194">
                  <c:v>0.68700000000000028</c:v>
                </c:pt>
                <c:pt idx="3195">
                  <c:v>0.68700000000000028</c:v>
                </c:pt>
                <c:pt idx="3196">
                  <c:v>0.68700000000000028</c:v>
                </c:pt>
                <c:pt idx="3197">
                  <c:v>0.68700000000000028</c:v>
                </c:pt>
                <c:pt idx="3198">
                  <c:v>0.68599999999999994</c:v>
                </c:pt>
                <c:pt idx="3199">
                  <c:v>0.68400000000000016</c:v>
                </c:pt>
                <c:pt idx="3200">
                  <c:v>0.68599999999999994</c:v>
                </c:pt>
                <c:pt idx="3201">
                  <c:v>0.68500000000000005</c:v>
                </c:pt>
                <c:pt idx="3202">
                  <c:v>0.68599999999999994</c:v>
                </c:pt>
                <c:pt idx="3203">
                  <c:v>0.68500000000000005</c:v>
                </c:pt>
                <c:pt idx="3204">
                  <c:v>0.68700000000000028</c:v>
                </c:pt>
                <c:pt idx="3205">
                  <c:v>0.68599999999999994</c:v>
                </c:pt>
                <c:pt idx="3206">
                  <c:v>0.68599999999999994</c:v>
                </c:pt>
                <c:pt idx="3207">
                  <c:v>0.68500000000000005</c:v>
                </c:pt>
                <c:pt idx="3208">
                  <c:v>0.68599999999999994</c:v>
                </c:pt>
                <c:pt idx="3209">
                  <c:v>0.68599999999999994</c:v>
                </c:pt>
                <c:pt idx="3210">
                  <c:v>0.68700000000000028</c:v>
                </c:pt>
                <c:pt idx="3211">
                  <c:v>0.68700000000000028</c:v>
                </c:pt>
                <c:pt idx="3212">
                  <c:v>0.68400000000000016</c:v>
                </c:pt>
                <c:pt idx="3213">
                  <c:v>0.68500000000000005</c:v>
                </c:pt>
                <c:pt idx="3214">
                  <c:v>0.68400000000000016</c:v>
                </c:pt>
                <c:pt idx="3215">
                  <c:v>0.68400000000000016</c:v>
                </c:pt>
                <c:pt idx="3216">
                  <c:v>0.68500000000000005</c:v>
                </c:pt>
                <c:pt idx="3217">
                  <c:v>0.68700000000000028</c:v>
                </c:pt>
                <c:pt idx="3218">
                  <c:v>0.68500000000000005</c:v>
                </c:pt>
                <c:pt idx="3219">
                  <c:v>0.68700000000000028</c:v>
                </c:pt>
                <c:pt idx="3220">
                  <c:v>0.68500000000000005</c:v>
                </c:pt>
                <c:pt idx="3221">
                  <c:v>0.68700000000000028</c:v>
                </c:pt>
                <c:pt idx="3222">
                  <c:v>0.68700000000000028</c:v>
                </c:pt>
                <c:pt idx="3223">
                  <c:v>0.68599999999999994</c:v>
                </c:pt>
                <c:pt idx="3224">
                  <c:v>0.68500000000000005</c:v>
                </c:pt>
                <c:pt idx="3225">
                  <c:v>0.68599999999999994</c:v>
                </c:pt>
                <c:pt idx="3226">
                  <c:v>0.68500000000000005</c:v>
                </c:pt>
                <c:pt idx="3227">
                  <c:v>0.68500000000000005</c:v>
                </c:pt>
                <c:pt idx="3228">
                  <c:v>0.68500000000000005</c:v>
                </c:pt>
                <c:pt idx="3229">
                  <c:v>0.68599999999999994</c:v>
                </c:pt>
                <c:pt idx="3230">
                  <c:v>0.68500000000000005</c:v>
                </c:pt>
                <c:pt idx="3231">
                  <c:v>0.68599999999999994</c:v>
                </c:pt>
                <c:pt idx="3232">
                  <c:v>0.68599999999999994</c:v>
                </c:pt>
                <c:pt idx="3233">
                  <c:v>0.68500000000000005</c:v>
                </c:pt>
                <c:pt idx="3234">
                  <c:v>0.68500000000000005</c:v>
                </c:pt>
                <c:pt idx="3235">
                  <c:v>0.68500000000000005</c:v>
                </c:pt>
                <c:pt idx="3236">
                  <c:v>0.68500000000000005</c:v>
                </c:pt>
                <c:pt idx="3237">
                  <c:v>0.68500000000000005</c:v>
                </c:pt>
                <c:pt idx="3238">
                  <c:v>0.68500000000000005</c:v>
                </c:pt>
                <c:pt idx="3239">
                  <c:v>0.68500000000000005</c:v>
                </c:pt>
                <c:pt idx="3240">
                  <c:v>0.68500000000000005</c:v>
                </c:pt>
                <c:pt idx="3241">
                  <c:v>0.68700000000000028</c:v>
                </c:pt>
                <c:pt idx="3242">
                  <c:v>0.68500000000000005</c:v>
                </c:pt>
                <c:pt idx="3243">
                  <c:v>0.68400000000000016</c:v>
                </c:pt>
                <c:pt idx="3244">
                  <c:v>0.68599999999999994</c:v>
                </c:pt>
                <c:pt idx="3245">
                  <c:v>0.68500000000000005</c:v>
                </c:pt>
                <c:pt idx="3246">
                  <c:v>0.68400000000000016</c:v>
                </c:pt>
                <c:pt idx="3247">
                  <c:v>0.68500000000000005</c:v>
                </c:pt>
                <c:pt idx="3248">
                  <c:v>0.68500000000000005</c:v>
                </c:pt>
                <c:pt idx="3249">
                  <c:v>0.68500000000000005</c:v>
                </c:pt>
                <c:pt idx="3250">
                  <c:v>0.68400000000000016</c:v>
                </c:pt>
                <c:pt idx="3251">
                  <c:v>0.68500000000000005</c:v>
                </c:pt>
                <c:pt idx="3252">
                  <c:v>0.68500000000000005</c:v>
                </c:pt>
                <c:pt idx="3253">
                  <c:v>0.68599999999999994</c:v>
                </c:pt>
                <c:pt idx="3254">
                  <c:v>0.68500000000000005</c:v>
                </c:pt>
                <c:pt idx="3255">
                  <c:v>0.68500000000000005</c:v>
                </c:pt>
                <c:pt idx="3256">
                  <c:v>0.68400000000000016</c:v>
                </c:pt>
                <c:pt idx="3257">
                  <c:v>0.68500000000000005</c:v>
                </c:pt>
                <c:pt idx="3258">
                  <c:v>0.68400000000000016</c:v>
                </c:pt>
                <c:pt idx="3259">
                  <c:v>0.68500000000000005</c:v>
                </c:pt>
                <c:pt idx="3260">
                  <c:v>0.68500000000000005</c:v>
                </c:pt>
                <c:pt idx="3261">
                  <c:v>0.68400000000000016</c:v>
                </c:pt>
                <c:pt idx="3262">
                  <c:v>0.68500000000000005</c:v>
                </c:pt>
                <c:pt idx="3263">
                  <c:v>0.68500000000000005</c:v>
                </c:pt>
                <c:pt idx="3264">
                  <c:v>0.68599999999999994</c:v>
                </c:pt>
                <c:pt idx="3265">
                  <c:v>0.68500000000000005</c:v>
                </c:pt>
                <c:pt idx="3266">
                  <c:v>0.68400000000000016</c:v>
                </c:pt>
                <c:pt idx="3267">
                  <c:v>0.68500000000000005</c:v>
                </c:pt>
                <c:pt idx="3268">
                  <c:v>0.68500000000000005</c:v>
                </c:pt>
                <c:pt idx="3269">
                  <c:v>0.68500000000000005</c:v>
                </c:pt>
                <c:pt idx="3270">
                  <c:v>0.68500000000000005</c:v>
                </c:pt>
                <c:pt idx="3271">
                  <c:v>0.68500000000000005</c:v>
                </c:pt>
                <c:pt idx="3272">
                  <c:v>0.68400000000000016</c:v>
                </c:pt>
                <c:pt idx="3273">
                  <c:v>0.68500000000000005</c:v>
                </c:pt>
                <c:pt idx="3274">
                  <c:v>0.68599999999999994</c:v>
                </c:pt>
                <c:pt idx="3275">
                  <c:v>0.68500000000000005</c:v>
                </c:pt>
                <c:pt idx="3276">
                  <c:v>0.68400000000000016</c:v>
                </c:pt>
                <c:pt idx="3277">
                  <c:v>0.68500000000000005</c:v>
                </c:pt>
                <c:pt idx="3278">
                  <c:v>0.68400000000000016</c:v>
                </c:pt>
                <c:pt idx="3279">
                  <c:v>0.68599999999999994</c:v>
                </c:pt>
                <c:pt idx="3280">
                  <c:v>0.68599999999999994</c:v>
                </c:pt>
                <c:pt idx="3281">
                  <c:v>0.68599999999999994</c:v>
                </c:pt>
                <c:pt idx="3282">
                  <c:v>0.68500000000000005</c:v>
                </c:pt>
                <c:pt idx="3283">
                  <c:v>0.68400000000000016</c:v>
                </c:pt>
                <c:pt idx="3284">
                  <c:v>0.68500000000000005</c:v>
                </c:pt>
                <c:pt idx="3285">
                  <c:v>0.68500000000000005</c:v>
                </c:pt>
                <c:pt idx="3286">
                  <c:v>0.68500000000000005</c:v>
                </c:pt>
                <c:pt idx="3287">
                  <c:v>0.68300000000000027</c:v>
                </c:pt>
                <c:pt idx="3288">
                  <c:v>0.68400000000000016</c:v>
                </c:pt>
                <c:pt idx="3289">
                  <c:v>0.68400000000000016</c:v>
                </c:pt>
                <c:pt idx="3290">
                  <c:v>0.68400000000000016</c:v>
                </c:pt>
                <c:pt idx="3291">
                  <c:v>0.68400000000000016</c:v>
                </c:pt>
                <c:pt idx="3292">
                  <c:v>0.68199999999999994</c:v>
                </c:pt>
                <c:pt idx="3293">
                  <c:v>0.68199999999999994</c:v>
                </c:pt>
                <c:pt idx="3294">
                  <c:v>0.68400000000000016</c:v>
                </c:pt>
                <c:pt idx="3295">
                  <c:v>0.68400000000000016</c:v>
                </c:pt>
                <c:pt idx="3296">
                  <c:v>0.68400000000000016</c:v>
                </c:pt>
                <c:pt idx="3297">
                  <c:v>0.68300000000000027</c:v>
                </c:pt>
                <c:pt idx="3298">
                  <c:v>0.68400000000000016</c:v>
                </c:pt>
                <c:pt idx="3299">
                  <c:v>0.68400000000000016</c:v>
                </c:pt>
                <c:pt idx="3300">
                  <c:v>0.68300000000000027</c:v>
                </c:pt>
                <c:pt idx="3301">
                  <c:v>0.68300000000000027</c:v>
                </c:pt>
                <c:pt idx="3302">
                  <c:v>0.68300000000000027</c:v>
                </c:pt>
                <c:pt idx="3303">
                  <c:v>0.68400000000000016</c:v>
                </c:pt>
                <c:pt idx="3304">
                  <c:v>0.68400000000000016</c:v>
                </c:pt>
                <c:pt idx="3305">
                  <c:v>0.68199999999999994</c:v>
                </c:pt>
                <c:pt idx="3306">
                  <c:v>0.68300000000000027</c:v>
                </c:pt>
                <c:pt idx="3307">
                  <c:v>0.68599999999999994</c:v>
                </c:pt>
                <c:pt idx="3308">
                  <c:v>0.68300000000000027</c:v>
                </c:pt>
                <c:pt idx="3309">
                  <c:v>0.68199999999999994</c:v>
                </c:pt>
                <c:pt idx="3310">
                  <c:v>0.68400000000000016</c:v>
                </c:pt>
                <c:pt idx="3311">
                  <c:v>0.68300000000000027</c:v>
                </c:pt>
                <c:pt idx="3312">
                  <c:v>0.68400000000000016</c:v>
                </c:pt>
                <c:pt idx="3313">
                  <c:v>0.68400000000000016</c:v>
                </c:pt>
                <c:pt idx="3314">
                  <c:v>0.68500000000000005</c:v>
                </c:pt>
                <c:pt idx="3315">
                  <c:v>0.68500000000000005</c:v>
                </c:pt>
                <c:pt idx="3316">
                  <c:v>0.68400000000000016</c:v>
                </c:pt>
                <c:pt idx="3317">
                  <c:v>0.68400000000000016</c:v>
                </c:pt>
                <c:pt idx="3318">
                  <c:v>0.68300000000000027</c:v>
                </c:pt>
                <c:pt idx="3319">
                  <c:v>0.68599999999999994</c:v>
                </c:pt>
                <c:pt idx="3320">
                  <c:v>0.68500000000000005</c:v>
                </c:pt>
                <c:pt idx="3321">
                  <c:v>0.68599999999999994</c:v>
                </c:pt>
                <c:pt idx="3322">
                  <c:v>0.68400000000000016</c:v>
                </c:pt>
                <c:pt idx="3323">
                  <c:v>0.68599999999999994</c:v>
                </c:pt>
                <c:pt idx="3324">
                  <c:v>0.68300000000000027</c:v>
                </c:pt>
                <c:pt idx="3325">
                  <c:v>0.68400000000000016</c:v>
                </c:pt>
                <c:pt idx="3326">
                  <c:v>0.68500000000000005</c:v>
                </c:pt>
                <c:pt idx="3327">
                  <c:v>0.68500000000000005</c:v>
                </c:pt>
                <c:pt idx="3328">
                  <c:v>0.68400000000000016</c:v>
                </c:pt>
                <c:pt idx="3329">
                  <c:v>0.68500000000000005</c:v>
                </c:pt>
                <c:pt idx="3330">
                  <c:v>0.68400000000000016</c:v>
                </c:pt>
                <c:pt idx="3331">
                  <c:v>0.68500000000000005</c:v>
                </c:pt>
                <c:pt idx="3332">
                  <c:v>0.68400000000000016</c:v>
                </c:pt>
                <c:pt idx="3333">
                  <c:v>0.68300000000000027</c:v>
                </c:pt>
                <c:pt idx="3334">
                  <c:v>0.68400000000000016</c:v>
                </c:pt>
                <c:pt idx="3335">
                  <c:v>0.68500000000000005</c:v>
                </c:pt>
                <c:pt idx="3336">
                  <c:v>0.68500000000000005</c:v>
                </c:pt>
                <c:pt idx="3337">
                  <c:v>0.68300000000000027</c:v>
                </c:pt>
                <c:pt idx="3338">
                  <c:v>0.68599999999999994</c:v>
                </c:pt>
                <c:pt idx="3339">
                  <c:v>0.68400000000000016</c:v>
                </c:pt>
                <c:pt idx="3340">
                  <c:v>0.68400000000000016</c:v>
                </c:pt>
                <c:pt idx="3341">
                  <c:v>0.68500000000000005</c:v>
                </c:pt>
                <c:pt idx="3342">
                  <c:v>0.68400000000000016</c:v>
                </c:pt>
                <c:pt idx="3343">
                  <c:v>0.68500000000000005</c:v>
                </c:pt>
                <c:pt idx="3344">
                  <c:v>0.68400000000000016</c:v>
                </c:pt>
                <c:pt idx="3345">
                  <c:v>0.68400000000000016</c:v>
                </c:pt>
                <c:pt idx="3346">
                  <c:v>0.68500000000000005</c:v>
                </c:pt>
                <c:pt idx="3347">
                  <c:v>0.68400000000000016</c:v>
                </c:pt>
                <c:pt idx="3348">
                  <c:v>0.68500000000000005</c:v>
                </c:pt>
                <c:pt idx="3349">
                  <c:v>0.68500000000000005</c:v>
                </c:pt>
                <c:pt idx="3350">
                  <c:v>0.68500000000000005</c:v>
                </c:pt>
                <c:pt idx="3351">
                  <c:v>0.68599999999999994</c:v>
                </c:pt>
                <c:pt idx="3352">
                  <c:v>0.68700000000000028</c:v>
                </c:pt>
                <c:pt idx="3353">
                  <c:v>0.68400000000000016</c:v>
                </c:pt>
                <c:pt idx="3354">
                  <c:v>0.68500000000000005</c:v>
                </c:pt>
                <c:pt idx="3355">
                  <c:v>0.68599999999999994</c:v>
                </c:pt>
                <c:pt idx="3356">
                  <c:v>0.68300000000000027</c:v>
                </c:pt>
                <c:pt idx="3357">
                  <c:v>0.68500000000000005</c:v>
                </c:pt>
                <c:pt idx="3358">
                  <c:v>0.68500000000000005</c:v>
                </c:pt>
                <c:pt idx="3359">
                  <c:v>0.68400000000000016</c:v>
                </c:pt>
                <c:pt idx="3360">
                  <c:v>0.68400000000000016</c:v>
                </c:pt>
                <c:pt idx="3361">
                  <c:v>0.68400000000000016</c:v>
                </c:pt>
                <c:pt idx="3362">
                  <c:v>0.68400000000000016</c:v>
                </c:pt>
                <c:pt idx="3363">
                  <c:v>0.68400000000000016</c:v>
                </c:pt>
                <c:pt idx="3364">
                  <c:v>0.68400000000000016</c:v>
                </c:pt>
                <c:pt idx="3365">
                  <c:v>0.68400000000000016</c:v>
                </c:pt>
                <c:pt idx="3366">
                  <c:v>0.68400000000000016</c:v>
                </c:pt>
                <c:pt idx="3367">
                  <c:v>0.68400000000000016</c:v>
                </c:pt>
                <c:pt idx="3368">
                  <c:v>0.68300000000000027</c:v>
                </c:pt>
                <c:pt idx="3369">
                  <c:v>0.68300000000000027</c:v>
                </c:pt>
                <c:pt idx="3370">
                  <c:v>0.68400000000000016</c:v>
                </c:pt>
                <c:pt idx="3371">
                  <c:v>0.68300000000000027</c:v>
                </c:pt>
                <c:pt idx="3372">
                  <c:v>0.68500000000000005</c:v>
                </c:pt>
                <c:pt idx="3373">
                  <c:v>0.68599999999999994</c:v>
                </c:pt>
                <c:pt idx="3374">
                  <c:v>0.68500000000000005</c:v>
                </c:pt>
                <c:pt idx="3375">
                  <c:v>0.68400000000000016</c:v>
                </c:pt>
                <c:pt idx="3376">
                  <c:v>0.68500000000000005</c:v>
                </c:pt>
                <c:pt idx="3377">
                  <c:v>0.68500000000000005</c:v>
                </c:pt>
                <c:pt idx="3378">
                  <c:v>0.68300000000000027</c:v>
                </c:pt>
                <c:pt idx="3379">
                  <c:v>0.68400000000000016</c:v>
                </c:pt>
                <c:pt idx="3380">
                  <c:v>0.68500000000000005</c:v>
                </c:pt>
                <c:pt idx="3381">
                  <c:v>0.68400000000000016</c:v>
                </c:pt>
                <c:pt idx="3382">
                  <c:v>0.68500000000000005</c:v>
                </c:pt>
                <c:pt idx="3383">
                  <c:v>0.68599999999999994</c:v>
                </c:pt>
                <c:pt idx="3384">
                  <c:v>0.68400000000000016</c:v>
                </c:pt>
                <c:pt idx="3385">
                  <c:v>0.68500000000000005</c:v>
                </c:pt>
                <c:pt idx="3386">
                  <c:v>0.68400000000000016</c:v>
                </c:pt>
                <c:pt idx="3387">
                  <c:v>0.68500000000000005</c:v>
                </c:pt>
                <c:pt idx="3388">
                  <c:v>0.68300000000000027</c:v>
                </c:pt>
                <c:pt idx="3389">
                  <c:v>0.68500000000000005</c:v>
                </c:pt>
                <c:pt idx="3390">
                  <c:v>0.68500000000000005</c:v>
                </c:pt>
                <c:pt idx="3391">
                  <c:v>0.68400000000000016</c:v>
                </c:pt>
                <c:pt idx="3392">
                  <c:v>0.68599999999999994</c:v>
                </c:pt>
                <c:pt idx="3393">
                  <c:v>0.68300000000000027</c:v>
                </c:pt>
                <c:pt idx="3394">
                  <c:v>0.68300000000000027</c:v>
                </c:pt>
                <c:pt idx="3395">
                  <c:v>0.68400000000000016</c:v>
                </c:pt>
                <c:pt idx="3396">
                  <c:v>0.68500000000000005</c:v>
                </c:pt>
                <c:pt idx="3397">
                  <c:v>0.68400000000000016</c:v>
                </c:pt>
                <c:pt idx="3398">
                  <c:v>0.68500000000000005</c:v>
                </c:pt>
                <c:pt idx="3399">
                  <c:v>0.68500000000000005</c:v>
                </c:pt>
                <c:pt idx="3400">
                  <c:v>0.68500000000000005</c:v>
                </c:pt>
                <c:pt idx="3401">
                  <c:v>0.68500000000000005</c:v>
                </c:pt>
                <c:pt idx="3402">
                  <c:v>0.68400000000000016</c:v>
                </c:pt>
                <c:pt idx="3403">
                  <c:v>0.68400000000000016</c:v>
                </c:pt>
                <c:pt idx="3404">
                  <c:v>0.68500000000000005</c:v>
                </c:pt>
                <c:pt idx="3405">
                  <c:v>0.68400000000000016</c:v>
                </c:pt>
                <c:pt idx="3406">
                  <c:v>0.68500000000000005</c:v>
                </c:pt>
                <c:pt idx="3407">
                  <c:v>0.68400000000000016</c:v>
                </c:pt>
                <c:pt idx="3408">
                  <c:v>0.68500000000000005</c:v>
                </c:pt>
                <c:pt idx="3409">
                  <c:v>0.68400000000000016</c:v>
                </c:pt>
                <c:pt idx="3410">
                  <c:v>0.68300000000000027</c:v>
                </c:pt>
                <c:pt idx="3411">
                  <c:v>0.68300000000000027</c:v>
                </c:pt>
                <c:pt idx="3412">
                  <c:v>0.68400000000000016</c:v>
                </c:pt>
                <c:pt idx="3413">
                  <c:v>0.68500000000000005</c:v>
                </c:pt>
                <c:pt idx="3414">
                  <c:v>0.68500000000000005</c:v>
                </c:pt>
                <c:pt idx="3415">
                  <c:v>0.68500000000000005</c:v>
                </c:pt>
                <c:pt idx="3416">
                  <c:v>0.68300000000000027</c:v>
                </c:pt>
                <c:pt idx="3417">
                  <c:v>0.68500000000000005</c:v>
                </c:pt>
                <c:pt idx="3418">
                  <c:v>0.68400000000000016</c:v>
                </c:pt>
                <c:pt idx="3419">
                  <c:v>0.68500000000000005</c:v>
                </c:pt>
                <c:pt idx="3420">
                  <c:v>0.68400000000000016</c:v>
                </c:pt>
                <c:pt idx="3421">
                  <c:v>0.68400000000000016</c:v>
                </c:pt>
                <c:pt idx="3422">
                  <c:v>0.68400000000000016</c:v>
                </c:pt>
                <c:pt idx="3423">
                  <c:v>0.68500000000000005</c:v>
                </c:pt>
                <c:pt idx="3424">
                  <c:v>0.68199999999999994</c:v>
                </c:pt>
                <c:pt idx="3425">
                  <c:v>0.68500000000000005</c:v>
                </c:pt>
                <c:pt idx="3426">
                  <c:v>0.68400000000000016</c:v>
                </c:pt>
                <c:pt idx="3427">
                  <c:v>0.68300000000000027</c:v>
                </c:pt>
                <c:pt idx="3428">
                  <c:v>0.68400000000000016</c:v>
                </c:pt>
                <c:pt idx="3429">
                  <c:v>0.68199999999999994</c:v>
                </c:pt>
                <c:pt idx="3430">
                  <c:v>0.68300000000000027</c:v>
                </c:pt>
                <c:pt idx="3431">
                  <c:v>0.68199999999999994</c:v>
                </c:pt>
                <c:pt idx="3432">
                  <c:v>0.68300000000000027</c:v>
                </c:pt>
                <c:pt idx="3433">
                  <c:v>0.68300000000000027</c:v>
                </c:pt>
                <c:pt idx="3434">
                  <c:v>0.68100000000000005</c:v>
                </c:pt>
                <c:pt idx="3435">
                  <c:v>0.68199999999999994</c:v>
                </c:pt>
                <c:pt idx="3436">
                  <c:v>0.68199999999999994</c:v>
                </c:pt>
                <c:pt idx="3437">
                  <c:v>0.68199999999999994</c:v>
                </c:pt>
                <c:pt idx="3438">
                  <c:v>0.68300000000000027</c:v>
                </c:pt>
                <c:pt idx="3439">
                  <c:v>0.68400000000000016</c:v>
                </c:pt>
                <c:pt idx="3440">
                  <c:v>0.68300000000000027</c:v>
                </c:pt>
                <c:pt idx="3441">
                  <c:v>0.68199999999999994</c:v>
                </c:pt>
                <c:pt idx="3442">
                  <c:v>0.68000000000000016</c:v>
                </c:pt>
                <c:pt idx="3443">
                  <c:v>0.68199999999999994</c:v>
                </c:pt>
                <c:pt idx="3444">
                  <c:v>0.68300000000000027</c:v>
                </c:pt>
                <c:pt idx="3445">
                  <c:v>0.68400000000000016</c:v>
                </c:pt>
                <c:pt idx="3446">
                  <c:v>0.68199999999999994</c:v>
                </c:pt>
                <c:pt idx="3447">
                  <c:v>0.68199999999999994</c:v>
                </c:pt>
                <c:pt idx="3448">
                  <c:v>0.68300000000000027</c:v>
                </c:pt>
                <c:pt idx="3449">
                  <c:v>0.68000000000000016</c:v>
                </c:pt>
                <c:pt idx="3450">
                  <c:v>0.68199999999999994</c:v>
                </c:pt>
                <c:pt idx="3451">
                  <c:v>0.68199999999999994</c:v>
                </c:pt>
                <c:pt idx="3452">
                  <c:v>0.68199999999999994</c:v>
                </c:pt>
                <c:pt idx="3453">
                  <c:v>0.68199999999999994</c:v>
                </c:pt>
                <c:pt idx="3454">
                  <c:v>0.68199999999999994</c:v>
                </c:pt>
                <c:pt idx="3455">
                  <c:v>0.68199999999999994</c:v>
                </c:pt>
                <c:pt idx="3456">
                  <c:v>0.68199999999999994</c:v>
                </c:pt>
                <c:pt idx="3457">
                  <c:v>0.68199999999999994</c:v>
                </c:pt>
                <c:pt idx="3458">
                  <c:v>0.68199999999999994</c:v>
                </c:pt>
                <c:pt idx="3459">
                  <c:v>0.68100000000000005</c:v>
                </c:pt>
                <c:pt idx="3460">
                  <c:v>0.68300000000000027</c:v>
                </c:pt>
                <c:pt idx="3461">
                  <c:v>0.68199999999999994</c:v>
                </c:pt>
                <c:pt idx="3462">
                  <c:v>0.68300000000000027</c:v>
                </c:pt>
                <c:pt idx="3463">
                  <c:v>0.68300000000000027</c:v>
                </c:pt>
                <c:pt idx="3464">
                  <c:v>0.68400000000000016</c:v>
                </c:pt>
                <c:pt idx="3465">
                  <c:v>0.68400000000000016</c:v>
                </c:pt>
                <c:pt idx="3466">
                  <c:v>0.68100000000000005</c:v>
                </c:pt>
                <c:pt idx="3467">
                  <c:v>0.68199999999999994</c:v>
                </c:pt>
                <c:pt idx="3468">
                  <c:v>0.68100000000000005</c:v>
                </c:pt>
                <c:pt idx="3469">
                  <c:v>0.68199999999999994</c:v>
                </c:pt>
                <c:pt idx="3470">
                  <c:v>0.68300000000000027</c:v>
                </c:pt>
                <c:pt idx="3471">
                  <c:v>0.68000000000000016</c:v>
                </c:pt>
                <c:pt idx="3472">
                  <c:v>0.68100000000000005</c:v>
                </c:pt>
                <c:pt idx="3473">
                  <c:v>0.68199999999999994</c:v>
                </c:pt>
                <c:pt idx="3474">
                  <c:v>0.68199999999999994</c:v>
                </c:pt>
                <c:pt idx="3475">
                  <c:v>0.68000000000000016</c:v>
                </c:pt>
                <c:pt idx="3476">
                  <c:v>0.68100000000000005</c:v>
                </c:pt>
                <c:pt idx="3477">
                  <c:v>0.68300000000000027</c:v>
                </c:pt>
                <c:pt idx="3478">
                  <c:v>0.68300000000000027</c:v>
                </c:pt>
                <c:pt idx="3479">
                  <c:v>0.68300000000000027</c:v>
                </c:pt>
                <c:pt idx="3480">
                  <c:v>0.68199999999999994</c:v>
                </c:pt>
                <c:pt idx="3481">
                  <c:v>0.68199999999999994</c:v>
                </c:pt>
                <c:pt idx="3482">
                  <c:v>0.68300000000000027</c:v>
                </c:pt>
                <c:pt idx="3483">
                  <c:v>0.68100000000000005</c:v>
                </c:pt>
                <c:pt idx="3484">
                  <c:v>0.68199999999999994</c:v>
                </c:pt>
                <c:pt idx="3485">
                  <c:v>0.68400000000000016</c:v>
                </c:pt>
                <c:pt idx="3486">
                  <c:v>0.68300000000000027</c:v>
                </c:pt>
                <c:pt idx="3487">
                  <c:v>0.68300000000000027</c:v>
                </c:pt>
                <c:pt idx="3488">
                  <c:v>0.68300000000000027</c:v>
                </c:pt>
                <c:pt idx="3489">
                  <c:v>0.68300000000000027</c:v>
                </c:pt>
                <c:pt idx="3490">
                  <c:v>0.68300000000000027</c:v>
                </c:pt>
                <c:pt idx="3491">
                  <c:v>0.68199999999999994</c:v>
                </c:pt>
                <c:pt idx="3492">
                  <c:v>0.68199999999999994</c:v>
                </c:pt>
                <c:pt idx="3493">
                  <c:v>0.68300000000000027</c:v>
                </c:pt>
                <c:pt idx="3494">
                  <c:v>0.68300000000000027</c:v>
                </c:pt>
                <c:pt idx="3495">
                  <c:v>0.68400000000000016</c:v>
                </c:pt>
                <c:pt idx="3496">
                  <c:v>0.68199999999999994</c:v>
                </c:pt>
                <c:pt idx="3497">
                  <c:v>0.68100000000000005</c:v>
                </c:pt>
                <c:pt idx="3498">
                  <c:v>0.68300000000000027</c:v>
                </c:pt>
                <c:pt idx="3499">
                  <c:v>0.68300000000000027</c:v>
                </c:pt>
                <c:pt idx="3500">
                  <c:v>0.68100000000000005</c:v>
                </c:pt>
                <c:pt idx="3501">
                  <c:v>0.68300000000000027</c:v>
                </c:pt>
                <c:pt idx="3502">
                  <c:v>0.68500000000000005</c:v>
                </c:pt>
                <c:pt idx="3503">
                  <c:v>0.68300000000000027</c:v>
                </c:pt>
                <c:pt idx="3504">
                  <c:v>0.68400000000000016</c:v>
                </c:pt>
                <c:pt idx="3505">
                  <c:v>0.68199999999999994</c:v>
                </c:pt>
                <c:pt idx="3506">
                  <c:v>0.68400000000000016</c:v>
                </c:pt>
                <c:pt idx="3507">
                  <c:v>0.68300000000000027</c:v>
                </c:pt>
                <c:pt idx="3508">
                  <c:v>0.68400000000000016</c:v>
                </c:pt>
                <c:pt idx="3509">
                  <c:v>0.68100000000000005</c:v>
                </c:pt>
                <c:pt idx="3510">
                  <c:v>0.68199999999999994</c:v>
                </c:pt>
                <c:pt idx="3511">
                  <c:v>0.68300000000000027</c:v>
                </c:pt>
                <c:pt idx="3512">
                  <c:v>0.68100000000000005</c:v>
                </c:pt>
                <c:pt idx="3513">
                  <c:v>0.68100000000000005</c:v>
                </c:pt>
                <c:pt idx="3514">
                  <c:v>0.68300000000000027</c:v>
                </c:pt>
                <c:pt idx="3515">
                  <c:v>0.68300000000000027</c:v>
                </c:pt>
                <c:pt idx="3516">
                  <c:v>0.68100000000000005</c:v>
                </c:pt>
                <c:pt idx="3517">
                  <c:v>0.68300000000000027</c:v>
                </c:pt>
                <c:pt idx="3518">
                  <c:v>0.68000000000000016</c:v>
                </c:pt>
                <c:pt idx="3519">
                  <c:v>0.68300000000000027</c:v>
                </c:pt>
                <c:pt idx="3520">
                  <c:v>0.68199999999999994</c:v>
                </c:pt>
                <c:pt idx="3521">
                  <c:v>0.68199999999999994</c:v>
                </c:pt>
                <c:pt idx="3522">
                  <c:v>0.68199999999999994</c:v>
                </c:pt>
                <c:pt idx="3523">
                  <c:v>0.68400000000000016</c:v>
                </c:pt>
                <c:pt idx="3524">
                  <c:v>0.68500000000000005</c:v>
                </c:pt>
                <c:pt idx="3525">
                  <c:v>0.68199999999999994</c:v>
                </c:pt>
                <c:pt idx="3526">
                  <c:v>0.68400000000000016</c:v>
                </c:pt>
                <c:pt idx="3527">
                  <c:v>0.68400000000000016</c:v>
                </c:pt>
                <c:pt idx="3528">
                  <c:v>0.68199999999999994</c:v>
                </c:pt>
                <c:pt idx="3529">
                  <c:v>0.68400000000000016</c:v>
                </c:pt>
                <c:pt idx="3530">
                  <c:v>0.68400000000000016</c:v>
                </c:pt>
                <c:pt idx="3531">
                  <c:v>0.68400000000000016</c:v>
                </c:pt>
                <c:pt idx="3532">
                  <c:v>0.68300000000000027</c:v>
                </c:pt>
                <c:pt idx="3533">
                  <c:v>0.68400000000000016</c:v>
                </c:pt>
                <c:pt idx="3534">
                  <c:v>0.68199999999999994</c:v>
                </c:pt>
                <c:pt idx="3535">
                  <c:v>0.68300000000000027</c:v>
                </c:pt>
                <c:pt idx="3536">
                  <c:v>0.68500000000000005</c:v>
                </c:pt>
                <c:pt idx="3537">
                  <c:v>0.68300000000000027</c:v>
                </c:pt>
                <c:pt idx="3538">
                  <c:v>0.68400000000000016</c:v>
                </c:pt>
                <c:pt idx="3539">
                  <c:v>0.68300000000000027</c:v>
                </c:pt>
                <c:pt idx="3540">
                  <c:v>0.68199999999999994</c:v>
                </c:pt>
                <c:pt idx="3541">
                  <c:v>0.68400000000000016</c:v>
                </c:pt>
                <c:pt idx="3542">
                  <c:v>0.68400000000000016</c:v>
                </c:pt>
                <c:pt idx="3543">
                  <c:v>0.68100000000000005</c:v>
                </c:pt>
                <c:pt idx="3544">
                  <c:v>0.68300000000000027</c:v>
                </c:pt>
                <c:pt idx="3545">
                  <c:v>0.68300000000000027</c:v>
                </c:pt>
                <c:pt idx="3546">
                  <c:v>0.68199999999999994</c:v>
                </c:pt>
                <c:pt idx="3547">
                  <c:v>0.68400000000000016</c:v>
                </c:pt>
                <c:pt idx="3548">
                  <c:v>0.68300000000000027</c:v>
                </c:pt>
                <c:pt idx="3549">
                  <c:v>0.68400000000000016</c:v>
                </c:pt>
                <c:pt idx="3550">
                  <c:v>0.68400000000000016</c:v>
                </c:pt>
                <c:pt idx="3551">
                  <c:v>0.68400000000000016</c:v>
                </c:pt>
                <c:pt idx="3552">
                  <c:v>0.68300000000000027</c:v>
                </c:pt>
                <c:pt idx="3553">
                  <c:v>0.68199999999999994</c:v>
                </c:pt>
                <c:pt idx="3554">
                  <c:v>0.68300000000000027</c:v>
                </c:pt>
                <c:pt idx="3555">
                  <c:v>0.68199999999999994</c:v>
                </c:pt>
                <c:pt idx="3556">
                  <c:v>0.68300000000000027</c:v>
                </c:pt>
                <c:pt idx="3557">
                  <c:v>0.68300000000000027</c:v>
                </c:pt>
                <c:pt idx="3558">
                  <c:v>0.68199999999999994</c:v>
                </c:pt>
                <c:pt idx="3559">
                  <c:v>0.68100000000000005</c:v>
                </c:pt>
                <c:pt idx="3560">
                  <c:v>0.68199999999999994</c:v>
                </c:pt>
                <c:pt idx="3561">
                  <c:v>0.68199999999999994</c:v>
                </c:pt>
                <c:pt idx="3562">
                  <c:v>0.68300000000000027</c:v>
                </c:pt>
                <c:pt idx="3563">
                  <c:v>0.68300000000000027</c:v>
                </c:pt>
                <c:pt idx="3564">
                  <c:v>0.68300000000000027</c:v>
                </c:pt>
                <c:pt idx="3565">
                  <c:v>0.68199999999999994</c:v>
                </c:pt>
                <c:pt idx="3566">
                  <c:v>0.68199999999999994</c:v>
                </c:pt>
                <c:pt idx="3567">
                  <c:v>0.68300000000000027</c:v>
                </c:pt>
                <c:pt idx="3568">
                  <c:v>0.68400000000000016</c:v>
                </c:pt>
                <c:pt idx="3569">
                  <c:v>0.68000000000000016</c:v>
                </c:pt>
                <c:pt idx="3570">
                  <c:v>0.68100000000000005</c:v>
                </c:pt>
                <c:pt idx="3571">
                  <c:v>0.68100000000000005</c:v>
                </c:pt>
                <c:pt idx="3572">
                  <c:v>0.68100000000000005</c:v>
                </c:pt>
                <c:pt idx="3573">
                  <c:v>0.68300000000000027</c:v>
                </c:pt>
                <c:pt idx="3574">
                  <c:v>0.68100000000000005</c:v>
                </c:pt>
                <c:pt idx="3575">
                  <c:v>0.68100000000000005</c:v>
                </c:pt>
                <c:pt idx="3576">
                  <c:v>0.68199999999999994</c:v>
                </c:pt>
                <c:pt idx="3577">
                  <c:v>0.68300000000000027</c:v>
                </c:pt>
                <c:pt idx="3578">
                  <c:v>0.68100000000000005</c:v>
                </c:pt>
                <c:pt idx="3579">
                  <c:v>0.68100000000000005</c:v>
                </c:pt>
                <c:pt idx="3580">
                  <c:v>0.68199999999999994</c:v>
                </c:pt>
                <c:pt idx="3581">
                  <c:v>0.68100000000000005</c:v>
                </c:pt>
                <c:pt idx="3582">
                  <c:v>0.68199999999999994</c:v>
                </c:pt>
                <c:pt idx="3583">
                  <c:v>0.68100000000000005</c:v>
                </c:pt>
                <c:pt idx="3584">
                  <c:v>0.68100000000000005</c:v>
                </c:pt>
                <c:pt idx="3585">
                  <c:v>0.68199999999999994</c:v>
                </c:pt>
                <c:pt idx="3586">
                  <c:v>0.68300000000000027</c:v>
                </c:pt>
                <c:pt idx="3587">
                  <c:v>0.68199999999999994</c:v>
                </c:pt>
                <c:pt idx="3588">
                  <c:v>0.68300000000000027</c:v>
                </c:pt>
                <c:pt idx="3589">
                  <c:v>0.68300000000000027</c:v>
                </c:pt>
                <c:pt idx="3590">
                  <c:v>0.68300000000000027</c:v>
                </c:pt>
                <c:pt idx="3591">
                  <c:v>0.68199999999999994</c:v>
                </c:pt>
                <c:pt idx="3592">
                  <c:v>0.68000000000000016</c:v>
                </c:pt>
                <c:pt idx="3593">
                  <c:v>0.68300000000000027</c:v>
                </c:pt>
                <c:pt idx="3594">
                  <c:v>0.68199999999999994</c:v>
                </c:pt>
                <c:pt idx="3595">
                  <c:v>0.68300000000000027</c:v>
                </c:pt>
                <c:pt idx="3596">
                  <c:v>0.68300000000000027</c:v>
                </c:pt>
                <c:pt idx="3597">
                  <c:v>0.68100000000000005</c:v>
                </c:pt>
                <c:pt idx="3598">
                  <c:v>0.68300000000000027</c:v>
                </c:pt>
                <c:pt idx="3599">
                  <c:v>0.68199999999999994</c:v>
                </c:pt>
                <c:pt idx="3600">
                  <c:v>0.68100000000000005</c:v>
                </c:pt>
                <c:pt idx="3601">
                  <c:v>0.68199999999999994</c:v>
                </c:pt>
                <c:pt idx="3602">
                  <c:v>0.68100000000000005</c:v>
                </c:pt>
                <c:pt idx="3603">
                  <c:v>0.68199999999999994</c:v>
                </c:pt>
                <c:pt idx="3604">
                  <c:v>0.68000000000000016</c:v>
                </c:pt>
                <c:pt idx="3605">
                  <c:v>0.68199999999999994</c:v>
                </c:pt>
                <c:pt idx="3606">
                  <c:v>0.68199999999999994</c:v>
                </c:pt>
                <c:pt idx="3607">
                  <c:v>0.68199999999999994</c:v>
                </c:pt>
                <c:pt idx="3608">
                  <c:v>0.68199999999999994</c:v>
                </c:pt>
                <c:pt idx="3609">
                  <c:v>0.68199999999999994</c:v>
                </c:pt>
                <c:pt idx="3610">
                  <c:v>0.68300000000000027</c:v>
                </c:pt>
                <c:pt idx="3611">
                  <c:v>0.68300000000000027</c:v>
                </c:pt>
                <c:pt idx="3612">
                  <c:v>0.68100000000000005</c:v>
                </c:pt>
                <c:pt idx="3613">
                  <c:v>0.68300000000000027</c:v>
                </c:pt>
                <c:pt idx="3614">
                  <c:v>0.68199999999999994</c:v>
                </c:pt>
                <c:pt idx="3615">
                  <c:v>0.68400000000000016</c:v>
                </c:pt>
                <c:pt idx="3616">
                  <c:v>0.68300000000000027</c:v>
                </c:pt>
                <c:pt idx="3617">
                  <c:v>0.68300000000000027</c:v>
                </c:pt>
                <c:pt idx="3618">
                  <c:v>0.68199999999999994</c:v>
                </c:pt>
                <c:pt idx="3619">
                  <c:v>0.68199999999999994</c:v>
                </c:pt>
                <c:pt idx="3620">
                  <c:v>0.68500000000000005</c:v>
                </c:pt>
                <c:pt idx="3621">
                  <c:v>0.68199999999999994</c:v>
                </c:pt>
                <c:pt idx="3622">
                  <c:v>0.68199999999999994</c:v>
                </c:pt>
                <c:pt idx="3623">
                  <c:v>0.68400000000000016</c:v>
                </c:pt>
                <c:pt idx="3624">
                  <c:v>0.68100000000000005</c:v>
                </c:pt>
                <c:pt idx="3625">
                  <c:v>0.68300000000000027</c:v>
                </c:pt>
                <c:pt idx="3626">
                  <c:v>0.68300000000000027</c:v>
                </c:pt>
                <c:pt idx="3627">
                  <c:v>0.68100000000000005</c:v>
                </c:pt>
                <c:pt idx="3628">
                  <c:v>0.68199999999999994</c:v>
                </c:pt>
                <c:pt idx="3629">
                  <c:v>0.68199999999999994</c:v>
                </c:pt>
                <c:pt idx="3630">
                  <c:v>0.68300000000000027</c:v>
                </c:pt>
                <c:pt idx="3631">
                  <c:v>0.68100000000000005</c:v>
                </c:pt>
                <c:pt idx="3632">
                  <c:v>0.68100000000000005</c:v>
                </c:pt>
                <c:pt idx="3633">
                  <c:v>0.68000000000000016</c:v>
                </c:pt>
                <c:pt idx="3634">
                  <c:v>0.68100000000000005</c:v>
                </c:pt>
                <c:pt idx="3635">
                  <c:v>0.68100000000000005</c:v>
                </c:pt>
                <c:pt idx="3636">
                  <c:v>0.68100000000000005</c:v>
                </c:pt>
                <c:pt idx="3637">
                  <c:v>0.68000000000000016</c:v>
                </c:pt>
                <c:pt idx="3638">
                  <c:v>0.68100000000000005</c:v>
                </c:pt>
                <c:pt idx="3639">
                  <c:v>0.68100000000000005</c:v>
                </c:pt>
                <c:pt idx="3640">
                  <c:v>0.68199999999999994</c:v>
                </c:pt>
                <c:pt idx="3641">
                  <c:v>0.68300000000000027</c:v>
                </c:pt>
                <c:pt idx="3642">
                  <c:v>0.68100000000000005</c:v>
                </c:pt>
                <c:pt idx="3643">
                  <c:v>0.68100000000000005</c:v>
                </c:pt>
                <c:pt idx="3644">
                  <c:v>0.68100000000000005</c:v>
                </c:pt>
                <c:pt idx="3645">
                  <c:v>0.68199999999999994</c:v>
                </c:pt>
                <c:pt idx="3646">
                  <c:v>0.68199999999999994</c:v>
                </c:pt>
                <c:pt idx="3647">
                  <c:v>0.68100000000000005</c:v>
                </c:pt>
                <c:pt idx="3648">
                  <c:v>0.68300000000000027</c:v>
                </c:pt>
                <c:pt idx="3649">
                  <c:v>0.68100000000000005</c:v>
                </c:pt>
                <c:pt idx="3650">
                  <c:v>0.68000000000000016</c:v>
                </c:pt>
                <c:pt idx="3651">
                  <c:v>0.68000000000000016</c:v>
                </c:pt>
                <c:pt idx="3652">
                  <c:v>0.67900000000000027</c:v>
                </c:pt>
                <c:pt idx="3653">
                  <c:v>0.68100000000000005</c:v>
                </c:pt>
                <c:pt idx="3654">
                  <c:v>0.68199999999999994</c:v>
                </c:pt>
                <c:pt idx="3655">
                  <c:v>0.68300000000000027</c:v>
                </c:pt>
                <c:pt idx="3656">
                  <c:v>0.68300000000000027</c:v>
                </c:pt>
                <c:pt idx="3657">
                  <c:v>0.68199999999999994</c:v>
                </c:pt>
                <c:pt idx="3658">
                  <c:v>0.68300000000000027</c:v>
                </c:pt>
                <c:pt idx="3659">
                  <c:v>0.68199999999999994</c:v>
                </c:pt>
                <c:pt idx="3660">
                  <c:v>0.68100000000000005</c:v>
                </c:pt>
                <c:pt idx="3661">
                  <c:v>0.68000000000000016</c:v>
                </c:pt>
                <c:pt idx="3662">
                  <c:v>0.68000000000000016</c:v>
                </c:pt>
                <c:pt idx="3663">
                  <c:v>0.68000000000000016</c:v>
                </c:pt>
                <c:pt idx="3664">
                  <c:v>0.68000000000000016</c:v>
                </c:pt>
                <c:pt idx="3665">
                  <c:v>0.68199999999999994</c:v>
                </c:pt>
                <c:pt idx="3666">
                  <c:v>0.68100000000000005</c:v>
                </c:pt>
                <c:pt idx="3667">
                  <c:v>0.68100000000000005</c:v>
                </c:pt>
                <c:pt idx="3668">
                  <c:v>0.68100000000000005</c:v>
                </c:pt>
                <c:pt idx="3669">
                  <c:v>0.68000000000000016</c:v>
                </c:pt>
                <c:pt idx="3670">
                  <c:v>0.68300000000000027</c:v>
                </c:pt>
                <c:pt idx="3671">
                  <c:v>0.68100000000000005</c:v>
                </c:pt>
                <c:pt idx="3672">
                  <c:v>0.68100000000000005</c:v>
                </c:pt>
                <c:pt idx="3673">
                  <c:v>0.68199999999999994</c:v>
                </c:pt>
                <c:pt idx="3674">
                  <c:v>0.68000000000000016</c:v>
                </c:pt>
                <c:pt idx="3675">
                  <c:v>0.68300000000000027</c:v>
                </c:pt>
                <c:pt idx="3676">
                  <c:v>0.68100000000000005</c:v>
                </c:pt>
                <c:pt idx="3677">
                  <c:v>0.68199999999999994</c:v>
                </c:pt>
                <c:pt idx="3678">
                  <c:v>0.68300000000000027</c:v>
                </c:pt>
                <c:pt idx="3679">
                  <c:v>0.68100000000000005</c:v>
                </c:pt>
                <c:pt idx="3680">
                  <c:v>0.68199999999999994</c:v>
                </c:pt>
                <c:pt idx="3681">
                  <c:v>0.68000000000000016</c:v>
                </c:pt>
                <c:pt idx="3682">
                  <c:v>0.68300000000000027</c:v>
                </c:pt>
                <c:pt idx="3683">
                  <c:v>0.68100000000000005</c:v>
                </c:pt>
                <c:pt idx="3684">
                  <c:v>0.68000000000000016</c:v>
                </c:pt>
                <c:pt idx="3685">
                  <c:v>0.68100000000000005</c:v>
                </c:pt>
                <c:pt idx="3686">
                  <c:v>0.68100000000000005</c:v>
                </c:pt>
                <c:pt idx="3687">
                  <c:v>0.68199999999999994</c:v>
                </c:pt>
                <c:pt idx="3688">
                  <c:v>0.68100000000000005</c:v>
                </c:pt>
                <c:pt idx="3689">
                  <c:v>0.68199999999999994</c:v>
                </c:pt>
                <c:pt idx="3690">
                  <c:v>0.68199999999999994</c:v>
                </c:pt>
                <c:pt idx="3691">
                  <c:v>0.68100000000000005</c:v>
                </c:pt>
                <c:pt idx="3692">
                  <c:v>0.68300000000000027</c:v>
                </c:pt>
                <c:pt idx="3693">
                  <c:v>0.68199999999999994</c:v>
                </c:pt>
                <c:pt idx="3694">
                  <c:v>0.68100000000000005</c:v>
                </c:pt>
                <c:pt idx="3695">
                  <c:v>0.68100000000000005</c:v>
                </c:pt>
                <c:pt idx="3696">
                  <c:v>0.68100000000000005</c:v>
                </c:pt>
                <c:pt idx="3697">
                  <c:v>0.68199999999999994</c:v>
                </c:pt>
                <c:pt idx="3698">
                  <c:v>0.68300000000000027</c:v>
                </c:pt>
                <c:pt idx="3699">
                  <c:v>0.68100000000000005</c:v>
                </c:pt>
                <c:pt idx="3700">
                  <c:v>0.68100000000000005</c:v>
                </c:pt>
                <c:pt idx="3701">
                  <c:v>0.68199999999999994</c:v>
                </c:pt>
                <c:pt idx="3702">
                  <c:v>0.68199999999999994</c:v>
                </c:pt>
                <c:pt idx="3703">
                  <c:v>0.68199999999999994</c:v>
                </c:pt>
                <c:pt idx="3704">
                  <c:v>0.68100000000000005</c:v>
                </c:pt>
                <c:pt idx="3705">
                  <c:v>0.68300000000000027</c:v>
                </c:pt>
                <c:pt idx="3706">
                  <c:v>0.68100000000000005</c:v>
                </c:pt>
                <c:pt idx="3707">
                  <c:v>0.68199999999999994</c:v>
                </c:pt>
                <c:pt idx="3708">
                  <c:v>0.68199999999999994</c:v>
                </c:pt>
                <c:pt idx="3709">
                  <c:v>0.68300000000000027</c:v>
                </c:pt>
                <c:pt idx="3710">
                  <c:v>0.68199999999999994</c:v>
                </c:pt>
                <c:pt idx="3711">
                  <c:v>0.68100000000000005</c:v>
                </c:pt>
                <c:pt idx="3712">
                  <c:v>0.68000000000000016</c:v>
                </c:pt>
                <c:pt idx="3713">
                  <c:v>0.68400000000000016</c:v>
                </c:pt>
                <c:pt idx="3714">
                  <c:v>0.68300000000000027</c:v>
                </c:pt>
                <c:pt idx="3715">
                  <c:v>0.68400000000000016</c:v>
                </c:pt>
                <c:pt idx="3716">
                  <c:v>0.68199999999999994</c:v>
                </c:pt>
                <c:pt idx="3717">
                  <c:v>0.68300000000000027</c:v>
                </c:pt>
                <c:pt idx="3718">
                  <c:v>0.68300000000000027</c:v>
                </c:pt>
                <c:pt idx="3719">
                  <c:v>0.68199999999999994</c:v>
                </c:pt>
                <c:pt idx="3720">
                  <c:v>0.68300000000000027</c:v>
                </c:pt>
                <c:pt idx="3721">
                  <c:v>0.68300000000000027</c:v>
                </c:pt>
                <c:pt idx="3722">
                  <c:v>0.68300000000000027</c:v>
                </c:pt>
                <c:pt idx="3723">
                  <c:v>0.68199999999999994</c:v>
                </c:pt>
                <c:pt idx="3724">
                  <c:v>0.68199999999999994</c:v>
                </c:pt>
                <c:pt idx="3725">
                  <c:v>0.68400000000000016</c:v>
                </c:pt>
                <c:pt idx="3726">
                  <c:v>0.68100000000000005</c:v>
                </c:pt>
                <c:pt idx="3727">
                  <c:v>0.68300000000000027</c:v>
                </c:pt>
                <c:pt idx="3728">
                  <c:v>0.68300000000000027</c:v>
                </c:pt>
                <c:pt idx="3729">
                  <c:v>0.68400000000000016</c:v>
                </c:pt>
                <c:pt idx="3730">
                  <c:v>0.68500000000000005</c:v>
                </c:pt>
                <c:pt idx="3731">
                  <c:v>0.68199999999999994</c:v>
                </c:pt>
                <c:pt idx="3732">
                  <c:v>0.68300000000000027</c:v>
                </c:pt>
                <c:pt idx="3733">
                  <c:v>0.68400000000000016</c:v>
                </c:pt>
                <c:pt idx="3734">
                  <c:v>0.68300000000000027</c:v>
                </c:pt>
                <c:pt idx="3735">
                  <c:v>0.68400000000000016</c:v>
                </c:pt>
                <c:pt idx="3736">
                  <c:v>0.68500000000000005</c:v>
                </c:pt>
                <c:pt idx="3737">
                  <c:v>0.68500000000000005</c:v>
                </c:pt>
                <c:pt idx="3738">
                  <c:v>0.68300000000000027</c:v>
                </c:pt>
                <c:pt idx="3739">
                  <c:v>0.68300000000000027</c:v>
                </c:pt>
                <c:pt idx="3740">
                  <c:v>0.68400000000000016</c:v>
                </c:pt>
                <c:pt idx="3741">
                  <c:v>0.68400000000000016</c:v>
                </c:pt>
                <c:pt idx="3742">
                  <c:v>0.68300000000000027</c:v>
                </c:pt>
                <c:pt idx="3743">
                  <c:v>0.68400000000000016</c:v>
                </c:pt>
                <c:pt idx="3744">
                  <c:v>0.68300000000000027</c:v>
                </c:pt>
                <c:pt idx="3745">
                  <c:v>0.68400000000000016</c:v>
                </c:pt>
                <c:pt idx="3746">
                  <c:v>0.68300000000000027</c:v>
                </c:pt>
                <c:pt idx="3747">
                  <c:v>0.68500000000000005</c:v>
                </c:pt>
                <c:pt idx="3748">
                  <c:v>0.68300000000000027</c:v>
                </c:pt>
                <c:pt idx="3749">
                  <c:v>0.68300000000000027</c:v>
                </c:pt>
                <c:pt idx="3750">
                  <c:v>0.68400000000000016</c:v>
                </c:pt>
                <c:pt idx="3751">
                  <c:v>0.68500000000000005</c:v>
                </c:pt>
                <c:pt idx="3752">
                  <c:v>0.68199999999999994</c:v>
                </c:pt>
                <c:pt idx="3753">
                  <c:v>0.68400000000000016</c:v>
                </c:pt>
                <c:pt idx="3754">
                  <c:v>0.68300000000000027</c:v>
                </c:pt>
                <c:pt idx="3755">
                  <c:v>0.68300000000000027</c:v>
                </c:pt>
                <c:pt idx="3756">
                  <c:v>0.68100000000000005</c:v>
                </c:pt>
                <c:pt idx="3757">
                  <c:v>0.68100000000000005</c:v>
                </c:pt>
                <c:pt idx="3758">
                  <c:v>0.68500000000000005</c:v>
                </c:pt>
                <c:pt idx="3759">
                  <c:v>0.68300000000000027</c:v>
                </c:pt>
                <c:pt idx="3760">
                  <c:v>0.68100000000000005</c:v>
                </c:pt>
                <c:pt idx="3761">
                  <c:v>0.68199999999999994</c:v>
                </c:pt>
                <c:pt idx="3762">
                  <c:v>0.68300000000000027</c:v>
                </c:pt>
                <c:pt idx="3763">
                  <c:v>0.68199999999999994</c:v>
                </c:pt>
                <c:pt idx="3764">
                  <c:v>0.68300000000000027</c:v>
                </c:pt>
                <c:pt idx="3765">
                  <c:v>0.68400000000000016</c:v>
                </c:pt>
                <c:pt idx="3766">
                  <c:v>0.68400000000000016</c:v>
                </c:pt>
                <c:pt idx="3767">
                  <c:v>0.68400000000000016</c:v>
                </c:pt>
                <c:pt idx="3768">
                  <c:v>0.68300000000000027</c:v>
                </c:pt>
                <c:pt idx="3769">
                  <c:v>0.68400000000000016</c:v>
                </c:pt>
                <c:pt idx="3770">
                  <c:v>0.68300000000000027</c:v>
                </c:pt>
                <c:pt idx="3771">
                  <c:v>0.68199999999999994</c:v>
                </c:pt>
                <c:pt idx="3772">
                  <c:v>0.68100000000000005</c:v>
                </c:pt>
                <c:pt idx="3773">
                  <c:v>0.68199999999999994</c:v>
                </c:pt>
                <c:pt idx="3774">
                  <c:v>0.68199999999999994</c:v>
                </c:pt>
                <c:pt idx="3775">
                  <c:v>0.68400000000000016</c:v>
                </c:pt>
                <c:pt idx="3776">
                  <c:v>0.68199999999999994</c:v>
                </c:pt>
                <c:pt idx="3777">
                  <c:v>0.68100000000000005</c:v>
                </c:pt>
                <c:pt idx="3778">
                  <c:v>0.68300000000000027</c:v>
                </c:pt>
                <c:pt idx="3779">
                  <c:v>0.68300000000000027</c:v>
                </c:pt>
                <c:pt idx="3780">
                  <c:v>0.68199999999999994</c:v>
                </c:pt>
                <c:pt idx="3781">
                  <c:v>0.68199999999999994</c:v>
                </c:pt>
                <c:pt idx="3782">
                  <c:v>0.68300000000000027</c:v>
                </c:pt>
                <c:pt idx="3783">
                  <c:v>0.68400000000000016</c:v>
                </c:pt>
                <c:pt idx="3784">
                  <c:v>0.68300000000000027</c:v>
                </c:pt>
                <c:pt idx="3785">
                  <c:v>0.68199999999999994</c:v>
                </c:pt>
                <c:pt idx="3786">
                  <c:v>0.68400000000000016</c:v>
                </c:pt>
                <c:pt idx="3787">
                  <c:v>0.68199999999999994</c:v>
                </c:pt>
                <c:pt idx="3788">
                  <c:v>0.68199999999999994</c:v>
                </c:pt>
                <c:pt idx="3789">
                  <c:v>0.68300000000000027</c:v>
                </c:pt>
                <c:pt idx="3790">
                  <c:v>0.68500000000000005</c:v>
                </c:pt>
                <c:pt idx="3791">
                  <c:v>0.68199999999999994</c:v>
                </c:pt>
                <c:pt idx="3792">
                  <c:v>0.68300000000000027</c:v>
                </c:pt>
                <c:pt idx="3793">
                  <c:v>0.68199999999999994</c:v>
                </c:pt>
                <c:pt idx="3794">
                  <c:v>0.68199999999999994</c:v>
                </c:pt>
                <c:pt idx="3795">
                  <c:v>0.68400000000000016</c:v>
                </c:pt>
                <c:pt idx="3796">
                  <c:v>0.68300000000000027</c:v>
                </c:pt>
                <c:pt idx="3797">
                  <c:v>0.68199999999999994</c:v>
                </c:pt>
                <c:pt idx="3798">
                  <c:v>0.68199999999999994</c:v>
                </c:pt>
                <c:pt idx="3799">
                  <c:v>0.68199999999999994</c:v>
                </c:pt>
                <c:pt idx="3800">
                  <c:v>0.68300000000000027</c:v>
                </c:pt>
                <c:pt idx="3801">
                  <c:v>0.68400000000000016</c:v>
                </c:pt>
                <c:pt idx="3802">
                  <c:v>0.68400000000000016</c:v>
                </c:pt>
                <c:pt idx="3803">
                  <c:v>0.68300000000000027</c:v>
                </c:pt>
                <c:pt idx="3804">
                  <c:v>0.68199999999999994</c:v>
                </c:pt>
                <c:pt idx="3805">
                  <c:v>0.68400000000000016</c:v>
                </c:pt>
                <c:pt idx="3806">
                  <c:v>0.68500000000000005</c:v>
                </c:pt>
                <c:pt idx="3807">
                  <c:v>0.68400000000000016</c:v>
                </c:pt>
                <c:pt idx="3808">
                  <c:v>0.68300000000000027</c:v>
                </c:pt>
                <c:pt idx="3809">
                  <c:v>0.68400000000000016</c:v>
                </c:pt>
                <c:pt idx="3810">
                  <c:v>0.68300000000000027</c:v>
                </c:pt>
                <c:pt idx="3811">
                  <c:v>0.68199999999999994</c:v>
                </c:pt>
                <c:pt idx="3812">
                  <c:v>0.68400000000000016</c:v>
                </c:pt>
                <c:pt idx="3813">
                  <c:v>0.68300000000000027</c:v>
                </c:pt>
                <c:pt idx="3814">
                  <c:v>0.68400000000000016</c:v>
                </c:pt>
                <c:pt idx="3815">
                  <c:v>0.68300000000000027</c:v>
                </c:pt>
                <c:pt idx="3816">
                  <c:v>0.68400000000000016</c:v>
                </c:pt>
                <c:pt idx="3817">
                  <c:v>0.68400000000000016</c:v>
                </c:pt>
                <c:pt idx="3818">
                  <c:v>0.68300000000000027</c:v>
                </c:pt>
                <c:pt idx="3819">
                  <c:v>0.68199999999999994</c:v>
                </c:pt>
                <c:pt idx="3820">
                  <c:v>0.68300000000000027</c:v>
                </c:pt>
                <c:pt idx="3821">
                  <c:v>0.68400000000000016</c:v>
                </c:pt>
                <c:pt idx="3822">
                  <c:v>0.68400000000000016</c:v>
                </c:pt>
                <c:pt idx="3823">
                  <c:v>0.68300000000000027</c:v>
                </c:pt>
                <c:pt idx="3824">
                  <c:v>0.68400000000000016</c:v>
                </c:pt>
                <c:pt idx="3825">
                  <c:v>0.68500000000000005</c:v>
                </c:pt>
                <c:pt idx="3826">
                  <c:v>0.68300000000000027</c:v>
                </c:pt>
                <c:pt idx="3827">
                  <c:v>0.68400000000000016</c:v>
                </c:pt>
                <c:pt idx="3828">
                  <c:v>0.68300000000000027</c:v>
                </c:pt>
                <c:pt idx="3829">
                  <c:v>0.68300000000000027</c:v>
                </c:pt>
                <c:pt idx="3830">
                  <c:v>0.68400000000000016</c:v>
                </c:pt>
                <c:pt idx="3831">
                  <c:v>0.68300000000000027</c:v>
                </c:pt>
                <c:pt idx="3832">
                  <c:v>0.68300000000000027</c:v>
                </c:pt>
                <c:pt idx="3833">
                  <c:v>0.68300000000000027</c:v>
                </c:pt>
                <c:pt idx="3834">
                  <c:v>0.68400000000000016</c:v>
                </c:pt>
                <c:pt idx="3835">
                  <c:v>0.68400000000000016</c:v>
                </c:pt>
                <c:pt idx="3836">
                  <c:v>0.68400000000000016</c:v>
                </c:pt>
                <c:pt idx="3837">
                  <c:v>0.68300000000000027</c:v>
                </c:pt>
                <c:pt idx="3838">
                  <c:v>0.68400000000000016</c:v>
                </c:pt>
                <c:pt idx="3839">
                  <c:v>0.68500000000000005</c:v>
                </c:pt>
                <c:pt idx="3840">
                  <c:v>0.68500000000000005</c:v>
                </c:pt>
                <c:pt idx="3841">
                  <c:v>0.68199999999999994</c:v>
                </c:pt>
                <c:pt idx="3842">
                  <c:v>0.68400000000000016</c:v>
                </c:pt>
                <c:pt idx="3843">
                  <c:v>0.68100000000000005</c:v>
                </c:pt>
                <c:pt idx="3844">
                  <c:v>0.68300000000000027</c:v>
                </c:pt>
                <c:pt idx="3845">
                  <c:v>0.68500000000000005</c:v>
                </c:pt>
                <c:pt idx="3846">
                  <c:v>0.68599999999999994</c:v>
                </c:pt>
                <c:pt idx="3847">
                  <c:v>0.68500000000000005</c:v>
                </c:pt>
                <c:pt idx="3848">
                  <c:v>0.68400000000000016</c:v>
                </c:pt>
                <c:pt idx="3849">
                  <c:v>0.68400000000000016</c:v>
                </c:pt>
                <c:pt idx="3850">
                  <c:v>0.68300000000000027</c:v>
                </c:pt>
                <c:pt idx="3851">
                  <c:v>0.68400000000000016</c:v>
                </c:pt>
                <c:pt idx="3852">
                  <c:v>0.68400000000000016</c:v>
                </c:pt>
                <c:pt idx="3853">
                  <c:v>0.68500000000000005</c:v>
                </c:pt>
                <c:pt idx="3854">
                  <c:v>0.68400000000000016</c:v>
                </c:pt>
                <c:pt idx="3855">
                  <c:v>0.68500000000000005</c:v>
                </c:pt>
                <c:pt idx="3856">
                  <c:v>0.68400000000000016</c:v>
                </c:pt>
                <c:pt idx="3857">
                  <c:v>0.68300000000000027</c:v>
                </c:pt>
                <c:pt idx="3858">
                  <c:v>0.68300000000000027</c:v>
                </c:pt>
                <c:pt idx="3859">
                  <c:v>0.68400000000000016</c:v>
                </c:pt>
                <c:pt idx="3860">
                  <c:v>0.68300000000000027</c:v>
                </c:pt>
                <c:pt idx="3861">
                  <c:v>0.68300000000000027</c:v>
                </c:pt>
                <c:pt idx="3862">
                  <c:v>0.68400000000000016</c:v>
                </c:pt>
                <c:pt idx="3863">
                  <c:v>0.68300000000000027</c:v>
                </c:pt>
                <c:pt idx="3864">
                  <c:v>0.68400000000000016</c:v>
                </c:pt>
                <c:pt idx="3865">
                  <c:v>0.68300000000000027</c:v>
                </c:pt>
                <c:pt idx="3866">
                  <c:v>0.68199999999999994</c:v>
                </c:pt>
                <c:pt idx="3867">
                  <c:v>0.68400000000000016</c:v>
                </c:pt>
                <c:pt idx="3868">
                  <c:v>0.68500000000000005</c:v>
                </c:pt>
                <c:pt idx="3869">
                  <c:v>0.68199999999999994</c:v>
                </c:pt>
                <c:pt idx="3870">
                  <c:v>0.68300000000000027</c:v>
                </c:pt>
                <c:pt idx="3871">
                  <c:v>0.68300000000000027</c:v>
                </c:pt>
                <c:pt idx="3872">
                  <c:v>0.68400000000000016</c:v>
                </c:pt>
                <c:pt idx="3873">
                  <c:v>0.68400000000000016</c:v>
                </c:pt>
                <c:pt idx="3874">
                  <c:v>0.68400000000000016</c:v>
                </c:pt>
                <c:pt idx="3875">
                  <c:v>0.68400000000000016</c:v>
                </c:pt>
                <c:pt idx="3876">
                  <c:v>0.68199999999999994</c:v>
                </c:pt>
                <c:pt idx="3877">
                  <c:v>0.68500000000000005</c:v>
                </c:pt>
                <c:pt idx="3878">
                  <c:v>0.68500000000000005</c:v>
                </c:pt>
                <c:pt idx="3879">
                  <c:v>0.68300000000000027</c:v>
                </c:pt>
                <c:pt idx="3880">
                  <c:v>0.68300000000000027</c:v>
                </c:pt>
                <c:pt idx="3881">
                  <c:v>0.68400000000000016</c:v>
                </c:pt>
                <c:pt idx="3882">
                  <c:v>0.68500000000000005</c:v>
                </c:pt>
                <c:pt idx="3883">
                  <c:v>0.68500000000000005</c:v>
                </c:pt>
                <c:pt idx="3884">
                  <c:v>0.68400000000000016</c:v>
                </c:pt>
                <c:pt idx="3885">
                  <c:v>0.68500000000000005</c:v>
                </c:pt>
                <c:pt idx="3886">
                  <c:v>0.68400000000000016</c:v>
                </c:pt>
                <c:pt idx="3887">
                  <c:v>0.68300000000000027</c:v>
                </c:pt>
                <c:pt idx="3888">
                  <c:v>0.68400000000000016</c:v>
                </c:pt>
                <c:pt idx="3889">
                  <c:v>0.68300000000000027</c:v>
                </c:pt>
                <c:pt idx="3890">
                  <c:v>0.68199999999999994</c:v>
                </c:pt>
                <c:pt idx="3891">
                  <c:v>0.68300000000000027</c:v>
                </c:pt>
                <c:pt idx="3892">
                  <c:v>0.68400000000000016</c:v>
                </c:pt>
                <c:pt idx="3893">
                  <c:v>0.68500000000000005</c:v>
                </c:pt>
                <c:pt idx="3894">
                  <c:v>0.68500000000000005</c:v>
                </c:pt>
                <c:pt idx="3895">
                  <c:v>0.68300000000000027</c:v>
                </c:pt>
                <c:pt idx="3896">
                  <c:v>0.68400000000000016</c:v>
                </c:pt>
                <c:pt idx="3897">
                  <c:v>0.68300000000000027</c:v>
                </c:pt>
                <c:pt idx="3898">
                  <c:v>0.68199999999999994</c:v>
                </c:pt>
                <c:pt idx="3899">
                  <c:v>0.68199999999999994</c:v>
                </c:pt>
                <c:pt idx="3900">
                  <c:v>0.68300000000000027</c:v>
                </c:pt>
                <c:pt idx="3901">
                  <c:v>0.68300000000000027</c:v>
                </c:pt>
                <c:pt idx="3902">
                  <c:v>0.68400000000000016</c:v>
                </c:pt>
                <c:pt idx="3903">
                  <c:v>0.68400000000000016</c:v>
                </c:pt>
                <c:pt idx="3904">
                  <c:v>0.68500000000000005</c:v>
                </c:pt>
                <c:pt idx="3905">
                  <c:v>0.68500000000000005</c:v>
                </c:pt>
                <c:pt idx="3906">
                  <c:v>0.68400000000000016</c:v>
                </c:pt>
                <c:pt idx="3907">
                  <c:v>0.68500000000000005</c:v>
                </c:pt>
                <c:pt idx="3908">
                  <c:v>0.68500000000000005</c:v>
                </c:pt>
                <c:pt idx="3909">
                  <c:v>0.68599999999999994</c:v>
                </c:pt>
                <c:pt idx="3910">
                  <c:v>0.68500000000000005</c:v>
                </c:pt>
                <c:pt idx="3911">
                  <c:v>0.68400000000000016</c:v>
                </c:pt>
                <c:pt idx="3912">
                  <c:v>0.68500000000000005</c:v>
                </c:pt>
                <c:pt idx="3913">
                  <c:v>0.68300000000000027</c:v>
                </c:pt>
                <c:pt idx="3914">
                  <c:v>0.68400000000000016</c:v>
                </c:pt>
                <c:pt idx="3915">
                  <c:v>0.68300000000000027</c:v>
                </c:pt>
                <c:pt idx="3916">
                  <c:v>0.68400000000000016</c:v>
                </c:pt>
                <c:pt idx="3917">
                  <c:v>0.68500000000000005</c:v>
                </c:pt>
                <c:pt idx="3918">
                  <c:v>0.68500000000000005</c:v>
                </c:pt>
                <c:pt idx="3919">
                  <c:v>0.68500000000000005</c:v>
                </c:pt>
                <c:pt idx="3920">
                  <c:v>0.68400000000000016</c:v>
                </c:pt>
                <c:pt idx="3921">
                  <c:v>0.68400000000000016</c:v>
                </c:pt>
                <c:pt idx="3922">
                  <c:v>0.68500000000000005</c:v>
                </c:pt>
                <c:pt idx="3923">
                  <c:v>0.68300000000000027</c:v>
                </c:pt>
                <c:pt idx="3924">
                  <c:v>0.68500000000000005</c:v>
                </c:pt>
                <c:pt idx="3925">
                  <c:v>0.68500000000000005</c:v>
                </c:pt>
                <c:pt idx="3926">
                  <c:v>0.68500000000000005</c:v>
                </c:pt>
                <c:pt idx="3927">
                  <c:v>0.68300000000000027</c:v>
                </c:pt>
                <c:pt idx="3928">
                  <c:v>0.68500000000000005</c:v>
                </c:pt>
                <c:pt idx="3929">
                  <c:v>0.68300000000000027</c:v>
                </c:pt>
                <c:pt idx="3930">
                  <c:v>0.68300000000000027</c:v>
                </c:pt>
                <c:pt idx="3931">
                  <c:v>0.68400000000000016</c:v>
                </c:pt>
                <c:pt idx="3932">
                  <c:v>0.68300000000000027</c:v>
                </c:pt>
                <c:pt idx="3933">
                  <c:v>0.68300000000000027</c:v>
                </c:pt>
                <c:pt idx="3934">
                  <c:v>0.68300000000000027</c:v>
                </c:pt>
                <c:pt idx="3935">
                  <c:v>0.68400000000000016</c:v>
                </c:pt>
                <c:pt idx="3936">
                  <c:v>0.68199999999999994</c:v>
                </c:pt>
                <c:pt idx="3937">
                  <c:v>0.68400000000000016</c:v>
                </c:pt>
                <c:pt idx="3938">
                  <c:v>0.68400000000000016</c:v>
                </c:pt>
                <c:pt idx="3939">
                  <c:v>0.68500000000000005</c:v>
                </c:pt>
                <c:pt idx="3940">
                  <c:v>0.68599999999999994</c:v>
                </c:pt>
                <c:pt idx="3941">
                  <c:v>0.68400000000000016</c:v>
                </c:pt>
                <c:pt idx="3942">
                  <c:v>0.68300000000000027</c:v>
                </c:pt>
                <c:pt idx="3943">
                  <c:v>0.68300000000000027</c:v>
                </c:pt>
                <c:pt idx="3944">
                  <c:v>0.68500000000000005</c:v>
                </c:pt>
                <c:pt idx="3945">
                  <c:v>0.68400000000000016</c:v>
                </c:pt>
                <c:pt idx="3946">
                  <c:v>0.68300000000000027</c:v>
                </c:pt>
                <c:pt idx="3947">
                  <c:v>0.68300000000000027</c:v>
                </c:pt>
                <c:pt idx="3948">
                  <c:v>0.68300000000000027</c:v>
                </c:pt>
                <c:pt idx="3949">
                  <c:v>0.68400000000000016</c:v>
                </c:pt>
                <c:pt idx="3950">
                  <c:v>0.68400000000000016</c:v>
                </c:pt>
                <c:pt idx="3951">
                  <c:v>0.68300000000000027</c:v>
                </c:pt>
                <c:pt idx="3952">
                  <c:v>0.68199999999999994</c:v>
                </c:pt>
                <c:pt idx="3953">
                  <c:v>0.68199999999999994</c:v>
                </c:pt>
                <c:pt idx="3954">
                  <c:v>0.68400000000000016</c:v>
                </c:pt>
                <c:pt idx="3955">
                  <c:v>0.68199999999999994</c:v>
                </c:pt>
                <c:pt idx="3956">
                  <c:v>0.68300000000000027</c:v>
                </c:pt>
                <c:pt idx="3957">
                  <c:v>0.68400000000000016</c:v>
                </c:pt>
                <c:pt idx="3958">
                  <c:v>0.68300000000000027</c:v>
                </c:pt>
                <c:pt idx="3959">
                  <c:v>0.68300000000000027</c:v>
                </c:pt>
                <c:pt idx="3960">
                  <c:v>0.68300000000000027</c:v>
                </c:pt>
                <c:pt idx="3961">
                  <c:v>0.68199999999999994</c:v>
                </c:pt>
                <c:pt idx="3962">
                  <c:v>0.68400000000000016</c:v>
                </c:pt>
                <c:pt idx="3963">
                  <c:v>0.68199999999999994</c:v>
                </c:pt>
                <c:pt idx="3964">
                  <c:v>0.68100000000000005</c:v>
                </c:pt>
                <c:pt idx="3965">
                  <c:v>0.68300000000000027</c:v>
                </c:pt>
                <c:pt idx="3966">
                  <c:v>0.68199999999999994</c:v>
                </c:pt>
                <c:pt idx="3967">
                  <c:v>0.68199999999999994</c:v>
                </c:pt>
                <c:pt idx="3968">
                  <c:v>0.68400000000000016</c:v>
                </c:pt>
                <c:pt idx="3969">
                  <c:v>0.68300000000000027</c:v>
                </c:pt>
                <c:pt idx="3970">
                  <c:v>0.68300000000000027</c:v>
                </c:pt>
                <c:pt idx="3971">
                  <c:v>0.68300000000000027</c:v>
                </c:pt>
                <c:pt idx="3972">
                  <c:v>0.68300000000000027</c:v>
                </c:pt>
                <c:pt idx="3973">
                  <c:v>0.68400000000000016</c:v>
                </c:pt>
                <c:pt idx="3974">
                  <c:v>0.68300000000000027</c:v>
                </c:pt>
                <c:pt idx="3975">
                  <c:v>0.68300000000000027</c:v>
                </c:pt>
                <c:pt idx="3976">
                  <c:v>0.68300000000000027</c:v>
                </c:pt>
                <c:pt idx="3977">
                  <c:v>0.68400000000000016</c:v>
                </c:pt>
                <c:pt idx="3978">
                  <c:v>0.68199999999999994</c:v>
                </c:pt>
                <c:pt idx="3979">
                  <c:v>0.68300000000000027</c:v>
                </c:pt>
                <c:pt idx="3980">
                  <c:v>0.68500000000000005</c:v>
                </c:pt>
                <c:pt idx="3981">
                  <c:v>0.68300000000000027</c:v>
                </c:pt>
                <c:pt idx="3982">
                  <c:v>0.68300000000000027</c:v>
                </c:pt>
                <c:pt idx="3983">
                  <c:v>0.68199999999999994</c:v>
                </c:pt>
                <c:pt idx="3984">
                  <c:v>0.68400000000000016</c:v>
                </c:pt>
                <c:pt idx="3985">
                  <c:v>0.68300000000000027</c:v>
                </c:pt>
                <c:pt idx="3986">
                  <c:v>0.68400000000000016</c:v>
                </c:pt>
                <c:pt idx="3987">
                  <c:v>0.68400000000000016</c:v>
                </c:pt>
                <c:pt idx="3988">
                  <c:v>0.68400000000000016</c:v>
                </c:pt>
                <c:pt idx="3989">
                  <c:v>0.68199999999999994</c:v>
                </c:pt>
                <c:pt idx="3990">
                  <c:v>0.68100000000000005</c:v>
                </c:pt>
                <c:pt idx="3991">
                  <c:v>0.68300000000000027</c:v>
                </c:pt>
                <c:pt idx="3992">
                  <c:v>0.68300000000000027</c:v>
                </c:pt>
                <c:pt idx="3993">
                  <c:v>0.68500000000000005</c:v>
                </c:pt>
                <c:pt idx="3994">
                  <c:v>0.68400000000000016</c:v>
                </c:pt>
                <c:pt idx="3995">
                  <c:v>0.68500000000000005</c:v>
                </c:pt>
                <c:pt idx="3996">
                  <c:v>0.68500000000000005</c:v>
                </c:pt>
                <c:pt idx="3997">
                  <c:v>0.68500000000000005</c:v>
                </c:pt>
                <c:pt idx="3998">
                  <c:v>0.68599999999999994</c:v>
                </c:pt>
                <c:pt idx="3999">
                  <c:v>0.68400000000000016</c:v>
                </c:pt>
                <c:pt idx="4000">
                  <c:v>0.68500000000000005</c:v>
                </c:pt>
                <c:pt idx="4001">
                  <c:v>0.68400000000000016</c:v>
                </c:pt>
                <c:pt idx="4002">
                  <c:v>0.68300000000000027</c:v>
                </c:pt>
                <c:pt idx="4003">
                  <c:v>0.68300000000000027</c:v>
                </c:pt>
                <c:pt idx="4004">
                  <c:v>0.68500000000000005</c:v>
                </c:pt>
                <c:pt idx="4005">
                  <c:v>0.68500000000000005</c:v>
                </c:pt>
                <c:pt idx="4006">
                  <c:v>0.68400000000000016</c:v>
                </c:pt>
                <c:pt idx="4007">
                  <c:v>0.68400000000000016</c:v>
                </c:pt>
                <c:pt idx="4008">
                  <c:v>0.68500000000000005</c:v>
                </c:pt>
                <c:pt idx="4009">
                  <c:v>0.68599999999999994</c:v>
                </c:pt>
                <c:pt idx="4010">
                  <c:v>0.68500000000000005</c:v>
                </c:pt>
                <c:pt idx="4011">
                  <c:v>0.68599999999999994</c:v>
                </c:pt>
                <c:pt idx="4012">
                  <c:v>0.68500000000000005</c:v>
                </c:pt>
                <c:pt idx="4013">
                  <c:v>0.68400000000000016</c:v>
                </c:pt>
                <c:pt idx="4014">
                  <c:v>0.68599999999999994</c:v>
                </c:pt>
                <c:pt idx="4015">
                  <c:v>0.68599999999999994</c:v>
                </c:pt>
                <c:pt idx="4016">
                  <c:v>0.68599999999999994</c:v>
                </c:pt>
                <c:pt idx="4017">
                  <c:v>0.68400000000000016</c:v>
                </c:pt>
                <c:pt idx="4018">
                  <c:v>0.68599999999999994</c:v>
                </c:pt>
                <c:pt idx="4019">
                  <c:v>0.68300000000000027</c:v>
                </c:pt>
                <c:pt idx="4020">
                  <c:v>0.68500000000000005</c:v>
                </c:pt>
                <c:pt idx="4021">
                  <c:v>0.68400000000000016</c:v>
                </c:pt>
                <c:pt idx="4022">
                  <c:v>0.68599999999999994</c:v>
                </c:pt>
                <c:pt idx="4023">
                  <c:v>0.68500000000000005</c:v>
                </c:pt>
                <c:pt idx="4024">
                  <c:v>0.68500000000000005</c:v>
                </c:pt>
                <c:pt idx="4025">
                  <c:v>0.68500000000000005</c:v>
                </c:pt>
                <c:pt idx="4026">
                  <c:v>0.68500000000000005</c:v>
                </c:pt>
                <c:pt idx="4027">
                  <c:v>0.68500000000000005</c:v>
                </c:pt>
                <c:pt idx="4028">
                  <c:v>0.68599999999999994</c:v>
                </c:pt>
                <c:pt idx="4029">
                  <c:v>0.68400000000000016</c:v>
                </c:pt>
                <c:pt idx="4030">
                  <c:v>0.68400000000000016</c:v>
                </c:pt>
                <c:pt idx="4031">
                  <c:v>0.68400000000000016</c:v>
                </c:pt>
                <c:pt idx="4032">
                  <c:v>0.68599999999999994</c:v>
                </c:pt>
                <c:pt idx="4033">
                  <c:v>0.68400000000000016</c:v>
                </c:pt>
                <c:pt idx="4034">
                  <c:v>0.68599999999999994</c:v>
                </c:pt>
                <c:pt idx="4035">
                  <c:v>0.68400000000000016</c:v>
                </c:pt>
                <c:pt idx="4036">
                  <c:v>0.68500000000000005</c:v>
                </c:pt>
                <c:pt idx="4037">
                  <c:v>0.68300000000000027</c:v>
                </c:pt>
                <c:pt idx="4038">
                  <c:v>0.68599999999999994</c:v>
                </c:pt>
                <c:pt idx="4039">
                  <c:v>0.68599999999999994</c:v>
                </c:pt>
                <c:pt idx="4040">
                  <c:v>0.68599999999999994</c:v>
                </c:pt>
                <c:pt idx="4041">
                  <c:v>0.68599999999999994</c:v>
                </c:pt>
                <c:pt idx="4042">
                  <c:v>0.68500000000000005</c:v>
                </c:pt>
                <c:pt idx="4043">
                  <c:v>0.68400000000000016</c:v>
                </c:pt>
                <c:pt idx="4044">
                  <c:v>0.68599999999999994</c:v>
                </c:pt>
                <c:pt idx="4045">
                  <c:v>0.68599999999999994</c:v>
                </c:pt>
                <c:pt idx="4046">
                  <c:v>0.68599999999999994</c:v>
                </c:pt>
                <c:pt idx="4047">
                  <c:v>0.68599999999999994</c:v>
                </c:pt>
                <c:pt idx="4048">
                  <c:v>0.68599999999999994</c:v>
                </c:pt>
                <c:pt idx="4049">
                  <c:v>0.68599999999999994</c:v>
                </c:pt>
                <c:pt idx="4050">
                  <c:v>0.68500000000000005</c:v>
                </c:pt>
                <c:pt idx="4051">
                  <c:v>0.68599999999999994</c:v>
                </c:pt>
                <c:pt idx="4052">
                  <c:v>0.68599999999999994</c:v>
                </c:pt>
                <c:pt idx="4053">
                  <c:v>0.68599999999999994</c:v>
                </c:pt>
                <c:pt idx="4054">
                  <c:v>0.68500000000000005</c:v>
                </c:pt>
                <c:pt idx="4055">
                  <c:v>0.68500000000000005</c:v>
                </c:pt>
                <c:pt idx="4056">
                  <c:v>0.68400000000000016</c:v>
                </c:pt>
                <c:pt idx="4057">
                  <c:v>0.68500000000000005</c:v>
                </c:pt>
                <c:pt idx="4058">
                  <c:v>0.68599999999999994</c:v>
                </c:pt>
                <c:pt idx="4059">
                  <c:v>0.68500000000000005</c:v>
                </c:pt>
                <c:pt idx="4060">
                  <c:v>0.68500000000000005</c:v>
                </c:pt>
                <c:pt idx="4061">
                  <c:v>0.68700000000000028</c:v>
                </c:pt>
                <c:pt idx="4062">
                  <c:v>0.68500000000000005</c:v>
                </c:pt>
                <c:pt idx="4063">
                  <c:v>0.68400000000000016</c:v>
                </c:pt>
                <c:pt idx="4064">
                  <c:v>0.68599999999999994</c:v>
                </c:pt>
                <c:pt idx="4065">
                  <c:v>0.68500000000000005</c:v>
                </c:pt>
                <c:pt idx="4066">
                  <c:v>0.68599999999999994</c:v>
                </c:pt>
                <c:pt idx="4067">
                  <c:v>0.68500000000000005</c:v>
                </c:pt>
                <c:pt idx="4068">
                  <c:v>0.68400000000000016</c:v>
                </c:pt>
                <c:pt idx="4069">
                  <c:v>0.68599999999999994</c:v>
                </c:pt>
                <c:pt idx="4070">
                  <c:v>0.68599999999999994</c:v>
                </c:pt>
                <c:pt idx="4071">
                  <c:v>0.68400000000000016</c:v>
                </c:pt>
                <c:pt idx="4072">
                  <c:v>0.68500000000000005</c:v>
                </c:pt>
                <c:pt idx="4073">
                  <c:v>0.68700000000000028</c:v>
                </c:pt>
                <c:pt idx="4074">
                  <c:v>0.68500000000000005</c:v>
                </c:pt>
                <c:pt idx="4075">
                  <c:v>0.68500000000000005</c:v>
                </c:pt>
                <c:pt idx="4076">
                  <c:v>0.68400000000000016</c:v>
                </c:pt>
                <c:pt idx="4077">
                  <c:v>0.68500000000000005</c:v>
                </c:pt>
                <c:pt idx="4078">
                  <c:v>0.68599999999999994</c:v>
                </c:pt>
                <c:pt idx="4079">
                  <c:v>0.68599999999999994</c:v>
                </c:pt>
                <c:pt idx="4080">
                  <c:v>0.68500000000000005</c:v>
                </c:pt>
                <c:pt idx="4081">
                  <c:v>0.68400000000000016</c:v>
                </c:pt>
                <c:pt idx="4082">
                  <c:v>0.68400000000000016</c:v>
                </c:pt>
                <c:pt idx="4083">
                  <c:v>0.68199999999999994</c:v>
                </c:pt>
                <c:pt idx="4084">
                  <c:v>0.68199999999999994</c:v>
                </c:pt>
                <c:pt idx="4085">
                  <c:v>0.68300000000000027</c:v>
                </c:pt>
                <c:pt idx="4086">
                  <c:v>0.68300000000000027</c:v>
                </c:pt>
                <c:pt idx="4087">
                  <c:v>0.68500000000000005</c:v>
                </c:pt>
                <c:pt idx="4088">
                  <c:v>0.68300000000000027</c:v>
                </c:pt>
                <c:pt idx="4089">
                  <c:v>0.68400000000000016</c:v>
                </c:pt>
                <c:pt idx="4090">
                  <c:v>0.68400000000000016</c:v>
                </c:pt>
                <c:pt idx="4091">
                  <c:v>0.68300000000000027</c:v>
                </c:pt>
                <c:pt idx="4092">
                  <c:v>0.68400000000000016</c:v>
                </c:pt>
                <c:pt idx="4093">
                  <c:v>0.68400000000000016</c:v>
                </c:pt>
                <c:pt idx="4094">
                  <c:v>0.68500000000000005</c:v>
                </c:pt>
                <c:pt idx="4095">
                  <c:v>0.68400000000000016</c:v>
                </c:pt>
                <c:pt idx="4096">
                  <c:v>0.68599999999999994</c:v>
                </c:pt>
                <c:pt idx="4097">
                  <c:v>0.68400000000000016</c:v>
                </c:pt>
                <c:pt idx="4098">
                  <c:v>0.68599999999999994</c:v>
                </c:pt>
                <c:pt idx="4099">
                  <c:v>0.68300000000000027</c:v>
                </c:pt>
                <c:pt idx="4100">
                  <c:v>0.68300000000000027</c:v>
                </c:pt>
                <c:pt idx="4101">
                  <c:v>0.68500000000000005</c:v>
                </c:pt>
                <c:pt idx="4102">
                  <c:v>0.68400000000000016</c:v>
                </c:pt>
                <c:pt idx="4103">
                  <c:v>0.68400000000000016</c:v>
                </c:pt>
                <c:pt idx="4104">
                  <c:v>0.68400000000000016</c:v>
                </c:pt>
                <c:pt idx="4105">
                  <c:v>0.68500000000000005</c:v>
                </c:pt>
                <c:pt idx="4106">
                  <c:v>0.68400000000000016</c:v>
                </c:pt>
                <c:pt idx="4107">
                  <c:v>0.68400000000000016</c:v>
                </c:pt>
                <c:pt idx="4108">
                  <c:v>0.68400000000000016</c:v>
                </c:pt>
                <c:pt idx="4109">
                  <c:v>0.68500000000000005</c:v>
                </c:pt>
                <c:pt idx="4110">
                  <c:v>0.68500000000000005</c:v>
                </c:pt>
                <c:pt idx="4111">
                  <c:v>0.68500000000000005</c:v>
                </c:pt>
                <c:pt idx="4112">
                  <c:v>0.68400000000000016</c:v>
                </c:pt>
                <c:pt idx="4113">
                  <c:v>0.68400000000000016</c:v>
                </c:pt>
                <c:pt idx="4114">
                  <c:v>0.68400000000000016</c:v>
                </c:pt>
                <c:pt idx="4115">
                  <c:v>0.68400000000000016</c:v>
                </c:pt>
                <c:pt idx="4116">
                  <c:v>0.68400000000000016</c:v>
                </c:pt>
                <c:pt idx="4117">
                  <c:v>0.68500000000000005</c:v>
                </c:pt>
                <c:pt idx="4118">
                  <c:v>0.68400000000000016</c:v>
                </c:pt>
                <c:pt idx="4119">
                  <c:v>0.68199999999999994</c:v>
                </c:pt>
                <c:pt idx="4120">
                  <c:v>0.68500000000000005</c:v>
                </c:pt>
                <c:pt idx="4121">
                  <c:v>0.68400000000000016</c:v>
                </c:pt>
                <c:pt idx="4122">
                  <c:v>0.68300000000000027</c:v>
                </c:pt>
                <c:pt idx="4123">
                  <c:v>0.68400000000000016</c:v>
                </c:pt>
                <c:pt idx="4124">
                  <c:v>0.68400000000000016</c:v>
                </c:pt>
                <c:pt idx="4125">
                  <c:v>0.68500000000000005</c:v>
                </c:pt>
                <c:pt idx="4126">
                  <c:v>0.68500000000000005</c:v>
                </c:pt>
                <c:pt idx="4127">
                  <c:v>0.68400000000000016</c:v>
                </c:pt>
                <c:pt idx="4128">
                  <c:v>0.68500000000000005</c:v>
                </c:pt>
                <c:pt idx="4129">
                  <c:v>0.68300000000000027</c:v>
                </c:pt>
                <c:pt idx="4130">
                  <c:v>0.68400000000000016</c:v>
                </c:pt>
                <c:pt idx="4131">
                  <c:v>0.68400000000000016</c:v>
                </c:pt>
                <c:pt idx="4132">
                  <c:v>0.68400000000000016</c:v>
                </c:pt>
                <c:pt idx="4133">
                  <c:v>0.68400000000000016</c:v>
                </c:pt>
                <c:pt idx="4134">
                  <c:v>0.68400000000000016</c:v>
                </c:pt>
                <c:pt idx="4135">
                  <c:v>0.68500000000000005</c:v>
                </c:pt>
                <c:pt idx="4136">
                  <c:v>0.68300000000000027</c:v>
                </c:pt>
                <c:pt idx="4137">
                  <c:v>0.68599999999999994</c:v>
                </c:pt>
                <c:pt idx="4138">
                  <c:v>0.68400000000000016</c:v>
                </c:pt>
                <c:pt idx="4139">
                  <c:v>0.68500000000000005</c:v>
                </c:pt>
                <c:pt idx="4140">
                  <c:v>0.68500000000000005</c:v>
                </c:pt>
                <c:pt idx="4141">
                  <c:v>0.68199999999999994</c:v>
                </c:pt>
                <c:pt idx="4142">
                  <c:v>0.68400000000000016</c:v>
                </c:pt>
                <c:pt idx="4143">
                  <c:v>0.68400000000000016</c:v>
                </c:pt>
                <c:pt idx="4144">
                  <c:v>0.68500000000000005</c:v>
                </c:pt>
                <c:pt idx="4145">
                  <c:v>0.68500000000000005</c:v>
                </c:pt>
                <c:pt idx="4146">
                  <c:v>0.68500000000000005</c:v>
                </c:pt>
                <c:pt idx="4147">
                  <c:v>0.68500000000000005</c:v>
                </c:pt>
                <c:pt idx="4148">
                  <c:v>0.68400000000000016</c:v>
                </c:pt>
                <c:pt idx="4149">
                  <c:v>0.68599999999999994</c:v>
                </c:pt>
                <c:pt idx="4150">
                  <c:v>0.68700000000000028</c:v>
                </c:pt>
                <c:pt idx="4151">
                  <c:v>0.68400000000000016</c:v>
                </c:pt>
                <c:pt idx="4152">
                  <c:v>0.68400000000000016</c:v>
                </c:pt>
                <c:pt idx="4153">
                  <c:v>0.68599999999999994</c:v>
                </c:pt>
                <c:pt idx="4154">
                  <c:v>0.68400000000000016</c:v>
                </c:pt>
                <c:pt idx="4155">
                  <c:v>0.68500000000000005</c:v>
                </c:pt>
                <c:pt idx="4156">
                  <c:v>0.68300000000000027</c:v>
                </c:pt>
                <c:pt idx="4157">
                  <c:v>0.68500000000000005</c:v>
                </c:pt>
                <c:pt idx="4158">
                  <c:v>0.68599999999999994</c:v>
                </c:pt>
                <c:pt idx="4159">
                  <c:v>0.68500000000000005</c:v>
                </c:pt>
                <c:pt idx="4160">
                  <c:v>0.68400000000000016</c:v>
                </c:pt>
                <c:pt idx="4161">
                  <c:v>0.68400000000000016</c:v>
                </c:pt>
                <c:pt idx="4162">
                  <c:v>0.68400000000000016</c:v>
                </c:pt>
                <c:pt idx="4163">
                  <c:v>0.68400000000000016</c:v>
                </c:pt>
                <c:pt idx="4164">
                  <c:v>0.68400000000000016</c:v>
                </c:pt>
                <c:pt idx="4165">
                  <c:v>0.68500000000000005</c:v>
                </c:pt>
                <c:pt idx="4166">
                  <c:v>0.68500000000000005</c:v>
                </c:pt>
                <c:pt idx="4167">
                  <c:v>0.68400000000000016</c:v>
                </c:pt>
                <c:pt idx="4168">
                  <c:v>0.68300000000000027</c:v>
                </c:pt>
                <c:pt idx="4169">
                  <c:v>0.68400000000000016</c:v>
                </c:pt>
                <c:pt idx="4170">
                  <c:v>0.68599999999999994</c:v>
                </c:pt>
                <c:pt idx="4171">
                  <c:v>0.68599999999999994</c:v>
                </c:pt>
                <c:pt idx="4172">
                  <c:v>0.68500000000000005</c:v>
                </c:pt>
                <c:pt idx="4173">
                  <c:v>0.68400000000000016</c:v>
                </c:pt>
                <c:pt idx="4174">
                  <c:v>0.68300000000000027</c:v>
                </c:pt>
                <c:pt idx="4175">
                  <c:v>0.68400000000000016</c:v>
                </c:pt>
                <c:pt idx="4176">
                  <c:v>0.68300000000000027</c:v>
                </c:pt>
                <c:pt idx="4177">
                  <c:v>0.68300000000000027</c:v>
                </c:pt>
                <c:pt idx="4178">
                  <c:v>0.68400000000000016</c:v>
                </c:pt>
                <c:pt idx="4179">
                  <c:v>0.68400000000000016</c:v>
                </c:pt>
                <c:pt idx="4180">
                  <c:v>0.68500000000000005</c:v>
                </c:pt>
                <c:pt idx="4181">
                  <c:v>0.68500000000000005</c:v>
                </c:pt>
                <c:pt idx="4182">
                  <c:v>0.68300000000000027</c:v>
                </c:pt>
                <c:pt idx="4183">
                  <c:v>0.68599999999999994</c:v>
                </c:pt>
                <c:pt idx="4184">
                  <c:v>0.68300000000000027</c:v>
                </c:pt>
                <c:pt idx="4185">
                  <c:v>0.68400000000000016</c:v>
                </c:pt>
                <c:pt idx="4186">
                  <c:v>0.68300000000000027</c:v>
                </c:pt>
                <c:pt idx="4187">
                  <c:v>0.68400000000000016</c:v>
                </c:pt>
                <c:pt idx="4188">
                  <c:v>0.68500000000000005</c:v>
                </c:pt>
                <c:pt idx="4189">
                  <c:v>0.68300000000000027</c:v>
                </c:pt>
                <c:pt idx="4190">
                  <c:v>0.68500000000000005</c:v>
                </c:pt>
                <c:pt idx="4191">
                  <c:v>0.68599999999999994</c:v>
                </c:pt>
                <c:pt idx="4192">
                  <c:v>0.68400000000000016</c:v>
                </c:pt>
                <c:pt idx="4193">
                  <c:v>0.68300000000000027</c:v>
                </c:pt>
                <c:pt idx="4194">
                  <c:v>0.68199999999999994</c:v>
                </c:pt>
                <c:pt idx="4195">
                  <c:v>0.68400000000000016</c:v>
                </c:pt>
                <c:pt idx="4196">
                  <c:v>0.68300000000000027</c:v>
                </c:pt>
                <c:pt idx="4197">
                  <c:v>0.68400000000000016</c:v>
                </c:pt>
                <c:pt idx="4198">
                  <c:v>0.68300000000000027</c:v>
                </c:pt>
                <c:pt idx="4199">
                  <c:v>0.68400000000000016</c:v>
                </c:pt>
                <c:pt idx="4200">
                  <c:v>0.68599999999999994</c:v>
                </c:pt>
                <c:pt idx="4201">
                  <c:v>0.68500000000000005</c:v>
                </c:pt>
                <c:pt idx="4202">
                  <c:v>0.68599999999999994</c:v>
                </c:pt>
                <c:pt idx="4203">
                  <c:v>0.68400000000000016</c:v>
                </c:pt>
                <c:pt idx="4204">
                  <c:v>0.68400000000000016</c:v>
                </c:pt>
                <c:pt idx="4205">
                  <c:v>0.68599999999999994</c:v>
                </c:pt>
                <c:pt idx="4206">
                  <c:v>0.68500000000000005</c:v>
                </c:pt>
                <c:pt idx="4207">
                  <c:v>0.68700000000000028</c:v>
                </c:pt>
                <c:pt idx="4208">
                  <c:v>0.68400000000000016</c:v>
                </c:pt>
                <c:pt idx="4209">
                  <c:v>0.68500000000000005</c:v>
                </c:pt>
                <c:pt idx="4210">
                  <c:v>0.68300000000000027</c:v>
                </c:pt>
                <c:pt idx="4211">
                  <c:v>0.68400000000000016</c:v>
                </c:pt>
                <c:pt idx="4212">
                  <c:v>0.68500000000000005</c:v>
                </c:pt>
                <c:pt idx="4213">
                  <c:v>0.68300000000000027</c:v>
                </c:pt>
                <c:pt idx="4214">
                  <c:v>0.68300000000000027</c:v>
                </c:pt>
                <c:pt idx="4215">
                  <c:v>0.68700000000000028</c:v>
                </c:pt>
                <c:pt idx="4216">
                  <c:v>0.68400000000000016</c:v>
                </c:pt>
                <c:pt idx="4217">
                  <c:v>0.68400000000000016</c:v>
                </c:pt>
                <c:pt idx="4218">
                  <c:v>0.68500000000000005</c:v>
                </c:pt>
                <c:pt idx="4219">
                  <c:v>0.68300000000000027</c:v>
                </c:pt>
                <c:pt idx="4220">
                  <c:v>0.68500000000000005</c:v>
                </c:pt>
                <c:pt idx="4221">
                  <c:v>0.68500000000000005</c:v>
                </c:pt>
                <c:pt idx="4222">
                  <c:v>0.68500000000000005</c:v>
                </c:pt>
                <c:pt idx="4223">
                  <c:v>0.68300000000000027</c:v>
                </c:pt>
                <c:pt idx="4224">
                  <c:v>0.68400000000000016</c:v>
                </c:pt>
                <c:pt idx="4225">
                  <c:v>0.68500000000000005</c:v>
                </c:pt>
                <c:pt idx="4226">
                  <c:v>0.68400000000000016</c:v>
                </c:pt>
                <c:pt idx="4227">
                  <c:v>0.68400000000000016</c:v>
                </c:pt>
                <c:pt idx="4228">
                  <c:v>0.68300000000000027</c:v>
                </c:pt>
                <c:pt idx="4229">
                  <c:v>0.68300000000000027</c:v>
                </c:pt>
                <c:pt idx="4230">
                  <c:v>0.68300000000000027</c:v>
                </c:pt>
                <c:pt idx="4231">
                  <c:v>0.68400000000000016</c:v>
                </c:pt>
                <c:pt idx="4232">
                  <c:v>0.68300000000000027</c:v>
                </c:pt>
                <c:pt idx="4233">
                  <c:v>0.68400000000000016</c:v>
                </c:pt>
                <c:pt idx="4234">
                  <c:v>0.68500000000000005</c:v>
                </c:pt>
                <c:pt idx="4235">
                  <c:v>0.68500000000000005</c:v>
                </c:pt>
                <c:pt idx="4236">
                  <c:v>0.68500000000000005</c:v>
                </c:pt>
                <c:pt idx="4237">
                  <c:v>0.68400000000000016</c:v>
                </c:pt>
                <c:pt idx="4238">
                  <c:v>0.68599999999999994</c:v>
                </c:pt>
                <c:pt idx="4239">
                  <c:v>0.68400000000000016</c:v>
                </c:pt>
                <c:pt idx="4240">
                  <c:v>0.68500000000000005</c:v>
                </c:pt>
                <c:pt idx="4241">
                  <c:v>0.68400000000000016</c:v>
                </c:pt>
                <c:pt idx="4242">
                  <c:v>0.68400000000000016</c:v>
                </c:pt>
                <c:pt idx="4243">
                  <c:v>0.68300000000000027</c:v>
                </c:pt>
                <c:pt idx="4244">
                  <c:v>0.68400000000000016</c:v>
                </c:pt>
                <c:pt idx="4245">
                  <c:v>0.68500000000000005</c:v>
                </c:pt>
                <c:pt idx="4246">
                  <c:v>0.68500000000000005</c:v>
                </c:pt>
                <c:pt idx="4247">
                  <c:v>0.68500000000000005</c:v>
                </c:pt>
                <c:pt idx="4248">
                  <c:v>0.68300000000000027</c:v>
                </c:pt>
                <c:pt idx="4249">
                  <c:v>0.68500000000000005</c:v>
                </c:pt>
                <c:pt idx="4250">
                  <c:v>0.68500000000000005</c:v>
                </c:pt>
                <c:pt idx="4251">
                  <c:v>0.68400000000000016</c:v>
                </c:pt>
                <c:pt idx="4252">
                  <c:v>0.68599999999999994</c:v>
                </c:pt>
                <c:pt idx="4253">
                  <c:v>0.68500000000000005</c:v>
                </c:pt>
                <c:pt idx="4254">
                  <c:v>0.68500000000000005</c:v>
                </c:pt>
                <c:pt idx="4255">
                  <c:v>0.68500000000000005</c:v>
                </c:pt>
                <c:pt idx="4256">
                  <c:v>0.68400000000000016</c:v>
                </c:pt>
                <c:pt idx="4257">
                  <c:v>0.68300000000000027</c:v>
                </c:pt>
                <c:pt idx="4258">
                  <c:v>0.68300000000000027</c:v>
                </c:pt>
                <c:pt idx="4259">
                  <c:v>0.68400000000000016</c:v>
                </c:pt>
                <c:pt idx="4260">
                  <c:v>0.68599999999999994</c:v>
                </c:pt>
                <c:pt idx="4261">
                  <c:v>0.68400000000000016</c:v>
                </c:pt>
                <c:pt idx="4262">
                  <c:v>0.68500000000000005</c:v>
                </c:pt>
                <c:pt idx="4263">
                  <c:v>0.68300000000000027</c:v>
                </c:pt>
                <c:pt idx="4264">
                  <c:v>0.68500000000000005</c:v>
                </c:pt>
                <c:pt idx="4265">
                  <c:v>0.68500000000000005</c:v>
                </c:pt>
                <c:pt idx="4266">
                  <c:v>0.68400000000000016</c:v>
                </c:pt>
                <c:pt idx="4267">
                  <c:v>0.68599999999999994</c:v>
                </c:pt>
                <c:pt idx="4268">
                  <c:v>0.68400000000000016</c:v>
                </c:pt>
                <c:pt idx="4269">
                  <c:v>0.68400000000000016</c:v>
                </c:pt>
                <c:pt idx="4270">
                  <c:v>0.68199999999999994</c:v>
                </c:pt>
                <c:pt idx="4271">
                  <c:v>0.68500000000000005</c:v>
                </c:pt>
                <c:pt idx="4272">
                  <c:v>0.68500000000000005</c:v>
                </c:pt>
                <c:pt idx="4273">
                  <c:v>0.68400000000000016</c:v>
                </c:pt>
                <c:pt idx="4274">
                  <c:v>0.68400000000000016</c:v>
                </c:pt>
                <c:pt idx="4275">
                  <c:v>0.68400000000000016</c:v>
                </c:pt>
                <c:pt idx="4276">
                  <c:v>0.68300000000000027</c:v>
                </c:pt>
                <c:pt idx="4277">
                  <c:v>0.68400000000000016</c:v>
                </c:pt>
                <c:pt idx="4278">
                  <c:v>0.68400000000000016</c:v>
                </c:pt>
                <c:pt idx="4279">
                  <c:v>0.68599999999999994</c:v>
                </c:pt>
                <c:pt idx="4280">
                  <c:v>0.68500000000000005</c:v>
                </c:pt>
                <c:pt idx="4281">
                  <c:v>0.68400000000000016</c:v>
                </c:pt>
                <c:pt idx="4282">
                  <c:v>0.68500000000000005</c:v>
                </c:pt>
                <c:pt idx="4283">
                  <c:v>0.68599999999999994</c:v>
                </c:pt>
                <c:pt idx="4284">
                  <c:v>0.68700000000000028</c:v>
                </c:pt>
                <c:pt idx="4285">
                  <c:v>0.68700000000000028</c:v>
                </c:pt>
                <c:pt idx="4286">
                  <c:v>0.68400000000000016</c:v>
                </c:pt>
                <c:pt idx="4287">
                  <c:v>0.68599999999999994</c:v>
                </c:pt>
                <c:pt idx="4288">
                  <c:v>0.68599999999999994</c:v>
                </c:pt>
                <c:pt idx="4289">
                  <c:v>0.68500000000000005</c:v>
                </c:pt>
                <c:pt idx="4290">
                  <c:v>0.68500000000000005</c:v>
                </c:pt>
                <c:pt idx="4291">
                  <c:v>0.68500000000000005</c:v>
                </c:pt>
                <c:pt idx="4292">
                  <c:v>0.68500000000000005</c:v>
                </c:pt>
                <c:pt idx="4293">
                  <c:v>0.68599999999999994</c:v>
                </c:pt>
                <c:pt idx="4294">
                  <c:v>0.68700000000000028</c:v>
                </c:pt>
                <c:pt idx="4295">
                  <c:v>0.68599999999999994</c:v>
                </c:pt>
                <c:pt idx="4296">
                  <c:v>0.68599999999999994</c:v>
                </c:pt>
                <c:pt idx="4297">
                  <c:v>0.68599999999999994</c:v>
                </c:pt>
                <c:pt idx="4298">
                  <c:v>0.68599999999999994</c:v>
                </c:pt>
                <c:pt idx="4299">
                  <c:v>0.68500000000000005</c:v>
                </c:pt>
                <c:pt idx="4300">
                  <c:v>0.68400000000000016</c:v>
                </c:pt>
                <c:pt idx="4301">
                  <c:v>0.68599999999999994</c:v>
                </c:pt>
                <c:pt idx="4302">
                  <c:v>0.68500000000000005</c:v>
                </c:pt>
                <c:pt idx="4303">
                  <c:v>0.68400000000000016</c:v>
                </c:pt>
                <c:pt idx="4304">
                  <c:v>0.68400000000000016</c:v>
                </c:pt>
                <c:pt idx="4305">
                  <c:v>0.68500000000000005</c:v>
                </c:pt>
                <c:pt idx="4306">
                  <c:v>0.68599999999999994</c:v>
                </c:pt>
                <c:pt idx="4307">
                  <c:v>0.68500000000000005</c:v>
                </c:pt>
                <c:pt idx="4308">
                  <c:v>0.68500000000000005</c:v>
                </c:pt>
                <c:pt idx="4309">
                  <c:v>0.68700000000000028</c:v>
                </c:pt>
                <c:pt idx="4310">
                  <c:v>0.68400000000000016</c:v>
                </c:pt>
                <c:pt idx="4311">
                  <c:v>0.68500000000000005</c:v>
                </c:pt>
                <c:pt idx="4312">
                  <c:v>0.68599999999999994</c:v>
                </c:pt>
                <c:pt idx="4313">
                  <c:v>0.68700000000000028</c:v>
                </c:pt>
                <c:pt idx="4314">
                  <c:v>0.68599999999999994</c:v>
                </c:pt>
                <c:pt idx="4315">
                  <c:v>0.68599999999999994</c:v>
                </c:pt>
                <c:pt idx="4316">
                  <c:v>0.68500000000000005</c:v>
                </c:pt>
                <c:pt idx="4317">
                  <c:v>0.68599999999999994</c:v>
                </c:pt>
                <c:pt idx="4318">
                  <c:v>0.68599999999999994</c:v>
                </c:pt>
                <c:pt idx="4319">
                  <c:v>0.68500000000000005</c:v>
                </c:pt>
                <c:pt idx="4320">
                  <c:v>0.68300000000000027</c:v>
                </c:pt>
                <c:pt idx="4321">
                  <c:v>0.68599999999999994</c:v>
                </c:pt>
                <c:pt idx="4322">
                  <c:v>0.68599999999999994</c:v>
                </c:pt>
                <c:pt idx="4323">
                  <c:v>0.68599999999999994</c:v>
                </c:pt>
                <c:pt idx="4324">
                  <c:v>0.68500000000000005</c:v>
                </c:pt>
                <c:pt idx="4325">
                  <c:v>0.68500000000000005</c:v>
                </c:pt>
                <c:pt idx="4326">
                  <c:v>0.68500000000000005</c:v>
                </c:pt>
                <c:pt idx="4327">
                  <c:v>0.68300000000000027</c:v>
                </c:pt>
                <c:pt idx="4328">
                  <c:v>0.68500000000000005</c:v>
                </c:pt>
                <c:pt idx="4329">
                  <c:v>0.68599999999999994</c:v>
                </c:pt>
                <c:pt idx="4330">
                  <c:v>0.68500000000000005</c:v>
                </c:pt>
                <c:pt idx="4331">
                  <c:v>0.68400000000000016</c:v>
                </c:pt>
                <c:pt idx="4332">
                  <c:v>0.68500000000000005</c:v>
                </c:pt>
                <c:pt idx="4333">
                  <c:v>0.68500000000000005</c:v>
                </c:pt>
                <c:pt idx="4334">
                  <c:v>0.68599999999999994</c:v>
                </c:pt>
                <c:pt idx="4335">
                  <c:v>0.68500000000000005</c:v>
                </c:pt>
                <c:pt idx="4336">
                  <c:v>0.68400000000000016</c:v>
                </c:pt>
                <c:pt idx="4337">
                  <c:v>0.68400000000000016</c:v>
                </c:pt>
                <c:pt idx="4338">
                  <c:v>0.68500000000000005</c:v>
                </c:pt>
                <c:pt idx="4339">
                  <c:v>0.68500000000000005</c:v>
                </c:pt>
                <c:pt idx="4340">
                  <c:v>0.68599999999999994</c:v>
                </c:pt>
                <c:pt idx="4341">
                  <c:v>0.68500000000000005</c:v>
                </c:pt>
                <c:pt idx="4342">
                  <c:v>0.68400000000000016</c:v>
                </c:pt>
                <c:pt idx="4343">
                  <c:v>0.68599999999999994</c:v>
                </c:pt>
                <c:pt idx="4344">
                  <c:v>0.68300000000000027</c:v>
                </c:pt>
                <c:pt idx="4345">
                  <c:v>0.68400000000000016</c:v>
                </c:pt>
                <c:pt idx="4346">
                  <c:v>0.68500000000000005</c:v>
                </c:pt>
                <c:pt idx="4347">
                  <c:v>0.68300000000000027</c:v>
                </c:pt>
                <c:pt idx="4348">
                  <c:v>0.68400000000000016</c:v>
                </c:pt>
                <c:pt idx="4349">
                  <c:v>0.68500000000000005</c:v>
                </c:pt>
                <c:pt idx="4350">
                  <c:v>0.68500000000000005</c:v>
                </c:pt>
                <c:pt idx="4351">
                  <c:v>0.68300000000000027</c:v>
                </c:pt>
                <c:pt idx="4352">
                  <c:v>0.68500000000000005</c:v>
                </c:pt>
                <c:pt idx="4353">
                  <c:v>0.68599999999999994</c:v>
                </c:pt>
                <c:pt idx="4354">
                  <c:v>0.68400000000000016</c:v>
                </c:pt>
                <c:pt idx="4355">
                  <c:v>0.68500000000000005</c:v>
                </c:pt>
                <c:pt idx="4356">
                  <c:v>0.68300000000000027</c:v>
                </c:pt>
                <c:pt idx="4357">
                  <c:v>0.68500000000000005</c:v>
                </c:pt>
                <c:pt idx="4358">
                  <c:v>0.68400000000000016</c:v>
                </c:pt>
                <c:pt idx="4359">
                  <c:v>0.68400000000000016</c:v>
                </c:pt>
                <c:pt idx="4360">
                  <c:v>0.68400000000000016</c:v>
                </c:pt>
                <c:pt idx="4361">
                  <c:v>0.68599999999999994</c:v>
                </c:pt>
                <c:pt idx="4362">
                  <c:v>0.68599999999999994</c:v>
                </c:pt>
                <c:pt idx="4363">
                  <c:v>0.68599999999999994</c:v>
                </c:pt>
                <c:pt idx="4364">
                  <c:v>0.68500000000000005</c:v>
                </c:pt>
                <c:pt idx="4365">
                  <c:v>0.68400000000000016</c:v>
                </c:pt>
                <c:pt idx="4366">
                  <c:v>0.68500000000000005</c:v>
                </c:pt>
                <c:pt idx="4367">
                  <c:v>0.68400000000000016</c:v>
                </c:pt>
                <c:pt idx="4368">
                  <c:v>0.68300000000000027</c:v>
                </c:pt>
                <c:pt idx="4369">
                  <c:v>0.68500000000000005</c:v>
                </c:pt>
                <c:pt idx="4370">
                  <c:v>0.68599999999999994</c:v>
                </c:pt>
                <c:pt idx="4371">
                  <c:v>0.68400000000000016</c:v>
                </c:pt>
                <c:pt idx="4372">
                  <c:v>0.68500000000000005</c:v>
                </c:pt>
                <c:pt idx="4373">
                  <c:v>0.68500000000000005</c:v>
                </c:pt>
                <c:pt idx="4374">
                  <c:v>0.68500000000000005</c:v>
                </c:pt>
                <c:pt idx="4375">
                  <c:v>0.68599999999999994</c:v>
                </c:pt>
                <c:pt idx="4376">
                  <c:v>0.68599999999999994</c:v>
                </c:pt>
                <c:pt idx="4377">
                  <c:v>0.68300000000000027</c:v>
                </c:pt>
                <c:pt idx="4378">
                  <c:v>0.68400000000000016</c:v>
                </c:pt>
                <c:pt idx="4379">
                  <c:v>0.68500000000000005</c:v>
                </c:pt>
                <c:pt idx="4380">
                  <c:v>0.68500000000000005</c:v>
                </c:pt>
                <c:pt idx="4381">
                  <c:v>0.68500000000000005</c:v>
                </c:pt>
                <c:pt idx="4382">
                  <c:v>0.68599999999999994</c:v>
                </c:pt>
                <c:pt idx="4383">
                  <c:v>0.68500000000000005</c:v>
                </c:pt>
                <c:pt idx="4384">
                  <c:v>0.68700000000000028</c:v>
                </c:pt>
                <c:pt idx="4385">
                  <c:v>0.68599999999999994</c:v>
                </c:pt>
                <c:pt idx="4386">
                  <c:v>0.68500000000000005</c:v>
                </c:pt>
                <c:pt idx="4387">
                  <c:v>0.68400000000000016</c:v>
                </c:pt>
                <c:pt idx="4388">
                  <c:v>0.68500000000000005</c:v>
                </c:pt>
                <c:pt idx="4389">
                  <c:v>0.68300000000000027</c:v>
                </c:pt>
                <c:pt idx="4390">
                  <c:v>0.68500000000000005</c:v>
                </c:pt>
                <c:pt idx="4391">
                  <c:v>0.68300000000000027</c:v>
                </c:pt>
                <c:pt idx="4392">
                  <c:v>0.68300000000000027</c:v>
                </c:pt>
                <c:pt idx="4393">
                  <c:v>0.68300000000000027</c:v>
                </c:pt>
                <c:pt idx="4394">
                  <c:v>0.68500000000000005</c:v>
                </c:pt>
                <c:pt idx="4395">
                  <c:v>0.68500000000000005</c:v>
                </c:pt>
                <c:pt idx="4396">
                  <c:v>0.68400000000000016</c:v>
                </c:pt>
                <c:pt idx="4397">
                  <c:v>0.68400000000000016</c:v>
                </c:pt>
                <c:pt idx="4398">
                  <c:v>0.68500000000000005</c:v>
                </c:pt>
                <c:pt idx="4399">
                  <c:v>0.68400000000000016</c:v>
                </c:pt>
                <c:pt idx="4400">
                  <c:v>0.68500000000000005</c:v>
                </c:pt>
                <c:pt idx="4401">
                  <c:v>0.68400000000000016</c:v>
                </c:pt>
                <c:pt idx="4402">
                  <c:v>0.68400000000000016</c:v>
                </c:pt>
                <c:pt idx="4403">
                  <c:v>0.68300000000000027</c:v>
                </c:pt>
                <c:pt idx="4404">
                  <c:v>0.68400000000000016</c:v>
                </c:pt>
                <c:pt idx="4405">
                  <c:v>0.68599999999999994</c:v>
                </c:pt>
                <c:pt idx="4406">
                  <c:v>0.68500000000000005</c:v>
                </c:pt>
                <c:pt idx="4407">
                  <c:v>0.68500000000000005</c:v>
                </c:pt>
                <c:pt idx="4408">
                  <c:v>0.68599999999999994</c:v>
                </c:pt>
                <c:pt idx="4409">
                  <c:v>0.68400000000000016</c:v>
                </c:pt>
                <c:pt idx="4410">
                  <c:v>0.68599999999999994</c:v>
                </c:pt>
                <c:pt idx="4411">
                  <c:v>0.68700000000000028</c:v>
                </c:pt>
                <c:pt idx="4412">
                  <c:v>0.68599999999999994</c:v>
                </c:pt>
                <c:pt idx="4413">
                  <c:v>0.68700000000000028</c:v>
                </c:pt>
                <c:pt idx="4414">
                  <c:v>0.68500000000000005</c:v>
                </c:pt>
                <c:pt idx="4415">
                  <c:v>0.68599999999999994</c:v>
                </c:pt>
                <c:pt idx="4416">
                  <c:v>0.68500000000000005</c:v>
                </c:pt>
                <c:pt idx="4417">
                  <c:v>0.68599999999999994</c:v>
                </c:pt>
                <c:pt idx="4418">
                  <c:v>0.68300000000000027</c:v>
                </c:pt>
                <c:pt idx="4419">
                  <c:v>0.68500000000000005</c:v>
                </c:pt>
                <c:pt idx="4420">
                  <c:v>0.68599999999999994</c:v>
                </c:pt>
                <c:pt idx="4421">
                  <c:v>0.68500000000000005</c:v>
                </c:pt>
                <c:pt idx="4422">
                  <c:v>0.68100000000000005</c:v>
                </c:pt>
                <c:pt idx="4423">
                  <c:v>0.68500000000000005</c:v>
                </c:pt>
                <c:pt idx="4424">
                  <c:v>0.68599999999999994</c:v>
                </c:pt>
                <c:pt idx="4425">
                  <c:v>0.68400000000000016</c:v>
                </c:pt>
                <c:pt idx="4426">
                  <c:v>0.68300000000000027</c:v>
                </c:pt>
                <c:pt idx="4427">
                  <c:v>0.68400000000000016</c:v>
                </c:pt>
                <c:pt idx="4428">
                  <c:v>0.68599999999999994</c:v>
                </c:pt>
                <c:pt idx="4429">
                  <c:v>0.68500000000000005</c:v>
                </c:pt>
                <c:pt idx="4430">
                  <c:v>0.68400000000000016</c:v>
                </c:pt>
                <c:pt idx="4431">
                  <c:v>0.68599999999999994</c:v>
                </c:pt>
                <c:pt idx="4432">
                  <c:v>0.68500000000000005</c:v>
                </c:pt>
                <c:pt idx="4433">
                  <c:v>0.68599999999999994</c:v>
                </c:pt>
                <c:pt idx="4434">
                  <c:v>0.68400000000000016</c:v>
                </c:pt>
                <c:pt idx="4435">
                  <c:v>0.68400000000000016</c:v>
                </c:pt>
                <c:pt idx="4436">
                  <c:v>0.68500000000000005</c:v>
                </c:pt>
                <c:pt idx="4437">
                  <c:v>0.68500000000000005</c:v>
                </c:pt>
                <c:pt idx="4438">
                  <c:v>0.68500000000000005</c:v>
                </c:pt>
                <c:pt idx="4439">
                  <c:v>0.68599999999999994</c:v>
                </c:pt>
                <c:pt idx="4440">
                  <c:v>0.68400000000000016</c:v>
                </c:pt>
                <c:pt idx="4441">
                  <c:v>0.68300000000000027</c:v>
                </c:pt>
                <c:pt idx="4442">
                  <c:v>0.68400000000000016</c:v>
                </c:pt>
                <c:pt idx="4443">
                  <c:v>0.68300000000000027</c:v>
                </c:pt>
                <c:pt idx="4444">
                  <c:v>0.68400000000000016</c:v>
                </c:pt>
                <c:pt idx="4445">
                  <c:v>0.68400000000000016</c:v>
                </c:pt>
                <c:pt idx="4446">
                  <c:v>0.68400000000000016</c:v>
                </c:pt>
                <c:pt idx="4447">
                  <c:v>0.68400000000000016</c:v>
                </c:pt>
                <c:pt idx="4448">
                  <c:v>0.68500000000000005</c:v>
                </c:pt>
                <c:pt idx="4449">
                  <c:v>0.68500000000000005</c:v>
                </c:pt>
                <c:pt idx="4450">
                  <c:v>0.68300000000000027</c:v>
                </c:pt>
                <c:pt idx="4451">
                  <c:v>0.68300000000000027</c:v>
                </c:pt>
                <c:pt idx="4452">
                  <c:v>0.68199999999999994</c:v>
                </c:pt>
                <c:pt idx="4453">
                  <c:v>0.68300000000000027</c:v>
                </c:pt>
                <c:pt idx="4454">
                  <c:v>0.68400000000000016</c:v>
                </c:pt>
                <c:pt idx="4455">
                  <c:v>0.68300000000000027</c:v>
                </c:pt>
                <c:pt idx="4456">
                  <c:v>0.68400000000000016</c:v>
                </c:pt>
                <c:pt idx="4457">
                  <c:v>0.68400000000000016</c:v>
                </c:pt>
                <c:pt idx="4458">
                  <c:v>0.68599999999999994</c:v>
                </c:pt>
                <c:pt idx="4459">
                  <c:v>0.68500000000000005</c:v>
                </c:pt>
                <c:pt idx="4460">
                  <c:v>0.68599999999999994</c:v>
                </c:pt>
                <c:pt idx="4461">
                  <c:v>0.68400000000000016</c:v>
                </c:pt>
                <c:pt idx="4462">
                  <c:v>0.68599999999999994</c:v>
                </c:pt>
                <c:pt idx="4463">
                  <c:v>0.68700000000000028</c:v>
                </c:pt>
                <c:pt idx="4464">
                  <c:v>0.68599999999999994</c:v>
                </c:pt>
                <c:pt idx="4465">
                  <c:v>0.68400000000000016</c:v>
                </c:pt>
                <c:pt idx="4466">
                  <c:v>0.68500000000000005</c:v>
                </c:pt>
                <c:pt idx="4467">
                  <c:v>0.68599999999999994</c:v>
                </c:pt>
                <c:pt idx="4468">
                  <c:v>0.68500000000000005</c:v>
                </c:pt>
                <c:pt idx="4469">
                  <c:v>0.68599999999999994</c:v>
                </c:pt>
                <c:pt idx="4470">
                  <c:v>0.68599999999999994</c:v>
                </c:pt>
                <c:pt idx="4471">
                  <c:v>0.68400000000000016</c:v>
                </c:pt>
                <c:pt idx="4472">
                  <c:v>0.68500000000000005</c:v>
                </c:pt>
                <c:pt idx="4473">
                  <c:v>0.68599999999999994</c:v>
                </c:pt>
                <c:pt idx="4474">
                  <c:v>0.68500000000000005</c:v>
                </c:pt>
                <c:pt idx="4475">
                  <c:v>0.68400000000000016</c:v>
                </c:pt>
                <c:pt idx="4476">
                  <c:v>0.68599999999999994</c:v>
                </c:pt>
                <c:pt idx="4477">
                  <c:v>0.68400000000000016</c:v>
                </c:pt>
                <c:pt idx="4478">
                  <c:v>0.68599999999999994</c:v>
                </c:pt>
                <c:pt idx="4479">
                  <c:v>0.68599999999999994</c:v>
                </c:pt>
                <c:pt idx="4480">
                  <c:v>0.68400000000000016</c:v>
                </c:pt>
                <c:pt idx="4481">
                  <c:v>0.68500000000000005</c:v>
                </c:pt>
                <c:pt idx="4482">
                  <c:v>0.68400000000000016</c:v>
                </c:pt>
                <c:pt idx="4483">
                  <c:v>0.68400000000000016</c:v>
                </c:pt>
                <c:pt idx="4484">
                  <c:v>0.68500000000000005</c:v>
                </c:pt>
                <c:pt idx="4485">
                  <c:v>0.68500000000000005</c:v>
                </c:pt>
                <c:pt idx="4486">
                  <c:v>0.68400000000000016</c:v>
                </c:pt>
                <c:pt idx="4487">
                  <c:v>0.68400000000000016</c:v>
                </c:pt>
                <c:pt idx="4488">
                  <c:v>0.68500000000000005</c:v>
                </c:pt>
                <c:pt idx="4489">
                  <c:v>0.68400000000000016</c:v>
                </c:pt>
                <c:pt idx="4490">
                  <c:v>0.68400000000000016</c:v>
                </c:pt>
                <c:pt idx="4491">
                  <c:v>0.68300000000000027</c:v>
                </c:pt>
                <c:pt idx="4492">
                  <c:v>0.68500000000000005</c:v>
                </c:pt>
                <c:pt idx="4493">
                  <c:v>0.68300000000000027</c:v>
                </c:pt>
                <c:pt idx="4494">
                  <c:v>0.68300000000000027</c:v>
                </c:pt>
                <c:pt idx="4495">
                  <c:v>0.68500000000000005</c:v>
                </c:pt>
                <c:pt idx="4496">
                  <c:v>0.68300000000000027</c:v>
                </c:pt>
                <c:pt idx="4497">
                  <c:v>0.68500000000000005</c:v>
                </c:pt>
                <c:pt idx="4498">
                  <c:v>0.68400000000000016</c:v>
                </c:pt>
                <c:pt idx="4499">
                  <c:v>0.68400000000000016</c:v>
                </c:pt>
                <c:pt idx="4500">
                  <c:v>0.68599999999999994</c:v>
                </c:pt>
                <c:pt idx="4501">
                  <c:v>0.68400000000000016</c:v>
                </c:pt>
                <c:pt idx="4502">
                  <c:v>0.68400000000000016</c:v>
                </c:pt>
                <c:pt idx="4503">
                  <c:v>0.68300000000000027</c:v>
                </c:pt>
                <c:pt idx="4504">
                  <c:v>0.68400000000000016</c:v>
                </c:pt>
                <c:pt idx="4505">
                  <c:v>0.68400000000000016</c:v>
                </c:pt>
                <c:pt idx="4506">
                  <c:v>0.68599999999999994</c:v>
                </c:pt>
                <c:pt idx="4507">
                  <c:v>0.68500000000000005</c:v>
                </c:pt>
                <c:pt idx="4508">
                  <c:v>0.68599999999999994</c:v>
                </c:pt>
                <c:pt idx="4509">
                  <c:v>0.68599999999999994</c:v>
                </c:pt>
                <c:pt idx="4510">
                  <c:v>0.68500000000000005</c:v>
                </c:pt>
                <c:pt idx="4511">
                  <c:v>0.68599999999999994</c:v>
                </c:pt>
                <c:pt idx="4512">
                  <c:v>0.68400000000000016</c:v>
                </c:pt>
                <c:pt idx="4513">
                  <c:v>0.68300000000000027</c:v>
                </c:pt>
                <c:pt idx="4514">
                  <c:v>0.68599999999999994</c:v>
                </c:pt>
                <c:pt idx="4515">
                  <c:v>0.68599999999999994</c:v>
                </c:pt>
                <c:pt idx="4516">
                  <c:v>0.68300000000000027</c:v>
                </c:pt>
                <c:pt idx="4517">
                  <c:v>0.68700000000000028</c:v>
                </c:pt>
                <c:pt idx="4518">
                  <c:v>0.68500000000000005</c:v>
                </c:pt>
                <c:pt idx="4519">
                  <c:v>0.68599999999999994</c:v>
                </c:pt>
                <c:pt idx="4520">
                  <c:v>0.68300000000000027</c:v>
                </c:pt>
                <c:pt idx="4521">
                  <c:v>0.68599999999999994</c:v>
                </c:pt>
                <c:pt idx="4522">
                  <c:v>0.68500000000000005</c:v>
                </c:pt>
                <c:pt idx="4523">
                  <c:v>0.68599999999999994</c:v>
                </c:pt>
                <c:pt idx="4524">
                  <c:v>0.68599999999999994</c:v>
                </c:pt>
                <c:pt idx="4525">
                  <c:v>0.68599999999999994</c:v>
                </c:pt>
                <c:pt idx="4526">
                  <c:v>0.68500000000000005</c:v>
                </c:pt>
                <c:pt idx="4527">
                  <c:v>0.68500000000000005</c:v>
                </c:pt>
                <c:pt idx="4528">
                  <c:v>0.68599999999999994</c:v>
                </c:pt>
                <c:pt idx="4529">
                  <c:v>0.68500000000000005</c:v>
                </c:pt>
                <c:pt idx="4530">
                  <c:v>0.68599999999999994</c:v>
                </c:pt>
                <c:pt idx="4531">
                  <c:v>0.68500000000000005</c:v>
                </c:pt>
                <c:pt idx="4532">
                  <c:v>0.68400000000000016</c:v>
                </c:pt>
                <c:pt idx="4533">
                  <c:v>0.68400000000000016</c:v>
                </c:pt>
                <c:pt idx="4534">
                  <c:v>0.68500000000000005</c:v>
                </c:pt>
                <c:pt idx="4535">
                  <c:v>0.68599999999999994</c:v>
                </c:pt>
                <c:pt idx="4536">
                  <c:v>0.68599999999999994</c:v>
                </c:pt>
                <c:pt idx="4537">
                  <c:v>0.68599999999999994</c:v>
                </c:pt>
                <c:pt idx="4538">
                  <c:v>0.68599999999999994</c:v>
                </c:pt>
                <c:pt idx="4539">
                  <c:v>0.68599999999999994</c:v>
                </c:pt>
                <c:pt idx="4540">
                  <c:v>0.68500000000000005</c:v>
                </c:pt>
                <c:pt idx="4541">
                  <c:v>0.68599999999999994</c:v>
                </c:pt>
                <c:pt idx="4542">
                  <c:v>0.68400000000000016</c:v>
                </c:pt>
                <c:pt idx="4543">
                  <c:v>0.68599999999999994</c:v>
                </c:pt>
                <c:pt idx="4544">
                  <c:v>0.68599999999999994</c:v>
                </c:pt>
                <c:pt idx="4545">
                  <c:v>0.68500000000000005</c:v>
                </c:pt>
                <c:pt idx="4546">
                  <c:v>0.68599999999999994</c:v>
                </c:pt>
                <c:pt idx="4547">
                  <c:v>0.68599999999999994</c:v>
                </c:pt>
                <c:pt idx="4548">
                  <c:v>0.68700000000000028</c:v>
                </c:pt>
                <c:pt idx="4549">
                  <c:v>0.68500000000000005</c:v>
                </c:pt>
                <c:pt idx="4550">
                  <c:v>0.68500000000000005</c:v>
                </c:pt>
                <c:pt idx="4551">
                  <c:v>0.68500000000000005</c:v>
                </c:pt>
                <c:pt idx="4552">
                  <c:v>0.68500000000000005</c:v>
                </c:pt>
                <c:pt idx="4553">
                  <c:v>0.68500000000000005</c:v>
                </c:pt>
                <c:pt idx="4554">
                  <c:v>0.68599999999999994</c:v>
                </c:pt>
                <c:pt idx="4555">
                  <c:v>0.68599999999999994</c:v>
                </c:pt>
                <c:pt idx="4556">
                  <c:v>0.68599999999999994</c:v>
                </c:pt>
                <c:pt idx="4557">
                  <c:v>0.68400000000000016</c:v>
                </c:pt>
                <c:pt idx="4558">
                  <c:v>0.68500000000000005</c:v>
                </c:pt>
                <c:pt idx="4559">
                  <c:v>0.68500000000000005</c:v>
                </c:pt>
                <c:pt idx="4560">
                  <c:v>0.68300000000000027</c:v>
                </c:pt>
                <c:pt idx="4561">
                  <c:v>0.68199999999999994</c:v>
                </c:pt>
                <c:pt idx="4562">
                  <c:v>0.68500000000000005</c:v>
                </c:pt>
                <c:pt idx="4563">
                  <c:v>0.68500000000000005</c:v>
                </c:pt>
                <c:pt idx="4564">
                  <c:v>0.68599999999999994</c:v>
                </c:pt>
                <c:pt idx="4565">
                  <c:v>0.68599999999999994</c:v>
                </c:pt>
                <c:pt idx="4566">
                  <c:v>0.68500000000000005</c:v>
                </c:pt>
                <c:pt idx="4567">
                  <c:v>0.68400000000000016</c:v>
                </c:pt>
                <c:pt idx="4568">
                  <c:v>0.68300000000000027</c:v>
                </c:pt>
                <c:pt idx="4569">
                  <c:v>0.68599999999999994</c:v>
                </c:pt>
                <c:pt idx="4570">
                  <c:v>0.68500000000000005</c:v>
                </c:pt>
                <c:pt idx="4571">
                  <c:v>0.68599999999999994</c:v>
                </c:pt>
                <c:pt idx="4572">
                  <c:v>0.68400000000000016</c:v>
                </c:pt>
                <c:pt idx="4573">
                  <c:v>0.68400000000000016</c:v>
                </c:pt>
                <c:pt idx="4574">
                  <c:v>0.68500000000000005</c:v>
                </c:pt>
                <c:pt idx="4575">
                  <c:v>0.68400000000000016</c:v>
                </c:pt>
                <c:pt idx="4576">
                  <c:v>0.68400000000000016</c:v>
                </c:pt>
                <c:pt idx="4577">
                  <c:v>0.68400000000000016</c:v>
                </c:pt>
                <c:pt idx="4578">
                  <c:v>0.68400000000000016</c:v>
                </c:pt>
                <c:pt idx="4579">
                  <c:v>0.68400000000000016</c:v>
                </c:pt>
                <c:pt idx="4580">
                  <c:v>0.68599999999999994</c:v>
                </c:pt>
                <c:pt idx="4581">
                  <c:v>0.68400000000000016</c:v>
                </c:pt>
                <c:pt idx="4582">
                  <c:v>0.68500000000000005</c:v>
                </c:pt>
                <c:pt idx="4583">
                  <c:v>0.68400000000000016</c:v>
                </c:pt>
                <c:pt idx="4584">
                  <c:v>0.68599999999999994</c:v>
                </c:pt>
                <c:pt idx="4585">
                  <c:v>0.68500000000000005</c:v>
                </c:pt>
                <c:pt idx="4586">
                  <c:v>0.68400000000000016</c:v>
                </c:pt>
                <c:pt idx="4587">
                  <c:v>0.68500000000000005</c:v>
                </c:pt>
                <c:pt idx="4588">
                  <c:v>0.68500000000000005</c:v>
                </c:pt>
                <c:pt idx="4589">
                  <c:v>0.68500000000000005</c:v>
                </c:pt>
                <c:pt idx="4590">
                  <c:v>0.68500000000000005</c:v>
                </c:pt>
                <c:pt idx="4591">
                  <c:v>0.68500000000000005</c:v>
                </c:pt>
                <c:pt idx="4592">
                  <c:v>0.68599999999999994</c:v>
                </c:pt>
                <c:pt idx="4593">
                  <c:v>0.68400000000000016</c:v>
                </c:pt>
                <c:pt idx="4594">
                  <c:v>0.68599999999999994</c:v>
                </c:pt>
                <c:pt idx="4595">
                  <c:v>0.68500000000000005</c:v>
                </c:pt>
                <c:pt idx="4596">
                  <c:v>0.68400000000000016</c:v>
                </c:pt>
                <c:pt idx="4597">
                  <c:v>0.68400000000000016</c:v>
                </c:pt>
                <c:pt idx="4598">
                  <c:v>0.68500000000000005</c:v>
                </c:pt>
                <c:pt idx="4599">
                  <c:v>0.68400000000000016</c:v>
                </c:pt>
                <c:pt idx="4600">
                  <c:v>0.68400000000000016</c:v>
                </c:pt>
                <c:pt idx="4601">
                  <c:v>0.68400000000000016</c:v>
                </c:pt>
                <c:pt idx="4602">
                  <c:v>0.68400000000000016</c:v>
                </c:pt>
                <c:pt idx="4603">
                  <c:v>0.68599999999999994</c:v>
                </c:pt>
                <c:pt idx="4604">
                  <c:v>0.68400000000000016</c:v>
                </c:pt>
                <c:pt idx="4605">
                  <c:v>0.68400000000000016</c:v>
                </c:pt>
                <c:pt idx="4606">
                  <c:v>0.68400000000000016</c:v>
                </c:pt>
                <c:pt idx="4607">
                  <c:v>0.68400000000000016</c:v>
                </c:pt>
                <c:pt idx="4608">
                  <c:v>0.68400000000000016</c:v>
                </c:pt>
                <c:pt idx="4609">
                  <c:v>0.68500000000000005</c:v>
                </c:pt>
                <c:pt idx="4610">
                  <c:v>0.68500000000000005</c:v>
                </c:pt>
                <c:pt idx="4611">
                  <c:v>0.68500000000000005</c:v>
                </c:pt>
                <c:pt idx="4612">
                  <c:v>0.68500000000000005</c:v>
                </c:pt>
                <c:pt idx="4613">
                  <c:v>0.68500000000000005</c:v>
                </c:pt>
                <c:pt idx="4614">
                  <c:v>0.68300000000000027</c:v>
                </c:pt>
                <c:pt idx="4615">
                  <c:v>0.68400000000000016</c:v>
                </c:pt>
                <c:pt idx="4616">
                  <c:v>0.68500000000000005</c:v>
                </c:pt>
                <c:pt idx="4617">
                  <c:v>0.68700000000000028</c:v>
                </c:pt>
                <c:pt idx="4618">
                  <c:v>0.68500000000000005</c:v>
                </c:pt>
                <c:pt idx="4619">
                  <c:v>0.68400000000000016</c:v>
                </c:pt>
                <c:pt idx="4620">
                  <c:v>0.68599999999999994</c:v>
                </c:pt>
                <c:pt idx="4621">
                  <c:v>0.68599999999999994</c:v>
                </c:pt>
                <c:pt idx="4622">
                  <c:v>0.68500000000000005</c:v>
                </c:pt>
                <c:pt idx="4623">
                  <c:v>0.68500000000000005</c:v>
                </c:pt>
                <c:pt idx="4624">
                  <c:v>0.68500000000000005</c:v>
                </c:pt>
                <c:pt idx="4625">
                  <c:v>0.68599999999999994</c:v>
                </c:pt>
                <c:pt idx="4626">
                  <c:v>0.68700000000000028</c:v>
                </c:pt>
                <c:pt idx="4627">
                  <c:v>0.68700000000000028</c:v>
                </c:pt>
                <c:pt idx="4628">
                  <c:v>0.68500000000000005</c:v>
                </c:pt>
                <c:pt idx="4629">
                  <c:v>0.68500000000000005</c:v>
                </c:pt>
                <c:pt idx="4630">
                  <c:v>0.68599999999999994</c:v>
                </c:pt>
                <c:pt idx="4631">
                  <c:v>0.68500000000000005</c:v>
                </c:pt>
                <c:pt idx="4632">
                  <c:v>0.68400000000000016</c:v>
                </c:pt>
                <c:pt idx="4633">
                  <c:v>0.68400000000000016</c:v>
                </c:pt>
                <c:pt idx="4634">
                  <c:v>0.68300000000000027</c:v>
                </c:pt>
                <c:pt idx="4635">
                  <c:v>0.68500000000000005</c:v>
                </c:pt>
                <c:pt idx="4636">
                  <c:v>0.68300000000000027</c:v>
                </c:pt>
                <c:pt idx="4637">
                  <c:v>0.68199999999999994</c:v>
                </c:pt>
                <c:pt idx="4638">
                  <c:v>0.68400000000000016</c:v>
                </c:pt>
                <c:pt idx="4639">
                  <c:v>0.68400000000000016</c:v>
                </c:pt>
                <c:pt idx="4640">
                  <c:v>0.68599999999999994</c:v>
                </c:pt>
                <c:pt idx="4641">
                  <c:v>0.68500000000000005</c:v>
                </c:pt>
                <c:pt idx="4642">
                  <c:v>0.68400000000000016</c:v>
                </c:pt>
                <c:pt idx="4643">
                  <c:v>0.68500000000000005</c:v>
                </c:pt>
                <c:pt idx="4644">
                  <c:v>0.68500000000000005</c:v>
                </c:pt>
                <c:pt idx="4645">
                  <c:v>0.68599999999999994</c:v>
                </c:pt>
                <c:pt idx="4646">
                  <c:v>0.68500000000000005</c:v>
                </c:pt>
                <c:pt idx="4647">
                  <c:v>0.68300000000000027</c:v>
                </c:pt>
                <c:pt idx="4648">
                  <c:v>0.68400000000000016</c:v>
                </c:pt>
                <c:pt idx="4649">
                  <c:v>0.68400000000000016</c:v>
                </c:pt>
                <c:pt idx="4650">
                  <c:v>0.68500000000000005</c:v>
                </c:pt>
                <c:pt idx="4651">
                  <c:v>0.68400000000000016</c:v>
                </c:pt>
                <c:pt idx="4652">
                  <c:v>0.68500000000000005</c:v>
                </c:pt>
                <c:pt idx="4653">
                  <c:v>0.68400000000000016</c:v>
                </c:pt>
                <c:pt idx="4654">
                  <c:v>0.68599999999999994</c:v>
                </c:pt>
                <c:pt idx="4655">
                  <c:v>0.68599999999999994</c:v>
                </c:pt>
                <c:pt idx="4656">
                  <c:v>0.68300000000000027</c:v>
                </c:pt>
                <c:pt idx="4657">
                  <c:v>0.68400000000000016</c:v>
                </c:pt>
                <c:pt idx="4658">
                  <c:v>0.68599999999999994</c:v>
                </c:pt>
                <c:pt idx="4659">
                  <c:v>0.68400000000000016</c:v>
                </c:pt>
                <c:pt idx="4660">
                  <c:v>0.68400000000000016</c:v>
                </c:pt>
                <c:pt idx="4661">
                  <c:v>0.68400000000000016</c:v>
                </c:pt>
                <c:pt idx="4662">
                  <c:v>0.68400000000000016</c:v>
                </c:pt>
                <c:pt idx="4663">
                  <c:v>0.68400000000000016</c:v>
                </c:pt>
                <c:pt idx="4664">
                  <c:v>0.68500000000000005</c:v>
                </c:pt>
                <c:pt idx="4665">
                  <c:v>0.68400000000000016</c:v>
                </c:pt>
                <c:pt idx="4666">
                  <c:v>0.68400000000000016</c:v>
                </c:pt>
                <c:pt idx="4667">
                  <c:v>0.68199999999999994</c:v>
                </c:pt>
                <c:pt idx="4668">
                  <c:v>0.68199999999999994</c:v>
                </c:pt>
                <c:pt idx="4669">
                  <c:v>0.68500000000000005</c:v>
                </c:pt>
                <c:pt idx="4670">
                  <c:v>0.68300000000000027</c:v>
                </c:pt>
                <c:pt idx="4671">
                  <c:v>0.68199999999999994</c:v>
                </c:pt>
                <c:pt idx="4672">
                  <c:v>0.68500000000000005</c:v>
                </c:pt>
                <c:pt idx="4673">
                  <c:v>0.68500000000000005</c:v>
                </c:pt>
                <c:pt idx="4674">
                  <c:v>0.68300000000000027</c:v>
                </c:pt>
                <c:pt idx="4675">
                  <c:v>0.68300000000000027</c:v>
                </c:pt>
                <c:pt idx="4676">
                  <c:v>0.68300000000000027</c:v>
                </c:pt>
                <c:pt idx="4677">
                  <c:v>0.68300000000000027</c:v>
                </c:pt>
                <c:pt idx="4678">
                  <c:v>0.68599999999999994</c:v>
                </c:pt>
                <c:pt idx="4679">
                  <c:v>0.68300000000000027</c:v>
                </c:pt>
                <c:pt idx="4680">
                  <c:v>0.68300000000000027</c:v>
                </c:pt>
                <c:pt idx="4681">
                  <c:v>0.68500000000000005</c:v>
                </c:pt>
                <c:pt idx="4682">
                  <c:v>0.68300000000000027</c:v>
                </c:pt>
                <c:pt idx="4683">
                  <c:v>0.68400000000000016</c:v>
                </c:pt>
                <c:pt idx="4684">
                  <c:v>0.68400000000000016</c:v>
                </c:pt>
                <c:pt idx="4685">
                  <c:v>0.68500000000000005</c:v>
                </c:pt>
                <c:pt idx="4686">
                  <c:v>0.68700000000000028</c:v>
                </c:pt>
                <c:pt idx="4687">
                  <c:v>0.68400000000000016</c:v>
                </c:pt>
                <c:pt idx="4688">
                  <c:v>0.68500000000000005</c:v>
                </c:pt>
                <c:pt idx="4689">
                  <c:v>0.68500000000000005</c:v>
                </c:pt>
                <c:pt idx="4690">
                  <c:v>0.68500000000000005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2B95-462B-AA5C-2B2C363C27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5873368"/>
        <c:axId val="465872976"/>
      </c:scatterChart>
      <c:valAx>
        <c:axId val="465872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Time,</a:t>
                </a:r>
                <a:r>
                  <a:rPr lang="en-US" baseline="0"/>
                  <a:t> Secs</a:t>
                </a:r>
                <a:endParaRPr lang="en-US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5872584"/>
        <c:crosses val="autoZero"/>
        <c:crossBetween val="midCat"/>
      </c:valAx>
      <c:valAx>
        <c:axId val="465872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Temperature,</a:t>
                </a:r>
                <a:r>
                  <a:rPr lang="en-US" baseline="0"/>
                  <a:t> </a:t>
                </a:r>
                <a:r>
                  <a:rPr lang="en-US" baseline="30000"/>
                  <a:t>o</a:t>
                </a:r>
                <a:r>
                  <a:rPr lang="en-US" baseline="0"/>
                  <a:t>C</a:t>
                </a:r>
                <a:endParaRPr lang="en-US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5872192"/>
        <c:crosses val="autoZero"/>
        <c:crossBetween val="midCat"/>
      </c:valAx>
      <c:valAx>
        <c:axId val="465872976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Weight,</a:t>
                </a:r>
                <a:r>
                  <a:rPr lang="en-US" baseline="0"/>
                  <a:t> mg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5873368"/>
        <c:crosses val="max"/>
        <c:crossBetween val="midCat"/>
      </c:valAx>
      <c:valAx>
        <c:axId val="465873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65872976"/>
        <c:crosses val="autoZero"/>
        <c:crossBetween val="midCat"/>
      </c:valAx>
    </c:plotArea>
    <c:legend>
      <c:legendPos val="t"/>
      <c:overlay val="0"/>
    </c:legend>
    <c:plotVisOnly val="1"/>
    <c:dispBlanksAs val="gap"/>
    <c:showDLblsOverMax val="0"/>
    <c:extLst xmlns:c16r2="http://schemas.microsoft.com/office/drawing/2015/06/chart"/>
  </c:chart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Complex</a:t>
            </a:r>
            <a:r>
              <a:rPr lang="en-US" baseline="0"/>
              <a:t> </a:t>
            </a:r>
            <a:r>
              <a:rPr lang="en-US" b="1" baseline="0"/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'MOLY NP'!$R$1:$R$2</c:f>
              <c:strCache>
                <c:ptCount val="2"/>
                <c:pt idx="0">
                  <c:v>Temp</c:v>
                </c:pt>
                <c:pt idx="1">
                  <c:v>C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'MOLY NP'!$Q$3:$Q$4672</c:f>
              <c:numCache>
                <c:formatCode>General</c:formatCode>
                <c:ptCount val="467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</c:numCache>
            </c:numRef>
          </c:xVal>
          <c:yVal>
            <c:numRef>
              <c:f>'MOLY NP'!$R$3:$R$4672</c:f>
              <c:numCache>
                <c:formatCode>General</c:formatCode>
                <c:ptCount val="4670"/>
                <c:pt idx="0">
                  <c:v>32.72</c:v>
                </c:pt>
                <c:pt idx="1">
                  <c:v>32.72</c:v>
                </c:pt>
                <c:pt idx="2">
                  <c:v>32.729999999999997</c:v>
                </c:pt>
                <c:pt idx="3">
                  <c:v>32.75</c:v>
                </c:pt>
                <c:pt idx="4">
                  <c:v>32.76</c:v>
                </c:pt>
                <c:pt idx="5">
                  <c:v>32.770000000000003</c:v>
                </c:pt>
                <c:pt idx="6">
                  <c:v>32.78</c:v>
                </c:pt>
                <c:pt idx="7">
                  <c:v>32.799999999999997</c:v>
                </c:pt>
                <c:pt idx="8">
                  <c:v>32.83</c:v>
                </c:pt>
                <c:pt idx="9">
                  <c:v>32.85</c:v>
                </c:pt>
                <c:pt idx="10">
                  <c:v>32.869999999999997</c:v>
                </c:pt>
                <c:pt idx="11">
                  <c:v>32.880000000000003</c:v>
                </c:pt>
                <c:pt idx="12">
                  <c:v>32.9</c:v>
                </c:pt>
                <c:pt idx="13">
                  <c:v>32.94</c:v>
                </c:pt>
                <c:pt idx="14">
                  <c:v>32.97</c:v>
                </c:pt>
                <c:pt idx="15">
                  <c:v>33</c:v>
                </c:pt>
                <c:pt idx="16">
                  <c:v>33.03</c:v>
                </c:pt>
                <c:pt idx="17">
                  <c:v>33.07</c:v>
                </c:pt>
                <c:pt idx="18">
                  <c:v>33.11</c:v>
                </c:pt>
                <c:pt idx="19">
                  <c:v>33.14</c:v>
                </c:pt>
                <c:pt idx="20">
                  <c:v>33.18</c:v>
                </c:pt>
                <c:pt idx="21">
                  <c:v>33.22</c:v>
                </c:pt>
                <c:pt idx="22">
                  <c:v>33.26</c:v>
                </c:pt>
                <c:pt idx="23">
                  <c:v>33.31</c:v>
                </c:pt>
                <c:pt idx="24">
                  <c:v>33.340000000000003</c:v>
                </c:pt>
                <c:pt idx="25">
                  <c:v>33.39</c:v>
                </c:pt>
                <c:pt idx="26">
                  <c:v>33.43</c:v>
                </c:pt>
                <c:pt idx="27">
                  <c:v>33.47</c:v>
                </c:pt>
                <c:pt idx="28">
                  <c:v>33.53</c:v>
                </c:pt>
                <c:pt idx="29">
                  <c:v>33.57</c:v>
                </c:pt>
                <c:pt idx="30">
                  <c:v>33.61</c:v>
                </c:pt>
                <c:pt idx="31">
                  <c:v>33.65</c:v>
                </c:pt>
                <c:pt idx="32">
                  <c:v>33.71</c:v>
                </c:pt>
                <c:pt idx="33">
                  <c:v>33.770000000000003</c:v>
                </c:pt>
                <c:pt idx="34">
                  <c:v>33.82</c:v>
                </c:pt>
                <c:pt idx="35">
                  <c:v>33.86</c:v>
                </c:pt>
                <c:pt idx="36">
                  <c:v>33.92</c:v>
                </c:pt>
                <c:pt idx="37">
                  <c:v>33.96</c:v>
                </c:pt>
                <c:pt idx="38">
                  <c:v>34.01</c:v>
                </c:pt>
                <c:pt idx="39">
                  <c:v>34.06</c:v>
                </c:pt>
                <c:pt idx="40">
                  <c:v>34.11</c:v>
                </c:pt>
                <c:pt idx="41">
                  <c:v>34.17</c:v>
                </c:pt>
                <c:pt idx="42">
                  <c:v>34.22</c:v>
                </c:pt>
                <c:pt idx="43">
                  <c:v>34.29</c:v>
                </c:pt>
                <c:pt idx="44">
                  <c:v>34.35</c:v>
                </c:pt>
                <c:pt idx="45">
                  <c:v>34.409999999999997</c:v>
                </c:pt>
                <c:pt idx="46">
                  <c:v>34.46</c:v>
                </c:pt>
                <c:pt idx="47">
                  <c:v>34.520000000000003</c:v>
                </c:pt>
                <c:pt idx="48">
                  <c:v>34.58</c:v>
                </c:pt>
                <c:pt idx="49">
                  <c:v>34.64</c:v>
                </c:pt>
                <c:pt idx="50">
                  <c:v>34.69</c:v>
                </c:pt>
                <c:pt idx="51">
                  <c:v>34.75</c:v>
                </c:pt>
                <c:pt idx="52">
                  <c:v>34.81</c:v>
                </c:pt>
                <c:pt idx="53">
                  <c:v>34.869999999999997</c:v>
                </c:pt>
                <c:pt idx="54">
                  <c:v>34.94</c:v>
                </c:pt>
                <c:pt idx="55">
                  <c:v>35</c:v>
                </c:pt>
                <c:pt idx="56">
                  <c:v>35.06</c:v>
                </c:pt>
                <c:pt idx="57">
                  <c:v>35.130000000000003</c:v>
                </c:pt>
                <c:pt idx="58">
                  <c:v>35.18</c:v>
                </c:pt>
                <c:pt idx="59">
                  <c:v>35.25</c:v>
                </c:pt>
                <c:pt idx="60">
                  <c:v>35.32</c:v>
                </c:pt>
                <c:pt idx="61">
                  <c:v>35.39</c:v>
                </c:pt>
                <c:pt idx="62">
                  <c:v>35.46</c:v>
                </c:pt>
                <c:pt idx="63">
                  <c:v>35.54</c:v>
                </c:pt>
                <c:pt idx="64">
                  <c:v>35.61</c:v>
                </c:pt>
                <c:pt idx="65">
                  <c:v>35.68</c:v>
                </c:pt>
                <c:pt idx="66">
                  <c:v>35.76</c:v>
                </c:pt>
                <c:pt idx="67">
                  <c:v>35.83</c:v>
                </c:pt>
                <c:pt idx="68">
                  <c:v>35.909999999999997</c:v>
                </c:pt>
                <c:pt idx="69">
                  <c:v>35.979999999999997</c:v>
                </c:pt>
                <c:pt idx="70">
                  <c:v>36.06</c:v>
                </c:pt>
                <c:pt idx="71">
                  <c:v>36.15</c:v>
                </c:pt>
                <c:pt idx="72">
                  <c:v>36.229999999999997</c:v>
                </c:pt>
                <c:pt idx="73">
                  <c:v>36.32</c:v>
                </c:pt>
                <c:pt idx="74">
                  <c:v>36.409999999999997</c:v>
                </c:pt>
                <c:pt idx="75">
                  <c:v>36.49</c:v>
                </c:pt>
                <c:pt idx="76">
                  <c:v>36.590000000000003</c:v>
                </c:pt>
                <c:pt idx="77">
                  <c:v>36.700000000000003</c:v>
                </c:pt>
                <c:pt idx="78">
                  <c:v>36.799999999999997</c:v>
                </c:pt>
                <c:pt idx="79">
                  <c:v>36.89</c:v>
                </c:pt>
                <c:pt idx="80">
                  <c:v>36.979999999999997</c:v>
                </c:pt>
                <c:pt idx="81">
                  <c:v>37.1</c:v>
                </c:pt>
                <c:pt idx="82">
                  <c:v>37.200000000000003</c:v>
                </c:pt>
                <c:pt idx="83">
                  <c:v>37.32</c:v>
                </c:pt>
                <c:pt idx="84">
                  <c:v>37.43</c:v>
                </c:pt>
                <c:pt idx="85">
                  <c:v>37.53</c:v>
                </c:pt>
                <c:pt idx="86">
                  <c:v>37.65</c:v>
                </c:pt>
                <c:pt idx="87">
                  <c:v>37.770000000000003</c:v>
                </c:pt>
                <c:pt idx="88">
                  <c:v>37.909999999999997</c:v>
                </c:pt>
                <c:pt idx="89">
                  <c:v>38.03</c:v>
                </c:pt>
                <c:pt idx="90">
                  <c:v>38.159999999999997</c:v>
                </c:pt>
                <c:pt idx="91">
                  <c:v>38.29</c:v>
                </c:pt>
                <c:pt idx="92">
                  <c:v>38.42</c:v>
                </c:pt>
                <c:pt idx="93">
                  <c:v>38.56</c:v>
                </c:pt>
                <c:pt idx="94">
                  <c:v>38.700000000000003</c:v>
                </c:pt>
                <c:pt idx="95">
                  <c:v>38.840000000000003</c:v>
                </c:pt>
                <c:pt idx="96">
                  <c:v>38.99</c:v>
                </c:pt>
                <c:pt idx="97">
                  <c:v>39.14</c:v>
                </c:pt>
                <c:pt idx="98">
                  <c:v>39.299999999999997</c:v>
                </c:pt>
                <c:pt idx="99">
                  <c:v>39.46</c:v>
                </c:pt>
                <c:pt idx="100">
                  <c:v>39.61</c:v>
                </c:pt>
                <c:pt idx="101">
                  <c:v>39.78</c:v>
                </c:pt>
                <c:pt idx="102">
                  <c:v>39.94</c:v>
                </c:pt>
                <c:pt idx="103">
                  <c:v>40.11</c:v>
                </c:pt>
                <c:pt idx="104">
                  <c:v>40.270000000000003</c:v>
                </c:pt>
                <c:pt idx="105">
                  <c:v>40.43</c:v>
                </c:pt>
                <c:pt idx="106">
                  <c:v>40.6</c:v>
                </c:pt>
                <c:pt idx="107">
                  <c:v>40.78</c:v>
                </c:pt>
                <c:pt idx="108">
                  <c:v>40.96</c:v>
                </c:pt>
                <c:pt idx="109">
                  <c:v>41.13</c:v>
                </c:pt>
                <c:pt idx="110">
                  <c:v>41.32</c:v>
                </c:pt>
                <c:pt idx="111">
                  <c:v>41.5</c:v>
                </c:pt>
                <c:pt idx="112">
                  <c:v>41.68</c:v>
                </c:pt>
                <c:pt idx="113">
                  <c:v>41.86</c:v>
                </c:pt>
                <c:pt idx="114">
                  <c:v>42.05</c:v>
                </c:pt>
                <c:pt idx="115">
                  <c:v>42.26</c:v>
                </c:pt>
                <c:pt idx="116">
                  <c:v>42.45</c:v>
                </c:pt>
                <c:pt idx="117">
                  <c:v>42.63</c:v>
                </c:pt>
                <c:pt idx="118">
                  <c:v>42.83</c:v>
                </c:pt>
                <c:pt idx="119">
                  <c:v>43.02</c:v>
                </c:pt>
                <c:pt idx="120">
                  <c:v>43.23</c:v>
                </c:pt>
                <c:pt idx="121">
                  <c:v>43.43</c:v>
                </c:pt>
                <c:pt idx="122">
                  <c:v>43.64</c:v>
                </c:pt>
                <c:pt idx="123">
                  <c:v>43.84</c:v>
                </c:pt>
                <c:pt idx="124">
                  <c:v>44.04</c:v>
                </c:pt>
                <c:pt idx="125">
                  <c:v>44.25</c:v>
                </c:pt>
                <c:pt idx="126">
                  <c:v>44.44</c:v>
                </c:pt>
                <c:pt idx="127">
                  <c:v>44.65</c:v>
                </c:pt>
                <c:pt idx="128">
                  <c:v>44.84</c:v>
                </c:pt>
                <c:pt idx="129">
                  <c:v>45.05</c:v>
                </c:pt>
                <c:pt idx="130">
                  <c:v>45.26</c:v>
                </c:pt>
                <c:pt idx="131">
                  <c:v>45.46</c:v>
                </c:pt>
                <c:pt idx="132">
                  <c:v>45.67</c:v>
                </c:pt>
                <c:pt idx="133">
                  <c:v>45.89</c:v>
                </c:pt>
                <c:pt idx="134">
                  <c:v>46.08</c:v>
                </c:pt>
                <c:pt idx="135">
                  <c:v>46.28</c:v>
                </c:pt>
                <c:pt idx="136">
                  <c:v>46.5</c:v>
                </c:pt>
                <c:pt idx="137">
                  <c:v>46.69</c:v>
                </c:pt>
                <c:pt idx="138">
                  <c:v>46.89</c:v>
                </c:pt>
                <c:pt idx="139">
                  <c:v>47.1</c:v>
                </c:pt>
                <c:pt idx="140">
                  <c:v>47.29</c:v>
                </c:pt>
                <c:pt idx="141">
                  <c:v>47.5</c:v>
                </c:pt>
                <c:pt idx="142">
                  <c:v>47.7</c:v>
                </c:pt>
                <c:pt idx="143">
                  <c:v>47.92</c:v>
                </c:pt>
                <c:pt idx="144">
                  <c:v>48.12</c:v>
                </c:pt>
                <c:pt idx="145">
                  <c:v>48.33</c:v>
                </c:pt>
                <c:pt idx="146">
                  <c:v>48.54</c:v>
                </c:pt>
                <c:pt idx="147">
                  <c:v>48.73</c:v>
                </c:pt>
                <c:pt idx="148">
                  <c:v>48.92</c:v>
                </c:pt>
                <c:pt idx="149">
                  <c:v>49.11</c:v>
                </c:pt>
                <c:pt idx="150">
                  <c:v>49.3</c:v>
                </c:pt>
                <c:pt idx="151">
                  <c:v>49.49</c:v>
                </c:pt>
                <c:pt idx="152">
                  <c:v>49.68</c:v>
                </c:pt>
                <c:pt idx="153">
                  <c:v>49.88</c:v>
                </c:pt>
                <c:pt idx="154">
                  <c:v>50.06</c:v>
                </c:pt>
                <c:pt idx="155">
                  <c:v>50.24</c:v>
                </c:pt>
                <c:pt idx="156">
                  <c:v>50.44</c:v>
                </c:pt>
                <c:pt idx="157">
                  <c:v>50.63</c:v>
                </c:pt>
                <c:pt idx="158">
                  <c:v>50.81</c:v>
                </c:pt>
                <c:pt idx="159">
                  <c:v>50.99</c:v>
                </c:pt>
                <c:pt idx="160">
                  <c:v>51.17</c:v>
                </c:pt>
                <c:pt idx="161">
                  <c:v>51.35</c:v>
                </c:pt>
                <c:pt idx="162">
                  <c:v>51.53</c:v>
                </c:pt>
                <c:pt idx="163">
                  <c:v>51.71</c:v>
                </c:pt>
                <c:pt idx="164">
                  <c:v>51.87</c:v>
                </c:pt>
                <c:pt idx="165">
                  <c:v>52.05</c:v>
                </c:pt>
                <c:pt idx="166">
                  <c:v>52.23</c:v>
                </c:pt>
                <c:pt idx="167">
                  <c:v>52.4</c:v>
                </c:pt>
                <c:pt idx="168">
                  <c:v>52.57</c:v>
                </c:pt>
                <c:pt idx="169">
                  <c:v>52.74</c:v>
                </c:pt>
                <c:pt idx="170">
                  <c:v>52.91</c:v>
                </c:pt>
                <c:pt idx="171">
                  <c:v>53.06</c:v>
                </c:pt>
                <c:pt idx="172">
                  <c:v>53.22</c:v>
                </c:pt>
                <c:pt idx="173">
                  <c:v>53.37</c:v>
                </c:pt>
                <c:pt idx="174">
                  <c:v>53.54</c:v>
                </c:pt>
                <c:pt idx="175">
                  <c:v>53.71</c:v>
                </c:pt>
                <c:pt idx="176">
                  <c:v>53.86</c:v>
                </c:pt>
                <c:pt idx="177">
                  <c:v>54.02</c:v>
                </c:pt>
                <c:pt idx="178">
                  <c:v>54.18</c:v>
                </c:pt>
                <c:pt idx="179">
                  <c:v>54.33</c:v>
                </c:pt>
                <c:pt idx="180">
                  <c:v>54.49</c:v>
                </c:pt>
                <c:pt idx="181">
                  <c:v>54.65</c:v>
                </c:pt>
                <c:pt idx="182">
                  <c:v>54.8</c:v>
                </c:pt>
                <c:pt idx="183">
                  <c:v>54.94</c:v>
                </c:pt>
                <c:pt idx="184">
                  <c:v>55.11</c:v>
                </c:pt>
                <c:pt idx="185">
                  <c:v>55.26</c:v>
                </c:pt>
                <c:pt idx="186">
                  <c:v>55.41</c:v>
                </c:pt>
                <c:pt idx="187">
                  <c:v>55.55</c:v>
                </c:pt>
                <c:pt idx="188">
                  <c:v>55.71</c:v>
                </c:pt>
                <c:pt idx="189">
                  <c:v>55.85</c:v>
                </c:pt>
                <c:pt idx="190">
                  <c:v>55.99</c:v>
                </c:pt>
                <c:pt idx="191">
                  <c:v>56.14</c:v>
                </c:pt>
                <c:pt idx="192">
                  <c:v>56.28</c:v>
                </c:pt>
                <c:pt idx="193">
                  <c:v>56.42</c:v>
                </c:pt>
                <c:pt idx="194">
                  <c:v>56.57</c:v>
                </c:pt>
                <c:pt idx="195">
                  <c:v>56.71</c:v>
                </c:pt>
                <c:pt idx="196">
                  <c:v>56.87</c:v>
                </c:pt>
                <c:pt idx="197">
                  <c:v>57.02</c:v>
                </c:pt>
                <c:pt idx="198">
                  <c:v>57.16</c:v>
                </c:pt>
                <c:pt idx="199">
                  <c:v>57.3</c:v>
                </c:pt>
                <c:pt idx="200">
                  <c:v>57.45</c:v>
                </c:pt>
                <c:pt idx="201">
                  <c:v>57.6</c:v>
                </c:pt>
                <c:pt idx="202">
                  <c:v>57.74</c:v>
                </c:pt>
                <c:pt idx="203">
                  <c:v>57.88</c:v>
                </c:pt>
                <c:pt idx="204">
                  <c:v>58.03</c:v>
                </c:pt>
                <c:pt idx="205">
                  <c:v>58.17</c:v>
                </c:pt>
                <c:pt idx="206">
                  <c:v>58.3</c:v>
                </c:pt>
                <c:pt idx="207">
                  <c:v>58.45</c:v>
                </c:pt>
                <c:pt idx="208">
                  <c:v>58.59</c:v>
                </c:pt>
                <c:pt idx="209">
                  <c:v>58.74</c:v>
                </c:pt>
                <c:pt idx="210">
                  <c:v>58.88</c:v>
                </c:pt>
                <c:pt idx="211">
                  <c:v>59.03</c:v>
                </c:pt>
                <c:pt idx="212">
                  <c:v>59.17</c:v>
                </c:pt>
                <c:pt idx="213">
                  <c:v>59.31</c:v>
                </c:pt>
                <c:pt idx="214">
                  <c:v>59.44</c:v>
                </c:pt>
                <c:pt idx="215">
                  <c:v>59.59</c:v>
                </c:pt>
                <c:pt idx="216">
                  <c:v>59.73</c:v>
                </c:pt>
                <c:pt idx="217">
                  <c:v>59.89</c:v>
                </c:pt>
                <c:pt idx="218">
                  <c:v>60.03</c:v>
                </c:pt>
                <c:pt idx="219">
                  <c:v>60.17</c:v>
                </c:pt>
                <c:pt idx="220">
                  <c:v>60.32</c:v>
                </c:pt>
                <c:pt idx="221">
                  <c:v>60.48</c:v>
                </c:pt>
                <c:pt idx="222">
                  <c:v>60.62</c:v>
                </c:pt>
                <c:pt idx="223">
                  <c:v>60.78</c:v>
                </c:pt>
                <c:pt idx="224">
                  <c:v>60.93</c:v>
                </c:pt>
                <c:pt idx="225">
                  <c:v>61.09</c:v>
                </c:pt>
                <c:pt idx="226">
                  <c:v>61.23</c:v>
                </c:pt>
                <c:pt idx="227">
                  <c:v>61.38</c:v>
                </c:pt>
                <c:pt idx="228">
                  <c:v>61.53</c:v>
                </c:pt>
                <c:pt idx="229">
                  <c:v>61.69</c:v>
                </c:pt>
                <c:pt idx="230">
                  <c:v>61.83</c:v>
                </c:pt>
                <c:pt idx="231">
                  <c:v>61.98</c:v>
                </c:pt>
                <c:pt idx="232">
                  <c:v>62.14</c:v>
                </c:pt>
                <c:pt idx="233">
                  <c:v>62.3</c:v>
                </c:pt>
                <c:pt idx="234">
                  <c:v>62.45</c:v>
                </c:pt>
                <c:pt idx="235">
                  <c:v>62.61</c:v>
                </c:pt>
                <c:pt idx="236">
                  <c:v>62.78</c:v>
                </c:pt>
                <c:pt idx="237">
                  <c:v>62.95</c:v>
                </c:pt>
                <c:pt idx="238">
                  <c:v>63.1</c:v>
                </c:pt>
                <c:pt idx="239">
                  <c:v>63.26</c:v>
                </c:pt>
                <c:pt idx="240">
                  <c:v>63.43</c:v>
                </c:pt>
                <c:pt idx="241">
                  <c:v>63.59</c:v>
                </c:pt>
                <c:pt idx="242">
                  <c:v>63.75</c:v>
                </c:pt>
                <c:pt idx="243">
                  <c:v>63.91</c:v>
                </c:pt>
                <c:pt idx="244">
                  <c:v>64.06</c:v>
                </c:pt>
                <c:pt idx="245">
                  <c:v>64.23</c:v>
                </c:pt>
                <c:pt idx="246">
                  <c:v>64.39</c:v>
                </c:pt>
                <c:pt idx="247">
                  <c:v>64.569999999999993</c:v>
                </c:pt>
                <c:pt idx="248">
                  <c:v>64.73</c:v>
                </c:pt>
                <c:pt idx="249">
                  <c:v>64.88</c:v>
                </c:pt>
                <c:pt idx="250">
                  <c:v>65.040000000000006</c:v>
                </c:pt>
                <c:pt idx="251">
                  <c:v>65.22</c:v>
                </c:pt>
                <c:pt idx="252">
                  <c:v>65.39</c:v>
                </c:pt>
                <c:pt idx="253">
                  <c:v>65.56</c:v>
                </c:pt>
                <c:pt idx="254">
                  <c:v>65.739999999999995</c:v>
                </c:pt>
                <c:pt idx="255">
                  <c:v>65.91</c:v>
                </c:pt>
                <c:pt idx="256">
                  <c:v>66.09</c:v>
                </c:pt>
                <c:pt idx="257">
                  <c:v>66.260000000000005</c:v>
                </c:pt>
                <c:pt idx="258">
                  <c:v>66.42</c:v>
                </c:pt>
                <c:pt idx="259">
                  <c:v>66.599999999999994</c:v>
                </c:pt>
                <c:pt idx="260">
                  <c:v>66.77</c:v>
                </c:pt>
                <c:pt idx="261">
                  <c:v>66.95</c:v>
                </c:pt>
                <c:pt idx="262">
                  <c:v>67.12</c:v>
                </c:pt>
                <c:pt idx="263">
                  <c:v>67.3</c:v>
                </c:pt>
                <c:pt idx="264">
                  <c:v>67.47</c:v>
                </c:pt>
                <c:pt idx="265">
                  <c:v>67.650000000000006</c:v>
                </c:pt>
                <c:pt idx="266">
                  <c:v>67.819999999999993</c:v>
                </c:pt>
                <c:pt idx="267">
                  <c:v>68</c:v>
                </c:pt>
                <c:pt idx="268">
                  <c:v>68.19</c:v>
                </c:pt>
                <c:pt idx="269">
                  <c:v>68.37</c:v>
                </c:pt>
                <c:pt idx="270">
                  <c:v>68.55</c:v>
                </c:pt>
                <c:pt idx="271">
                  <c:v>68.739999999999995</c:v>
                </c:pt>
                <c:pt idx="272">
                  <c:v>68.91</c:v>
                </c:pt>
                <c:pt idx="273">
                  <c:v>69.09</c:v>
                </c:pt>
                <c:pt idx="274">
                  <c:v>69.27</c:v>
                </c:pt>
                <c:pt idx="275">
                  <c:v>69.45</c:v>
                </c:pt>
                <c:pt idx="276">
                  <c:v>69.61</c:v>
                </c:pt>
                <c:pt idx="277">
                  <c:v>69.790000000000006</c:v>
                </c:pt>
                <c:pt idx="278">
                  <c:v>69.959999999999994</c:v>
                </c:pt>
                <c:pt idx="279">
                  <c:v>70.14</c:v>
                </c:pt>
                <c:pt idx="280">
                  <c:v>70.31</c:v>
                </c:pt>
                <c:pt idx="281">
                  <c:v>70.5</c:v>
                </c:pt>
                <c:pt idx="282">
                  <c:v>70.66</c:v>
                </c:pt>
                <c:pt idx="283">
                  <c:v>70.83</c:v>
                </c:pt>
                <c:pt idx="284">
                  <c:v>71.02</c:v>
                </c:pt>
                <c:pt idx="285">
                  <c:v>71.209999999999994</c:v>
                </c:pt>
                <c:pt idx="286">
                  <c:v>71.39</c:v>
                </c:pt>
                <c:pt idx="287">
                  <c:v>71.55</c:v>
                </c:pt>
                <c:pt idx="288">
                  <c:v>71.73</c:v>
                </c:pt>
                <c:pt idx="289">
                  <c:v>71.900000000000006</c:v>
                </c:pt>
                <c:pt idx="290">
                  <c:v>72.09</c:v>
                </c:pt>
                <c:pt idx="291">
                  <c:v>72.27</c:v>
                </c:pt>
                <c:pt idx="292">
                  <c:v>72.44</c:v>
                </c:pt>
                <c:pt idx="293">
                  <c:v>72.61</c:v>
                </c:pt>
                <c:pt idx="294">
                  <c:v>72.790000000000006</c:v>
                </c:pt>
                <c:pt idx="295">
                  <c:v>72.959999999999994</c:v>
                </c:pt>
                <c:pt idx="296">
                  <c:v>73.13</c:v>
                </c:pt>
                <c:pt idx="297">
                  <c:v>73.3</c:v>
                </c:pt>
                <c:pt idx="298">
                  <c:v>73.48</c:v>
                </c:pt>
                <c:pt idx="299">
                  <c:v>73.650000000000006</c:v>
                </c:pt>
                <c:pt idx="300">
                  <c:v>73.819999999999993</c:v>
                </c:pt>
                <c:pt idx="301">
                  <c:v>74.010000000000005</c:v>
                </c:pt>
                <c:pt idx="302">
                  <c:v>74.17</c:v>
                </c:pt>
                <c:pt idx="303">
                  <c:v>74.34</c:v>
                </c:pt>
                <c:pt idx="304">
                  <c:v>74.5</c:v>
                </c:pt>
                <c:pt idx="305">
                  <c:v>74.67</c:v>
                </c:pt>
                <c:pt idx="306">
                  <c:v>74.84</c:v>
                </c:pt>
                <c:pt idx="307">
                  <c:v>75</c:v>
                </c:pt>
                <c:pt idx="308">
                  <c:v>75.180000000000007</c:v>
                </c:pt>
                <c:pt idx="309">
                  <c:v>75.34</c:v>
                </c:pt>
                <c:pt idx="310">
                  <c:v>75.510000000000005</c:v>
                </c:pt>
                <c:pt idx="311">
                  <c:v>75.67</c:v>
                </c:pt>
                <c:pt idx="312">
                  <c:v>75.83</c:v>
                </c:pt>
                <c:pt idx="313">
                  <c:v>75.989999999999995</c:v>
                </c:pt>
                <c:pt idx="314">
                  <c:v>76.16</c:v>
                </c:pt>
                <c:pt idx="315">
                  <c:v>76.319999999999993</c:v>
                </c:pt>
                <c:pt idx="316">
                  <c:v>76.48</c:v>
                </c:pt>
                <c:pt idx="317">
                  <c:v>76.650000000000006</c:v>
                </c:pt>
                <c:pt idx="318">
                  <c:v>76.8</c:v>
                </c:pt>
                <c:pt idx="319">
                  <c:v>76.97</c:v>
                </c:pt>
                <c:pt idx="320">
                  <c:v>77.12</c:v>
                </c:pt>
                <c:pt idx="321">
                  <c:v>77.28</c:v>
                </c:pt>
                <c:pt idx="322">
                  <c:v>77.44</c:v>
                </c:pt>
                <c:pt idx="323">
                  <c:v>77.59</c:v>
                </c:pt>
                <c:pt idx="324">
                  <c:v>77.760000000000005</c:v>
                </c:pt>
                <c:pt idx="325">
                  <c:v>77.92</c:v>
                </c:pt>
                <c:pt idx="326">
                  <c:v>78.08</c:v>
                </c:pt>
                <c:pt idx="327">
                  <c:v>78.260000000000005</c:v>
                </c:pt>
                <c:pt idx="328">
                  <c:v>78.41</c:v>
                </c:pt>
                <c:pt idx="329">
                  <c:v>78.569999999999993</c:v>
                </c:pt>
                <c:pt idx="330">
                  <c:v>78.739999999999995</c:v>
                </c:pt>
                <c:pt idx="331">
                  <c:v>78.89</c:v>
                </c:pt>
                <c:pt idx="332">
                  <c:v>79.05</c:v>
                </c:pt>
                <c:pt idx="333">
                  <c:v>79.19</c:v>
                </c:pt>
                <c:pt idx="334">
                  <c:v>79.349999999999994</c:v>
                </c:pt>
                <c:pt idx="335">
                  <c:v>79.52</c:v>
                </c:pt>
                <c:pt idx="336">
                  <c:v>79.67</c:v>
                </c:pt>
                <c:pt idx="337">
                  <c:v>79.819999999999993</c:v>
                </c:pt>
                <c:pt idx="338">
                  <c:v>79.98</c:v>
                </c:pt>
                <c:pt idx="339">
                  <c:v>80.13</c:v>
                </c:pt>
                <c:pt idx="340">
                  <c:v>80.290000000000006</c:v>
                </c:pt>
                <c:pt idx="341">
                  <c:v>80.45</c:v>
                </c:pt>
                <c:pt idx="342">
                  <c:v>80.599999999999994</c:v>
                </c:pt>
                <c:pt idx="343">
                  <c:v>80.760000000000005</c:v>
                </c:pt>
                <c:pt idx="344">
                  <c:v>80.91</c:v>
                </c:pt>
                <c:pt idx="345">
                  <c:v>81.08</c:v>
                </c:pt>
                <c:pt idx="346">
                  <c:v>81.239999999999995</c:v>
                </c:pt>
                <c:pt idx="347">
                  <c:v>81.400000000000006</c:v>
                </c:pt>
                <c:pt idx="348">
                  <c:v>81.56</c:v>
                </c:pt>
                <c:pt idx="349">
                  <c:v>81.73</c:v>
                </c:pt>
                <c:pt idx="350">
                  <c:v>81.89</c:v>
                </c:pt>
                <c:pt idx="351">
                  <c:v>82.05</c:v>
                </c:pt>
                <c:pt idx="352">
                  <c:v>82.2</c:v>
                </c:pt>
                <c:pt idx="353">
                  <c:v>82.36</c:v>
                </c:pt>
                <c:pt idx="354">
                  <c:v>82.51</c:v>
                </c:pt>
                <c:pt idx="355">
                  <c:v>82.67</c:v>
                </c:pt>
                <c:pt idx="356">
                  <c:v>82.84</c:v>
                </c:pt>
                <c:pt idx="357">
                  <c:v>83.03</c:v>
                </c:pt>
                <c:pt idx="358">
                  <c:v>83.19</c:v>
                </c:pt>
                <c:pt idx="359">
                  <c:v>83.36</c:v>
                </c:pt>
                <c:pt idx="360">
                  <c:v>83.53</c:v>
                </c:pt>
                <c:pt idx="361">
                  <c:v>83.69</c:v>
                </c:pt>
                <c:pt idx="362">
                  <c:v>83.85</c:v>
                </c:pt>
                <c:pt idx="363">
                  <c:v>84.03</c:v>
                </c:pt>
                <c:pt idx="364">
                  <c:v>84.2</c:v>
                </c:pt>
                <c:pt idx="365">
                  <c:v>84.35</c:v>
                </c:pt>
                <c:pt idx="366">
                  <c:v>84.54</c:v>
                </c:pt>
                <c:pt idx="367">
                  <c:v>84.71</c:v>
                </c:pt>
                <c:pt idx="368">
                  <c:v>84.87</c:v>
                </c:pt>
                <c:pt idx="369">
                  <c:v>85.03</c:v>
                </c:pt>
                <c:pt idx="370">
                  <c:v>85.19</c:v>
                </c:pt>
                <c:pt idx="371">
                  <c:v>85.36</c:v>
                </c:pt>
                <c:pt idx="372">
                  <c:v>85.52</c:v>
                </c:pt>
                <c:pt idx="373">
                  <c:v>85.69</c:v>
                </c:pt>
                <c:pt idx="374">
                  <c:v>85.87</c:v>
                </c:pt>
                <c:pt idx="375">
                  <c:v>86.03</c:v>
                </c:pt>
                <c:pt idx="376">
                  <c:v>86.2</c:v>
                </c:pt>
                <c:pt idx="377">
                  <c:v>86.38</c:v>
                </c:pt>
                <c:pt idx="378">
                  <c:v>86.54</c:v>
                </c:pt>
                <c:pt idx="379">
                  <c:v>86.7</c:v>
                </c:pt>
                <c:pt idx="380">
                  <c:v>86.87</c:v>
                </c:pt>
                <c:pt idx="381">
                  <c:v>87.04</c:v>
                </c:pt>
                <c:pt idx="382">
                  <c:v>87.19</c:v>
                </c:pt>
                <c:pt idx="383">
                  <c:v>87.36</c:v>
                </c:pt>
                <c:pt idx="384">
                  <c:v>87.53</c:v>
                </c:pt>
                <c:pt idx="385">
                  <c:v>87.7</c:v>
                </c:pt>
                <c:pt idx="386">
                  <c:v>87.87</c:v>
                </c:pt>
                <c:pt idx="387">
                  <c:v>88.03</c:v>
                </c:pt>
                <c:pt idx="388">
                  <c:v>88.21</c:v>
                </c:pt>
                <c:pt idx="389">
                  <c:v>88.37</c:v>
                </c:pt>
                <c:pt idx="390">
                  <c:v>88.53</c:v>
                </c:pt>
                <c:pt idx="391">
                  <c:v>88.71</c:v>
                </c:pt>
                <c:pt idx="392">
                  <c:v>88.87</c:v>
                </c:pt>
                <c:pt idx="393">
                  <c:v>89.03</c:v>
                </c:pt>
                <c:pt idx="394">
                  <c:v>89.21</c:v>
                </c:pt>
                <c:pt idx="395">
                  <c:v>89.37</c:v>
                </c:pt>
                <c:pt idx="396">
                  <c:v>89.55</c:v>
                </c:pt>
                <c:pt idx="397">
                  <c:v>89.71</c:v>
                </c:pt>
                <c:pt idx="398">
                  <c:v>89.88</c:v>
                </c:pt>
                <c:pt idx="399">
                  <c:v>90.05</c:v>
                </c:pt>
                <c:pt idx="400">
                  <c:v>90.23</c:v>
                </c:pt>
                <c:pt idx="401">
                  <c:v>90.39</c:v>
                </c:pt>
                <c:pt idx="402">
                  <c:v>90.56</c:v>
                </c:pt>
                <c:pt idx="403">
                  <c:v>90.74</c:v>
                </c:pt>
                <c:pt idx="404">
                  <c:v>90.91</c:v>
                </c:pt>
                <c:pt idx="405">
                  <c:v>91.07</c:v>
                </c:pt>
                <c:pt idx="406">
                  <c:v>91.23</c:v>
                </c:pt>
                <c:pt idx="407">
                  <c:v>91.41</c:v>
                </c:pt>
                <c:pt idx="408">
                  <c:v>91.59</c:v>
                </c:pt>
                <c:pt idx="409">
                  <c:v>91.75</c:v>
                </c:pt>
                <c:pt idx="410">
                  <c:v>91.91</c:v>
                </c:pt>
                <c:pt idx="411">
                  <c:v>92.09</c:v>
                </c:pt>
                <c:pt idx="412">
                  <c:v>92.27</c:v>
                </c:pt>
                <c:pt idx="413">
                  <c:v>92.45</c:v>
                </c:pt>
                <c:pt idx="414">
                  <c:v>92.62</c:v>
                </c:pt>
                <c:pt idx="415">
                  <c:v>92.79</c:v>
                </c:pt>
                <c:pt idx="416">
                  <c:v>92.97</c:v>
                </c:pt>
                <c:pt idx="417">
                  <c:v>93.12</c:v>
                </c:pt>
                <c:pt idx="418">
                  <c:v>93.3</c:v>
                </c:pt>
                <c:pt idx="419">
                  <c:v>93.47</c:v>
                </c:pt>
                <c:pt idx="420">
                  <c:v>93.66</c:v>
                </c:pt>
                <c:pt idx="421">
                  <c:v>93.82</c:v>
                </c:pt>
                <c:pt idx="422">
                  <c:v>94</c:v>
                </c:pt>
                <c:pt idx="423">
                  <c:v>94.17</c:v>
                </c:pt>
                <c:pt idx="424">
                  <c:v>94.34</c:v>
                </c:pt>
                <c:pt idx="425">
                  <c:v>94.5</c:v>
                </c:pt>
                <c:pt idx="426">
                  <c:v>94.67</c:v>
                </c:pt>
                <c:pt idx="427">
                  <c:v>94.84</c:v>
                </c:pt>
                <c:pt idx="428">
                  <c:v>95.01</c:v>
                </c:pt>
                <c:pt idx="429">
                  <c:v>95.18</c:v>
                </c:pt>
                <c:pt idx="430">
                  <c:v>95.35</c:v>
                </c:pt>
                <c:pt idx="431">
                  <c:v>95.51</c:v>
                </c:pt>
                <c:pt idx="432">
                  <c:v>95.68</c:v>
                </c:pt>
                <c:pt idx="433">
                  <c:v>95.85</c:v>
                </c:pt>
                <c:pt idx="434">
                  <c:v>96.02</c:v>
                </c:pt>
                <c:pt idx="435">
                  <c:v>96.19</c:v>
                </c:pt>
                <c:pt idx="436">
                  <c:v>96.36</c:v>
                </c:pt>
                <c:pt idx="437">
                  <c:v>96.52</c:v>
                </c:pt>
                <c:pt idx="438">
                  <c:v>96.68</c:v>
                </c:pt>
                <c:pt idx="439">
                  <c:v>96.84</c:v>
                </c:pt>
                <c:pt idx="440">
                  <c:v>97</c:v>
                </c:pt>
                <c:pt idx="441">
                  <c:v>97.17</c:v>
                </c:pt>
                <c:pt idx="442">
                  <c:v>97.33</c:v>
                </c:pt>
                <c:pt idx="443">
                  <c:v>97.48</c:v>
                </c:pt>
                <c:pt idx="444">
                  <c:v>97.65</c:v>
                </c:pt>
                <c:pt idx="445">
                  <c:v>97.81</c:v>
                </c:pt>
                <c:pt idx="446">
                  <c:v>97.98</c:v>
                </c:pt>
                <c:pt idx="447">
                  <c:v>98.15</c:v>
                </c:pt>
                <c:pt idx="448">
                  <c:v>98.31</c:v>
                </c:pt>
                <c:pt idx="449">
                  <c:v>98.46</c:v>
                </c:pt>
                <c:pt idx="450">
                  <c:v>98.63</c:v>
                </c:pt>
                <c:pt idx="451">
                  <c:v>98.8</c:v>
                </c:pt>
                <c:pt idx="452">
                  <c:v>98.95</c:v>
                </c:pt>
                <c:pt idx="453">
                  <c:v>99.11</c:v>
                </c:pt>
                <c:pt idx="454">
                  <c:v>99.28</c:v>
                </c:pt>
                <c:pt idx="455">
                  <c:v>99.44</c:v>
                </c:pt>
                <c:pt idx="456">
                  <c:v>99.59</c:v>
                </c:pt>
                <c:pt idx="457">
                  <c:v>99.75</c:v>
                </c:pt>
                <c:pt idx="458">
                  <c:v>99.91</c:v>
                </c:pt>
                <c:pt idx="459">
                  <c:v>100.1</c:v>
                </c:pt>
                <c:pt idx="460">
                  <c:v>100.2</c:v>
                </c:pt>
                <c:pt idx="461">
                  <c:v>100.4</c:v>
                </c:pt>
                <c:pt idx="462">
                  <c:v>100.6</c:v>
                </c:pt>
                <c:pt idx="463">
                  <c:v>100.8</c:v>
                </c:pt>
                <c:pt idx="464">
                  <c:v>100.9</c:v>
                </c:pt>
                <c:pt idx="465">
                  <c:v>101.1</c:v>
                </c:pt>
                <c:pt idx="466">
                  <c:v>101.2</c:v>
                </c:pt>
                <c:pt idx="467">
                  <c:v>101.4</c:v>
                </c:pt>
                <c:pt idx="468">
                  <c:v>101.6</c:v>
                </c:pt>
                <c:pt idx="469">
                  <c:v>101.7</c:v>
                </c:pt>
                <c:pt idx="470">
                  <c:v>101.9</c:v>
                </c:pt>
                <c:pt idx="471">
                  <c:v>102.1</c:v>
                </c:pt>
                <c:pt idx="472">
                  <c:v>102.2</c:v>
                </c:pt>
                <c:pt idx="473">
                  <c:v>102.4</c:v>
                </c:pt>
                <c:pt idx="474">
                  <c:v>102.6</c:v>
                </c:pt>
                <c:pt idx="475">
                  <c:v>102.7</c:v>
                </c:pt>
                <c:pt idx="476">
                  <c:v>102.9</c:v>
                </c:pt>
                <c:pt idx="477">
                  <c:v>103</c:v>
                </c:pt>
                <c:pt idx="478">
                  <c:v>103.2</c:v>
                </c:pt>
                <c:pt idx="479">
                  <c:v>103.4</c:v>
                </c:pt>
                <c:pt idx="480">
                  <c:v>103.6</c:v>
                </c:pt>
                <c:pt idx="481">
                  <c:v>103.7</c:v>
                </c:pt>
                <c:pt idx="482">
                  <c:v>103.9</c:v>
                </c:pt>
                <c:pt idx="483">
                  <c:v>104.1</c:v>
                </c:pt>
                <c:pt idx="484">
                  <c:v>104.2</c:v>
                </c:pt>
                <c:pt idx="485">
                  <c:v>104.4</c:v>
                </c:pt>
                <c:pt idx="486">
                  <c:v>104.5</c:v>
                </c:pt>
                <c:pt idx="487">
                  <c:v>104.7</c:v>
                </c:pt>
                <c:pt idx="488">
                  <c:v>104.9</c:v>
                </c:pt>
                <c:pt idx="489">
                  <c:v>105</c:v>
                </c:pt>
                <c:pt idx="490">
                  <c:v>105.2</c:v>
                </c:pt>
                <c:pt idx="491">
                  <c:v>105.4</c:v>
                </c:pt>
                <c:pt idx="492">
                  <c:v>105.5</c:v>
                </c:pt>
                <c:pt idx="493">
                  <c:v>105.7</c:v>
                </c:pt>
                <c:pt idx="494">
                  <c:v>105.9</c:v>
                </c:pt>
                <c:pt idx="495">
                  <c:v>106</c:v>
                </c:pt>
                <c:pt idx="496">
                  <c:v>106.2</c:v>
                </c:pt>
                <c:pt idx="497">
                  <c:v>106.4</c:v>
                </c:pt>
                <c:pt idx="498">
                  <c:v>106.5</c:v>
                </c:pt>
                <c:pt idx="499">
                  <c:v>106.7</c:v>
                </c:pt>
                <c:pt idx="500">
                  <c:v>106.9</c:v>
                </c:pt>
                <c:pt idx="501">
                  <c:v>107.1</c:v>
                </c:pt>
                <c:pt idx="502">
                  <c:v>107.2</c:v>
                </c:pt>
                <c:pt idx="503">
                  <c:v>107.4</c:v>
                </c:pt>
                <c:pt idx="504">
                  <c:v>107.6</c:v>
                </c:pt>
                <c:pt idx="505">
                  <c:v>107.7</c:v>
                </c:pt>
                <c:pt idx="506">
                  <c:v>107.9</c:v>
                </c:pt>
                <c:pt idx="507">
                  <c:v>108.1</c:v>
                </c:pt>
                <c:pt idx="508">
                  <c:v>108.2</c:v>
                </c:pt>
                <c:pt idx="509">
                  <c:v>108.4</c:v>
                </c:pt>
                <c:pt idx="510">
                  <c:v>108.6</c:v>
                </c:pt>
                <c:pt idx="511">
                  <c:v>108.7</c:v>
                </c:pt>
                <c:pt idx="512">
                  <c:v>108.9</c:v>
                </c:pt>
                <c:pt idx="513">
                  <c:v>109.1</c:v>
                </c:pt>
                <c:pt idx="514">
                  <c:v>109.2</c:v>
                </c:pt>
                <c:pt idx="515">
                  <c:v>109.4</c:v>
                </c:pt>
                <c:pt idx="516">
                  <c:v>109.6</c:v>
                </c:pt>
                <c:pt idx="517">
                  <c:v>109.8</c:v>
                </c:pt>
                <c:pt idx="518">
                  <c:v>109.9</c:v>
                </c:pt>
                <c:pt idx="519">
                  <c:v>110.1</c:v>
                </c:pt>
                <c:pt idx="520">
                  <c:v>110.3</c:v>
                </c:pt>
                <c:pt idx="521">
                  <c:v>110.4</c:v>
                </c:pt>
                <c:pt idx="522">
                  <c:v>110.6</c:v>
                </c:pt>
                <c:pt idx="523">
                  <c:v>110.8</c:v>
                </c:pt>
                <c:pt idx="524">
                  <c:v>110.9</c:v>
                </c:pt>
                <c:pt idx="525">
                  <c:v>111.1</c:v>
                </c:pt>
                <c:pt idx="526">
                  <c:v>111.3</c:v>
                </c:pt>
                <c:pt idx="527">
                  <c:v>111.5</c:v>
                </c:pt>
                <c:pt idx="528">
                  <c:v>111.6</c:v>
                </c:pt>
                <c:pt idx="529">
                  <c:v>111.8</c:v>
                </c:pt>
                <c:pt idx="530">
                  <c:v>112</c:v>
                </c:pt>
                <c:pt idx="531">
                  <c:v>112.1</c:v>
                </c:pt>
                <c:pt idx="532">
                  <c:v>112.3</c:v>
                </c:pt>
                <c:pt idx="533">
                  <c:v>112.5</c:v>
                </c:pt>
                <c:pt idx="534">
                  <c:v>112.6</c:v>
                </c:pt>
                <c:pt idx="535">
                  <c:v>112.8</c:v>
                </c:pt>
                <c:pt idx="536">
                  <c:v>113</c:v>
                </c:pt>
                <c:pt idx="537">
                  <c:v>113.1</c:v>
                </c:pt>
                <c:pt idx="538">
                  <c:v>113.3</c:v>
                </c:pt>
                <c:pt idx="539">
                  <c:v>113.5</c:v>
                </c:pt>
                <c:pt idx="540">
                  <c:v>113.6</c:v>
                </c:pt>
                <c:pt idx="541">
                  <c:v>113.8</c:v>
                </c:pt>
                <c:pt idx="542">
                  <c:v>114</c:v>
                </c:pt>
                <c:pt idx="543">
                  <c:v>114.2</c:v>
                </c:pt>
                <c:pt idx="544">
                  <c:v>114.3</c:v>
                </c:pt>
                <c:pt idx="545">
                  <c:v>114.5</c:v>
                </c:pt>
                <c:pt idx="546">
                  <c:v>114.7</c:v>
                </c:pt>
                <c:pt idx="547">
                  <c:v>114.8</c:v>
                </c:pt>
                <c:pt idx="548">
                  <c:v>115</c:v>
                </c:pt>
                <c:pt idx="549">
                  <c:v>115.1</c:v>
                </c:pt>
                <c:pt idx="550">
                  <c:v>115.3</c:v>
                </c:pt>
                <c:pt idx="551">
                  <c:v>115.5</c:v>
                </c:pt>
                <c:pt idx="552">
                  <c:v>115.6</c:v>
                </c:pt>
                <c:pt idx="553">
                  <c:v>115.8</c:v>
                </c:pt>
                <c:pt idx="554">
                  <c:v>116</c:v>
                </c:pt>
                <c:pt idx="555">
                  <c:v>116.1</c:v>
                </c:pt>
                <c:pt idx="556">
                  <c:v>116.3</c:v>
                </c:pt>
                <c:pt idx="557">
                  <c:v>116.5</c:v>
                </c:pt>
                <c:pt idx="558">
                  <c:v>116.6</c:v>
                </c:pt>
                <c:pt idx="559">
                  <c:v>116.8</c:v>
                </c:pt>
                <c:pt idx="560">
                  <c:v>117</c:v>
                </c:pt>
                <c:pt idx="561">
                  <c:v>117.1</c:v>
                </c:pt>
                <c:pt idx="562">
                  <c:v>117.3</c:v>
                </c:pt>
                <c:pt idx="563">
                  <c:v>117.4</c:v>
                </c:pt>
                <c:pt idx="564">
                  <c:v>117.6</c:v>
                </c:pt>
                <c:pt idx="565">
                  <c:v>117.8</c:v>
                </c:pt>
                <c:pt idx="566">
                  <c:v>118</c:v>
                </c:pt>
                <c:pt idx="567">
                  <c:v>118.1</c:v>
                </c:pt>
                <c:pt idx="568">
                  <c:v>118.3</c:v>
                </c:pt>
                <c:pt idx="569">
                  <c:v>118.4</c:v>
                </c:pt>
                <c:pt idx="570">
                  <c:v>118.6</c:v>
                </c:pt>
                <c:pt idx="571">
                  <c:v>118.8</c:v>
                </c:pt>
                <c:pt idx="572">
                  <c:v>118.9</c:v>
                </c:pt>
                <c:pt idx="573">
                  <c:v>119.1</c:v>
                </c:pt>
                <c:pt idx="574">
                  <c:v>119.3</c:v>
                </c:pt>
                <c:pt idx="575">
                  <c:v>119.4</c:v>
                </c:pt>
                <c:pt idx="576">
                  <c:v>119.6</c:v>
                </c:pt>
                <c:pt idx="577">
                  <c:v>119.8</c:v>
                </c:pt>
                <c:pt idx="578">
                  <c:v>119.9</c:v>
                </c:pt>
                <c:pt idx="579">
                  <c:v>120.1</c:v>
                </c:pt>
                <c:pt idx="580">
                  <c:v>120.3</c:v>
                </c:pt>
                <c:pt idx="581">
                  <c:v>120.4</c:v>
                </c:pt>
                <c:pt idx="582">
                  <c:v>120.6</c:v>
                </c:pt>
                <c:pt idx="583">
                  <c:v>120.8</c:v>
                </c:pt>
                <c:pt idx="584">
                  <c:v>120.9</c:v>
                </c:pt>
                <c:pt idx="585">
                  <c:v>121.1</c:v>
                </c:pt>
                <c:pt idx="586">
                  <c:v>121.3</c:v>
                </c:pt>
                <c:pt idx="587">
                  <c:v>121.4</c:v>
                </c:pt>
                <c:pt idx="588">
                  <c:v>121.6</c:v>
                </c:pt>
                <c:pt idx="589">
                  <c:v>121.7</c:v>
                </c:pt>
                <c:pt idx="590">
                  <c:v>121.9</c:v>
                </c:pt>
                <c:pt idx="591">
                  <c:v>122.1</c:v>
                </c:pt>
                <c:pt idx="592">
                  <c:v>122.2</c:v>
                </c:pt>
                <c:pt idx="593">
                  <c:v>122.4</c:v>
                </c:pt>
                <c:pt idx="594">
                  <c:v>122.6</c:v>
                </c:pt>
                <c:pt idx="595">
                  <c:v>122.7</c:v>
                </c:pt>
                <c:pt idx="596">
                  <c:v>122.9</c:v>
                </c:pt>
                <c:pt idx="597">
                  <c:v>123.1</c:v>
                </c:pt>
                <c:pt idx="598">
                  <c:v>123.3</c:v>
                </c:pt>
                <c:pt idx="599">
                  <c:v>123.5</c:v>
                </c:pt>
                <c:pt idx="600">
                  <c:v>123.6</c:v>
                </c:pt>
                <c:pt idx="601">
                  <c:v>123.8</c:v>
                </c:pt>
                <c:pt idx="602">
                  <c:v>124</c:v>
                </c:pt>
                <c:pt idx="603">
                  <c:v>124.2</c:v>
                </c:pt>
                <c:pt idx="604">
                  <c:v>124.3</c:v>
                </c:pt>
                <c:pt idx="605">
                  <c:v>124.5</c:v>
                </c:pt>
                <c:pt idx="606">
                  <c:v>124.7</c:v>
                </c:pt>
                <c:pt idx="607">
                  <c:v>124.8</c:v>
                </c:pt>
                <c:pt idx="608">
                  <c:v>125</c:v>
                </c:pt>
                <c:pt idx="609">
                  <c:v>125.2</c:v>
                </c:pt>
                <c:pt idx="610">
                  <c:v>125.3</c:v>
                </c:pt>
                <c:pt idx="611">
                  <c:v>125.5</c:v>
                </c:pt>
                <c:pt idx="612">
                  <c:v>125.6</c:v>
                </c:pt>
                <c:pt idx="613">
                  <c:v>125.8</c:v>
                </c:pt>
                <c:pt idx="614">
                  <c:v>126</c:v>
                </c:pt>
                <c:pt idx="615">
                  <c:v>126.1</c:v>
                </c:pt>
                <c:pt idx="616">
                  <c:v>126.3</c:v>
                </c:pt>
                <c:pt idx="617">
                  <c:v>126.5</c:v>
                </c:pt>
                <c:pt idx="618">
                  <c:v>126.6</c:v>
                </c:pt>
                <c:pt idx="619">
                  <c:v>126.8</c:v>
                </c:pt>
                <c:pt idx="620">
                  <c:v>127</c:v>
                </c:pt>
                <c:pt idx="621">
                  <c:v>127.1</c:v>
                </c:pt>
                <c:pt idx="622">
                  <c:v>127.3</c:v>
                </c:pt>
                <c:pt idx="623">
                  <c:v>127.5</c:v>
                </c:pt>
                <c:pt idx="624">
                  <c:v>127.6</c:v>
                </c:pt>
                <c:pt idx="625">
                  <c:v>127.8</c:v>
                </c:pt>
                <c:pt idx="626">
                  <c:v>128</c:v>
                </c:pt>
                <c:pt idx="627">
                  <c:v>128.1</c:v>
                </c:pt>
                <c:pt idx="628">
                  <c:v>128.30000000000001</c:v>
                </c:pt>
                <c:pt idx="629">
                  <c:v>128.5</c:v>
                </c:pt>
                <c:pt idx="630">
                  <c:v>128.6</c:v>
                </c:pt>
                <c:pt idx="631">
                  <c:v>128.80000000000001</c:v>
                </c:pt>
                <c:pt idx="632">
                  <c:v>129</c:v>
                </c:pt>
                <c:pt idx="633">
                  <c:v>129.1</c:v>
                </c:pt>
                <c:pt idx="634">
                  <c:v>129.30000000000001</c:v>
                </c:pt>
                <c:pt idx="635">
                  <c:v>129.5</c:v>
                </c:pt>
                <c:pt idx="636">
                  <c:v>129.6</c:v>
                </c:pt>
                <c:pt idx="637">
                  <c:v>129.80000000000001</c:v>
                </c:pt>
                <c:pt idx="638">
                  <c:v>130</c:v>
                </c:pt>
                <c:pt idx="639">
                  <c:v>130.1</c:v>
                </c:pt>
                <c:pt idx="640">
                  <c:v>130.30000000000001</c:v>
                </c:pt>
                <c:pt idx="641">
                  <c:v>130.5</c:v>
                </c:pt>
                <c:pt idx="642">
                  <c:v>130.6</c:v>
                </c:pt>
                <c:pt idx="643">
                  <c:v>130.80000000000001</c:v>
                </c:pt>
                <c:pt idx="644">
                  <c:v>131</c:v>
                </c:pt>
                <c:pt idx="645">
                  <c:v>131.1</c:v>
                </c:pt>
                <c:pt idx="646">
                  <c:v>131.30000000000001</c:v>
                </c:pt>
                <c:pt idx="647">
                  <c:v>131.5</c:v>
                </c:pt>
                <c:pt idx="648">
                  <c:v>131.6</c:v>
                </c:pt>
                <c:pt idx="649">
                  <c:v>131.80000000000001</c:v>
                </c:pt>
                <c:pt idx="650">
                  <c:v>132</c:v>
                </c:pt>
                <c:pt idx="651">
                  <c:v>132.1</c:v>
                </c:pt>
                <c:pt idx="652">
                  <c:v>132.30000000000001</c:v>
                </c:pt>
                <c:pt idx="653">
                  <c:v>132.5</c:v>
                </c:pt>
                <c:pt idx="654">
                  <c:v>132.6</c:v>
                </c:pt>
                <c:pt idx="655">
                  <c:v>132.80000000000001</c:v>
                </c:pt>
                <c:pt idx="656">
                  <c:v>133</c:v>
                </c:pt>
                <c:pt idx="657">
                  <c:v>133.1</c:v>
                </c:pt>
                <c:pt idx="658">
                  <c:v>133.30000000000001</c:v>
                </c:pt>
                <c:pt idx="659">
                  <c:v>133.5</c:v>
                </c:pt>
                <c:pt idx="660">
                  <c:v>133.6</c:v>
                </c:pt>
                <c:pt idx="661">
                  <c:v>133.80000000000001</c:v>
                </c:pt>
                <c:pt idx="662">
                  <c:v>134</c:v>
                </c:pt>
                <c:pt idx="663">
                  <c:v>134.19999999999999</c:v>
                </c:pt>
                <c:pt idx="664">
                  <c:v>134.30000000000001</c:v>
                </c:pt>
                <c:pt idx="665">
                  <c:v>134.5</c:v>
                </c:pt>
                <c:pt idx="666">
                  <c:v>134.69999999999999</c:v>
                </c:pt>
                <c:pt idx="667">
                  <c:v>134.80000000000001</c:v>
                </c:pt>
                <c:pt idx="668">
                  <c:v>135</c:v>
                </c:pt>
                <c:pt idx="669">
                  <c:v>135.19999999999999</c:v>
                </c:pt>
                <c:pt idx="670">
                  <c:v>135.30000000000001</c:v>
                </c:pt>
                <c:pt idx="671">
                  <c:v>135.5</c:v>
                </c:pt>
                <c:pt idx="672">
                  <c:v>135.69999999999999</c:v>
                </c:pt>
                <c:pt idx="673">
                  <c:v>135.80000000000001</c:v>
                </c:pt>
                <c:pt idx="674">
                  <c:v>136</c:v>
                </c:pt>
                <c:pt idx="675">
                  <c:v>136.19999999999999</c:v>
                </c:pt>
                <c:pt idx="676">
                  <c:v>136.4</c:v>
                </c:pt>
                <c:pt idx="677">
                  <c:v>136.5</c:v>
                </c:pt>
                <c:pt idx="678">
                  <c:v>136.69999999999999</c:v>
                </c:pt>
                <c:pt idx="679">
                  <c:v>136.9</c:v>
                </c:pt>
                <c:pt idx="680">
                  <c:v>137</c:v>
                </c:pt>
                <c:pt idx="681">
                  <c:v>137.19999999999999</c:v>
                </c:pt>
                <c:pt idx="682">
                  <c:v>137.4</c:v>
                </c:pt>
                <c:pt idx="683">
                  <c:v>137.6</c:v>
                </c:pt>
                <c:pt idx="684">
                  <c:v>137.69999999999999</c:v>
                </c:pt>
                <c:pt idx="685">
                  <c:v>137.9</c:v>
                </c:pt>
                <c:pt idx="686">
                  <c:v>138.1</c:v>
                </c:pt>
                <c:pt idx="687">
                  <c:v>138.19999999999999</c:v>
                </c:pt>
                <c:pt idx="688">
                  <c:v>138.4</c:v>
                </c:pt>
                <c:pt idx="689">
                  <c:v>138.5</c:v>
                </c:pt>
                <c:pt idx="690">
                  <c:v>138.69999999999999</c:v>
                </c:pt>
                <c:pt idx="691">
                  <c:v>138.9</c:v>
                </c:pt>
                <c:pt idx="692">
                  <c:v>139</c:v>
                </c:pt>
                <c:pt idx="693">
                  <c:v>139.19999999999999</c:v>
                </c:pt>
                <c:pt idx="694">
                  <c:v>139.4</c:v>
                </c:pt>
                <c:pt idx="695">
                  <c:v>139.5</c:v>
                </c:pt>
                <c:pt idx="696">
                  <c:v>139.69999999999999</c:v>
                </c:pt>
                <c:pt idx="697">
                  <c:v>139.9</c:v>
                </c:pt>
                <c:pt idx="698">
                  <c:v>140</c:v>
                </c:pt>
                <c:pt idx="699">
                  <c:v>140.19999999999999</c:v>
                </c:pt>
                <c:pt idx="700">
                  <c:v>140.4</c:v>
                </c:pt>
                <c:pt idx="701">
                  <c:v>140.5</c:v>
                </c:pt>
                <c:pt idx="702">
                  <c:v>140.69999999999999</c:v>
                </c:pt>
                <c:pt idx="703">
                  <c:v>140.9</c:v>
                </c:pt>
                <c:pt idx="704">
                  <c:v>141</c:v>
                </c:pt>
                <c:pt idx="705">
                  <c:v>141.19999999999999</c:v>
                </c:pt>
                <c:pt idx="706">
                  <c:v>141.4</c:v>
                </c:pt>
                <c:pt idx="707">
                  <c:v>141.5</c:v>
                </c:pt>
                <c:pt idx="708">
                  <c:v>141.69999999999999</c:v>
                </c:pt>
                <c:pt idx="709">
                  <c:v>141.80000000000001</c:v>
                </c:pt>
                <c:pt idx="710">
                  <c:v>142</c:v>
                </c:pt>
                <c:pt idx="711">
                  <c:v>142.19999999999999</c:v>
                </c:pt>
                <c:pt idx="712">
                  <c:v>142.30000000000001</c:v>
                </c:pt>
                <c:pt idx="713">
                  <c:v>142.5</c:v>
                </c:pt>
                <c:pt idx="714">
                  <c:v>142.69999999999999</c:v>
                </c:pt>
                <c:pt idx="715">
                  <c:v>142.9</c:v>
                </c:pt>
                <c:pt idx="716">
                  <c:v>143</c:v>
                </c:pt>
                <c:pt idx="717">
                  <c:v>143.19999999999999</c:v>
                </c:pt>
                <c:pt idx="718">
                  <c:v>143.4</c:v>
                </c:pt>
                <c:pt idx="719">
                  <c:v>143.5</c:v>
                </c:pt>
                <c:pt idx="720">
                  <c:v>143.69999999999999</c:v>
                </c:pt>
                <c:pt idx="721">
                  <c:v>143.9</c:v>
                </c:pt>
                <c:pt idx="722">
                  <c:v>144</c:v>
                </c:pt>
                <c:pt idx="723">
                  <c:v>144.19999999999999</c:v>
                </c:pt>
                <c:pt idx="724">
                  <c:v>144.4</c:v>
                </c:pt>
                <c:pt idx="725">
                  <c:v>144.5</c:v>
                </c:pt>
                <c:pt idx="726">
                  <c:v>144.69999999999999</c:v>
                </c:pt>
                <c:pt idx="727">
                  <c:v>144.9</c:v>
                </c:pt>
                <c:pt idx="728">
                  <c:v>145</c:v>
                </c:pt>
                <c:pt idx="729">
                  <c:v>145.19999999999999</c:v>
                </c:pt>
                <c:pt idx="730">
                  <c:v>145.4</c:v>
                </c:pt>
                <c:pt idx="731">
                  <c:v>145.5</c:v>
                </c:pt>
                <c:pt idx="732">
                  <c:v>145.69999999999999</c:v>
                </c:pt>
                <c:pt idx="733">
                  <c:v>145.80000000000001</c:v>
                </c:pt>
                <c:pt idx="734">
                  <c:v>146</c:v>
                </c:pt>
                <c:pt idx="735">
                  <c:v>146.19999999999999</c:v>
                </c:pt>
                <c:pt idx="736">
                  <c:v>146.30000000000001</c:v>
                </c:pt>
                <c:pt idx="737">
                  <c:v>146.5</c:v>
                </c:pt>
                <c:pt idx="738">
                  <c:v>146.69999999999999</c:v>
                </c:pt>
                <c:pt idx="739">
                  <c:v>146.80000000000001</c:v>
                </c:pt>
                <c:pt idx="740">
                  <c:v>147</c:v>
                </c:pt>
                <c:pt idx="741">
                  <c:v>147.19999999999999</c:v>
                </c:pt>
                <c:pt idx="742">
                  <c:v>147.30000000000001</c:v>
                </c:pt>
                <c:pt idx="743">
                  <c:v>147.5</c:v>
                </c:pt>
                <c:pt idx="744">
                  <c:v>147.69999999999999</c:v>
                </c:pt>
                <c:pt idx="745">
                  <c:v>147.80000000000001</c:v>
                </c:pt>
                <c:pt idx="746">
                  <c:v>148</c:v>
                </c:pt>
                <c:pt idx="747">
                  <c:v>148.19999999999999</c:v>
                </c:pt>
                <c:pt idx="748">
                  <c:v>148.30000000000001</c:v>
                </c:pt>
                <c:pt idx="749">
                  <c:v>148.5</c:v>
                </c:pt>
                <c:pt idx="750">
                  <c:v>148.69999999999999</c:v>
                </c:pt>
                <c:pt idx="751">
                  <c:v>148.80000000000001</c:v>
                </c:pt>
                <c:pt idx="752">
                  <c:v>149</c:v>
                </c:pt>
                <c:pt idx="753">
                  <c:v>149.1</c:v>
                </c:pt>
                <c:pt idx="754">
                  <c:v>149.30000000000001</c:v>
                </c:pt>
                <c:pt idx="755">
                  <c:v>149.5</c:v>
                </c:pt>
                <c:pt idx="756">
                  <c:v>149.6</c:v>
                </c:pt>
                <c:pt idx="757">
                  <c:v>149.80000000000001</c:v>
                </c:pt>
                <c:pt idx="758">
                  <c:v>150</c:v>
                </c:pt>
                <c:pt idx="759">
                  <c:v>150.1</c:v>
                </c:pt>
                <c:pt idx="760">
                  <c:v>150.30000000000001</c:v>
                </c:pt>
                <c:pt idx="761">
                  <c:v>150.5</c:v>
                </c:pt>
                <c:pt idx="762">
                  <c:v>150.69999999999999</c:v>
                </c:pt>
                <c:pt idx="763">
                  <c:v>150.80000000000001</c:v>
                </c:pt>
                <c:pt idx="764">
                  <c:v>151</c:v>
                </c:pt>
                <c:pt idx="765">
                  <c:v>151.19999999999999</c:v>
                </c:pt>
                <c:pt idx="766">
                  <c:v>151.30000000000001</c:v>
                </c:pt>
                <c:pt idx="767">
                  <c:v>151.5</c:v>
                </c:pt>
                <c:pt idx="768">
                  <c:v>151.69999999999999</c:v>
                </c:pt>
                <c:pt idx="769">
                  <c:v>151.9</c:v>
                </c:pt>
                <c:pt idx="770">
                  <c:v>152</c:v>
                </c:pt>
                <c:pt idx="771">
                  <c:v>152.19999999999999</c:v>
                </c:pt>
                <c:pt idx="772">
                  <c:v>152.4</c:v>
                </c:pt>
                <c:pt idx="773">
                  <c:v>152.5</c:v>
                </c:pt>
                <c:pt idx="774">
                  <c:v>152.69999999999999</c:v>
                </c:pt>
                <c:pt idx="775">
                  <c:v>152.9</c:v>
                </c:pt>
                <c:pt idx="776">
                  <c:v>153.1</c:v>
                </c:pt>
                <c:pt idx="777">
                  <c:v>153.19999999999999</c:v>
                </c:pt>
                <c:pt idx="778">
                  <c:v>153.4</c:v>
                </c:pt>
                <c:pt idx="779">
                  <c:v>153.6</c:v>
                </c:pt>
                <c:pt idx="780">
                  <c:v>153.80000000000001</c:v>
                </c:pt>
                <c:pt idx="781">
                  <c:v>153.9</c:v>
                </c:pt>
                <c:pt idx="782">
                  <c:v>154.1</c:v>
                </c:pt>
                <c:pt idx="783">
                  <c:v>154.19999999999999</c:v>
                </c:pt>
                <c:pt idx="784">
                  <c:v>154.4</c:v>
                </c:pt>
                <c:pt idx="785">
                  <c:v>154.6</c:v>
                </c:pt>
                <c:pt idx="786">
                  <c:v>154.80000000000001</c:v>
                </c:pt>
                <c:pt idx="787">
                  <c:v>154.9</c:v>
                </c:pt>
                <c:pt idx="788">
                  <c:v>155.1</c:v>
                </c:pt>
                <c:pt idx="789">
                  <c:v>155.30000000000001</c:v>
                </c:pt>
                <c:pt idx="790">
                  <c:v>155.4</c:v>
                </c:pt>
                <c:pt idx="791">
                  <c:v>155.6</c:v>
                </c:pt>
                <c:pt idx="792">
                  <c:v>155.80000000000001</c:v>
                </c:pt>
                <c:pt idx="793">
                  <c:v>155.9</c:v>
                </c:pt>
                <c:pt idx="794">
                  <c:v>156.1</c:v>
                </c:pt>
                <c:pt idx="795">
                  <c:v>156.30000000000001</c:v>
                </c:pt>
                <c:pt idx="796">
                  <c:v>156.4</c:v>
                </c:pt>
                <c:pt idx="797">
                  <c:v>156.6</c:v>
                </c:pt>
                <c:pt idx="798">
                  <c:v>156.69999999999999</c:v>
                </c:pt>
                <c:pt idx="799">
                  <c:v>156.9</c:v>
                </c:pt>
                <c:pt idx="800">
                  <c:v>157.1</c:v>
                </c:pt>
                <c:pt idx="801">
                  <c:v>157.19999999999999</c:v>
                </c:pt>
                <c:pt idx="802">
                  <c:v>157.4</c:v>
                </c:pt>
                <c:pt idx="803">
                  <c:v>157.5</c:v>
                </c:pt>
                <c:pt idx="804">
                  <c:v>157.69999999999999</c:v>
                </c:pt>
                <c:pt idx="805">
                  <c:v>157.80000000000001</c:v>
                </c:pt>
                <c:pt idx="806">
                  <c:v>158</c:v>
                </c:pt>
                <c:pt idx="807">
                  <c:v>158.19999999999999</c:v>
                </c:pt>
                <c:pt idx="808">
                  <c:v>158.4</c:v>
                </c:pt>
                <c:pt idx="809">
                  <c:v>158.5</c:v>
                </c:pt>
                <c:pt idx="810">
                  <c:v>158.69999999999999</c:v>
                </c:pt>
                <c:pt idx="811">
                  <c:v>158.80000000000001</c:v>
                </c:pt>
                <c:pt idx="812">
                  <c:v>159</c:v>
                </c:pt>
                <c:pt idx="813">
                  <c:v>159.19999999999999</c:v>
                </c:pt>
                <c:pt idx="814">
                  <c:v>159.30000000000001</c:v>
                </c:pt>
                <c:pt idx="815">
                  <c:v>159.5</c:v>
                </c:pt>
                <c:pt idx="816">
                  <c:v>159.6</c:v>
                </c:pt>
                <c:pt idx="817">
                  <c:v>159.80000000000001</c:v>
                </c:pt>
                <c:pt idx="818">
                  <c:v>160</c:v>
                </c:pt>
                <c:pt idx="819">
                  <c:v>160.1</c:v>
                </c:pt>
                <c:pt idx="820">
                  <c:v>160.30000000000001</c:v>
                </c:pt>
                <c:pt idx="821">
                  <c:v>160.5</c:v>
                </c:pt>
                <c:pt idx="822">
                  <c:v>160.6</c:v>
                </c:pt>
                <c:pt idx="823">
                  <c:v>160.80000000000001</c:v>
                </c:pt>
                <c:pt idx="824">
                  <c:v>161</c:v>
                </c:pt>
                <c:pt idx="825">
                  <c:v>161.1</c:v>
                </c:pt>
                <c:pt idx="826">
                  <c:v>161.30000000000001</c:v>
                </c:pt>
                <c:pt idx="827">
                  <c:v>161.5</c:v>
                </c:pt>
                <c:pt idx="828">
                  <c:v>161.6</c:v>
                </c:pt>
                <c:pt idx="829">
                  <c:v>161.80000000000001</c:v>
                </c:pt>
                <c:pt idx="830">
                  <c:v>162</c:v>
                </c:pt>
                <c:pt idx="831">
                  <c:v>162.19999999999999</c:v>
                </c:pt>
                <c:pt idx="832">
                  <c:v>162.30000000000001</c:v>
                </c:pt>
                <c:pt idx="833">
                  <c:v>162.5</c:v>
                </c:pt>
                <c:pt idx="834">
                  <c:v>162.69999999999999</c:v>
                </c:pt>
                <c:pt idx="835">
                  <c:v>162.80000000000001</c:v>
                </c:pt>
                <c:pt idx="836">
                  <c:v>163</c:v>
                </c:pt>
                <c:pt idx="837">
                  <c:v>163.19999999999999</c:v>
                </c:pt>
                <c:pt idx="838">
                  <c:v>163.30000000000001</c:v>
                </c:pt>
                <c:pt idx="839">
                  <c:v>163.5</c:v>
                </c:pt>
                <c:pt idx="840">
                  <c:v>163.69999999999999</c:v>
                </c:pt>
                <c:pt idx="841">
                  <c:v>163.9</c:v>
                </c:pt>
                <c:pt idx="842">
                  <c:v>164.1</c:v>
                </c:pt>
                <c:pt idx="843">
                  <c:v>164.2</c:v>
                </c:pt>
                <c:pt idx="844">
                  <c:v>164.4</c:v>
                </c:pt>
                <c:pt idx="845">
                  <c:v>164.6</c:v>
                </c:pt>
                <c:pt idx="846">
                  <c:v>164.7</c:v>
                </c:pt>
                <c:pt idx="847">
                  <c:v>164.9</c:v>
                </c:pt>
                <c:pt idx="848">
                  <c:v>165.1</c:v>
                </c:pt>
                <c:pt idx="849">
                  <c:v>165.2</c:v>
                </c:pt>
                <c:pt idx="850">
                  <c:v>165.4</c:v>
                </c:pt>
                <c:pt idx="851">
                  <c:v>165.6</c:v>
                </c:pt>
                <c:pt idx="852">
                  <c:v>165.8</c:v>
                </c:pt>
                <c:pt idx="853">
                  <c:v>165.9</c:v>
                </c:pt>
                <c:pt idx="854">
                  <c:v>166.1</c:v>
                </c:pt>
                <c:pt idx="855">
                  <c:v>166.3</c:v>
                </c:pt>
                <c:pt idx="856">
                  <c:v>166.4</c:v>
                </c:pt>
                <c:pt idx="857">
                  <c:v>166.6</c:v>
                </c:pt>
                <c:pt idx="858">
                  <c:v>166.8</c:v>
                </c:pt>
                <c:pt idx="859">
                  <c:v>166.9</c:v>
                </c:pt>
                <c:pt idx="860">
                  <c:v>167.1</c:v>
                </c:pt>
                <c:pt idx="861">
                  <c:v>167.3</c:v>
                </c:pt>
                <c:pt idx="862">
                  <c:v>167.4</c:v>
                </c:pt>
                <c:pt idx="863">
                  <c:v>167.6</c:v>
                </c:pt>
                <c:pt idx="864">
                  <c:v>167.8</c:v>
                </c:pt>
                <c:pt idx="865">
                  <c:v>168</c:v>
                </c:pt>
                <c:pt idx="866">
                  <c:v>168.1</c:v>
                </c:pt>
                <c:pt idx="867">
                  <c:v>168.3</c:v>
                </c:pt>
                <c:pt idx="868">
                  <c:v>168.5</c:v>
                </c:pt>
                <c:pt idx="869">
                  <c:v>168.6</c:v>
                </c:pt>
                <c:pt idx="870">
                  <c:v>168.8</c:v>
                </c:pt>
                <c:pt idx="871">
                  <c:v>168.9</c:v>
                </c:pt>
                <c:pt idx="872">
                  <c:v>169.1</c:v>
                </c:pt>
                <c:pt idx="873">
                  <c:v>169.3</c:v>
                </c:pt>
                <c:pt idx="874">
                  <c:v>169.4</c:v>
                </c:pt>
                <c:pt idx="875">
                  <c:v>169.6</c:v>
                </c:pt>
                <c:pt idx="876">
                  <c:v>169.8</c:v>
                </c:pt>
                <c:pt idx="877">
                  <c:v>169.9</c:v>
                </c:pt>
                <c:pt idx="878">
                  <c:v>170.1</c:v>
                </c:pt>
                <c:pt idx="879">
                  <c:v>170.3</c:v>
                </c:pt>
                <c:pt idx="880">
                  <c:v>170.4</c:v>
                </c:pt>
                <c:pt idx="881">
                  <c:v>170.6</c:v>
                </c:pt>
                <c:pt idx="882">
                  <c:v>170.8</c:v>
                </c:pt>
                <c:pt idx="883">
                  <c:v>170.9</c:v>
                </c:pt>
                <c:pt idx="884">
                  <c:v>171.1</c:v>
                </c:pt>
                <c:pt idx="885">
                  <c:v>171.3</c:v>
                </c:pt>
                <c:pt idx="886">
                  <c:v>171.4</c:v>
                </c:pt>
                <c:pt idx="887">
                  <c:v>171.6</c:v>
                </c:pt>
                <c:pt idx="888">
                  <c:v>171.8</c:v>
                </c:pt>
                <c:pt idx="889">
                  <c:v>171.9</c:v>
                </c:pt>
                <c:pt idx="890">
                  <c:v>172.1</c:v>
                </c:pt>
                <c:pt idx="891">
                  <c:v>172.3</c:v>
                </c:pt>
                <c:pt idx="892">
                  <c:v>172.4</c:v>
                </c:pt>
                <c:pt idx="893">
                  <c:v>172.6</c:v>
                </c:pt>
                <c:pt idx="894">
                  <c:v>172.8</c:v>
                </c:pt>
                <c:pt idx="895">
                  <c:v>172.9</c:v>
                </c:pt>
                <c:pt idx="896">
                  <c:v>173.1</c:v>
                </c:pt>
                <c:pt idx="897">
                  <c:v>173.3</c:v>
                </c:pt>
                <c:pt idx="898">
                  <c:v>173.4</c:v>
                </c:pt>
                <c:pt idx="899">
                  <c:v>173.6</c:v>
                </c:pt>
                <c:pt idx="900">
                  <c:v>173.8</c:v>
                </c:pt>
                <c:pt idx="901">
                  <c:v>173.9</c:v>
                </c:pt>
                <c:pt idx="902">
                  <c:v>174.1</c:v>
                </c:pt>
                <c:pt idx="903">
                  <c:v>174.3</c:v>
                </c:pt>
                <c:pt idx="904">
                  <c:v>174.4</c:v>
                </c:pt>
                <c:pt idx="905">
                  <c:v>174.6</c:v>
                </c:pt>
                <c:pt idx="906">
                  <c:v>174.8</c:v>
                </c:pt>
                <c:pt idx="907">
                  <c:v>174.9</c:v>
                </c:pt>
                <c:pt idx="908">
                  <c:v>175.1</c:v>
                </c:pt>
                <c:pt idx="909">
                  <c:v>175.3</c:v>
                </c:pt>
                <c:pt idx="910">
                  <c:v>175.4</c:v>
                </c:pt>
                <c:pt idx="911">
                  <c:v>175.6</c:v>
                </c:pt>
                <c:pt idx="912">
                  <c:v>175.8</c:v>
                </c:pt>
                <c:pt idx="913">
                  <c:v>175.9</c:v>
                </c:pt>
                <c:pt idx="914">
                  <c:v>176.1</c:v>
                </c:pt>
                <c:pt idx="915">
                  <c:v>176.2</c:v>
                </c:pt>
                <c:pt idx="916">
                  <c:v>176.4</c:v>
                </c:pt>
                <c:pt idx="917">
                  <c:v>176.6</c:v>
                </c:pt>
                <c:pt idx="918">
                  <c:v>176.7</c:v>
                </c:pt>
                <c:pt idx="919">
                  <c:v>176.9</c:v>
                </c:pt>
                <c:pt idx="920">
                  <c:v>177.1</c:v>
                </c:pt>
                <c:pt idx="921">
                  <c:v>177.2</c:v>
                </c:pt>
                <c:pt idx="922">
                  <c:v>177.4</c:v>
                </c:pt>
                <c:pt idx="923">
                  <c:v>177.6</c:v>
                </c:pt>
                <c:pt idx="924">
                  <c:v>177.7</c:v>
                </c:pt>
                <c:pt idx="925">
                  <c:v>177.9</c:v>
                </c:pt>
                <c:pt idx="926">
                  <c:v>178.1</c:v>
                </c:pt>
                <c:pt idx="927">
                  <c:v>178.2</c:v>
                </c:pt>
                <c:pt idx="928">
                  <c:v>178.4</c:v>
                </c:pt>
                <c:pt idx="929">
                  <c:v>178.6</c:v>
                </c:pt>
                <c:pt idx="930">
                  <c:v>178.7</c:v>
                </c:pt>
                <c:pt idx="931">
                  <c:v>178.9</c:v>
                </c:pt>
                <c:pt idx="932">
                  <c:v>179</c:v>
                </c:pt>
                <c:pt idx="933">
                  <c:v>179.2</c:v>
                </c:pt>
                <c:pt idx="934">
                  <c:v>179.4</c:v>
                </c:pt>
                <c:pt idx="935">
                  <c:v>179.6</c:v>
                </c:pt>
                <c:pt idx="936">
                  <c:v>179.7</c:v>
                </c:pt>
                <c:pt idx="937">
                  <c:v>179.9</c:v>
                </c:pt>
                <c:pt idx="938">
                  <c:v>180.1</c:v>
                </c:pt>
                <c:pt idx="939">
                  <c:v>180.2</c:v>
                </c:pt>
                <c:pt idx="940">
                  <c:v>180.4</c:v>
                </c:pt>
                <c:pt idx="941">
                  <c:v>180.6</c:v>
                </c:pt>
                <c:pt idx="942">
                  <c:v>180.7</c:v>
                </c:pt>
                <c:pt idx="943">
                  <c:v>180.9</c:v>
                </c:pt>
                <c:pt idx="944">
                  <c:v>181.1</c:v>
                </c:pt>
                <c:pt idx="945">
                  <c:v>181.3</c:v>
                </c:pt>
                <c:pt idx="946">
                  <c:v>181.4</c:v>
                </c:pt>
                <c:pt idx="947">
                  <c:v>181.6</c:v>
                </c:pt>
                <c:pt idx="948">
                  <c:v>181.8</c:v>
                </c:pt>
                <c:pt idx="949">
                  <c:v>181.9</c:v>
                </c:pt>
                <c:pt idx="950">
                  <c:v>182.1</c:v>
                </c:pt>
                <c:pt idx="951">
                  <c:v>182.3</c:v>
                </c:pt>
                <c:pt idx="952">
                  <c:v>182.5</c:v>
                </c:pt>
                <c:pt idx="953">
                  <c:v>182.6</c:v>
                </c:pt>
                <c:pt idx="954">
                  <c:v>182.8</c:v>
                </c:pt>
                <c:pt idx="955">
                  <c:v>182.9</c:v>
                </c:pt>
                <c:pt idx="956">
                  <c:v>183.1</c:v>
                </c:pt>
                <c:pt idx="957">
                  <c:v>183.3</c:v>
                </c:pt>
                <c:pt idx="958">
                  <c:v>183.4</c:v>
                </c:pt>
                <c:pt idx="959">
                  <c:v>183.6</c:v>
                </c:pt>
                <c:pt idx="960">
                  <c:v>183.8</c:v>
                </c:pt>
                <c:pt idx="961">
                  <c:v>183.9</c:v>
                </c:pt>
                <c:pt idx="962">
                  <c:v>184.1</c:v>
                </c:pt>
                <c:pt idx="963">
                  <c:v>184.3</c:v>
                </c:pt>
                <c:pt idx="964">
                  <c:v>184.4</c:v>
                </c:pt>
                <c:pt idx="965">
                  <c:v>184.6</c:v>
                </c:pt>
                <c:pt idx="966">
                  <c:v>184.7</c:v>
                </c:pt>
                <c:pt idx="967">
                  <c:v>184.9</c:v>
                </c:pt>
                <c:pt idx="968">
                  <c:v>185.1</c:v>
                </c:pt>
                <c:pt idx="969">
                  <c:v>185.2</c:v>
                </c:pt>
                <c:pt idx="970">
                  <c:v>185.4</c:v>
                </c:pt>
                <c:pt idx="971">
                  <c:v>185.6</c:v>
                </c:pt>
                <c:pt idx="972">
                  <c:v>185.7</c:v>
                </c:pt>
                <c:pt idx="973">
                  <c:v>185.9</c:v>
                </c:pt>
                <c:pt idx="974">
                  <c:v>186.1</c:v>
                </c:pt>
                <c:pt idx="975">
                  <c:v>186.2</c:v>
                </c:pt>
                <c:pt idx="976">
                  <c:v>186.4</c:v>
                </c:pt>
                <c:pt idx="977">
                  <c:v>186.5</c:v>
                </c:pt>
                <c:pt idx="978">
                  <c:v>186.7</c:v>
                </c:pt>
                <c:pt idx="979">
                  <c:v>186.9</c:v>
                </c:pt>
                <c:pt idx="980">
                  <c:v>187</c:v>
                </c:pt>
                <c:pt idx="981">
                  <c:v>187.2</c:v>
                </c:pt>
                <c:pt idx="982">
                  <c:v>187.4</c:v>
                </c:pt>
                <c:pt idx="983">
                  <c:v>187.5</c:v>
                </c:pt>
                <c:pt idx="984">
                  <c:v>187.7</c:v>
                </c:pt>
                <c:pt idx="985">
                  <c:v>187.9</c:v>
                </c:pt>
                <c:pt idx="986">
                  <c:v>188</c:v>
                </c:pt>
                <c:pt idx="987">
                  <c:v>188.2</c:v>
                </c:pt>
                <c:pt idx="988">
                  <c:v>188.4</c:v>
                </c:pt>
                <c:pt idx="989">
                  <c:v>188.5</c:v>
                </c:pt>
                <c:pt idx="990">
                  <c:v>188.7</c:v>
                </c:pt>
                <c:pt idx="991">
                  <c:v>188.9</c:v>
                </c:pt>
                <c:pt idx="992">
                  <c:v>189.1</c:v>
                </c:pt>
                <c:pt idx="993">
                  <c:v>189.2</c:v>
                </c:pt>
                <c:pt idx="994">
                  <c:v>189.4</c:v>
                </c:pt>
                <c:pt idx="995">
                  <c:v>189.5</c:v>
                </c:pt>
                <c:pt idx="996">
                  <c:v>189.7</c:v>
                </c:pt>
                <c:pt idx="997">
                  <c:v>189.9</c:v>
                </c:pt>
                <c:pt idx="998">
                  <c:v>190.1</c:v>
                </c:pt>
                <c:pt idx="999">
                  <c:v>190.2</c:v>
                </c:pt>
                <c:pt idx="1000">
                  <c:v>190.4</c:v>
                </c:pt>
                <c:pt idx="1001">
                  <c:v>190.6</c:v>
                </c:pt>
                <c:pt idx="1002">
                  <c:v>190.7</c:v>
                </c:pt>
                <c:pt idx="1003">
                  <c:v>190.9</c:v>
                </c:pt>
                <c:pt idx="1004">
                  <c:v>191.1</c:v>
                </c:pt>
                <c:pt idx="1005">
                  <c:v>191.2</c:v>
                </c:pt>
                <c:pt idx="1006">
                  <c:v>191.4</c:v>
                </c:pt>
                <c:pt idx="1007">
                  <c:v>191.6</c:v>
                </c:pt>
                <c:pt idx="1008">
                  <c:v>191.8</c:v>
                </c:pt>
                <c:pt idx="1009">
                  <c:v>191.9</c:v>
                </c:pt>
                <c:pt idx="1010">
                  <c:v>192.1</c:v>
                </c:pt>
                <c:pt idx="1011">
                  <c:v>192.3</c:v>
                </c:pt>
                <c:pt idx="1012">
                  <c:v>192.4</c:v>
                </c:pt>
                <c:pt idx="1013">
                  <c:v>192.6</c:v>
                </c:pt>
                <c:pt idx="1014">
                  <c:v>192.8</c:v>
                </c:pt>
                <c:pt idx="1015">
                  <c:v>193</c:v>
                </c:pt>
                <c:pt idx="1016">
                  <c:v>193.1</c:v>
                </c:pt>
                <c:pt idx="1017">
                  <c:v>193.3</c:v>
                </c:pt>
                <c:pt idx="1018">
                  <c:v>193.5</c:v>
                </c:pt>
                <c:pt idx="1019">
                  <c:v>193.6</c:v>
                </c:pt>
                <c:pt idx="1020">
                  <c:v>193.8</c:v>
                </c:pt>
                <c:pt idx="1021">
                  <c:v>194</c:v>
                </c:pt>
                <c:pt idx="1022">
                  <c:v>194.2</c:v>
                </c:pt>
                <c:pt idx="1023">
                  <c:v>194.3</c:v>
                </c:pt>
                <c:pt idx="1024">
                  <c:v>194.5</c:v>
                </c:pt>
                <c:pt idx="1025">
                  <c:v>194.7</c:v>
                </c:pt>
                <c:pt idx="1026">
                  <c:v>194.8</c:v>
                </c:pt>
                <c:pt idx="1027">
                  <c:v>195</c:v>
                </c:pt>
                <c:pt idx="1028">
                  <c:v>195.2</c:v>
                </c:pt>
                <c:pt idx="1029">
                  <c:v>195.3</c:v>
                </c:pt>
                <c:pt idx="1030">
                  <c:v>195.5</c:v>
                </c:pt>
                <c:pt idx="1031">
                  <c:v>195.7</c:v>
                </c:pt>
                <c:pt idx="1032">
                  <c:v>195.8</c:v>
                </c:pt>
                <c:pt idx="1033">
                  <c:v>196</c:v>
                </c:pt>
                <c:pt idx="1034">
                  <c:v>196.2</c:v>
                </c:pt>
                <c:pt idx="1035">
                  <c:v>196.3</c:v>
                </c:pt>
                <c:pt idx="1036">
                  <c:v>196.5</c:v>
                </c:pt>
                <c:pt idx="1037">
                  <c:v>196.7</c:v>
                </c:pt>
                <c:pt idx="1038">
                  <c:v>196.8</c:v>
                </c:pt>
                <c:pt idx="1039">
                  <c:v>197</c:v>
                </c:pt>
                <c:pt idx="1040">
                  <c:v>197.2</c:v>
                </c:pt>
                <c:pt idx="1041">
                  <c:v>197.3</c:v>
                </c:pt>
                <c:pt idx="1042">
                  <c:v>197.5</c:v>
                </c:pt>
                <c:pt idx="1043">
                  <c:v>197.6</c:v>
                </c:pt>
                <c:pt idx="1044">
                  <c:v>197.8</c:v>
                </c:pt>
                <c:pt idx="1045">
                  <c:v>198</c:v>
                </c:pt>
                <c:pt idx="1046">
                  <c:v>198.1</c:v>
                </c:pt>
                <c:pt idx="1047">
                  <c:v>198.3</c:v>
                </c:pt>
                <c:pt idx="1048">
                  <c:v>198.5</c:v>
                </c:pt>
                <c:pt idx="1049">
                  <c:v>198.6</c:v>
                </c:pt>
                <c:pt idx="1050">
                  <c:v>198.8</c:v>
                </c:pt>
                <c:pt idx="1051">
                  <c:v>199</c:v>
                </c:pt>
                <c:pt idx="1052">
                  <c:v>199.1</c:v>
                </c:pt>
                <c:pt idx="1053">
                  <c:v>199.3</c:v>
                </c:pt>
                <c:pt idx="1054">
                  <c:v>199.5</c:v>
                </c:pt>
                <c:pt idx="1055">
                  <c:v>199.7</c:v>
                </c:pt>
                <c:pt idx="1056">
                  <c:v>199.8</c:v>
                </c:pt>
                <c:pt idx="1057">
                  <c:v>200</c:v>
                </c:pt>
                <c:pt idx="1058">
                  <c:v>200.1</c:v>
                </c:pt>
                <c:pt idx="1059">
                  <c:v>200.3</c:v>
                </c:pt>
                <c:pt idx="1060">
                  <c:v>200.5</c:v>
                </c:pt>
                <c:pt idx="1061">
                  <c:v>200.6</c:v>
                </c:pt>
                <c:pt idx="1062">
                  <c:v>200.8</c:v>
                </c:pt>
                <c:pt idx="1063">
                  <c:v>201</c:v>
                </c:pt>
                <c:pt idx="1064">
                  <c:v>201.1</c:v>
                </c:pt>
                <c:pt idx="1065">
                  <c:v>201.3</c:v>
                </c:pt>
                <c:pt idx="1066">
                  <c:v>201.5</c:v>
                </c:pt>
                <c:pt idx="1067">
                  <c:v>201.6</c:v>
                </c:pt>
                <c:pt idx="1068">
                  <c:v>201.8</c:v>
                </c:pt>
                <c:pt idx="1069">
                  <c:v>202</c:v>
                </c:pt>
                <c:pt idx="1070">
                  <c:v>202.2</c:v>
                </c:pt>
                <c:pt idx="1071">
                  <c:v>202.3</c:v>
                </c:pt>
                <c:pt idx="1072">
                  <c:v>202.5</c:v>
                </c:pt>
                <c:pt idx="1073">
                  <c:v>202.7</c:v>
                </c:pt>
                <c:pt idx="1074">
                  <c:v>202.8</c:v>
                </c:pt>
                <c:pt idx="1075">
                  <c:v>203</c:v>
                </c:pt>
                <c:pt idx="1076">
                  <c:v>203.1</c:v>
                </c:pt>
                <c:pt idx="1077">
                  <c:v>203.3</c:v>
                </c:pt>
                <c:pt idx="1078">
                  <c:v>203.5</c:v>
                </c:pt>
                <c:pt idx="1079">
                  <c:v>203.6</c:v>
                </c:pt>
                <c:pt idx="1080">
                  <c:v>203.8</c:v>
                </c:pt>
                <c:pt idx="1081">
                  <c:v>204</c:v>
                </c:pt>
                <c:pt idx="1082">
                  <c:v>204.1</c:v>
                </c:pt>
                <c:pt idx="1083">
                  <c:v>204.3</c:v>
                </c:pt>
                <c:pt idx="1084">
                  <c:v>204.4</c:v>
                </c:pt>
                <c:pt idx="1085">
                  <c:v>204.6</c:v>
                </c:pt>
                <c:pt idx="1086">
                  <c:v>204.8</c:v>
                </c:pt>
                <c:pt idx="1087">
                  <c:v>204.9</c:v>
                </c:pt>
                <c:pt idx="1088">
                  <c:v>205.1</c:v>
                </c:pt>
                <c:pt idx="1089">
                  <c:v>205.3</c:v>
                </c:pt>
                <c:pt idx="1090">
                  <c:v>205.4</c:v>
                </c:pt>
                <c:pt idx="1091">
                  <c:v>205.6</c:v>
                </c:pt>
                <c:pt idx="1092">
                  <c:v>205.8</c:v>
                </c:pt>
                <c:pt idx="1093">
                  <c:v>205.9</c:v>
                </c:pt>
                <c:pt idx="1094">
                  <c:v>206.1</c:v>
                </c:pt>
                <c:pt idx="1095">
                  <c:v>206.3</c:v>
                </c:pt>
                <c:pt idx="1096">
                  <c:v>206.4</c:v>
                </c:pt>
                <c:pt idx="1097">
                  <c:v>206.6</c:v>
                </c:pt>
                <c:pt idx="1098">
                  <c:v>206.8</c:v>
                </c:pt>
                <c:pt idx="1099">
                  <c:v>206.9</c:v>
                </c:pt>
                <c:pt idx="1100">
                  <c:v>207.1</c:v>
                </c:pt>
                <c:pt idx="1101">
                  <c:v>207.3</c:v>
                </c:pt>
                <c:pt idx="1102">
                  <c:v>207.5</c:v>
                </c:pt>
                <c:pt idx="1103">
                  <c:v>207.6</c:v>
                </c:pt>
                <c:pt idx="1104">
                  <c:v>207.8</c:v>
                </c:pt>
                <c:pt idx="1105">
                  <c:v>207.9</c:v>
                </c:pt>
                <c:pt idx="1106">
                  <c:v>208.1</c:v>
                </c:pt>
                <c:pt idx="1107">
                  <c:v>208.3</c:v>
                </c:pt>
                <c:pt idx="1108">
                  <c:v>208.5</c:v>
                </c:pt>
                <c:pt idx="1109">
                  <c:v>208.6</c:v>
                </c:pt>
                <c:pt idx="1110">
                  <c:v>208.8</c:v>
                </c:pt>
                <c:pt idx="1111">
                  <c:v>208.9</c:v>
                </c:pt>
                <c:pt idx="1112">
                  <c:v>209.1</c:v>
                </c:pt>
                <c:pt idx="1113">
                  <c:v>209.3</c:v>
                </c:pt>
                <c:pt idx="1114">
                  <c:v>209.4</c:v>
                </c:pt>
                <c:pt idx="1115">
                  <c:v>209.6</c:v>
                </c:pt>
                <c:pt idx="1116">
                  <c:v>209.7</c:v>
                </c:pt>
                <c:pt idx="1117">
                  <c:v>209.9</c:v>
                </c:pt>
                <c:pt idx="1118">
                  <c:v>210.1</c:v>
                </c:pt>
                <c:pt idx="1119">
                  <c:v>210.3</c:v>
                </c:pt>
                <c:pt idx="1120">
                  <c:v>210.4</c:v>
                </c:pt>
                <c:pt idx="1121">
                  <c:v>210.6</c:v>
                </c:pt>
                <c:pt idx="1122">
                  <c:v>210.8</c:v>
                </c:pt>
                <c:pt idx="1123">
                  <c:v>211</c:v>
                </c:pt>
                <c:pt idx="1124">
                  <c:v>211.1</c:v>
                </c:pt>
                <c:pt idx="1125">
                  <c:v>211.3</c:v>
                </c:pt>
                <c:pt idx="1126">
                  <c:v>211.5</c:v>
                </c:pt>
                <c:pt idx="1127">
                  <c:v>211.6</c:v>
                </c:pt>
                <c:pt idx="1128">
                  <c:v>211.8</c:v>
                </c:pt>
                <c:pt idx="1129">
                  <c:v>212</c:v>
                </c:pt>
                <c:pt idx="1130">
                  <c:v>212.2</c:v>
                </c:pt>
                <c:pt idx="1131">
                  <c:v>212.3</c:v>
                </c:pt>
                <c:pt idx="1132">
                  <c:v>212.5</c:v>
                </c:pt>
                <c:pt idx="1133">
                  <c:v>212.7</c:v>
                </c:pt>
                <c:pt idx="1134">
                  <c:v>212.8</c:v>
                </c:pt>
                <c:pt idx="1135">
                  <c:v>213</c:v>
                </c:pt>
                <c:pt idx="1136">
                  <c:v>213.2</c:v>
                </c:pt>
                <c:pt idx="1137">
                  <c:v>213.4</c:v>
                </c:pt>
                <c:pt idx="1138">
                  <c:v>213.5</c:v>
                </c:pt>
                <c:pt idx="1139">
                  <c:v>213.7</c:v>
                </c:pt>
                <c:pt idx="1140">
                  <c:v>213.9</c:v>
                </c:pt>
                <c:pt idx="1141">
                  <c:v>214</c:v>
                </c:pt>
                <c:pt idx="1142">
                  <c:v>214.2</c:v>
                </c:pt>
                <c:pt idx="1143">
                  <c:v>214.4</c:v>
                </c:pt>
                <c:pt idx="1144">
                  <c:v>214.5</c:v>
                </c:pt>
                <c:pt idx="1145">
                  <c:v>214.7</c:v>
                </c:pt>
                <c:pt idx="1146">
                  <c:v>214.9</c:v>
                </c:pt>
                <c:pt idx="1147">
                  <c:v>215</c:v>
                </c:pt>
                <c:pt idx="1148">
                  <c:v>215.2</c:v>
                </c:pt>
                <c:pt idx="1149">
                  <c:v>215.4</c:v>
                </c:pt>
                <c:pt idx="1150">
                  <c:v>215.5</c:v>
                </c:pt>
                <c:pt idx="1151">
                  <c:v>215.7</c:v>
                </c:pt>
                <c:pt idx="1152">
                  <c:v>215.9</c:v>
                </c:pt>
                <c:pt idx="1153">
                  <c:v>216.1</c:v>
                </c:pt>
                <c:pt idx="1154">
                  <c:v>216.2</c:v>
                </c:pt>
                <c:pt idx="1155">
                  <c:v>216.4</c:v>
                </c:pt>
                <c:pt idx="1156">
                  <c:v>216.5</c:v>
                </c:pt>
                <c:pt idx="1157">
                  <c:v>216.7</c:v>
                </c:pt>
                <c:pt idx="1158">
                  <c:v>216.9</c:v>
                </c:pt>
                <c:pt idx="1159">
                  <c:v>217</c:v>
                </c:pt>
                <c:pt idx="1160">
                  <c:v>217.2</c:v>
                </c:pt>
                <c:pt idx="1161">
                  <c:v>217.4</c:v>
                </c:pt>
                <c:pt idx="1162">
                  <c:v>217.5</c:v>
                </c:pt>
                <c:pt idx="1163">
                  <c:v>217.7</c:v>
                </c:pt>
                <c:pt idx="1164">
                  <c:v>217.9</c:v>
                </c:pt>
                <c:pt idx="1165">
                  <c:v>218</c:v>
                </c:pt>
                <c:pt idx="1166">
                  <c:v>218.2</c:v>
                </c:pt>
                <c:pt idx="1167">
                  <c:v>218.4</c:v>
                </c:pt>
                <c:pt idx="1168">
                  <c:v>218.5</c:v>
                </c:pt>
                <c:pt idx="1169">
                  <c:v>218.7</c:v>
                </c:pt>
                <c:pt idx="1170">
                  <c:v>218.8</c:v>
                </c:pt>
                <c:pt idx="1171">
                  <c:v>219</c:v>
                </c:pt>
                <c:pt idx="1172">
                  <c:v>219.2</c:v>
                </c:pt>
                <c:pt idx="1173">
                  <c:v>219.3</c:v>
                </c:pt>
                <c:pt idx="1174">
                  <c:v>219.5</c:v>
                </c:pt>
                <c:pt idx="1175">
                  <c:v>219.6</c:v>
                </c:pt>
                <c:pt idx="1176">
                  <c:v>219.8</c:v>
                </c:pt>
                <c:pt idx="1177">
                  <c:v>220</c:v>
                </c:pt>
                <c:pt idx="1178">
                  <c:v>220.1</c:v>
                </c:pt>
                <c:pt idx="1179">
                  <c:v>220.3</c:v>
                </c:pt>
                <c:pt idx="1180">
                  <c:v>220.5</c:v>
                </c:pt>
                <c:pt idx="1181">
                  <c:v>220.6</c:v>
                </c:pt>
                <c:pt idx="1182">
                  <c:v>220.8</c:v>
                </c:pt>
                <c:pt idx="1183">
                  <c:v>220.9</c:v>
                </c:pt>
                <c:pt idx="1184">
                  <c:v>221.1</c:v>
                </c:pt>
                <c:pt idx="1185">
                  <c:v>221.3</c:v>
                </c:pt>
                <c:pt idx="1186">
                  <c:v>221.5</c:v>
                </c:pt>
                <c:pt idx="1187">
                  <c:v>221.6</c:v>
                </c:pt>
                <c:pt idx="1188">
                  <c:v>221.8</c:v>
                </c:pt>
                <c:pt idx="1189">
                  <c:v>222</c:v>
                </c:pt>
                <c:pt idx="1190">
                  <c:v>222.1</c:v>
                </c:pt>
                <c:pt idx="1191">
                  <c:v>222.3</c:v>
                </c:pt>
                <c:pt idx="1192">
                  <c:v>222.5</c:v>
                </c:pt>
                <c:pt idx="1193">
                  <c:v>222.6</c:v>
                </c:pt>
                <c:pt idx="1194">
                  <c:v>222.8</c:v>
                </c:pt>
                <c:pt idx="1195">
                  <c:v>223</c:v>
                </c:pt>
                <c:pt idx="1196">
                  <c:v>223.1</c:v>
                </c:pt>
                <c:pt idx="1197">
                  <c:v>223.3</c:v>
                </c:pt>
                <c:pt idx="1198">
                  <c:v>223.5</c:v>
                </c:pt>
                <c:pt idx="1199">
                  <c:v>223.6</c:v>
                </c:pt>
                <c:pt idx="1200">
                  <c:v>223.8</c:v>
                </c:pt>
                <c:pt idx="1201">
                  <c:v>224</c:v>
                </c:pt>
                <c:pt idx="1202">
                  <c:v>224.2</c:v>
                </c:pt>
                <c:pt idx="1203">
                  <c:v>224.3</c:v>
                </c:pt>
                <c:pt idx="1204">
                  <c:v>224.5</c:v>
                </c:pt>
                <c:pt idx="1205">
                  <c:v>224.7</c:v>
                </c:pt>
                <c:pt idx="1206">
                  <c:v>224.8</c:v>
                </c:pt>
                <c:pt idx="1207">
                  <c:v>225</c:v>
                </c:pt>
                <c:pt idx="1208">
                  <c:v>225.2</c:v>
                </c:pt>
                <c:pt idx="1209">
                  <c:v>225.3</c:v>
                </c:pt>
                <c:pt idx="1210">
                  <c:v>225.5</c:v>
                </c:pt>
                <c:pt idx="1211">
                  <c:v>225.7</c:v>
                </c:pt>
                <c:pt idx="1212">
                  <c:v>225.9</c:v>
                </c:pt>
                <c:pt idx="1213">
                  <c:v>226</c:v>
                </c:pt>
                <c:pt idx="1214">
                  <c:v>226.2</c:v>
                </c:pt>
                <c:pt idx="1215">
                  <c:v>226.4</c:v>
                </c:pt>
                <c:pt idx="1216">
                  <c:v>226.6</c:v>
                </c:pt>
                <c:pt idx="1217">
                  <c:v>226.8</c:v>
                </c:pt>
                <c:pt idx="1218">
                  <c:v>226.9</c:v>
                </c:pt>
                <c:pt idx="1219">
                  <c:v>227.1</c:v>
                </c:pt>
                <c:pt idx="1220">
                  <c:v>227.3</c:v>
                </c:pt>
                <c:pt idx="1221">
                  <c:v>227.4</c:v>
                </c:pt>
                <c:pt idx="1222">
                  <c:v>227.6</c:v>
                </c:pt>
                <c:pt idx="1223">
                  <c:v>227.8</c:v>
                </c:pt>
                <c:pt idx="1224">
                  <c:v>228</c:v>
                </c:pt>
                <c:pt idx="1225">
                  <c:v>228.1</c:v>
                </c:pt>
                <c:pt idx="1226">
                  <c:v>228.3</c:v>
                </c:pt>
                <c:pt idx="1227">
                  <c:v>228.5</c:v>
                </c:pt>
                <c:pt idx="1228">
                  <c:v>228.7</c:v>
                </c:pt>
                <c:pt idx="1229">
                  <c:v>228.8</c:v>
                </c:pt>
                <c:pt idx="1230">
                  <c:v>229</c:v>
                </c:pt>
                <c:pt idx="1231">
                  <c:v>229.2</c:v>
                </c:pt>
                <c:pt idx="1232">
                  <c:v>229.4</c:v>
                </c:pt>
                <c:pt idx="1233">
                  <c:v>229.5</c:v>
                </c:pt>
                <c:pt idx="1234">
                  <c:v>229.7</c:v>
                </c:pt>
                <c:pt idx="1235">
                  <c:v>229.9</c:v>
                </c:pt>
                <c:pt idx="1236">
                  <c:v>230.1</c:v>
                </c:pt>
                <c:pt idx="1237">
                  <c:v>230.2</c:v>
                </c:pt>
                <c:pt idx="1238">
                  <c:v>230.4</c:v>
                </c:pt>
                <c:pt idx="1239">
                  <c:v>230.6</c:v>
                </c:pt>
                <c:pt idx="1240">
                  <c:v>230.7</c:v>
                </c:pt>
                <c:pt idx="1241">
                  <c:v>230.9</c:v>
                </c:pt>
                <c:pt idx="1242">
                  <c:v>231.1</c:v>
                </c:pt>
                <c:pt idx="1243">
                  <c:v>231.2</c:v>
                </c:pt>
                <c:pt idx="1244">
                  <c:v>231.4</c:v>
                </c:pt>
                <c:pt idx="1245">
                  <c:v>231.6</c:v>
                </c:pt>
                <c:pt idx="1246">
                  <c:v>231.8</c:v>
                </c:pt>
                <c:pt idx="1247">
                  <c:v>231.9</c:v>
                </c:pt>
                <c:pt idx="1248">
                  <c:v>232.1</c:v>
                </c:pt>
                <c:pt idx="1249">
                  <c:v>232.3</c:v>
                </c:pt>
                <c:pt idx="1250">
                  <c:v>232.4</c:v>
                </c:pt>
                <c:pt idx="1251">
                  <c:v>232.6</c:v>
                </c:pt>
                <c:pt idx="1252">
                  <c:v>232.8</c:v>
                </c:pt>
                <c:pt idx="1253">
                  <c:v>232.9</c:v>
                </c:pt>
                <c:pt idx="1254">
                  <c:v>233.1</c:v>
                </c:pt>
                <c:pt idx="1255">
                  <c:v>233.2</c:v>
                </c:pt>
                <c:pt idx="1256">
                  <c:v>233.4</c:v>
                </c:pt>
                <c:pt idx="1257">
                  <c:v>233.6</c:v>
                </c:pt>
                <c:pt idx="1258">
                  <c:v>233.7</c:v>
                </c:pt>
                <c:pt idx="1259">
                  <c:v>233.9</c:v>
                </c:pt>
                <c:pt idx="1260">
                  <c:v>234.1</c:v>
                </c:pt>
                <c:pt idx="1261">
                  <c:v>234.2</c:v>
                </c:pt>
                <c:pt idx="1262">
                  <c:v>234.4</c:v>
                </c:pt>
                <c:pt idx="1263">
                  <c:v>234.5</c:v>
                </c:pt>
                <c:pt idx="1264">
                  <c:v>234.7</c:v>
                </c:pt>
                <c:pt idx="1265">
                  <c:v>234.9</c:v>
                </c:pt>
                <c:pt idx="1266">
                  <c:v>235</c:v>
                </c:pt>
                <c:pt idx="1267">
                  <c:v>235.2</c:v>
                </c:pt>
                <c:pt idx="1268">
                  <c:v>235.4</c:v>
                </c:pt>
                <c:pt idx="1269">
                  <c:v>235.5</c:v>
                </c:pt>
                <c:pt idx="1270">
                  <c:v>235.7</c:v>
                </c:pt>
                <c:pt idx="1271">
                  <c:v>235.9</c:v>
                </c:pt>
                <c:pt idx="1272">
                  <c:v>236</c:v>
                </c:pt>
                <c:pt idx="1273">
                  <c:v>236.2</c:v>
                </c:pt>
                <c:pt idx="1274">
                  <c:v>236.4</c:v>
                </c:pt>
                <c:pt idx="1275">
                  <c:v>236.5</c:v>
                </c:pt>
                <c:pt idx="1276">
                  <c:v>236.7</c:v>
                </c:pt>
                <c:pt idx="1277">
                  <c:v>236.9</c:v>
                </c:pt>
                <c:pt idx="1278">
                  <c:v>237</c:v>
                </c:pt>
                <c:pt idx="1279">
                  <c:v>237.2</c:v>
                </c:pt>
                <c:pt idx="1280">
                  <c:v>237.3</c:v>
                </c:pt>
                <c:pt idx="1281">
                  <c:v>237.5</c:v>
                </c:pt>
                <c:pt idx="1282">
                  <c:v>237.7</c:v>
                </c:pt>
                <c:pt idx="1283">
                  <c:v>237.8</c:v>
                </c:pt>
                <c:pt idx="1284">
                  <c:v>238</c:v>
                </c:pt>
                <c:pt idx="1285">
                  <c:v>238.2</c:v>
                </c:pt>
                <c:pt idx="1286">
                  <c:v>238.3</c:v>
                </c:pt>
                <c:pt idx="1287">
                  <c:v>238.5</c:v>
                </c:pt>
                <c:pt idx="1288">
                  <c:v>238.7</c:v>
                </c:pt>
                <c:pt idx="1289">
                  <c:v>238.9</c:v>
                </c:pt>
                <c:pt idx="1290">
                  <c:v>239</c:v>
                </c:pt>
                <c:pt idx="1291">
                  <c:v>239.2</c:v>
                </c:pt>
                <c:pt idx="1292">
                  <c:v>239.4</c:v>
                </c:pt>
                <c:pt idx="1293">
                  <c:v>239.5</c:v>
                </c:pt>
                <c:pt idx="1294">
                  <c:v>239.7</c:v>
                </c:pt>
                <c:pt idx="1295">
                  <c:v>239.9</c:v>
                </c:pt>
                <c:pt idx="1296">
                  <c:v>240</c:v>
                </c:pt>
                <c:pt idx="1297">
                  <c:v>240.2</c:v>
                </c:pt>
                <c:pt idx="1298">
                  <c:v>240.4</c:v>
                </c:pt>
                <c:pt idx="1299">
                  <c:v>240.5</c:v>
                </c:pt>
                <c:pt idx="1300">
                  <c:v>240.7</c:v>
                </c:pt>
                <c:pt idx="1301">
                  <c:v>240.8</c:v>
                </c:pt>
                <c:pt idx="1302">
                  <c:v>241</c:v>
                </c:pt>
                <c:pt idx="1303">
                  <c:v>241.2</c:v>
                </c:pt>
                <c:pt idx="1304">
                  <c:v>241.4</c:v>
                </c:pt>
                <c:pt idx="1305">
                  <c:v>241.5</c:v>
                </c:pt>
                <c:pt idx="1306">
                  <c:v>241.7</c:v>
                </c:pt>
                <c:pt idx="1307">
                  <c:v>241.9</c:v>
                </c:pt>
                <c:pt idx="1308">
                  <c:v>242</c:v>
                </c:pt>
                <c:pt idx="1309">
                  <c:v>242.2</c:v>
                </c:pt>
                <c:pt idx="1310">
                  <c:v>242.4</c:v>
                </c:pt>
                <c:pt idx="1311">
                  <c:v>242.6</c:v>
                </c:pt>
                <c:pt idx="1312">
                  <c:v>242.7</c:v>
                </c:pt>
                <c:pt idx="1313">
                  <c:v>242.9</c:v>
                </c:pt>
                <c:pt idx="1314">
                  <c:v>243</c:v>
                </c:pt>
                <c:pt idx="1315">
                  <c:v>243.2</c:v>
                </c:pt>
                <c:pt idx="1316">
                  <c:v>243.4</c:v>
                </c:pt>
                <c:pt idx="1317">
                  <c:v>243.5</c:v>
                </c:pt>
                <c:pt idx="1318">
                  <c:v>243.7</c:v>
                </c:pt>
                <c:pt idx="1319">
                  <c:v>243.9</c:v>
                </c:pt>
                <c:pt idx="1320">
                  <c:v>244</c:v>
                </c:pt>
                <c:pt idx="1321">
                  <c:v>244.2</c:v>
                </c:pt>
                <c:pt idx="1322">
                  <c:v>244.4</c:v>
                </c:pt>
                <c:pt idx="1323">
                  <c:v>244.6</c:v>
                </c:pt>
                <c:pt idx="1324">
                  <c:v>244.7</c:v>
                </c:pt>
                <c:pt idx="1325">
                  <c:v>244.9</c:v>
                </c:pt>
                <c:pt idx="1326">
                  <c:v>245.1</c:v>
                </c:pt>
                <c:pt idx="1327">
                  <c:v>245.2</c:v>
                </c:pt>
                <c:pt idx="1328">
                  <c:v>245.4</c:v>
                </c:pt>
                <c:pt idx="1329">
                  <c:v>245.6</c:v>
                </c:pt>
                <c:pt idx="1330">
                  <c:v>245.7</c:v>
                </c:pt>
                <c:pt idx="1331">
                  <c:v>245.9</c:v>
                </c:pt>
                <c:pt idx="1332">
                  <c:v>246.1</c:v>
                </c:pt>
                <c:pt idx="1333">
                  <c:v>246.2</c:v>
                </c:pt>
                <c:pt idx="1334">
                  <c:v>246.4</c:v>
                </c:pt>
                <c:pt idx="1335">
                  <c:v>246.6</c:v>
                </c:pt>
                <c:pt idx="1336">
                  <c:v>246.7</c:v>
                </c:pt>
                <c:pt idx="1337">
                  <c:v>246.9</c:v>
                </c:pt>
                <c:pt idx="1338">
                  <c:v>247.1</c:v>
                </c:pt>
                <c:pt idx="1339">
                  <c:v>247.2</c:v>
                </c:pt>
                <c:pt idx="1340">
                  <c:v>247.4</c:v>
                </c:pt>
                <c:pt idx="1341">
                  <c:v>247.6</c:v>
                </c:pt>
                <c:pt idx="1342">
                  <c:v>247.7</c:v>
                </c:pt>
                <c:pt idx="1343">
                  <c:v>247.9</c:v>
                </c:pt>
                <c:pt idx="1344">
                  <c:v>248.1</c:v>
                </c:pt>
                <c:pt idx="1345">
                  <c:v>248.2</c:v>
                </c:pt>
                <c:pt idx="1346">
                  <c:v>248.4</c:v>
                </c:pt>
                <c:pt idx="1347">
                  <c:v>248.6</c:v>
                </c:pt>
                <c:pt idx="1348">
                  <c:v>248.7</c:v>
                </c:pt>
                <c:pt idx="1349">
                  <c:v>248.9</c:v>
                </c:pt>
                <c:pt idx="1350">
                  <c:v>249</c:v>
                </c:pt>
                <c:pt idx="1351">
                  <c:v>249.2</c:v>
                </c:pt>
                <c:pt idx="1352">
                  <c:v>249.4</c:v>
                </c:pt>
                <c:pt idx="1353">
                  <c:v>249.5</c:v>
                </c:pt>
                <c:pt idx="1354">
                  <c:v>249.7</c:v>
                </c:pt>
                <c:pt idx="1355">
                  <c:v>249.9</c:v>
                </c:pt>
                <c:pt idx="1356">
                  <c:v>250</c:v>
                </c:pt>
                <c:pt idx="1357">
                  <c:v>250.2</c:v>
                </c:pt>
                <c:pt idx="1358">
                  <c:v>250.4</c:v>
                </c:pt>
                <c:pt idx="1359">
                  <c:v>250.5</c:v>
                </c:pt>
                <c:pt idx="1360">
                  <c:v>250.7</c:v>
                </c:pt>
                <c:pt idx="1361">
                  <c:v>250.9</c:v>
                </c:pt>
                <c:pt idx="1362">
                  <c:v>251</c:v>
                </c:pt>
                <c:pt idx="1363">
                  <c:v>251.2</c:v>
                </c:pt>
                <c:pt idx="1364">
                  <c:v>251.4</c:v>
                </c:pt>
                <c:pt idx="1365">
                  <c:v>251.5</c:v>
                </c:pt>
                <c:pt idx="1366">
                  <c:v>251.7</c:v>
                </c:pt>
                <c:pt idx="1367">
                  <c:v>251.9</c:v>
                </c:pt>
                <c:pt idx="1368">
                  <c:v>252</c:v>
                </c:pt>
                <c:pt idx="1369">
                  <c:v>252.2</c:v>
                </c:pt>
                <c:pt idx="1370">
                  <c:v>252.4</c:v>
                </c:pt>
                <c:pt idx="1371">
                  <c:v>252.5</c:v>
                </c:pt>
                <c:pt idx="1372">
                  <c:v>252.7</c:v>
                </c:pt>
                <c:pt idx="1373">
                  <c:v>252.9</c:v>
                </c:pt>
                <c:pt idx="1374">
                  <c:v>253</c:v>
                </c:pt>
                <c:pt idx="1375">
                  <c:v>253.2</c:v>
                </c:pt>
                <c:pt idx="1376">
                  <c:v>253.4</c:v>
                </c:pt>
                <c:pt idx="1377">
                  <c:v>253.5</c:v>
                </c:pt>
                <c:pt idx="1378">
                  <c:v>253.7</c:v>
                </c:pt>
                <c:pt idx="1379">
                  <c:v>253.9</c:v>
                </c:pt>
                <c:pt idx="1380">
                  <c:v>254.1</c:v>
                </c:pt>
                <c:pt idx="1381">
                  <c:v>254.2</c:v>
                </c:pt>
                <c:pt idx="1382">
                  <c:v>254.4</c:v>
                </c:pt>
                <c:pt idx="1383">
                  <c:v>254.6</c:v>
                </c:pt>
                <c:pt idx="1384">
                  <c:v>254.7</c:v>
                </c:pt>
                <c:pt idx="1385">
                  <c:v>254.9</c:v>
                </c:pt>
                <c:pt idx="1386">
                  <c:v>255.1</c:v>
                </c:pt>
                <c:pt idx="1387">
                  <c:v>255.2</c:v>
                </c:pt>
                <c:pt idx="1388">
                  <c:v>255.4</c:v>
                </c:pt>
                <c:pt idx="1389">
                  <c:v>255.6</c:v>
                </c:pt>
                <c:pt idx="1390">
                  <c:v>255.7</c:v>
                </c:pt>
                <c:pt idx="1391">
                  <c:v>255.9</c:v>
                </c:pt>
                <c:pt idx="1392">
                  <c:v>256.10000000000002</c:v>
                </c:pt>
                <c:pt idx="1393">
                  <c:v>256.3</c:v>
                </c:pt>
                <c:pt idx="1394">
                  <c:v>256.5</c:v>
                </c:pt>
                <c:pt idx="1395">
                  <c:v>256.60000000000002</c:v>
                </c:pt>
                <c:pt idx="1396">
                  <c:v>256.8</c:v>
                </c:pt>
                <c:pt idx="1397">
                  <c:v>256.89999999999998</c:v>
                </c:pt>
                <c:pt idx="1398">
                  <c:v>257.10000000000002</c:v>
                </c:pt>
                <c:pt idx="1399">
                  <c:v>257.3</c:v>
                </c:pt>
                <c:pt idx="1400">
                  <c:v>257.39999999999998</c:v>
                </c:pt>
                <c:pt idx="1401">
                  <c:v>257.60000000000002</c:v>
                </c:pt>
                <c:pt idx="1402">
                  <c:v>257.8</c:v>
                </c:pt>
                <c:pt idx="1403">
                  <c:v>257.89999999999998</c:v>
                </c:pt>
                <c:pt idx="1404">
                  <c:v>258.10000000000002</c:v>
                </c:pt>
                <c:pt idx="1405">
                  <c:v>258.3</c:v>
                </c:pt>
                <c:pt idx="1406">
                  <c:v>258.39999999999998</c:v>
                </c:pt>
                <c:pt idx="1407">
                  <c:v>258.60000000000002</c:v>
                </c:pt>
                <c:pt idx="1408">
                  <c:v>258.7</c:v>
                </c:pt>
                <c:pt idx="1409">
                  <c:v>258.89999999999998</c:v>
                </c:pt>
                <c:pt idx="1410">
                  <c:v>259.10000000000002</c:v>
                </c:pt>
                <c:pt idx="1411">
                  <c:v>259.2</c:v>
                </c:pt>
                <c:pt idx="1412">
                  <c:v>259.39999999999998</c:v>
                </c:pt>
                <c:pt idx="1413">
                  <c:v>259.60000000000002</c:v>
                </c:pt>
                <c:pt idx="1414">
                  <c:v>259.7</c:v>
                </c:pt>
                <c:pt idx="1415">
                  <c:v>259.89999999999998</c:v>
                </c:pt>
                <c:pt idx="1416">
                  <c:v>260.10000000000002</c:v>
                </c:pt>
                <c:pt idx="1417">
                  <c:v>260.2</c:v>
                </c:pt>
                <c:pt idx="1418">
                  <c:v>260.39999999999998</c:v>
                </c:pt>
                <c:pt idx="1419">
                  <c:v>260.60000000000002</c:v>
                </c:pt>
                <c:pt idx="1420">
                  <c:v>260.7</c:v>
                </c:pt>
                <c:pt idx="1421">
                  <c:v>260.89999999999998</c:v>
                </c:pt>
                <c:pt idx="1422">
                  <c:v>261</c:v>
                </c:pt>
                <c:pt idx="1423">
                  <c:v>261.2</c:v>
                </c:pt>
                <c:pt idx="1424">
                  <c:v>261.39999999999998</c:v>
                </c:pt>
                <c:pt idx="1425">
                  <c:v>261.5</c:v>
                </c:pt>
                <c:pt idx="1426">
                  <c:v>261.7</c:v>
                </c:pt>
                <c:pt idx="1427">
                  <c:v>261.89999999999998</c:v>
                </c:pt>
                <c:pt idx="1428">
                  <c:v>262</c:v>
                </c:pt>
                <c:pt idx="1429">
                  <c:v>262.2</c:v>
                </c:pt>
                <c:pt idx="1430">
                  <c:v>262.39999999999998</c:v>
                </c:pt>
                <c:pt idx="1431">
                  <c:v>262.5</c:v>
                </c:pt>
                <c:pt idx="1432">
                  <c:v>262.7</c:v>
                </c:pt>
                <c:pt idx="1433">
                  <c:v>262.89999999999998</c:v>
                </c:pt>
                <c:pt idx="1434">
                  <c:v>263</c:v>
                </c:pt>
                <c:pt idx="1435">
                  <c:v>263.2</c:v>
                </c:pt>
                <c:pt idx="1436">
                  <c:v>263.39999999999998</c:v>
                </c:pt>
                <c:pt idx="1437">
                  <c:v>263.5</c:v>
                </c:pt>
                <c:pt idx="1438">
                  <c:v>263.7</c:v>
                </c:pt>
                <c:pt idx="1439">
                  <c:v>263.8</c:v>
                </c:pt>
                <c:pt idx="1440">
                  <c:v>264</c:v>
                </c:pt>
                <c:pt idx="1441">
                  <c:v>264.2</c:v>
                </c:pt>
                <c:pt idx="1442">
                  <c:v>264.3</c:v>
                </c:pt>
                <c:pt idx="1443">
                  <c:v>264.5</c:v>
                </c:pt>
                <c:pt idx="1444">
                  <c:v>264.60000000000002</c:v>
                </c:pt>
                <c:pt idx="1445">
                  <c:v>264.8</c:v>
                </c:pt>
                <c:pt idx="1446">
                  <c:v>265</c:v>
                </c:pt>
                <c:pt idx="1447">
                  <c:v>265.10000000000002</c:v>
                </c:pt>
                <c:pt idx="1448">
                  <c:v>265.3</c:v>
                </c:pt>
                <c:pt idx="1449">
                  <c:v>265.5</c:v>
                </c:pt>
                <c:pt idx="1450">
                  <c:v>265.60000000000002</c:v>
                </c:pt>
                <c:pt idx="1451">
                  <c:v>265.8</c:v>
                </c:pt>
                <c:pt idx="1452">
                  <c:v>266</c:v>
                </c:pt>
                <c:pt idx="1453">
                  <c:v>266.2</c:v>
                </c:pt>
                <c:pt idx="1454">
                  <c:v>266.3</c:v>
                </c:pt>
                <c:pt idx="1455">
                  <c:v>266.5</c:v>
                </c:pt>
                <c:pt idx="1456">
                  <c:v>266.7</c:v>
                </c:pt>
                <c:pt idx="1457">
                  <c:v>266.8</c:v>
                </c:pt>
                <c:pt idx="1458">
                  <c:v>267</c:v>
                </c:pt>
                <c:pt idx="1459">
                  <c:v>267.2</c:v>
                </c:pt>
                <c:pt idx="1460">
                  <c:v>267.3</c:v>
                </c:pt>
                <c:pt idx="1461">
                  <c:v>267.5</c:v>
                </c:pt>
                <c:pt idx="1462">
                  <c:v>267.7</c:v>
                </c:pt>
                <c:pt idx="1463">
                  <c:v>267.89999999999998</c:v>
                </c:pt>
                <c:pt idx="1464">
                  <c:v>268.10000000000002</c:v>
                </c:pt>
                <c:pt idx="1465">
                  <c:v>268.2</c:v>
                </c:pt>
                <c:pt idx="1466">
                  <c:v>268.39999999999998</c:v>
                </c:pt>
                <c:pt idx="1467">
                  <c:v>268.60000000000002</c:v>
                </c:pt>
                <c:pt idx="1468">
                  <c:v>268.7</c:v>
                </c:pt>
                <c:pt idx="1469">
                  <c:v>268.89999999999998</c:v>
                </c:pt>
                <c:pt idx="1470">
                  <c:v>269.10000000000002</c:v>
                </c:pt>
                <c:pt idx="1471">
                  <c:v>269.2</c:v>
                </c:pt>
                <c:pt idx="1472">
                  <c:v>269.39999999999998</c:v>
                </c:pt>
                <c:pt idx="1473">
                  <c:v>269.60000000000002</c:v>
                </c:pt>
                <c:pt idx="1474">
                  <c:v>269.8</c:v>
                </c:pt>
                <c:pt idx="1475">
                  <c:v>269.89999999999998</c:v>
                </c:pt>
                <c:pt idx="1476">
                  <c:v>270.10000000000002</c:v>
                </c:pt>
                <c:pt idx="1477">
                  <c:v>270.3</c:v>
                </c:pt>
                <c:pt idx="1478">
                  <c:v>270.39999999999998</c:v>
                </c:pt>
                <c:pt idx="1479">
                  <c:v>270.60000000000002</c:v>
                </c:pt>
                <c:pt idx="1480">
                  <c:v>270.8</c:v>
                </c:pt>
                <c:pt idx="1481">
                  <c:v>270.89999999999998</c:v>
                </c:pt>
                <c:pt idx="1482">
                  <c:v>271.10000000000002</c:v>
                </c:pt>
                <c:pt idx="1483">
                  <c:v>271.3</c:v>
                </c:pt>
                <c:pt idx="1484">
                  <c:v>271.39999999999998</c:v>
                </c:pt>
                <c:pt idx="1485">
                  <c:v>271.60000000000002</c:v>
                </c:pt>
                <c:pt idx="1486">
                  <c:v>271.8</c:v>
                </c:pt>
                <c:pt idx="1487">
                  <c:v>271.89999999999998</c:v>
                </c:pt>
                <c:pt idx="1488">
                  <c:v>272.10000000000002</c:v>
                </c:pt>
                <c:pt idx="1489">
                  <c:v>272.3</c:v>
                </c:pt>
                <c:pt idx="1490">
                  <c:v>272.39999999999998</c:v>
                </c:pt>
                <c:pt idx="1491">
                  <c:v>272.60000000000002</c:v>
                </c:pt>
                <c:pt idx="1492">
                  <c:v>272.8</c:v>
                </c:pt>
                <c:pt idx="1493">
                  <c:v>272.89999999999998</c:v>
                </c:pt>
                <c:pt idx="1494">
                  <c:v>273.10000000000002</c:v>
                </c:pt>
                <c:pt idx="1495">
                  <c:v>273.3</c:v>
                </c:pt>
                <c:pt idx="1496">
                  <c:v>273.39999999999998</c:v>
                </c:pt>
                <c:pt idx="1497">
                  <c:v>273.60000000000002</c:v>
                </c:pt>
                <c:pt idx="1498">
                  <c:v>273.8</c:v>
                </c:pt>
                <c:pt idx="1499">
                  <c:v>274</c:v>
                </c:pt>
                <c:pt idx="1500">
                  <c:v>274.10000000000002</c:v>
                </c:pt>
                <c:pt idx="1501">
                  <c:v>274.3</c:v>
                </c:pt>
                <c:pt idx="1502">
                  <c:v>274.5</c:v>
                </c:pt>
                <c:pt idx="1503">
                  <c:v>274.60000000000002</c:v>
                </c:pt>
                <c:pt idx="1504">
                  <c:v>274.8</c:v>
                </c:pt>
                <c:pt idx="1505">
                  <c:v>275</c:v>
                </c:pt>
                <c:pt idx="1506">
                  <c:v>275.10000000000002</c:v>
                </c:pt>
                <c:pt idx="1507">
                  <c:v>275.3</c:v>
                </c:pt>
                <c:pt idx="1508">
                  <c:v>275.39999999999998</c:v>
                </c:pt>
                <c:pt idx="1509">
                  <c:v>275.60000000000002</c:v>
                </c:pt>
                <c:pt idx="1510">
                  <c:v>275.8</c:v>
                </c:pt>
                <c:pt idx="1511">
                  <c:v>275.89999999999998</c:v>
                </c:pt>
                <c:pt idx="1512">
                  <c:v>276.10000000000002</c:v>
                </c:pt>
                <c:pt idx="1513">
                  <c:v>276.3</c:v>
                </c:pt>
                <c:pt idx="1514">
                  <c:v>276.39999999999998</c:v>
                </c:pt>
                <c:pt idx="1515">
                  <c:v>276.60000000000002</c:v>
                </c:pt>
                <c:pt idx="1516">
                  <c:v>276.7</c:v>
                </c:pt>
                <c:pt idx="1517">
                  <c:v>276.89999999999998</c:v>
                </c:pt>
                <c:pt idx="1518">
                  <c:v>277.10000000000002</c:v>
                </c:pt>
                <c:pt idx="1519">
                  <c:v>277.2</c:v>
                </c:pt>
                <c:pt idx="1520">
                  <c:v>277.39999999999998</c:v>
                </c:pt>
                <c:pt idx="1521">
                  <c:v>277.60000000000002</c:v>
                </c:pt>
                <c:pt idx="1522">
                  <c:v>277.7</c:v>
                </c:pt>
                <c:pt idx="1523">
                  <c:v>277.89999999999998</c:v>
                </c:pt>
                <c:pt idx="1524">
                  <c:v>278.10000000000002</c:v>
                </c:pt>
                <c:pt idx="1525">
                  <c:v>278.2</c:v>
                </c:pt>
                <c:pt idx="1526">
                  <c:v>278.39999999999998</c:v>
                </c:pt>
                <c:pt idx="1527">
                  <c:v>278.60000000000002</c:v>
                </c:pt>
                <c:pt idx="1528">
                  <c:v>278.8</c:v>
                </c:pt>
                <c:pt idx="1529">
                  <c:v>278.89999999999998</c:v>
                </c:pt>
                <c:pt idx="1530">
                  <c:v>279.10000000000002</c:v>
                </c:pt>
                <c:pt idx="1531">
                  <c:v>279.3</c:v>
                </c:pt>
                <c:pt idx="1532">
                  <c:v>279.39999999999998</c:v>
                </c:pt>
                <c:pt idx="1533">
                  <c:v>279.60000000000002</c:v>
                </c:pt>
                <c:pt idx="1534">
                  <c:v>279.7</c:v>
                </c:pt>
                <c:pt idx="1535">
                  <c:v>279.89999999999998</c:v>
                </c:pt>
                <c:pt idx="1536">
                  <c:v>280.10000000000002</c:v>
                </c:pt>
                <c:pt idx="1537">
                  <c:v>280.2</c:v>
                </c:pt>
                <c:pt idx="1538">
                  <c:v>280.39999999999998</c:v>
                </c:pt>
                <c:pt idx="1539">
                  <c:v>280.60000000000002</c:v>
                </c:pt>
                <c:pt idx="1540">
                  <c:v>280.8</c:v>
                </c:pt>
                <c:pt idx="1541">
                  <c:v>280.89999999999998</c:v>
                </c:pt>
                <c:pt idx="1542">
                  <c:v>281.10000000000002</c:v>
                </c:pt>
                <c:pt idx="1543">
                  <c:v>281.3</c:v>
                </c:pt>
                <c:pt idx="1544">
                  <c:v>281.39999999999998</c:v>
                </c:pt>
                <c:pt idx="1545">
                  <c:v>281.60000000000002</c:v>
                </c:pt>
                <c:pt idx="1546">
                  <c:v>281.8</c:v>
                </c:pt>
                <c:pt idx="1547">
                  <c:v>281.89999999999998</c:v>
                </c:pt>
                <c:pt idx="1548">
                  <c:v>282.10000000000002</c:v>
                </c:pt>
                <c:pt idx="1549">
                  <c:v>282.3</c:v>
                </c:pt>
                <c:pt idx="1550">
                  <c:v>282.39999999999998</c:v>
                </c:pt>
                <c:pt idx="1551">
                  <c:v>282.60000000000002</c:v>
                </c:pt>
                <c:pt idx="1552">
                  <c:v>282.8</c:v>
                </c:pt>
                <c:pt idx="1553">
                  <c:v>282.89999999999998</c:v>
                </c:pt>
                <c:pt idx="1554">
                  <c:v>283.10000000000002</c:v>
                </c:pt>
                <c:pt idx="1555">
                  <c:v>283.2</c:v>
                </c:pt>
                <c:pt idx="1556">
                  <c:v>283.39999999999998</c:v>
                </c:pt>
                <c:pt idx="1557">
                  <c:v>283.5</c:v>
                </c:pt>
                <c:pt idx="1558">
                  <c:v>283.7</c:v>
                </c:pt>
                <c:pt idx="1559">
                  <c:v>283.89999999999998</c:v>
                </c:pt>
                <c:pt idx="1560">
                  <c:v>284</c:v>
                </c:pt>
                <c:pt idx="1561">
                  <c:v>284.2</c:v>
                </c:pt>
                <c:pt idx="1562">
                  <c:v>284.39999999999998</c:v>
                </c:pt>
                <c:pt idx="1563">
                  <c:v>284.5</c:v>
                </c:pt>
                <c:pt idx="1564">
                  <c:v>284.7</c:v>
                </c:pt>
                <c:pt idx="1565">
                  <c:v>284.89999999999998</c:v>
                </c:pt>
                <c:pt idx="1566">
                  <c:v>285</c:v>
                </c:pt>
                <c:pt idx="1567">
                  <c:v>285.2</c:v>
                </c:pt>
                <c:pt idx="1568">
                  <c:v>285.3</c:v>
                </c:pt>
                <c:pt idx="1569">
                  <c:v>285.5</c:v>
                </c:pt>
                <c:pt idx="1570">
                  <c:v>285.7</c:v>
                </c:pt>
                <c:pt idx="1571">
                  <c:v>285.8</c:v>
                </c:pt>
                <c:pt idx="1572">
                  <c:v>286</c:v>
                </c:pt>
                <c:pt idx="1573">
                  <c:v>286.2</c:v>
                </c:pt>
                <c:pt idx="1574">
                  <c:v>286.39999999999998</c:v>
                </c:pt>
                <c:pt idx="1575">
                  <c:v>286.5</c:v>
                </c:pt>
                <c:pt idx="1576">
                  <c:v>286.7</c:v>
                </c:pt>
                <c:pt idx="1577">
                  <c:v>286.89999999999998</c:v>
                </c:pt>
                <c:pt idx="1578">
                  <c:v>287</c:v>
                </c:pt>
                <c:pt idx="1579">
                  <c:v>287.2</c:v>
                </c:pt>
                <c:pt idx="1580">
                  <c:v>287.39999999999998</c:v>
                </c:pt>
                <c:pt idx="1581">
                  <c:v>287.5</c:v>
                </c:pt>
                <c:pt idx="1582">
                  <c:v>287.7</c:v>
                </c:pt>
                <c:pt idx="1583">
                  <c:v>287.89999999999998</c:v>
                </c:pt>
                <c:pt idx="1584">
                  <c:v>288</c:v>
                </c:pt>
                <c:pt idx="1585">
                  <c:v>288.2</c:v>
                </c:pt>
                <c:pt idx="1586">
                  <c:v>288.3</c:v>
                </c:pt>
                <c:pt idx="1587">
                  <c:v>288.5</c:v>
                </c:pt>
                <c:pt idx="1588">
                  <c:v>288.7</c:v>
                </c:pt>
                <c:pt idx="1589">
                  <c:v>288.89999999999998</c:v>
                </c:pt>
                <c:pt idx="1590">
                  <c:v>289</c:v>
                </c:pt>
                <c:pt idx="1591">
                  <c:v>289.2</c:v>
                </c:pt>
                <c:pt idx="1592">
                  <c:v>289.39999999999998</c:v>
                </c:pt>
                <c:pt idx="1593">
                  <c:v>289.5</c:v>
                </c:pt>
                <c:pt idx="1594">
                  <c:v>289.7</c:v>
                </c:pt>
                <c:pt idx="1595">
                  <c:v>289.89999999999998</c:v>
                </c:pt>
                <c:pt idx="1596">
                  <c:v>290</c:v>
                </c:pt>
                <c:pt idx="1597">
                  <c:v>290.2</c:v>
                </c:pt>
                <c:pt idx="1598">
                  <c:v>290.39999999999998</c:v>
                </c:pt>
                <c:pt idx="1599">
                  <c:v>290.5</c:v>
                </c:pt>
                <c:pt idx="1600">
                  <c:v>290.7</c:v>
                </c:pt>
                <c:pt idx="1601">
                  <c:v>290.89999999999998</c:v>
                </c:pt>
                <c:pt idx="1602">
                  <c:v>291</c:v>
                </c:pt>
                <c:pt idx="1603">
                  <c:v>291.2</c:v>
                </c:pt>
                <c:pt idx="1604">
                  <c:v>291.39999999999998</c:v>
                </c:pt>
                <c:pt idx="1605">
                  <c:v>291.60000000000002</c:v>
                </c:pt>
                <c:pt idx="1606">
                  <c:v>291.7</c:v>
                </c:pt>
                <c:pt idx="1607">
                  <c:v>291.89999999999998</c:v>
                </c:pt>
                <c:pt idx="1608">
                  <c:v>292.10000000000002</c:v>
                </c:pt>
                <c:pt idx="1609">
                  <c:v>292.2</c:v>
                </c:pt>
                <c:pt idx="1610">
                  <c:v>292.39999999999998</c:v>
                </c:pt>
                <c:pt idx="1611">
                  <c:v>292.5</c:v>
                </c:pt>
                <c:pt idx="1612">
                  <c:v>292.7</c:v>
                </c:pt>
                <c:pt idx="1613">
                  <c:v>292.89999999999998</c:v>
                </c:pt>
                <c:pt idx="1614">
                  <c:v>293.10000000000002</c:v>
                </c:pt>
                <c:pt idx="1615">
                  <c:v>293.2</c:v>
                </c:pt>
                <c:pt idx="1616">
                  <c:v>293.39999999999998</c:v>
                </c:pt>
                <c:pt idx="1617">
                  <c:v>293.60000000000002</c:v>
                </c:pt>
                <c:pt idx="1618">
                  <c:v>293.8</c:v>
                </c:pt>
                <c:pt idx="1619">
                  <c:v>293.89999999999998</c:v>
                </c:pt>
                <c:pt idx="1620">
                  <c:v>294.10000000000002</c:v>
                </c:pt>
                <c:pt idx="1621">
                  <c:v>294.3</c:v>
                </c:pt>
                <c:pt idx="1622">
                  <c:v>294.39999999999998</c:v>
                </c:pt>
                <c:pt idx="1623">
                  <c:v>294.60000000000002</c:v>
                </c:pt>
                <c:pt idx="1624">
                  <c:v>294.7</c:v>
                </c:pt>
                <c:pt idx="1625">
                  <c:v>294.89999999999998</c:v>
                </c:pt>
                <c:pt idx="1626">
                  <c:v>295.10000000000002</c:v>
                </c:pt>
                <c:pt idx="1627">
                  <c:v>295.3</c:v>
                </c:pt>
                <c:pt idx="1628">
                  <c:v>295.39999999999998</c:v>
                </c:pt>
                <c:pt idx="1629">
                  <c:v>295.60000000000002</c:v>
                </c:pt>
                <c:pt idx="1630">
                  <c:v>295.8</c:v>
                </c:pt>
                <c:pt idx="1631">
                  <c:v>295.89999999999998</c:v>
                </c:pt>
                <c:pt idx="1632">
                  <c:v>296.10000000000002</c:v>
                </c:pt>
                <c:pt idx="1633">
                  <c:v>296.3</c:v>
                </c:pt>
                <c:pt idx="1634">
                  <c:v>296.39999999999998</c:v>
                </c:pt>
                <c:pt idx="1635">
                  <c:v>296.60000000000002</c:v>
                </c:pt>
                <c:pt idx="1636">
                  <c:v>296.8</c:v>
                </c:pt>
                <c:pt idx="1637">
                  <c:v>296.89999999999998</c:v>
                </c:pt>
                <c:pt idx="1638">
                  <c:v>297.10000000000002</c:v>
                </c:pt>
                <c:pt idx="1639">
                  <c:v>297.3</c:v>
                </c:pt>
                <c:pt idx="1640">
                  <c:v>297.5</c:v>
                </c:pt>
                <c:pt idx="1641">
                  <c:v>297.7</c:v>
                </c:pt>
                <c:pt idx="1642">
                  <c:v>297.8</c:v>
                </c:pt>
                <c:pt idx="1643">
                  <c:v>298</c:v>
                </c:pt>
                <c:pt idx="1644">
                  <c:v>298.2</c:v>
                </c:pt>
                <c:pt idx="1645">
                  <c:v>298.39999999999998</c:v>
                </c:pt>
                <c:pt idx="1646">
                  <c:v>298.60000000000002</c:v>
                </c:pt>
                <c:pt idx="1647">
                  <c:v>298.7</c:v>
                </c:pt>
                <c:pt idx="1648">
                  <c:v>298.89999999999998</c:v>
                </c:pt>
                <c:pt idx="1649">
                  <c:v>299.10000000000002</c:v>
                </c:pt>
                <c:pt idx="1650">
                  <c:v>299.3</c:v>
                </c:pt>
                <c:pt idx="1651">
                  <c:v>299.5</c:v>
                </c:pt>
                <c:pt idx="1652">
                  <c:v>299.7</c:v>
                </c:pt>
                <c:pt idx="1653">
                  <c:v>299.89999999999998</c:v>
                </c:pt>
                <c:pt idx="1654">
                  <c:v>300</c:v>
                </c:pt>
                <c:pt idx="1655">
                  <c:v>300.2</c:v>
                </c:pt>
                <c:pt idx="1656">
                  <c:v>300.39999999999998</c:v>
                </c:pt>
                <c:pt idx="1657">
                  <c:v>300.60000000000002</c:v>
                </c:pt>
                <c:pt idx="1658">
                  <c:v>300.7</c:v>
                </c:pt>
                <c:pt idx="1659">
                  <c:v>300.89999999999998</c:v>
                </c:pt>
                <c:pt idx="1660">
                  <c:v>301.10000000000002</c:v>
                </c:pt>
                <c:pt idx="1661">
                  <c:v>301.3</c:v>
                </c:pt>
                <c:pt idx="1662">
                  <c:v>301.5</c:v>
                </c:pt>
                <c:pt idx="1663">
                  <c:v>301.60000000000002</c:v>
                </c:pt>
                <c:pt idx="1664">
                  <c:v>301.8</c:v>
                </c:pt>
                <c:pt idx="1665">
                  <c:v>302</c:v>
                </c:pt>
                <c:pt idx="1666">
                  <c:v>302.2</c:v>
                </c:pt>
                <c:pt idx="1667">
                  <c:v>302.39999999999998</c:v>
                </c:pt>
                <c:pt idx="1668">
                  <c:v>302.5</c:v>
                </c:pt>
                <c:pt idx="1669">
                  <c:v>302.7</c:v>
                </c:pt>
                <c:pt idx="1670">
                  <c:v>302.89999999999998</c:v>
                </c:pt>
                <c:pt idx="1671">
                  <c:v>303.10000000000002</c:v>
                </c:pt>
                <c:pt idx="1672">
                  <c:v>303.2</c:v>
                </c:pt>
                <c:pt idx="1673">
                  <c:v>303.39999999999998</c:v>
                </c:pt>
                <c:pt idx="1674">
                  <c:v>303.60000000000002</c:v>
                </c:pt>
                <c:pt idx="1675">
                  <c:v>303.8</c:v>
                </c:pt>
                <c:pt idx="1676">
                  <c:v>303.89999999999998</c:v>
                </c:pt>
                <c:pt idx="1677">
                  <c:v>304.10000000000002</c:v>
                </c:pt>
                <c:pt idx="1678">
                  <c:v>304.3</c:v>
                </c:pt>
                <c:pt idx="1679">
                  <c:v>304.5</c:v>
                </c:pt>
                <c:pt idx="1680">
                  <c:v>304.60000000000002</c:v>
                </c:pt>
                <c:pt idx="1681">
                  <c:v>304.8</c:v>
                </c:pt>
                <c:pt idx="1682">
                  <c:v>305</c:v>
                </c:pt>
                <c:pt idx="1683">
                  <c:v>305.10000000000002</c:v>
                </c:pt>
                <c:pt idx="1684">
                  <c:v>305.3</c:v>
                </c:pt>
                <c:pt idx="1685">
                  <c:v>305.5</c:v>
                </c:pt>
                <c:pt idx="1686">
                  <c:v>305.60000000000002</c:v>
                </c:pt>
                <c:pt idx="1687">
                  <c:v>305.8</c:v>
                </c:pt>
                <c:pt idx="1688">
                  <c:v>305.89999999999998</c:v>
                </c:pt>
                <c:pt idx="1689">
                  <c:v>306.10000000000002</c:v>
                </c:pt>
                <c:pt idx="1690">
                  <c:v>306.2</c:v>
                </c:pt>
                <c:pt idx="1691">
                  <c:v>306.39999999999998</c:v>
                </c:pt>
                <c:pt idx="1692">
                  <c:v>306.60000000000002</c:v>
                </c:pt>
                <c:pt idx="1693">
                  <c:v>306.7</c:v>
                </c:pt>
                <c:pt idx="1694">
                  <c:v>306.89999999999998</c:v>
                </c:pt>
                <c:pt idx="1695">
                  <c:v>307</c:v>
                </c:pt>
                <c:pt idx="1696">
                  <c:v>307.2</c:v>
                </c:pt>
                <c:pt idx="1697">
                  <c:v>307.3</c:v>
                </c:pt>
                <c:pt idx="1698">
                  <c:v>307.5</c:v>
                </c:pt>
                <c:pt idx="1699">
                  <c:v>307.60000000000002</c:v>
                </c:pt>
                <c:pt idx="1700">
                  <c:v>307.8</c:v>
                </c:pt>
                <c:pt idx="1701">
                  <c:v>307.89999999999998</c:v>
                </c:pt>
                <c:pt idx="1702">
                  <c:v>308.10000000000002</c:v>
                </c:pt>
                <c:pt idx="1703">
                  <c:v>308.2</c:v>
                </c:pt>
                <c:pt idx="1704">
                  <c:v>308.39999999999998</c:v>
                </c:pt>
                <c:pt idx="1705">
                  <c:v>308.60000000000002</c:v>
                </c:pt>
                <c:pt idx="1706">
                  <c:v>308.7</c:v>
                </c:pt>
                <c:pt idx="1707">
                  <c:v>308.89999999999998</c:v>
                </c:pt>
                <c:pt idx="1708">
                  <c:v>309</c:v>
                </c:pt>
                <c:pt idx="1709">
                  <c:v>309.2</c:v>
                </c:pt>
                <c:pt idx="1710">
                  <c:v>309.3</c:v>
                </c:pt>
                <c:pt idx="1711">
                  <c:v>309.5</c:v>
                </c:pt>
                <c:pt idx="1712">
                  <c:v>309.60000000000002</c:v>
                </c:pt>
                <c:pt idx="1713">
                  <c:v>309.8</c:v>
                </c:pt>
                <c:pt idx="1714">
                  <c:v>310</c:v>
                </c:pt>
                <c:pt idx="1715">
                  <c:v>310.10000000000002</c:v>
                </c:pt>
                <c:pt idx="1716">
                  <c:v>310.3</c:v>
                </c:pt>
                <c:pt idx="1717">
                  <c:v>310.5</c:v>
                </c:pt>
                <c:pt idx="1718">
                  <c:v>310.60000000000002</c:v>
                </c:pt>
                <c:pt idx="1719">
                  <c:v>310.8</c:v>
                </c:pt>
                <c:pt idx="1720">
                  <c:v>311</c:v>
                </c:pt>
                <c:pt idx="1721">
                  <c:v>311.10000000000002</c:v>
                </c:pt>
                <c:pt idx="1722">
                  <c:v>311.3</c:v>
                </c:pt>
                <c:pt idx="1723">
                  <c:v>311.5</c:v>
                </c:pt>
                <c:pt idx="1724">
                  <c:v>311.60000000000002</c:v>
                </c:pt>
                <c:pt idx="1725">
                  <c:v>311.8</c:v>
                </c:pt>
                <c:pt idx="1726">
                  <c:v>312</c:v>
                </c:pt>
                <c:pt idx="1727">
                  <c:v>312.10000000000002</c:v>
                </c:pt>
                <c:pt idx="1728">
                  <c:v>312.3</c:v>
                </c:pt>
                <c:pt idx="1729">
                  <c:v>312.5</c:v>
                </c:pt>
                <c:pt idx="1730">
                  <c:v>312.60000000000002</c:v>
                </c:pt>
                <c:pt idx="1731">
                  <c:v>312.8</c:v>
                </c:pt>
                <c:pt idx="1732">
                  <c:v>313</c:v>
                </c:pt>
                <c:pt idx="1733">
                  <c:v>313.2</c:v>
                </c:pt>
                <c:pt idx="1734">
                  <c:v>313.3</c:v>
                </c:pt>
                <c:pt idx="1735">
                  <c:v>313.5</c:v>
                </c:pt>
                <c:pt idx="1736">
                  <c:v>313.7</c:v>
                </c:pt>
                <c:pt idx="1737">
                  <c:v>313.8</c:v>
                </c:pt>
                <c:pt idx="1738">
                  <c:v>314</c:v>
                </c:pt>
                <c:pt idx="1739">
                  <c:v>314.2</c:v>
                </c:pt>
                <c:pt idx="1740">
                  <c:v>314.3</c:v>
                </c:pt>
                <c:pt idx="1741">
                  <c:v>314.5</c:v>
                </c:pt>
                <c:pt idx="1742">
                  <c:v>314.7</c:v>
                </c:pt>
                <c:pt idx="1743">
                  <c:v>314.8</c:v>
                </c:pt>
                <c:pt idx="1744">
                  <c:v>315</c:v>
                </c:pt>
                <c:pt idx="1745">
                  <c:v>315.2</c:v>
                </c:pt>
                <c:pt idx="1746">
                  <c:v>315.3</c:v>
                </c:pt>
                <c:pt idx="1747">
                  <c:v>315.5</c:v>
                </c:pt>
                <c:pt idx="1748">
                  <c:v>315.7</c:v>
                </c:pt>
                <c:pt idx="1749">
                  <c:v>315.89999999999998</c:v>
                </c:pt>
                <c:pt idx="1750">
                  <c:v>316</c:v>
                </c:pt>
                <c:pt idx="1751">
                  <c:v>316.2</c:v>
                </c:pt>
                <c:pt idx="1752">
                  <c:v>316.39999999999998</c:v>
                </c:pt>
                <c:pt idx="1753">
                  <c:v>316.5</c:v>
                </c:pt>
                <c:pt idx="1754">
                  <c:v>316.7</c:v>
                </c:pt>
                <c:pt idx="1755">
                  <c:v>316.89999999999998</c:v>
                </c:pt>
                <c:pt idx="1756">
                  <c:v>317.10000000000002</c:v>
                </c:pt>
                <c:pt idx="1757">
                  <c:v>317.2</c:v>
                </c:pt>
                <c:pt idx="1758">
                  <c:v>317.39999999999998</c:v>
                </c:pt>
                <c:pt idx="1759">
                  <c:v>317.60000000000002</c:v>
                </c:pt>
                <c:pt idx="1760">
                  <c:v>317.7</c:v>
                </c:pt>
                <c:pt idx="1761">
                  <c:v>317.89999999999998</c:v>
                </c:pt>
                <c:pt idx="1762">
                  <c:v>318.10000000000002</c:v>
                </c:pt>
                <c:pt idx="1763">
                  <c:v>318.2</c:v>
                </c:pt>
                <c:pt idx="1764">
                  <c:v>318.39999999999998</c:v>
                </c:pt>
                <c:pt idx="1765">
                  <c:v>318.60000000000002</c:v>
                </c:pt>
                <c:pt idx="1766">
                  <c:v>318.7</c:v>
                </c:pt>
                <c:pt idx="1767">
                  <c:v>318.89999999999998</c:v>
                </c:pt>
                <c:pt idx="1768">
                  <c:v>319.10000000000002</c:v>
                </c:pt>
                <c:pt idx="1769">
                  <c:v>319.2</c:v>
                </c:pt>
                <c:pt idx="1770">
                  <c:v>319.39999999999998</c:v>
                </c:pt>
                <c:pt idx="1771">
                  <c:v>319.5</c:v>
                </c:pt>
                <c:pt idx="1772">
                  <c:v>319.7</c:v>
                </c:pt>
                <c:pt idx="1773">
                  <c:v>319.89999999999998</c:v>
                </c:pt>
                <c:pt idx="1774">
                  <c:v>320</c:v>
                </c:pt>
                <c:pt idx="1775">
                  <c:v>320.2</c:v>
                </c:pt>
                <c:pt idx="1776">
                  <c:v>320.39999999999998</c:v>
                </c:pt>
                <c:pt idx="1777">
                  <c:v>320.5</c:v>
                </c:pt>
                <c:pt idx="1778">
                  <c:v>320.7</c:v>
                </c:pt>
                <c:pt idx="1779">
                  <c:v>320.89999999999998</c:v>
                </c:pt>
                <c:pt idx="1780">
                  <c:v>321</c:v>
                </c:pt>
                <c:pt idx="1781">
                  <c:v>321.2</c:v>
                </c:pt>
                <c:pt idx="1782">
                  <c:v>321.3</c:v>
                </c:pt>
                <c:pt idx="1783">
                  <c:v>321.5</c:v>
                </c:pt>
                <c:pt idx="1784">
                  <c:v>321.7</c:v>
                </c:pt>
                <c:pt idx="1785">
                  <c:v>321.8</c:v>
                </c:pt>
                <c:pt idx="1786">
                  <c:v>322</c:v>
                </c:pt>
                <c:pt idx="1787">
                  <c:v>322.2</c:v>
                </c:pt>
                <c:pt idx="1788">
                  <c:v>322.3</c:v>
                </c:pt>
                <c:pt idx="1789">
                  <c:v>322.5</c:v>
                </c:pt>
                <c:pt idx="1790">
                  <c:v>322.7</c:v>
                </c:pt>
                <c:pt idx="1791">
                  <c:v>322.8</c:v>
                </c:pt>
                <c:pt idx="1792">
                  <c:v>323</c:v>
                </c:pt>
                <c:pt idx="1793">
                  <c:v>323.2</c:v>
                </c:pt>
                <c:pt idx="1794">
                  <c:v>323.3</c:v>
                </c:pt>
                <c:pt idx="1795">
                  <c:v>323.5</c:v>
                </c:pt>
                <c:pt idx="1796">
                  <c:v>323.60000000000002</c:v>
                </c:pt>
                <c:pt idx="1797">
                  <c:v>323.8</c:v>
                </c:pt>
                <c:pt idx="1798">
                  <c:v>324</c:v>
                </c:pt>
                <c:pt idx="1799">
                  <c:v>324.10000000000002</c:v>
                </c:pt>
                <c:pt idx="1800">
                  <c:v>324.3</c:v>
                </c:pt>
                <c:pt idx="1801">
                  <c:v>324.5</c:v>
                </c:pt>
                <c:pt idx="1802">
                  <c:v>324.60000000000002</c:v>
                </c:pt>
                <c:pt idx="1803">
                  <c:v>324.8</c:v>
                </c:pt>
                <c:pt idx="1804">
                  <c:v>324.89999999999998</c:v>
                </c:pt>
                <c:pt idx="1805">
                  <c:v>325.10000000000002</c:v>
                </c:pt>
                <c:pt idx="1806">
                  <c:v>325.3</c:v>
                </c:pt>
                <c:pt idx="1807">
                  <c:v>325.5</c:v>
                </c:pt>
                <c:pt idx="1808">
                  <c:v>325.60000000000002</c:v>
                </c:pt>
                <c:pt idx="1809">
                  <c:v>325.8</c:v>
                </c:pt>
                <c:pt idx="1810">
                  <c:v>326</c:v>
                </c:pt>
                <c:pt idx="1811">
                  <c:v>326.10000000000002</c:v>
                </c:pt>
                <c:pt idx="1812">
                  <c:v>326.3</c:v>
                </c:pt>
                <c:pt idx="1813">
                  <c:v>326.5</c:v>
                </c:pt>
                <c:pt idx="1814">
                  <c:v>326.60000000000002</c:v>
                </c:pt>
                <c:pt idx="1815">
                  <c:v>326.8</c:v>
                </c:pt>
                <c:pt idx="1816">
                  <c:v>327</c:v>
                </c:pt>
                <c:pt idx="1817">
                  <c:v>327.10000000000002</c:v>
                </c:pt>
                <c:pt idx="1818">
                  <c:v>327.3</c:v>
                </c:pt>
                <c:pt idx="1819">
                  <c:v>327.5</c:v>
                </c:pt>
                <c:pt idx="1820">
                  <c:v>327.60000000000002</c:v>
                </c:pt>
                <c:pt idx="1821">
                  <c:v>327.8</c:v>
                </c:pt>
                <c:pt idx="1822">
                  <c:v>328</c:v>
                </c:pt>
                <c:pt idx="1823">
                  <c:v>328.1</c:v>
                </c:pt>
                <c:pt idx="1824">
                  <c:v>328.3</c:v>
                </c:pt>
                <c:pt idx="1825">
                  <c:v>328.5</c:v>
                </c:pt>
                <c:pt idx="1826">
                  <c:v>328.7</c:v>
                </c:pt>
                <c:pt idx="1827">
                  <c:v>328.8</c:v>
                </c:pt>
                <c:pt idx="1828">
                  <c:v>329</c:v>
                </c:pt>
                <c:pt idx="1829">
                  <c:v>329.2</c:v>
                </c:pt>
                <c:pt idx="1830">
                  <c:v>329.3</c:v>
                </c:pt>
                <c:pt idx="1831">
                  <c:v>329.5</c:v>
                </c:pt>
                <c:pt idx="1832">
                  <c:v>329.6</c:v>
                </c:pt>
                <c:pt idx="1833">
                  <c:v>329.8</c:v>
                </c:pt>
                <c:pt idx="1834">
                  <c:v>330</c:v>
                </c:pt>
                <c:pt idx="1835">
                  <c:v>330.2</c:v>
                </c:pt>
                <c:pt idx="1836">
                  <c:v>330.3</c:v>
                </c:pt>
                <c:pt idx="1837">
                  <c:v>330.5</c:v>
                </c:pt>
                <c:pt idx="1838">
                  <c:v>330.6</c:v>
                </c:pt>
                <c:pt idx="1839">
                  <c:v>330.8</c:v>
                </c:pt>
                <c:pt idx="1840">
                  <c:v>331</c:v>
                </c:pt>
                <c:pt idx="1841">
                  <c:v>331.1</c:v>
                </c:pt>
                <c:pt idx="1842">
                  <c:v>331.3</c:v>
                </c:pt>
                <c:pt idx="1843">
                  <c:v>331.5</c:v>
                </c:pt>
                <c:pt idx="1844">
                  <c:v>331.6</c:v>
                </c:pt>
                <c:pt idx="1845">
                  <c:v>331.8</c:v>
                </c:pt>
                <c:pt idx="1846">
                  <c:v>332</c:v>
                </c:pt>
                <c:pt idx="1847">
                  <c:v>332.2</c:v>
                </c:pt>
                <c:pt idx="1848">
                  <c:v>332.3</c:v>
                </c:pt>
                <c:pt idx="1849">
                  <c:v>332.5</c:v>
                </c:pt>
                <c:pt idx="1850">
                  <c:v>332.7</c:v>
                </c:pt>
                <c:pt idx="1851">
                  <c:v>332.8</c:v>
                </c:pt>
                <c:pt idx="1852">
                  <c:v>333</c:v>
                </c:pt>
                <c:pt idx="1853">
                  <c:v>333.2</c:v>
                </c:pt>
                <c:pt idx="1854">
                  <c:v>333.3</c:v>
                </c:pt>
                <c:pt idx="1855">
                  <c:v>333.5</c:v>
                </c:pt>
                <c:pt idx="1856">
                  <c:v>333.7</c:v>
                </c:pt>
                <c:pt idx="1857">
                  <c:v>333.8</c:v>
                </c:pt>
                <c:pt idx="1858">
                  <c:v>334</c:v>
                </c:pt>
                <c:pt idx="1859">
                  <c:v>334.1</c:v>
                </c:pt>
                <c:pt idx="1860">
                  <c:v>334.3</c:v>
                </c:pt>
                <c:pt idx="1861">
                  <c:v>334.5</c:v>
                </c:pt>
                <c:pt idx="1862">
                  <c:v>334.6</c:v>
                </c:pt>
                <c:pt idx="1863">
                  <c:v>334.8</c:v>
                </c:pt>
                <c:pt idx="1864">
                  <c:v>335</c:v>
                </c:pt>
                <c:pt idx="1865">
                  <c:v>335.1</c:v>
                </c:pt>
                <c:pt idx="1866">
                  <c:v>335.3</c:v>
                </c:pt>
                <c:pt idx="1867">
                  <c:v>335.5</c:v>
                </c:pt>
                <c:pt idx="1868">
                  <c:v>335.6</c:v>
                </c:pt>
                <c:pt idx="1869">
                  <c:v>335.8</c:v>
                </c:pt>
                <c:pt idx="1870">
                  <c:v>336</c:v>
                </c:pt>
                <c:pt idx="1871">
                  <c:v>336.1</c:v>
                </c:pt>
                <c:pt idx="1872">
                  <c:v>336.3</c:v>
                </c:pt>
                <c:pt idx="1873">
                  <c:v>336.5</c:v>
                </c:pt>
                <c:pt idx="1874">
                  <c:v>336.6</c:v>
                </c:pt>
                <c:pt idx="1875">
                  <c:v>336.8</c:v>
                </c:pt>
                <c:pt idx="1876">
                  <c:v>337</c:v>
                </c:pt>
                <c:pt idx="1877">
                  <c:v>337.1</c:v>
                </c:pt>
                <c:pt idx="1878">
                  <c:v>337.3</c:v>
                </c:pt>
                <c:pt idx="1879">
                  <c:v>337.5</c:v>
                </c:pt>
                <c:pt idx="1880">
                  <c:v>337.7</c:v>
                </c:pt>
                <c:pt idx="1881">
                  <c:v>337.8</c:v>
                </c:pt>
                <c:pt idx="1882">
                  <c:v>338</c:v>
                </c:pt>
                <c:pt idx="1883">
                  <c:v>338.2</c:v>
                </c:pt>
                <c:pt idx="1884">
                  <c:v>338.3</c:v>
                </c:pt>
                <c:pt idx="1885">
                  <c:v>338.5</c:v>
                </c:pt>
                <c:pt idx="1886">
                  <c:v>338.6</c:v>
                </c:pt>
                <c:pt idx="1887">
                  <c:v>338.8</c:v>
                </c:pt>
                <c:pt idx="1888">
                  <c:v>339</c:v>
                </c:pt>
                <c:pt idx="1889">
                  <c:v>339.2</c:v>
                </c:pt>
                <c:pt idx="1890">
                  <c:v>339.3</c:v>
                </c:pt>
                <c:pt idx="1891">
                  <c:v>339.5</c:v>
                </c:pt>
                <c:pt idx="1892">
                  <c:v>339.7</c:v>
                </c:pt>
                <c:pt idx="1893">
                  <c:v>339.8</c:v>
                </c:pt>
                <c:pt idx="1894">
                  <c:v>340</c:v>
                </c:pt>
                <c:pt idx="1895">
                  <c:v>340.1</c:v>
                </c:pt>
                <c:pt idx="1896">
                  <c:v>340.3</c:v>
                </c:pt>
                <c:pt idx="1897">
                  <c:v>340.5</c:v>
                </c:pt>
                <c:pt idx="1898">
                  <c:v>340.6</c:v>
                </c:pt>
                <c:pt idx="1899">
                  <c:v>340.8</c:v>
                </c:pt>
                <c:pt idx="1900">
                  <c:v>341</c:v>
                </c:pt>
                <c:pt idx="1901">
                  <c:v>341.1</c:v>
                </c:pt>
                <c:pt idx="1902">
                  <c:v>341.3</c:v>
                </c:pt>
                <c:pt idx="1903">
                  <c:v>341.5</c:v>
                </c:pt>
                <c:pt idx="1904">
                  <c:v>341.6</c:v>
                </c:pt>
                <c:pt idx="1905">
                  <c:v>341.8</c:v>
                </c:pt>
                <c:pt idx="1906">
                  <c:v>342</c:v>
                </c:pt>
                <c:pt idx="1907">
                  <c:v>342.1</c:v>
                </c:pt>
                <c:pt idx="1908">
                  <c:v>342.3</c:v>
                </c:pt>
                <c:pt idx="1909">
                  <c:v>342.5</c:v>
                </c:pt>
                <c:pt idx="1910">
                  <c:v>342.6</c:v>
                </c:pt>
                <c:pt idx="1911">
                  <c:v>342.8</c:v>
                </c:pt>
                <c:pt idx="1912">
                  <c:v>343</c:v>
                </c:pt>
                <c:pt idx="1913">
                  <c:v>343.1</c:v>
                </c:pt>
                <c:pt idx="1914">
                  <c:v>343.3</c:v>
                </c:pt>
                <c:pt idx="1915">
                  <c:v>343.5</c:v>
                </c:pt>
                <c:pt idx="1916">
                  <c:v>343.6</c:v>
                </c:pt>
                <c:pt idx="1917">
                  <c:v>343.8</c:v>
                </c:pt>
                <c:pt idx="1918">
                  <c:v>344</c:v>
                </c:pt>
                <c:pt idx="1919">
                  <c:v>344.1</c:v>
                </c:pt>
                <c:pt idx="1920">
                  <c:v>344.3</c:v>
                </c:pt>
                <c:pt idx="1921">
                  <c:v>344.5</c:v>
                </c:pt>
                <c:pt idx="1922">
                  <c:v>344.7</c:v>
                </c:pt>
                <c:pt idx="1923">
                  <c:v>344.8</c:v>
                </c:pt>
                <c:pt idx="1924">
                  <c:v>345</c:v>
                </c:pt>
                <c:pt idx="1925">
                  <c:v>345.2</c:v>
                </c:pt>
                <c:pt idx="1926">
                  <c:v>345.3</c:v>
                </c:pt>
                <c:pt idx="1927">
                  <c:v>345.5</c:v>
                </c:pt>
                <c:pt idx="1928">
                  <c:v>345.7</c:v>
                </c:pt>
                <c:pt idx="1929">
                  <c:v>345.8</c:v>
                </c:pt>
                <c:pt idx="1930">
                  <c:v>346</c:v>
                </c:pt>
                <c:pt idx="1931">
                  <c:v>346.2</c:v>
                </c:pt>
                <c:pt idx="1932">
                  <c:v>346.3</c:v>
                </c:pt>
                <c:pt idx="1933">
                  <c:v>346.5</c:v>
                </c:pt>
                <c:pt idx="1934">
                  <c:v>346.7</c:v>
                </c:pt>
                <c:pt idx="1935">
                  <c:v>346.8</c:v>
                </c:pt>
                <c:pt idx="1936">
                  <c:v>347</c:v>
                </c:pt>
                <c:pt idx="1937">
                  <c:v>347.2</c:v>
                </c:pt>
                <c:pt idx="1938">
                  <c:v>347.3</c:v>
                </c:pt>
                <c:pt idx="1939">
                  <c:v>347.5</c:v>
                </c:pt>
                <c:pt idx="1940">
                  <c:v>347.7</c:v>
                </c:pt>
                <c:pt idx="1941">
                  <c:v>347.8</c:v>
                </c:pt>
                <c:pt idx="1942">
                  <c:v>348</c:v>
                </c:pt>
                <c:pt idx="1943">
                  <c:v>348.1</c:v>
                </c:pt>
                <c:pt idx="1944">
                  <c:v>348.3</c:v>
                </c:pt>
                <c:pt idx="1945">
                  <c:v>348.5</c:v>
                </c:pt>
                <c:pt idx="1946">
                  <c:v>348.6</c:v>
                </c:pt>
                <c:pt idx="1947">
                  <c:v>348.8</c:v>
                </c:pt>
                <c:pt idx="1948">
                  <c:v>349</c:v>
                </c:pt>
                <c:pt idx="1949">
                  <c:v>349.1</c:v>
                </c:pt>
                <c:pt idx="1950">
                  <c:v>349.3</c:v>
                </c:pt>
                <c:pt idx="1951">
                  <c:v>349.5</c:v>
                </c:pt>
                <c:pt idx="1952">
                  <c:v>349.6</c:v>
                </c:pt>
                <c:pt idx="1953">
                  <c:v>349.8</c:v>
                </c:pt>
                <c:pt idx="1954">
                  <c:v>349.9</c:v>
                </c:pt>
                <c:pt idx="1955">
                  <c:v>350.1</c:v>
                </c:pt>
                <c:pt idx="1956">
                  <c:v>350.3</c:v>
                </c:pt>
                <c:pt idx="1957">
                  <c:v>350.4</c:v>
                </c:pt>
                <c:pt idx="1958">
                  <c:v>350.6</c:v>
                </c:pt>
                <c:pt idx="1959">
                  <c:v>350.8</c:v>
                </c:pt>
                <c:pt idx="1960">
                  <c:v>350.9</c:v>
                </c:pt>
                <c:pt idx="1961">
                  <c:v>351.1</c:v>
                </c:pt>
                <c:pt idx="1962">
                  <c:v>351.2</c:v>
                </c:pt>
                <c:pt idx="1963">
                  <c:v>351.4</c:v>
                </c:pt>
                <c:pt idx="1964">
                  <c:v>351.6</c:v>
                </c:pt>
                <c:pt idx="1965">
                  <c:v>351.8</c:v>
                </c:pt>
                <c:pt idx="1966">
                  <c:v>351.9</c:v>
                </c:pt>
                <c:pt idx="1967">
                  <c:v>352.1</c:v>
                </c:pt>
                <c:pt idx="1968">
                  <c:v>352.3</c:v>
                </c:pt>
                <c:pt idx="1969">
                  <c:v>352.4</c:v>
                </c:pt>
                <c:pt idx="1970">
                  <c:v>352.6</c:v>
                </c:pt>
                <c:pt idx="1971">
                  <c:v>352.8</c:v>
                </c:pt>
                <c:pt idx="1972">
                  <c:v>352.9</c:v>
                </c:pt>
                <c:pt idx="1973">
                  <c:v>353.1</c:v>
                </c:pt>
                <c:pt idx="1974">
                  <c:v>353.3</c:v>
                </c:pt>
                <c:pt idx="1975">
                  <c:v>353.5</c:v>
                </c:pt>
                <c:pt idx="1976">
                  <c:v>353.6</c:v>
                </c:pt>
                <c:pt idx="1977">
                  <c:v>353.8</c:v>
                </c:pt>
                <c:pt idx="1978">
                  <c:v>354</c:v>
                </c:pt>
                <c:pt idx="1979">
                  <c:v>354.2</c:v>
                </c:pt>
                <c:pt idx="1980">
                  <c:v>354.4</c:v>
                </c:pt>
                <c:pt idx="1981">
                  <c:v>354.5</c:v>
                </c:pt>
                <c:pt idx="1982">
                  <c:v>354.7</c:v>
                </c:pt>
                <c:pt idx="1983">
                  <c:v>354.9</c:v>
                </c:pt>
                <c:pt idx="1984">
                  <c:v>355</c:v>
                </c:pt>
                <c:pt idx="1985">
                  <c:v>355.2</c:v>
                </c:pt>
                <c:pt idx="1986">
                  <c:v>355.4</c:v>
                </c:pt>
                <c:pt idx="1987">
                  <c:v>355.5</c:v>
                </c:pt>
                <c:pt idx="1988">
                  <c:v>355.7</c:v>
                </c:pt>
                <c:pt idx="1989">
                  <c:v>355.8</c:v>
                </c:pt>
                <c:pt idx="1990">
                  <c:v>356</c:v>
                </c:pt>
                <c:pt idx="1991">
                  <c:v>356.2</c:v>
                </c:pt>
                <c:pt idx="1992">
                  <c:v>356.3</c:v>
                </c:pt>
                <c:pt idx="1993">
                  <c:v>356.5</c:v>
                </c:pt>
                <c:pt idx="1994">
                  <c:v>356.6</c:v>
                </c:pt>
                <c:pt idx="1995">
                  <c:v>356.8</c:v>
                </c:pt>
                <c:pt idx="1996">
                  <c:v>357</c:v>
                </c:pt>
                <c:pt idx="1997">
                  <c:v>357.1</c:v>
                </c:pt>
                <c:pt idx="1998">
                  <c:v>357.3</c:v>
                </c:pt>
                <c:pt idx="1999">
                  <c:v>357.4</c:v>
                </c:pt>
                <c:pt idx="2000">
                  <c:v>357.6</c:v>
                </c:pt>
                <c:pt idx="2001">
                  <c:v>357.8</c:v>
                </c:pt>
                <c:pt idx="2002">
                  <c:v>357.9</c:v>
                </c:pt>
                <c:pt idx="2003">
                  <c:v>358.1</c:v>
                </c:pt>
                <c:pt idx="2004">
                  <c:v>358.2</c:v>
                </c:pt>
                <c:pt idx="2005">
                  <c:v>358.4</c:v>
                </c:pt>
                <c:pt idx="2006">
                  <c:v>358.6</c:v>
                </c:pt>
                <c:pt idx="2007">
                  <c:v>358.7</c:v>
                </c:pt>
                <c:pt idx="2008">
                  <c:v>358.9</c:v>
                </c:pt>
                <c:pt idx="2009">
                  <c:v>359.1</c:v>
                </c:pt>
                <c:pt idx="2010">
                  <c:v>359.2</c:v>
                </c:pt>
                <c:pt idx="2011">
                  <c:v>359.4</c:v>
                </c:pt>
                <c:pt idx="2012">
                  <c:v>359.5</c:v>
                </c:pt>
                <c:pt idx="2013">
                  <c:v>359.7</c:v>
                </c:pt>
                <c:pt idx="2014">
                  <c:v>359.9</c:v>
                </c:pt>
                <c:pt idx="2015">
                  <c:v>360.1</c:v>
                </c:pt>
                <c:pt idx="2016">
                  <c:v>360.2</c:v>
                </c:pt>
                <c:pt idx="2017">
                  <c:v>360.4</c:v>
                </c:pt>
                <c:pt idx="2018">
                  <c:v>360.6</c:v>
                </c:pt>
                <c:pt idx="2019">
                  <c:v>360.7</c:v>
                </c:pt>
                <c:pt idx="2020">
                  <c:v>360.9</c:v>
                </c:pt>
                <c:pt idx="2021">
                  <c:v>361.1</c:v>
                </c:pt>
                <c:pt idx="2022">
                  <c:v>361.2</c:v>
                </c:pt>
                <c:pt idx="2023">
                  <c:v>361.4</c:v>
                </c:pt>
                <c:pt idx="2024">
                  <c:v>361.6</c:v>
                </c:pt>
                <c:pt idx="2025">
                  <c:v>361.8</c:v>
                </c:pt>
                <c:pt idx="2026">
                  <c:v>361.9</c:v>
                </c:pt>
                <c:pt idx="2027">
                  <c:v>362.1</c:v>
                </c:pt>
                <c:pt idx="2028">
                  <c:v>362.3</c:v>
                </c:pt>
                <c:pt idx="2029">
                  <c:v>362.4</c:v>
                </c:pt>
                <c:pt idx="2030">
                  <c:v>362.6</c:v>
                </c:pt>
                <c:pt idx="2031">
                  <c:v>362.8</c:v>
                </c:pt>
                <c:pt idx="2032">
                  <c:v>362.9</c:v>
                </c:pt>
                <c:pt idx="2033">
                  <c:v>363.1</c:v>
                </c:pt>
                <c:pt idx="2034">
                  <c:v>363.3</c:v>
                </c:pt>
                <c:pt idx="2035">
                  <c:v>363.4</c:v>
                </c:pt>
                <c:pt idx="2036">
                  <c:v>363.6</c:v>
                </c:pt>
                <c:pt idx="2037">
                  <c:v>363.8</c:v>
                </c:pt>
                <c:pt idx="2038">
                  <c:v>363.9</c:v>
                </c:pt>
                <c:pt idx="2039">
                  <c:v>364.1</c:v>
                </c:pt>
                <c:pt idx="2040">
                  <c:v>364.3</c:v>
                </c:pt>
                <c:pt idx="2041">
                  <c:v>364.4</c:v>
                </c:pt>
                <c:pt idx="2042">
                  <c:v>364.6</c:v>
                </c:pt>
                <c:pt idx="2043">
                  <c:v>364.8</c:v>
                </c:pt>
                <c:pt idx="2044">
                  <c:v>364.9</c:v>
                </c:pt>
                <c:pt idx="2045">
                  <c:v>365.1</c:v>
                </c:pt>
                <c:pt idx="2046">
                  <c:v>365.2</c:v>
                </c:pt>
                <c:pt idx="2047">
                  <c:v>365.4</c:v>
                </c:pt>
                <c:pt idx="2048">
                  <c:v>365.6</c:v>
                </c:pt>
                <c:pt idx="2049">
                  <c:v>365.7</c:v>
                </c:pt>
                <c:pt idx="2050">
                  <c:v>365.9</c:v>
                </c:pt>
                <c:pt idx="2051">
                  <c:v>366.1</c:v>
                </c:pt>
                <c:pt idx="2052">
                  <c:v>366.2</c:v>
                </c:pt>
                <c:pt idx="2053">
                  <c:v>366.4</c:v>
                </c:pt>
                <c:pt idx="2054">
                  <c:v>366.5</c:v>
                </c:pt>
                <c:pt idx="2055">
                  <c:v>366.7</c:v>
                </c:pt>
                <c:pt idx="2056">
                  <c:v>366.9</c:v>
                </c:pt>
                <c:pt idx="2057">
                  <c:v>367</c:v>
                </c:pt>
                <c:pt idx="2058">
                  <c:v>367.2</c:v>
                </c:pt>
                <c:pt idx="2059">
                  <c:v>367.4</c:v>
                </c:pt>
                <c:pt idx="2060">
                  <c:v>367.5</c:v>
                </c:pt>
                <c:pt idx="2061">
                  <c:v>367.7</c:v>
                </c:pt>
                <c:pt idx="2062">
                  <c:v>367.9</c:v>
                </c:pt>
                <c:pt idx="2063">
                  <c:v>368</c:v>
                </c:pt>
                <c:pt idx="2064">
                  <c:v>368.2</c:v>
                </c:pt>
                <c:pt idx="2065">
                  <c:v>368.4</c:v>
                </c:pt>
                <c:pt idx="2066">
                  <c:v>368.5</c:v>
                </c:pt>
                <c:pt idx="2067">
                  <c:v>368.7</c:v>
                </c:pt>
                <c:pt idx="2068">
                  <c:v>368.8</c:v>
                </c:pt>
                <c:pt idx="2069">
                  <c:v>369</c:v>
                </c:pt>
                <c:pt idx="2070">
                  <c:v>369.2</c:v>
                </c:pt>
                <c:pt idx="2071">
                  <c:v>369.3</c:v>
                </c:pt>
                <c:pt idx="2072">
                  <c:v>369.5</c:v>
                </c:pt>
                <c:pt idx="2073">
                  <c:v>369.7</c:v>
                </c:pt>
                <c:pt idx="2074">
                  <c:v>369.8</c:v>
                </c:pt>
                <c:pt idx="2075">
                  <c:v>370</c:v>
                </c:pt>
                <c:pt idx="2076">
                  <c:v>370.2</c:v>
                </c:pt>
                <c:pt idx="2077">
                  <c:v>370.3</c:v>
                </c:pt>
                <c:pt idx="2078">
                  <c:v>370.5</c:v>
                </c:pt>
                <c:pt idx="2079">
                  <c:v>370.7</c:v>
                </c:pt>
                <c:pt idx="2080">
                  <c:v>370.9</c:v>
                </c:pt>
                <c:pt idx="2081">
                  <c:v>371.1</c:v>
                </c:pt>
                <c:pt idx="2082">
                  <c:v>371.2</c:v>
                </c:pt>
                <c:pt idx="2083">
                  <c:v>371.4</c:v>
                </c:pt>
                <c:pt idx="2084">
                  <c:v>371.6</c:v>
                </c:pt>
                <c:pt idx="2085">
                  <c:v>371.7</c:v>
                </c:pt>
                <c:pt idx="2086">
                  <c:v>371.9</c:v>
                </c:pt>
                <c:pt idx="2087">
                  <c:v>372.1</c:v>
                </c:pt>
                <c:pt idx="2088">
                  <c:v>372.3</c:v>
                </c:pt>
                <c:pt idx="2089">
                  <c:v>372.4</c:v>
                </c:pt>
                <c:pt idx="2090">
                  <c:v>372.6</c:v>
                </c:pt>
                <c:pt idx="2091">
                  <c:v>372.8</c:v>
                </c:pt>
                <c:pt idx="2092">
                  <c:v>372.9</c:v>
                </c:pt>
                <c:pt idx="2093">
                  <c:v>373.1</c:v>
                </c:pt>
                <c:pt idx="2094">
                  <c:v>373.3</c:v>
                </c:pt>
                <c:pt idx="2095">
                  <c:v>373.5</c:v>
                </c:pt>
                <c:pt idx="2096">
                  <c:v>373.6</c:v>
                </c:pt>
                <c:pt idx="2097">
                  <c:v>373.8</c:v>
                </c:pt>
                <c:pt idx="2098">
                  <c:v>373.9</c:v>
                </c:pt>
                <c:pt idx="2099">
                  <c:v>374.1</c:v>
                </c:pt>
                <c:pt idx="2100">
                  <c:v>374.3</c:v>
                </c:pt>
                <c:pt idx="2101">
                  <c:v>374.4</c:v>
                </c:pt>
                <c:pt idx="2102">
                  <c:v>374.6</c:v>
                </c:pt>
                <c:pt idx="2103">
                  <c:v>374.8</c:v>
                </c:pt>
                <c:pt idx="2104">
                  <c:v>374.9</c:v>
                </c:pt>
                <c:pt idx="2105">
                  <c:v>375.1</c:v>
                </c:pt>
                <c:pt idx="2106">
                  <c:v>375.2</c:v>
                </c:pt>
                <c:pt idx="2107">
                  <c:v>375.4</c:v>
                </c:pt>
                <c:pt idx="2108">
                  <c:v>375.5</c:v>
                </c:pt>
                <c:pt idx="2109">
                  <c:v>375.7</c:v>
                </c:pt>
                <c:pt idx="2110">
                  <c:v>375.9</c:v>
                </c:pt>
                <c:pt idx="2111">
                  <c:v>376</c:v>
                </c:pt>
                <c:pt idx="2112">
                  <c:v>376.2</c:v>
                </c:pt>
                <c:pt idx="2113">
                  <c:v>376.3</c:v>
                </c:pt>
                <c:pt idx="2114">
                  <c:v>376.5</c:v>
                </c:pt>
                <c:pt idx="2115">
                  <c:v>376.7</c:v>
                </c:pt>
                <c:pt idx="2116">
                  <c:v>376.8</c:v>
                </c:pt>
                <c:pt idx="2117">
                  <c:v>377</c:v>
                </c:pt>
                <c:pt idx="2118">
                  <c:v>377.1</c:v>
                </c:pt>
                <c:pt idx="2119">
                  <c:v>377.3</c:v>
                </c:pt>
                <c:pt idx="2120">
                  <c:v>377.5</c:v>
                </c:pt>
                <c:pt idx="2121">
                  <c:v>377.6</c:v>
                </c:pt>
                <c:pt idx="2122">
                  <c:v>377.8</c:v>
                </c:pt>
                <c:pt idx="2123">
                  <c:v>378</c:v>
                </c:pt>
                <c:pt idx="2124">
                  <c:v>378.1</c:v>
                </c:pt>
                <c:pt idx="2125">
                  <c:v>378.3</c:v>
                </c:pt>
                <c:pt idx="2126">
                  <c:v>378.5</c:v>
                </c:pt>
                <c:pt idx="2127">
                  <c:v>378.7</c:v>
                </c:pt>
                <c:pt idx="2128">
                  <c:v>378.8</c:v>
                </c:pt>
                <c:pt idx="2129">
                  <c:v>379</c:v>
                </c:pt>
                <c:pt idx="2130">
                  <c:v>379.2</c:v>
                </c:pt>
                <c:pt idx="2131">
                  <c:v>379.4</c:v>
                </c:pt>
                <c:pt idx="2132">
                  <c:v>379.5</c:v>
                </c:pt>
                <c:pt idx="2133">
                  <c:v>379.7</c:v>
                </c:pt>
                <c:pt idx="2134">
                  <c:v>379.9</c:v>
                </c:pt>
                <c:pt idx="2135">
                  <c:v>380.1</c:v>
                </c:pt>
                <c:pt idx="2136">
                  <c:v>380.2</c:v>
                </c:pt>
                <c:pt idx="2137">
                  <c:v>380.4</c:v>
                </c:pt>
                <c:pt idx="2138">
                  <c:v>380.6</c:v>
                </c:pt>
                <c:pt idx="2139">
                  <c:v>380.7</c:v>
                </c:pt>
                <c:pt idx="2140">
                  <c:v>380.9</c:v>
                </c:pt>
                <c:pt idx="2141">
                  <c:v>381.1</c:v>
                </c:pt>
                <c:pt idx="2142">
                  <c:v>381.2</c:v>
                </c:pt>
                <c:pt idx="2143">
                  <c:v>381.4</c:v>
                </c:pt>
                <c:pt idx="2144">
                  <c:v>381.6</c:v>
                </c:pt>
                <c:pt idx="2145">
                  <c:v>381.8</c:v>
                </c:pt>
                <c:pt idx="2146">
                  <c:v>381.9</c:v>
                </c:pt>
                <c:pt idx="2147">
                  <c:v>382.1</c:v>
                </c:pt>
                <c:pt idx="2148">
                  <c:v>382.3</c:v>
                </c:pt>
                <c:pt idx="2149">
                  <c:v>382.4</c:v>
                </c:pt>
                <c:pt idx="2150">
                  <c:v>382.6</c:v>
                </c:pt>
                <c:pt idx="2151">
                  <c:v>382.8</c:v>
                </c:pt>
                <c:pt idx="2152">
                  <c:v>382.9</c:v>
                </c:pt>
                <c:pt idx="2153">
                  <c:v>383.1</c:v>
                </c:pt>
                <c:pt idx="2154">
                  <c:v>383.3</c:v>
                </c:pt>
                <c:pt idx="2155">
                  <c:v>383.4</c:v>
                </c:pt>
                <c:pt idx="2156">
                  <c:v>383.6</c:v>
                </c:pt>
                <c:pt idx="2157">
                  <c:v>383.7</c:v>
                </c:pt>
                <c:pt idx="2158">
                  <c:v>383.9</c:v>
                </c:pt>
                <c:pt idx="2159">
                  <c:v>384.1</c:v>
                </c:pt>
                <c:pt idx="2160">
                  <c:v>384.2</c:v>
                </c:pt>
                <c:pt idx="2161">
                  <c:v>384.4</c:v>
                </c:pt>
                <c:pt idx="2162">
                  <c:v>384.5</c:v>
                </c:pt>
                <c:pt idx="2163">
                  <c:v>384.7</c:v>
                </c:pt>
                <c:pt idx="2164">
                  <c:v>384.9</c:v>
                </c:pt>
                <c:pt idx="2165">
                  <c:v>385</c:v>
                </c:pt>
                <c:pt idx="2166">
                  <c:v>385.2</c:v>
                </c:pt>
                <c:pt idx="2167">
                  <c:v>385.4</c:v>
                </c:pt>
                <c:pt idx="2168">
                  <c:v>385.5</c:v>
                </c:pt>
                <c:pt idx="2169">
                  <c:v>385.7</c:v>
                </c:pt>
                <c:pt idx="2170">
                  <c:v>385.8</c:v>
                </c:pt>
                <c:pt idx="2171">
                  <c:v>386</c:v>
                </c:pt>
                <c:pt idx="2172">
                  <c:v>386.2</c:v>
                </c:pt>
                <c:pt idx="2173">
                  <c:v>386.4</c:v>
                </c:pt>
                <c:pt idx="2174">
                  <c:v>386.5</c:v>
                </c:pt>
                <c:pt idx="2175">
                  <c:v>386.7</c:v>
                </c:pt>
                <c:pt idx="2176">
                  <c:v>386.9</c:v>
                </c:pt>
                <c:pt idx="2177">
                  <c:v>387</c:v>
                </c:pt>
                <c:pt idx="2178">
                  <c:v>387.2</c:v>
                </c:pt>
                <c:pt idx="2179">
                  <c:v>387.4</c:v>
                </c:pt>
                <c:pt idx="2180">
                  <c:v>387.5</c:v>
                </c:pt>
                <c:pt idx="2181">
                  <c:v>387.7</c:v>
                </c:pt>
                <c:pt idx="2182">
                  <c:v>387.9</c:v>
                </c:pt>
                <c:pt idx="2183">
                  <c:v>388.1</c:v>
                </c:pt>
                <c:pt idx="2184">
                  <c:v>388.2</c:v>
                </c:pt>
                <c:pt idx="2185">
                  <c:v>388.4</c:v>
                </c:pt>
                <c:pt idx="2186">
                  <c:v>388.6</c:v>
                </c:pt>
                <c:pt idx="2187">
                  <c:v>388.7</c:v>
                </c:pt>
                <c:pt idx="2188">
                  <c:v>388.9</c:v>
                </c:pt>
                <c:pt idx="2189">
                  <c:v>389.1</c:v>
                </c:pt>
                <c:pt idx="2190">
                  <c:v>389.3</c:v>
                </c:pt>
                <c:pt idx="2191">
                  <c:v>389.4</c:v>
                </c:pt>
                <c:pt idx="2192">
                  <c:v>389.6</c:v>
                </c:pt>
                <c:pt idx="2193">
                  <c:v>389.8</c:v>
                </c:pt>
                <c:pt idx="2194">
                  <c:v>389.9</c:v>
                </c:pt>
                <c:pt idx="2195">
                  <c:v>390.1</c:v>
                </c:pt>
                <c:pt idx="2196">
                  <c:v>390.3</c:v>
                </c:pt>
                <c:pt idx="2197">
                  <c:v>390.4</c:v>
                </c:pt>
                <c:pt idx="2198">
                  <c:v>390.6</c:v>
                </c:pt>
                <c:pt idx="2199">
                  <c:v>390.8</c:v>
                </c:pt>
                <c:pt idx="2200">
                  <c:v>390.9</c:v>
                </c:pt>
                <c:pt idx="2201">
                  <c:v>391.1</c:v>
                </c:pt>
                <c:pt idx="2202">
                  <c:v>391.3</c:v>
                </c:pt>
                <c:pt idx="2203">
                  <c:v>391.4</c:v>
                </c:pt>
                <c:pt idx="2204">
                  <c:v>391.6</c:v>
                </c:pt>
                <c:pt idx="2205">
                  <c:v>391.8</c:v>
                </c:pt>
                <c:pt idx="2206">
                  <c:v>391.9</c:v>
                </c:pt>
                <c:pt idx="2207">
                  <c:v>392.1</c:v>
                </c:pt>
                <c:pt idx="2208">
                  <c:v>392.3</c:v>
                </c:pt>
                <c:pt idx="2209">
                  <c:v>392.4</c:v>
                </c:pt>
                <c:pt idx="2210">
                  <c:v>392.6</c:v>
                </c:pt>
                <c:pt idx="2211">
                  <c:v>392.8</c:v>
                </c:pt>
                <c:pt idx="2212">
                  <c:v>392.9</c:v>
                </c:pt>
                <c:pt idx="2213">
                  <c:v>393.1</c:v>
                </c:pt>
                <c:pt idx="2214">
                  <c:v>393.3</c:v>
                </c:pt>
                <c:pt idx="2215">
                  <c:v>393.4</c:v>
                </c:pt>
                <c:pt idx="2216">
                  <c:v>393.6</c:v>
                </c:pt>
                <c:pt idx="2217">
                  <c:v>393.8</c:v>
                </c:pt>
                <c:pt idx="2218">
                  <c:v>393.9</c:v>
                </c:pt>
                <c:pt idx="2219">
                  <c:v>394.1</c:v>
                </c:pt>
                <c:pt idx="2220">
                  <c:v>394.3</c:v>
                </c:pt>
                <c:pt idx="2221">
                  <c:v>394.4</c:v>
                </c:pt>
                <c:pt idx="2222">
                  <c:v>394.6</c:v>
                </c:pt>
                <c:pt idx="2223">
                  <c:v>394.8</c:v>
                </c:pt>
                <c:pt idx="2224">
                  <c:v>394.9</c:v>
                </c:pt>
                <c:pt idx="2225">
                  <c:v>395.1</c:v>
                </c:pt>
                <c:pt idx="2226">
                  <c:v>395.3</c:v>
                </c:pt>
                <c:pt idx="2227">
                  <c:v>395.4</c:v>
                </c:pt>
                <c:pt idx="2228">
                  <c:v>395.6</c:v>
                </c:pt>
                <c:pt idx="2229">
                  <c:v>395.8</c:v>
                </c:pt>
                <c:pt idx="2230">
                  <c:v>395.9</c:v>
                </c:pt>
                <c:pt idx="2231">
                  <c:v>396.1</c:v>
                </c:pt>
                <c:pt idx="2232">
                  <c:v>396.3</c:v>
                </c:pt>
                <c:pt idx="2233">
                  <c:v>396.4</c:v>
                </c:pt>
                <c:pt idx="2234">
                  <c:v>396.6</c:v>
                </c:pt>
                <c:pt idx="2235">
                  <c:v>396.8</c:v>
                </c:pt>
                <c:pt idx="2236">
                  <c:v>396.9</c:v>
                </c:pt>
                <c:pt idx="2237">
                  <c:v>397.1</c:v>
                </c:pt>
                <c:pt idx="2238">
                  <c:v>397.3</c:v>
                </c:pt>
                <c:pt idx="2239">
                  <c:v>397.4</c:v>
                </c:pt>
                <c:pt idx="2240">
                  <c:v>397.6</c:v>
                </c:pt>
                <c:pt idx="2241">
                  <c:v>397.8</c:v>
                </c:pt>
                <c:pt idx="2242">
                  <c:v>397.9</c:v>
                </c:pt>
                <c:pt idx="2243">
                  <c:v>398.1</c:v>
                </c:pt>
                <c:pt idx="2244">
                  <c:v>398.3</c:v>
                </c:pt>
                <c:pt idx="2245">
                  <c:v>398.5</c:v>
                </c:pt>
                <c:pt idx="2246">
                  <c:v>398.6</c:v>
                </c:pt>
                <c:pt idx="2247">
                  <c:v>398.8</c:v>
                </c:pt>
                <c:pt idx="2248">
                  <c:v>399</c:v>
                </c:pt>
                <c:pt idx="2249">
                  <c:v>399.1</c:v>
                </c:pt>
                <c:pt idx="2250">
                  <c:v>399.3</c:v>
                </c:pt>
                <c:pt idx="2251">
                  <c:v>399.5</c:v>
                </c:pt>
                <c:pt idx="2252">
                  <c:v>399.6</c:v>
                </c:pt>
                <c:pt idx="2253">
                  <c:v>399.8</c:v>
                </c:pt>
                <c:pt idx="2254">
                  <c:v>400</c:v>
                </c:pt>
                <c:pt idx="2255">
                  <c:v>400.1</c:v>
                </c:pt>
                <c:pt idx="2256">
                  <c:v>400.3</c:v>
                </c:pt>
                <c:pt idx="2257">
                  <c:v>400.5</c:v>
                </c:pt>
                <c:pt idx="2258">
                  <c:v>400.7</c:v>
                </c:pt>
                <c:pt idx="2259">
                  <c:v>400.8</c:v>
                </c:pt>
                <c:pt idx="2260">
                  <c:v>401</c:v>
                </c:pt>
                <c:pt idx="2261">
                  <c:v>401.2</c:v>
                </c:pt>
                <c:pt idx="2262">
                  <c:v>401.3</c:v>
                </c:pt>
                <c:pt idx="2263">
                  <c:v>401.5</c:v>
                </c:pt>
                <c:pt idx="2264">
                  <c:v>401.7</c:v>
                </c:pt>
                <c:pt idx="2265">
                  <c:v>401.8</c:v>
                </c:pt>
                <c:pt idx="2266">
                  <c:v>402</c:v>
                </c:pt>
                <c:pt idx="2267">
                  <c:v>402.1</c:v>
                </c:pt>
                <c:pt idx="2268">
                  <c:v>402.3</c:v>
                </c:pt>
                <c:pt idx="2269">
                  <c:v>402.5</c:v>
                </c:pt>
                <c:pt idx="2270">
                  <c:v>402.6</c:v>
                </c:pt>
                <c:pt idx="2271">
                  <c:v>402.8</c:v>
                </c:pt>
                <c:pt idx="2272">
                  <c:v>403</c:v>
                </c:pt>
                <c:pt idx="2273">
                  <c:v>403.2</c:v>
                </c:pt>
                <c:pt idx="2274">
                  <c:v>403.3</c:v>
                </c:pt>
                <c:pt idx="2275">
                  <c:v>403.5</c:v>
                </c:pt>
                <c:pt idx="2276">
                  <c:v>403.7</c:v>
                </c:pt>
                <c:pt idx="2277">
                  <c:v>403.8</c:v>
                </c:pt>
                <c:pt idx="2278">
                  <c:v>404</c:v>
                </c:pt>
                <c:pt idx="2279">
                  <c:v>404.2</c:v>
                </c:pt>
                <c:pt idx="2280">
                  <c:v>404.3</c:v>
                </c:pt>
                <c:pt idx="2281">
                  <c:v>404.5</c:v>
                </c:pt>
                <c:pt idx="2282">
                  <c:v>404.7</c:v>
                </c:pt>
                <c:pt idx="2283">
                  <c:v>404.9</c:v>
                </c:pt>
                <c:pt idx="2284">
                  <c:v>405</c:v>
                </c:pt>
                <c:pt idx="2285">
                  <c:v>405.2</c:v>
                </c:pt>
                <c:pt idx="2286">
                  <c:v>405.4</c:v>
                </c:pt>
                <c:pt idx="2287">
                  <c:v>405.5</c:v>
                </c:pt>
                <c:pt idx="2288">
                  <c:v>405.7</c:v>
                </c:pt>
                <c:pt idx="2289">
                  <c:v>405.9</c:v>
                </c:pt>
                <c:pt idx="2290">
                  <c:v>406</c:v>
                </c:pt>
                <c:pt idx="2291">
                  <c:v>406.2</c:v>
                </c:pt>
                <c:pt idx="2292">
                  <c:v>406.4</c:v>
                </c:pt>
                <c:pt idx="2293">
                  <c:v>406.5</c:v>
                </c:pt>
                <c:pt idx="2294">
                  <c:v>406.7</c:v>
                </c:pt>
                <c:pt idx="2295">
                  <c:v>406.9</c:v>
                </c:pt>
                <c:pt idx="2296">
                  <c:v>407.1</c:v>
                </c:pt>
                <c:pt idx="2297">
                  <c:v>407.2</c:v>
                </c:pt>
                <c:pt idx="2298">
                  <c:v>407.4</c:v>
                </c:pt>
                <c:pt idx="2299">
                  <c:v>407.6</c:v>
                </c:pt>
                <c:pt idx="2300">
                  <c:v>407.7</c:v>
                </c:pt>
                <c:pt idx="2301">
                  <c:v>407.9</c:v>
                </c:pt>
                <c:pt idx="2302">
                  <c:v>408.1</c:v>
                </c:pt>
                <c:pt idx="2303">
                  <c:v>408.2</c:v>
                </c:pt>
                <c:pt idx="2304">
                  <c:v>408.4</c:v>
                </c:pt>
                <c:pt idx="2305">
                  <c:v>408.6</c:v>
                </c:pt>
                <c:pt idx="2306">
                  <c:v>408.7</c:v>
                </c:pt>
                <c:pt idx="2307">
                  <c:v>408.9</c:v>
                </c:pt>
                <c:pt idx="2308">
                  <c:v>409</c:v>
                </c:pt>
                <c:pt idx="2309">
                  <c:v>409.2</c:v>
                </c:pt>
                <c:pt idx="2310">
                  <c:v>409.4</c:v>
                </c:pt>
                <c:pt idx="2311">
                  <c:v>409.5</c:v>
                </c:pt>
                <c:pt idx="2312">
                  <c:v>409.7</c:v>
                </c:pt>
                <c:pt idx="2313">
                  <c:v>409.8</c:v>
                </c:pt>
                <c:pt idx="2314">
                  <c:v>410</c:v>
                </c:pt>
                <c:pt idx="2315">
                  <c:v>410.2</c:v>
                </c:pt>
                <c:pt idx="2316">
                  <c:v>410.3</c:v>
                </c:pt>
                <c:pt idx="2317">
                  <c:v>410.5</c:v>
                </c:pt>
                <c:pt idx="2318">
                  <c:v>410.6</c:v>
                </c:pt>
                <c:pt idx="2319">
                  <c:v>410.8</c:v>
                </c:pt>
                <c:pt idx="2320">
                  <c:v>411</c:v>
                </c:pt>
                <c:pt idx="2321">
                  <c:v>411.1</c:v>
                </c:pt>
                <c:pt idx="2322">
                  <c:v>411.3</c:v>
                </c:pt>
                <c:pt idx="2323">
                  <c:v>411.5</c:v>
                </c:pt>
                <c:pt idx="2324">
                  <c:v>411.6</c:v>
                </c:pt>
                <c:pt idx="2325">
                  <c:v>411.8</c:v>
                </c:pt>
                <c:pt idx="2326">
                  <c:v>411.9</c:v>
                </c:pt>
                <c:pt idx="2327">
                  <c:v>412.1</c:v>
                </c:pt>
                <c:pt idx="2328">
                  <c:v>412.3</c:v>
                </c:pt>
                <c:pt idx="2329">
                  <c:v>412.4</c:v>
                </c:pt>
                <c:pt idx="2330">
                  <c:v>412.6</c:v>
                </c:pt>
                <c:pt idx="2331">
                  <c:v>412.7</c:v>
                </c:pt>
                <c:pt idx="2332">
                  <c:v>412.9</c:v>
                </c:pt>
                <c:pt idx="2333">
                  <c:v>413.1</c:v>
                </c:pt>
                <c:pt idx="2334">
                  <c:v>413.2</c:v>
                </c:pt>
                <c:pt idx="2335">
                  <c:v>413.4</c:v>
                </c:pt>
                <c:pt idx="2336">
                  <c:v>413.5</c:v>
                </c:pt>
                <c:pt idx="2337">
                  <c:v>413.7</c:v>
                </c:pt>
                <c:pt idx="2338">
                  <c:v>413.9</c:v>
                </c:pt>
                <c:pt idx="2339">
                  <c:v>414</c:v>
                </c:pt>
                <c:pt idx="2340">
                  <c:v>414.2</c:v>
                </c:pt>
                <c:pt idx="2341">
                  <c:v>414.4</c:v>
                </c:pt>
                <c:pt idx="2342">
                  <c:v>414.5</c:v>
                </c:pt>
                <c:pt idx="2343">
                  <c:v>414.7</c:v>
                </c:pt>
                <c:pt idx="2344">
                  <c:v>414.8</c:v>
                </c:pt>
                <c:pt idx="2345">
                  <c:v>415</c:v>
                </c:pt>
                <c:pt idx="2346">
                  <c:v>415.2</c:v>
                </c:pt>
                <c:pt idx="2347">
                  <c:v>415.4</c:v>
                </c:pt>
                <c:pt idx="2348">
                  <c:v>415.5</c:v>
                </c:pt>
                <c:pt idx="2349">
                  <c:v>415.7</c:v>
                </c:pt>
                <c:pt idx="2350">
                  <c:v>415.9</c:v>
                </c:pt>
                <c:pt idx="2351">
                  <c:v>416</c:v>
                </c:pt>
                <c:pt idx="2352">
                  <c:v>416.2</c:v>
                </c:pt>
                <c:pt idx="2353">
                  <c:v>416.4</c:v>
                </c:pt>
                <c:pt idx="2354">
                  <c:v>416.5</c:v>
                </c:pt>
                <c:pt idx="2355">
                  <c:v>416.7</c:v>
                </c:pt>
                <c:pt idx="2356">
                  <c:v>416.9</c:v>
                </c:pt>
                <c:pt idx="2357">
                  <c:v>417</c:v>
                </c:pt>
                <c:pt idx="2358">
                  <c:v>417.2</c:v>
                </c:pt>
                <c:pt idx="2359">
                  <c:v>417.4</c:v>
                </c:pt>
                <c:pt idx="2360">
                  <c:v>417.6</c:v>
                </c:pt>
                <c:pt idx="2361">
                  <c:v>417.7</c:v>
                </c:pt>
                <c:pt idx="2362">
                  <c:v>417.9</c:v>
                </c:pt>
                <c:pt idx="2363">
                  <c:v>418.1</c:v>
                </c:pt>
                <c:pt idx="2364">
                  <c:v>418.2</c:v>
                </c:pt>
                <c:pt idx="2365">
                  <c:v>418.4</c:v>
                </c:pt>
                <c:pt idx="2366">
                  <c:v>418.6</c:v>
                </c:pt>
                <c:pt idx="2367">
                  <c:v>418.7</c:v>
                </c:pt>
                <c:pt idx="2368">
                  <c:v>418.9</c:v>
                </c:pt>
                <c:pt idx="2369">
                  <c:v>419.1</c:v>
                </c:pt>
                <c:pt idx="2370">
                  <c:v>419.2</c:v>
                </c:pt>
                <c:pt idx="2371">
                  <c:v>419.4</c:v>
                </c:pt>
                <c:pt idx="2372">
                  <c:v>419.6</c:v>
                </c:pt>
                <c:pt idx="2373">
                  <c:v>419.8</c:v>
                </c:pt>
                <c:pt idx="2374">
                  <c:v>420</c:v>
                </c:pt>
                <c:pt idx="2375">
                  <c:v>420.1</c:v>
                </c:pt>
                <c:pt idx="2376">
                  <c:v>420.3</c:v>
                </c:pt>
                <c:pt idx="2377">
                  <c:v>420.5</c:v>
                </c:pt>
                <c:pt idx="2378">
                  <c:v>420.6</c:v>
                </c:pt>
                <c:pt idx="2379">
                  <c:v>420.8</c:v>
                </c:pt>
                <c:pt idx="2380">
                  <c:v>421</c:v>
                </c:pt>
                <c:pt idx="2381">
                  <c:v>421.1</c:v>
                </c:pt>
                <c:pt idx="2382">
                  <c:v>421.3</c:v>
                </c:pt>
                <c:pt idx="2383">
                  <c:v>421.5</c:v>
                </c:pt>
                <c:pt idx="2384">
                  <c:v>421.6</c:v>
                </c:pt>
                <c:pt idx="2385">
                  <c:v>421.8</c:v>
                </c:pt>
                <c:pt idx="2386">
                  <c:v>422</c:v>
                </c:pt>
                <c:pt idx="2387">
                  <c:v>422.1</c:v>
                </c:pt>
                <c:pt idx="2388">
                  <c:v>422.3</c:v>
                </c:pt>
                <c:pt idx="2389">
                  <c:v>422.5</c:v>
                </c:pt>
                <c:pt idx="2390">
                  <c:v>422.7</c:v>
                </c:pt>
                <c:pt idx="2391">
                  <c:v>422.8</c:v>
                </c:pt>
                <c:pt idx="2392">
                  <c:v>423</c:v>
                </c:pt>
                <c:pt idx="2393">
                  <c:v>423.2</c:v>
                </c:pt>
                <c:pt idx="2394">
                  <c:v>423.3</c:v>
                </c:pt>
                <c:pt idx="2395">
                  <c:v>423.5</c:v>
                </c:pt>
                <c:pt idx="2396">
                  <c:v>423.7</c:v>
                </c:pt>
                <c:pt idx="2397">
                  <c:v>423.8</c:v>
                </c:pt>
                <c:pt idx="2398">
                  <c:v>424</c:v>
                </c:pt>
                <c:pt idx="2399">
                  <c:v>424.1</c:v>
                </c:pt>
                <c:pt idx="2400">
                  <c:v>424.3</c:v>
                </c:pt>
                <c:pt idx="2401">
                  <c:v>424.5</c:v>
                </c:pt>
                <c:pt idx="2402">
                  <c:v>424.6</c:v>
                </c:pt>
                <c:pt idx="2403">
                  <c:v>424.8</c:v>
                </c:pt>
                <c:pt idx="2404">
                  <c:v>425</c:v>
                </c:pt>
                <c:pt idx="2405">
                  <c:v>425.2</c:v>
                </c:pt>
                <c:pt idx="2406">
                  <c:v>425.3</c:v>
                </c:pt>
                <c:pt idx="2407">
                  <c:v>425.5</c:v>
                </c:pt>
                <c:pt idx="2408">
                  <c:v>425.6</c:v>
                </c:pt>
                <c:pt idx="2409">
                  <c:v>425.8</c:v>
                </c:pt>
                <c:pt idx="2410">
                  <c:v>426</c:v>
                </c:pt>
                <c:pt idx="2411">
                  <c:v>426.2</c:v>
                </c:pt>
                <c:pt idx="2412">
                  <c:v>426.3</c:v>
                </c:pt>
                <c:pt idx="2413">
                  <c:v>426.5</c:v>
                </c:pt>
                <c:pt idx="2414">
                  <c:v>426.7</c:v>
                </c:pt>
                <c:pt idx="2415">
                  <c:v>426.8</c:v>
                </c:pt>
                <c:pt idx="2416">
                  <c:v>427</c:v>
                </c:pt>
                <c:pt idx="2417">
                  <c:v>427.2</c:v>
                </c:pt>
                <c:pt idx="2418">
                  <c:v>427.3</c:v>
                </c:pt>
                <c:pt idx="2419">
                  <c:v>427.5</c:v>
                </c:pt>
                <c:pt idx="2420">
                  <c:v>427.7</c:v>
                </c:pt>
                <c:pt idx="2421">
                  <c:v>427.9</c:v>
                </c:pt>
                <c:pt idx="2422">
                  <c:v>428</c:v>
                </c:pt>
                <c:pt idx="2423">
                  <c:v>428.2</c:v>
                </c:pt>
                <c:pt idx="2424">
                  <c:v>428.4</c:v>
                </c:pt>
                <c:pt idx="2425">
                  <c:v>428.5</c:v>
                </c:pt>
                <c:pt idx="2426">
                  <c:v>428.7</c:v>
                </c:pt>
                <c:pt idx="2427">
                  <c:v>428.9</c:v>
                </c:pt>
                <c:pt idx="2428">
                  <c:v>429</c:v>
                </c:pt>
                <c:pt idx="2429">
                  <c:v>429.2</c:v>
                </c:pt>
                <c:pt idx="2430">
                  <c:v>429.3</c:v>
                </c:pt>
                <c:pt idx="2431">
                  <c:v>429.5</c:v>
                </c:pt>
                <c:pt idx="2432">
                  <c:v>429.7</c:v>
                </c:pt>
                <c:pt idx="2433">
                  <c:v>429.8</c:v>
                </c:pt>
                <c:pt idx="2434">
                  <c:v>430</c:v>
                </c:pt>
                <c:pt idx="2435">
                  <c:v>430.2</c:v>
                </c:pt>
                <c:pt idx="2436">
                  <c:v>430.3</c:v>
                </c:pt>
                <c:pt idx="2437">
                  <c:v>430.5</c:v>
                </c:pt>
                <c:pt idx="2438">
                  <c:v>430.7</c:v>
                </c:pt>
                <c:pt idx="2439">
                  <c:v>430.8</c:v>
                </c:pt>
                <c:pt idx="2440">
                  <c:v>431</c:v>
                </c:pt>
                <c:pt idx="2441">
                  <c:v>431.2</c:v>
                </c:pt>
                <c:pt idx="2442">
                  <c:v>431.3</c:v>
                </c:pt>
                <c:pt idx="2443">
                  <c:v>431.5</c:v>
                </c:pt>
                <c:pt idx="2444">
                  <c:v>431.6</c:v>
                </c:pt>
                <c:pt idx="2445">
                  <c:v>431.8</c:v>
                </c:pt>
                <c:pt idx="2446">
                  <c:v>432</c:v>
                </c:pt>
                <c:pt idx="2447">
                  <c:v>432.1</c:v>
                </c:pt>
                <c:pt idx="2448">
                  <c:v>432.3</c:v>
                </c:pt>
                <c:pt idx="2449">
                  <c:v>432.5</c:v>
                </c:pt>
                <c:pt idx="2450">
                  <c:v>432.6</c:v>
                </c:pt>
                <c:pt idx="2451">
                  <c:v>432.8</c:v>
                </c:pt>
                <c:pt idx="2452">
                  <c:v>432.9</c:v>
                </c:pt>
                <c:pt idx="2453">
                  <c:v>433.1</c:v>
                </c:pt>
                <c:pt idx="2454">
                  <c:v>433.3</c:v>
                </c:pt>
                <c:pt idx="2455">
                  <c:v>433.4</c:v>
                </c:pt>
                <c:pt idx="2456">
                  <c:v>433.6</c:v>
                </c:pt>
                <c:pt idx="2457">
                  <c:v>433.8</c:v>
                </c:pt>
                <c:pt idx="2458">
                  <c:v>433.9</c:v>
                </c:pt>
                <c:pt idx="2459">
                  <c:v>434.1</c:v>
                </c:pt>
                <c:pt idx="2460">
                  <c:v>434.3</c:v>
                </c:pt>
                <c:pt idx="2461">
                  <c:v>434.5</c:v>
                </c:pt>
                <c:pt idx="2462">
                  <c:v>434.7</c:v>
                </c:pt>
                <c:pt idx="2463">
                  <c:v>434.8</c:v>
                </c:pt>
                <c:pt idx="2464">
                  <c:v>435</c:v>
                </c:pt>
                <c:pt idx="2465">
                  <c:v>435.2</c:v>
                </c:pt>
                <c:pt idx="2466">
                  <c:v>435.3</c:v>
                </c:pt>
                <c:pt idx="2467">
                  <c:v>435.5</c:v>
                </c:pt>
                <c:pt idx="2468">
                  <c:v>435.7</c:v>
                </c:pt>
                <c:pt idx="2469">
                  <c:v>435.8</c:v>
                </c:pt>
                <c:pt idx="2470">
                  <c:v>436</c:v>
                </c:pt>
                <c:pt idx="2471">
                  <c:v>436.1</c:v>
                </c:pt>
                <c:pt idx="2472">
                  <c:v>436.3</c:v>
                </c:pt>
                <c:pt idx="2473">
                  <c:v>436.5</c:v>
                </c:pt>
                <c:pt idx="2474">
                  <c:v>436.6</c:v>
                </c:pt>
                <c:pt idx="2475">
                  <c:v>436.8</c:v>
                </c:pt>
                <c:pt idx="2476">
                  <c:v>437</c:v>
                </c:pt>
                <c:pt idx="2477">
                  <c:v>437.2</c:v>
                </c:pt>
                <c:pt idx="2478">
                  <c:v>437.3</c:v>
                </c:pt>
                <c:pt idx="2479">
                  <c:v>437.5</c:v>
                </c:pt>
                <c:pt idx="2480">
                  <c:v>437.6</c:v>
                </c:pt>
                <c:pt idx="2481">
                  <c:v>437.8</c:v>
                </c:pt>
                <c:pt idx="2482">
                  <c:v>438</c:v>
                </c:pt>
                <c:pt idx="2483">
                  <c:v>438.1</c:v>
                </c:pt>
                <c:pt idx="2484">
                  <c:v>438.3</c:v>
                </c:pt>
                <c:pt idx="2485">
                  <c:v>438.4</c:v>
                </c:pt>
                <c:pt idx="2486">
                  <c:v>438.6</c:v>
                </c:pt>
                <c:pt idx="2487">
                  <c:v>438.8</c:v>
                </c:pt>
                <c:pt idx="2488">
                  <c:v>438.9</c:v>
                </c:pt>
                <c:pt idx="2489">
                  <c:v>439.1</c:v>
                </c:pt>
                <c:pt idx="2490">
                  <c:v>439.3</c:v>
                </c:pt>
                <c:pt idx="2491">
                  <c:v>439.4</c:v>
                </c:pt>
                <c:pt idx="2492">
                  <c:v>439.6</c:v>
                </c:pt>
                <c:pt idx="2493">
                  <c:v>439.8</c:v>
                </c:pt>
                <c:pt idx="2494">
                  <c:v>439.9</c:v>
                </c:pt>
                <c:pt idx="2495">
                  <c:v>440.1</c:v>
                </c:pt>
                <c:pt idx="2496">
                  <c:v>440.3</c:v>
                </c:pt>
                <c:pt idx="2497">
                  <c:v>440.4</c:v>
                </c:pt>
                <c:pt idx="2498">
                  <c:v>440.6</c:v>
                </c:pt>
                <c:pt idx="2499">
                  <c:v>440.8</c:v>
                </c:pt>
                <c:pt idx="2500">
                  <c:v>440.9</c:v>
                </c:pt>
                <c:pt idx="2501">
                  <c:v>441.1</c:v>
                </c:pt>
                <c:pt idx="2502">
                  <c:v>441.3</c:v>
                </c:pt>
                <c:pt idx="2503">
                  <c:v>441.4</c:v>
                </c:pt>
                <c:pt idx="2504">
                  <c:v>441.6</c:v>
                </c:pt>
                <c:pt idx="2505">
                  <c:v>441.8</c:v>
                </c:pt>
                <c:pt idx="2506">
                  <c:v>441.9</c:v>
                </c:pt>
                <c:pt idx="2507">
                  <c:v>442.1</c:v>
                </c:pt>
                <c:pt idx="2508">
                  <c:v>442.3</c:v>
                </c:pt>
                <c:pt idx="2509">
                  <c:v>442.4</c:v>
                </c:pt>
                <c:pt idx="2510">
                  <c:v>442.6</c:v>
                </c:pt>
                <c:pt idx="2511">
                  <c:v>442.7</c:v>
                </c:pt>
                <c:pt idx="2512">
                  <c:v>442.9</c:v>
                </c:pt>
                <c:pt idx="2513">
                  <c:v>443.1</c:v>
                </c:pt>
                <c:pt idx="2514">
                  <c:v>443.2</c:v>
                </c:pt>
                <c:pt idx="2515">
                  <c:v>443.4</c:v>
                </c:pt>
                <c:pt idx="2516">
                  <c:v>443.5</c:v>
                </c:pt>
                <c:pt idx="2517">
                  <c:v>443.7</c:v>
                </c:pt>
                <c:pt idx="2518">
                  <c:v>443.9</c:v>
                </c:pt>
                <c:pt idx="2519">
                  <c:v>444</c:v>
                </c:pt>
                <c:pt idx="2520">
                  <c:v>444.2</c:v>
                </c:pt>
                <c:pt idx="2521">
                  <c:v>444.4</c:v>
                </c:pt>
                <c:pt idx="2522">
                  <c:v>444.6</c:v>
                </c:pt>
                <c:pt idx="2523">
                  <c:v>444.7</c:v>
                </c:pt>
                <c:pt idx="2524">
                  <c:v>444.9</c:v>
                </c:pt>
                <c:pt idx="2525">
                  <c:v>445</c:v>
                </c:pt>
                <c:pt idx="2526">
                  <c:v>445.2</c:v>
                </c:pt>
                <c:pt idx="2527">
                  <c:v>445.4</c:v>
                </c:pt>
                <c:pt idx="2528">
                  <c:v>445.5</c:v>
                </c:pt>
                <c:pt idx="2529">
                  <c:v>445.7</c:v>
                </c:pt>
                <c:pt idx="2530">
                  <c:v>445.9</c:v>
                </c:pt>
                <c:pt idx="2531">
                  <c:v>446</c:v>
                </c:pt>
                <c:pt idx="2532">
                  <c:v>446.2</c:v>
                </c:pt>
                <c:pt idx="2533">
                  <c:v>446.4</c:v>
                </c:pt>
                <c:pt idx="2534">
                  <c:v>446.5</c:v>
                </c:pt>
                <c:pt idx="2535">
                  <c:v>446.7</c:v>
                </c:pt>
                <c:pt idx="2536">
                  <c:v>446.9</c:v>
                </c:pt>
                <c:pt idx="2537">
                  <c:v>447</c:v>
                </c:pt>
                <c:pt idx="2538">
                  <c:v>447.2</c:v>
                </c:pt>
                <c:pt idx="2539">
                  <c:v>447.4</c:v>
                </c:pt>
                <c:pt idx="2540">
                  <c:v>447.5</c:v>
                </c:pt>
                <c:pt idx="2541">
                  <c:v>447.7</c:v>
                </c:pt>
                <c:pt idx="2542">
                  <c:v>447.9</c:v>
                </c:pt>
                <c:pt idx="2543">
                  <c:v>448.1</c:v>
                </c:pt>
                <c:pt idx="2544">
                  <c:v>448.2</c:v>
                </c:pt>
                <c:pt idx="2545">
                  <c:v>448.4</c:v>
                </c:pt>
                <c:pt idx="2546">
                  <c:v>448.6</c:v>
                </c:pt>
                <c:pt idx="2547">
                  <c:v>448.7</c:v>
                </c:pt>
                <c:pt idx="2548">
                  <c:v>448.9</c:v>
                </c:pt>
                <c:pt idx="2549">
                  <c:v>449</c:v>
                </c:pt>
                <c:pt idx="2550">
                  <c:v>449.2</c:v>
                </c:pt>
                <c:pt idx="2551">
                  <c:v>449.4</c:v>
                </c:pt>
                <c:pt idx="2552">
                  <c:v>449.6</c:v>
                </c:pt>
                <c:pt idx="2553">
                  <c:v>449.7</c:v>
                </c:pt>
                <c:pt idx="2554">
                  <c:v>449.9</c:v>
                </c:pt>
                <c:pt idx="2555">
                  <c:v>450.1</c:v>
                </c:pt>
                <c:pt idx="2556">
                  <c:v>450.2</c:v>
                </c:pt>
                <c:pt idx="2557">
                  <c:v>450.4</c:v>
                </c:pt>
                <c:pt idx="2558">
                  <c:v>450.6</c:v>
                </c:pt>
                <c:pt idx="2559">
                  <c:v>450.7</c:v>
                </c:pt>
                <c:pt idx="2560">
                  <c:v>450.9</c:v>
                </c:pt>
                <c:pt idx="2561">
                  <c:v>451.1</c:v>
                </c:pt>
                <c:pt idx="2562">
                  <c:v>451.3</c:v>
                </c:pt>
                <c:pt idx="2563">
                  <c:v>451.4</c:v>
                </c:pt>
                <c:pt idx="2564">
                  <c:v>451.6</c:v>
                </c:pt>
                <c:pt idx="2565">
                  <c:v>451.7</c:v>
                </c:pt>
                <c:pt idx="2566">
                  <c:v>451.9</c:v>
                </c:pt>
                <c:pt idx="2567">
                  <c:v>452.1</c:v>
                </c:pt>
                <c:pt idx="2568">
                  <c:v>452.2</c:v>
                </c:pt>
                <c:pt idx="2569">
                  <c:v>452.4</c:v>
                </c:pt>
                <c:pt idx="2570">
                  <c:v>452.6</c:v>
                </c:pt>
                <c:pt idx="2571">
                  <c:v>452.7</c:v>
                </c:pt>
                <c:pt idx="2572">
                  <c:v>452.9</c:v>
                </c:pt>
                <c:pt idx="2573">
                  <c:v>453.1</c:v>
                </c:pt>
                <c:pt idx="2574">
                  <c:v>453.2</c:v>
                </c:pt>
                <c:pt idx="2575">
                  <c:v>453.4</c:v>
                </c:pt>
                <c:pt idx="2576">
                  <c:v>453.6</c:v>
                </c:pt>
                <c:pt idx="2577">
                  <c:v>453.7</c:v>
                </c:pt>
                <c:pt idx="2578">
                  <c:v>453.9</c:v>
                </c:pt>
                <c:pt idx="2579">
                  <c:v>454</c:v>
                </c:pt>
                <c:pt idx="2580">
                  <c:v>454.2</c:v>
                </c:pt>
                <c:pt idx="2581">
                  <c:v>454.3</c:v>
                </c:pt>
                <c:pt idx="2582">
                  <c:v>454.5</c:v>
                </c:pt>
                <c:pt idx="2583">
                  <c:v>454.7</c:v>
                </c:pt>
                <c:pt idx="2584">
                  <c:v>454.8</c:v>
                </c:pt>
                <c:pt idx="2585">
                  <c:v>455</c:v>
                </c:pt>
                <c:pt idx="2586">
                  <c:v>455.1</c:v>
                </c:pt>
                <c:pt idx="2587">
                  <c:v>455.3</c:v>
                </c:pt>
                <c:pt idx="2588">
                  <c:v>455.5</c:v>
                </c:pt>
                <c:pt idx="2589">
                  <c:v>455.6</c:v>
                </c:pt>
                <c:pt idx="2590">
                  <c:v>455.8</c:v>
                </c:pt>
                <c:pt idx="2591">
                  <c:v>456</c:v>
                </c:pt>
                <c:pt idx="2592">
                  <c:v>456.1</c:v>
                </c:pt>
                <c:pt idx="2593">
                  <c:v>456.3</c:v>
                </c:pt>
                <c:pt idx="2594">
                  <c:v>456.5</c:v>
                </c:pt>
                <c:pt idx="2595">
                  <c:v>456.7</c:v>
                </c:pt>
                <c:pt idx="2596">
                  <c:v>456.8</c:v>
                </c:pt>
                <c:pt idx="2597">
                  <c:v>457</c:v>
                </c:pt>
                <c:pt idx="2598">
                  <c:v>457.2</c:v>
                </c:pt>
                <c:pt idx="2599">
                  <c:v>457.4</c:v>
                </c:pt>
                <c:pt idx="2600">
                  <c:v>457.6</c:v>
                </c:pt>
                <c:pt idx="2601">
                  <c:v>457.7</c:v>
                </c:pt>
                <c:pt idx="2602">
                  <c:v>457.9</c:v>
                </c:pt>
                <c:pt idx="2603">
                  <c:v>458.1</c:v>
                </c:pt>
                <c:pt idx="2604">
                  <c:v>458.3</c:v>
                </c:pt>
                <c:pt idx="2605">
                  <c:v>458.4</c:v>
                </c:pt>
                <c:pt idx="2606">
                  <c:v>458.6</c:v>
                </c:pt>
                <c:pt idx="2607">
                  <c:v>458.8</c:v>
                </c:pt>
                <c:pt idx="2608">
                  <c:v>459</c:v>
                </c:pt>
                <c:pt idx="2609">
                  <c:v>459.1</c:v>
                </c:pt>
                <c:pt idx="2610">
                  <c:v>459.3</c:v>
                </c:pt>
                <c:pt idx="2611">
                  <c:v>459.5</c:v>
                </c:pt>
                <c:pt idx="2612">
                  <c:v>459.7</c:v>
                </c:pt>
                <c:pt idx="2613">
                  <c:v>459.8</c:v>
                </c:pt>
                <c:pt idx="2614">
                  <c:v>460</c:v>
                </c:pt>
                <c:pt idx="2615">
                  <c:v>460.2</c:v>
                </c:pt>
                <c:pt idx="2616">
                  <c:v>460.4</c:v>
                </c:pt>
                <c:pt idx="2617">
                  <c:v>460.6</c:v>
                </c:pt>
                <c:pt idx="2618">
                  <c:v>460.7</c:v>
                </c:pt>
                <c:pt idx="2619">
                  <c:v>460.9</c:v>
                </c:pt>
                <c:pt idx="2620">
                  <c:v>461.1</c:v>
                </c:pt>
                <c:pt idx="2621">
                  <c:v>461.2</c:v>
                </c:pt>
                <c:pt idx="2622">
                  <c:v>461.4</c:v>
                </c:pt>
                <c:pt idx="2623">
                  <c:v>461.6</c:v>
                </c:pt>
                <c:pt idx="2624">
                  <c:v>461.7</c:v>
                </c:pt>
                <c:pt idx="2625">
                  <c:v>461.9</c:v>
                </c:pt>
                <c:pt idx="2626">
                  <c:v>462</c:v>
                </c:pt>
                <c:pt idx="2627">
                  <c:v>462.2</c:v>
                </c:pt>
                <c:pt idx="2628">
                  <c:v>462.4</c:v>
                </c:pt>
                <c:pt idx="2629">
                  <c:v>462.5</c:v>
                </c:pt>
                <c:pt idx="2630">
                  <c:v>462.7</c:v>
                </c:pt>
                <c:pt idx="2631">
                  <c:v>462.9</c:v>
                </c:pt>
                <c:pt idx="2632">
                  <c:v>463</c:v>
                </c:pt>
                <c:pt idx="2633">
                  <c:v>463.2</c:v>
                </c:pt>
                <c:pt idx="2634">
                  <c:v>463.3</c:v>
                </c:pt>
                <c:pt idx="2635">
                  <c:v>463.5</c:v>
                </c:pt>
                <c:pt idx="2636">
                  <c:v>463.6</c:v>
                </c:pt>
                <c:pt idx="2637">
                  <c:v>463.8</c:v>
                </c:pt>
                <c:pt idx="2638">
                  <c:v>464</c:v>
                </c:pt>
                <c:pt idx="2639">
                  <c:v>464.1</c:v>
                </c:pt>
                <c:pt idx="2640">
                  <c:v>464.3</c:v>
                </c:pt>
                <c:pt idx="2641">
                  <c:v>464.5</c:v>
                </c:pt>
                <c:pt idx="2642">
                  <c:v>464.6</c:v>
                </c:pt>
                <c:pt idx="2643">
                  <c:v>464.8</c:v>
                </c:pt>
                <c:pt idx="2644">
                  <c:v>464.9</c:v>
                </c:pt>
                <c:pt idx="2645">
                  <c:v>465.1</c:v>
                </c:pt>
                <c:pt idx="2646">
                  <c:v>465.2</c:v>
                </c:pt>
                <c:pt idx="2647">
                  <c:v>465.4</c:v>
                </c:pt>
                <c:pt idx="2648">
                  <c:v>465.6</c:v>
                </c:pt>
                <c:pt idx="2649">
                  <c:v>465.7</c:v>
                </c:pt>
                <c:pt idx="2650">
                  <c:v>465.9</c:v>
                </c:pt>
                <c:pt idx="2651">
                  <c:v>466</c:v>
                </c:pt>
                <c:pt idx="2652">
                  <c:v>466.2</c:v>
                </c:pt>
                <c:pt idx="2653">
                  <c:v>466.4</c:v>
                </c:pt>
                <c:pt idx="2654">
                  <c:v>466.5</c:v>
                </c:pt>
                <c:pt idx="2655">
                  <c:v>466.7</c:v>
                </c:pt>
                <c:pt idx="2656">
                  <c:v>466.8</c:v>
                </c:pt>
                <c:pt idx="2657">
                  <c:v>467</c:v>
                </c:pt>
                <c:pt idx="2658">
                  <c:v>467.2</c:v>
                </c:pt>
                <c:pt idx="2659">
                  <c:v>467.3</c:v>
                </c:pt>
                <c:pt idx="2660">
                  <c:v>467.5</c:v>
                </c:pt>
                <c:pt idx="2661">
                  <c:v>467.7</c:v>
                </c:pt>
                <c:pt idx="2662">
                  <c:v>467.8</c:v>
                </c:pt>
                <c:pt idx="2663">
                  <c:v>468</c:v>
                </c:pt>
                <c:pt idx="2664">
                  <c:v>468.1</c:v>
                </c:pt>
                <c:pt idx="2665">
                  <c:v>468.3</c:v>
                </c:pt>
                <c:pt idx="2666">
                  <c:v>468.5</c:v>
                </c:pt>
                <c:pt idx="2667">
                  <c:v>468.6</c:v>
                </c:pt>
                <c:pt idx="2668">
                  <c:v>468.8</c:v>
                </c:pt>
                <c:pt idx="2669">
                  <c:v>469</c:v>
                </c:pt>
                <c:pt idx="2670">
                  <c:v>469.1</c:v>
                </c:pt>
                <c:pt idx="2671">
                  <c:v>469.3</c:v>
                </c:pt>
                <c:pt idx="2672">
                  <c:v>469.4</c:v>
                </c:pt>
                <c:pt idx="2673">
                  <c:v>469.6</c:v>
                </c:pt>
                <c:pt idx="2674">
                  <c:v>469.8</c:v>
                </c:pt>
                <c:pt idx="2675">
                  <c:v>469.9</c:v>
                </c:pt>
                <c:pt idx="2676">
                  <c:v>470.1</c:v>
                </c:pt>
                <c:pt idx="2677">
                  <c:v>470.3</c:v>
                </c:pt>
                <c:pt idx="2678">
                  <c:v>470.4</c:v>
                </c:pt>
                <c:pt idx="2679">
                  <c:v>470.6</c:v>
                </c:pt>
                <c:pt idx="2680">
                  <c:v>470.8</c:v>
                </c:pt>
                <c:pt idx="2681">
                  <c:v>470.9</c:v>
                </c:pt>
                <c:pt idx="2682">
                  <c:v>471.1</c:v>
                </c:pt>
                <c:pt idx="2683">
                  <c:v>471.3</c:v>
                </c:pt>
                <c:pt idx="2684">
                  <c:v>471.4</c:v>
                </c:pt>
                <c:pt idx="2685">
                  <c:v>471.6</c:v>
                </c:pt>
                <c:pt idx="2686">
                  <c:v>471.8</c:v>
                </c:pt>
                <c:pt idx="2687">
                  <c:v>471.9</c:v>
                </c:pt>
                <c:pt idx="2688">
                  <c:v>472.1</c:v>
                </c:pt>
                <c:pt idx="2689">
                  <c:v>472.3</c:v>
                </c:pt>
                <c:pt idx="2690">
                  <c:v>472.4</c:v>
                </c:pt>
                <c:pt idx="2691">
                  <c:v>472.6</c:v>
                </c:pt>
                <c:pt idx="2692">
                  <c:v>472.8</c:v>
                </c:pt>
                <c:pt idx="2693">
                  <c:v>473</c:v>
                </c:pt>
                <c:pt idx="2694">
                  <c:v>473.1</c:v>
                </c:pt>
                <c:pt idx="2695">
                  <c:v>473.3</c:v>
                </c:pt>
                <c:pt idx="2696">
                  <c:v>473.4</c:v>
                </c:pt>
                <c:pt idx="2697">
                  <c:v>473.6</c:v>
                </c:pt>
                <c:pt idx="2698">
                  <c:v>473.7</c:v>
                </c:pt>
                <c:pt idx="2699">
                  <c:v>473.9</c:v>
                </c:pt>
                <c:pt idx="2700">
                  <c:v>474.1</c:v>
                </c:pt>
                <c:pt idx="2701">
                  <c:v>474.3</c:v>
                </c:pt>
                <c:pt idx="2702">
                  <c:v>474.4</c:v>
                </c:pt>
                <c:pt idx="2703">
                  <c:v>474.6</c:v>
                </c:pt>
                <c:pt idx="2704">
                  <c:v>474.8</c:v>
                </c:pt>
                <c:pt idx="2705">
                  <c:v>474.9</c:v>
                </c:pt>
                <c:pt idx="2706">
                  <c:v>475.1</c:v>
                </c:pt>
                <c:pt idx="2707">
                  <c:v>475.3</c:v>
                </c:pt>
                <c:pt idx="2708">
                  <c:v>475.4</c:v>
                </c:pt>
                <c:pt idx="2709">
                  <c:v>475.6</c:v>
                </c:pt>
                <c:pt idx="2710">
                  <c:v>475.8</c:v>
                </c:pt>
                <c:pt idx="2711">
                  <c:v>475.9</c:v>
                </c:pt>
                <c:pt idx="2712">
                  <c:v>476.1</c:v>
                </c:pt>
                <c:pt idx="2713">
                  <c:v>476.3</c:v>
                </c:pt>
                <c:pt idx="2714">
                  <c:v>476.4</c:v>
                </c:pt>
                <c:pt idx="2715">
                  <c:v>476.6</c:v>
                </c:pt>
                <c:pt idx="2716">
                  <c:v>476.7</c:v>
                </c:pt>
                <c:pt idx="2717">
                  <c:v>476.9</c:v>
                </c:pt>
                <c:pt idx="2718">
                  <c:v>477.1</c:v>
                </c:pt>
                <c:pt idx="2719">
                  <c:v>477.3</c:v>
                </c:pt>
                <c:pt idx="2720">
                  <c:v>477.4</c:v>
                </c:pt>
                <c:pt idx="2721">
                  <c:v>477.6</c:v>
                </c:pt>
                <c:pt idx="2722">
                  <c:v>477.8</c:v>
                </c:pt>
                <c:pt idx="2723">
                  <c:v>478</c:v>
                </c:pt>
                <c:pt idx="2724">
                  <c:v>478.1</c:v>
                </c:pt>
                <c:pt idx="2725">
                  <c:v>478.3</c:v>
                </c:pt>
                <c:pt idx="2726">
                  <c:v>478.5</c:v>
                </c:pt>
                <c:pt idx="2727">
                  <c:v>478.6</c:v>
                </c:pt>
                <c:pt idx="2728">
                  <c:v>478.8</c:v>
                </c:pt>
                <c:pt idx="2729">
                  <c:v>479</c:v>
                </c:pt>
                <c:pt idx="2730">
                  <c:v>479.1</c:v>
                </c:pt>
                <c:pt idx="2731">
                  <c:v>479.3</c:v>
                </c:pt>
                <c:pt idx="2732">
                  <c:v>479.4</c:v>
                </c:pt>
                <c:pt idx="2733">
                  <c:v>479.6</c:v>
                </c:pt>
                <c:pt idx="2734">
                  <c:v>479.8</c:v>
                </c:pt>
                <c:pt idx="2735">
                  <c:v>479.9</c:v>
                </c:pt>
                <c:pt idx="2736">
                  <c:v>480.1</c:v>
                </c:pt>
                <c:pt idx="2737">
                  <c:v>480.3</c:v>
                </c:pt>
                <c:pt idx="2738">
                  <c:v>480.4</c:v>
                </c:pt>
                <c:pt idx="2739">
                  <c:v>480.6</c:v>
                </c:pt>
                <c:pt idx="2740">
                  <c:v>480.8</c:v>
                </c:pt>
                <c:pt idx="2741">
                  <c:v>480.9</c:v>
                </c:pt>
                <c:pt idx="2742">
                  <c:v>481.1</c:v>
                </c:pt>
                <c:pt idx="2743">
                  <c:v>481.3</c:v>
                </c:pt>
                <c:pt idx="2744">
                  <c:v>481.4</c:v>
                </c:pt>
                <c:pt idx="2745">
                  <c:v>481.6</c:v>
                </c:pt>
                <c:pt idx="2746">
                  <c:v>481.8</c:v>
                </c:pt>
                <c:pt idx="2747">
                  <c:v>481.9</c:v>
                </c:pt>
                <c:pt idx="2748">
                  <c:v>482.1</c:v>
                </c:pt>
                <c:pt idx="2749">
                  <c:v>482.3</c:v>
                </c:pt>
                <c:pt idx="2750">
                  <c:v>482.5</c:v>
                </c:pt>
                <c:pt idx="2751">
                  <c:v>482.7</c:v>
                </c:pt>
                <c:pt idx="2752">
                  <c:v>482.9</c:v>
                </c:pt>
                <c:pt idx="2753">
                  <c:v>483.1</c:v>
                </c:pt>
                <c:pt idx="2754">
                  <c:v>483.3</c:v>
                </c:pt>
                <c:pt idx="2755">
                  <c:v>483.5</c:v>
                </c:pt>
                <c:pt idx="2756">
                  <c:v>483.7</c:v>
                </c:pt>
                <c:pt idx="2757">
                  <c:v>483.9</c:v>
                </c:pt>
                <c:pt idx="2758">
                  <c:v>484.1</c:v>
                </c:pt>
                <c:pt idx="2759">
                  <c:v>484.3</c:v>
                </c:pt>
                <c:pt idx="2760">
                  <c:v>484.5</c:v>
                </c:pt>
                <c:pt idx="2761">
                  <c:v>484.7</c:v>
                </c:pt>
                <c:pt idx="2762">
                  <c:v>484.9</c:v>
                </c:pt>
                <c:pt idx="2763">
                  <c:v>485.2</c:v>
                </c:pt>
                <c:pt idx="2764">
                  <c:v>485.4</c:v>
                </c:pt>
                <c:pt idx="2765">
                  <c:v>485.5</c:v>
                </c:pt>
                <c:pt idx="2766">
                  <c:v>485.8</c:v>
                </c:pt>
                <c:pt idx="2767">
                  <c:v>486</c:v>
                </c:pt>
                <c:pt idx="2768">
                  <c:v>486.2</c:v>
                </c:pt>
                <c:pt idx="2769">
                  <c:v>486.3</c:v>
                </c:pt>
                <c:pt idx="2770">
                  <c:v>486.5</c:v>
                </c:pt>
                <c:pt idx="2771">
                  <c:v>486.7</c:v>
                </c:pt>
                <c:pt idx="2772">
                  <c:v>486.9</c:v>
                </c:pt>
                <c:pt idx="2773">
                  <c:v>487.1</c:v>
                </c:pt>
                <c:pt idx="2774">
                  <c:v>487.2</c:v>
                </c:pt>
                <c:pt idx="2775">
                  <c:v>487.4</c:v>
                </c:pt>
                <c:pt idx="2776">
                  <c:v>487.6</c:v>
                </c:pt>
                <c:pt idx="2777">
                  <c:v>487.7</c:v>
                </c:pt>
                <c:pt idx="2778">
                  <c:v>487.9</c:v>
                </c:pt>
                <c:pt idx="2779">
                  <c:v>488</c:v>
                </c:pt>
                <c:pt idx="2780">
                  <c:v>488.2</c:v>
                </c:pt>
                <c:pt idx="2781">
                  <c:v>488.4</c:v>
                </c:pt>
                <c:pt idx="2782">
                  <c:v>488.5</c:v>
                </c:pt>
                <c:pt idx="2783">
                  <c:v>488.7</c:v>
                </c:pt>
                <c:pt idx="2784">
                  <c:v>488.8</c:v>
                </c:pt>
                <c:pt idx="2785">
                  <c:v>489</c:v>
                </c:pt>
                <c:pt idx="2786">
                  <c:v>489.2</c:v>
                </c:pt>
                <c:pt idx="2787">
                  <c:v>489.3</c:v>
                </c:pt>
                <c:pt idx="2788">
                  <c:v>489.5</c:v>
                </c:pt>
                <c:pt idx="2789">
                  <c:v>489.6</c:v>
                </c:pt>
                <c:pt idx="2790">
                  <c:v>489.8</c:v>
                </c:pt>
                <c:pt idx="2791">
                  <c:v>489.9</c:v>
                </c:pt>
                <c:pt idx="2792">
                  <c:v>490.1</c:v>
                </c:pt>
                <c:pt idx="2793">
                  <c:v>490.2</c:v>
                </c:pt>
                <c:pt idx="2794">
                  <c:v>490.4</c:v>
                </c:pt>
                <c:pt idx="2795">
                  <c:v>490.5</c:v>
                </c:pt>
                <c:pt idx="2796">
                  <c:v>490.7</c:v>
                </c:pt>
                <c:pt idx="2797">
                  <c:v>490.9</c:v>
                </c:pt>
                <c:pt idx="2798">
                  <c:v>491</c:v>
                </c:pt>
                <c:pt idx="2799">
                  <c:v>491.2</c:v>
                </c:pt>
                <c:pt idx="2800">
                  <c:v>491.3</c:v>
                </c:pt>
                <c:pt idx="2801">
                  <c:v>491.5</c:v>
                </c:pt>
                <c:pt idx="2802">
                  <c:v>491.7</c:v>
                </c:pt>
                <c:pt idx="2803">
                  <c:v>491.8</c:v>
                </c:pt>
                <c:pt idx="2804">
                  <c:v>492</c:v>
                </c:pt>
                <c:pt idx="2805">
                  <c:v>492.2</c:v>
                </c:pt>
                <c:pt idx="2806">
                  <c:v>492.3</c:v>
                </c:pt>
                <c:pt idx="2807">
                  <c:v>492.5</c:v>
                </c:pt>
                <c:pt idx="2808">
                  <c:v>492.6</c:v>
                </c:pt>
                <c:pt idx="2809">
                  <c:v>492.8</c:v>
                </c:pt>
                <c:pt idx="2810">
                  <c:v>493</c:v>
                </c:pt>
                <c:pt idx="2811">
                  <c:v>493.1</c:v>
                </c:pt>
                <c:pt idx="2812">
                  <c:v>493.3</c:v>
                </c:pt>
                <c:pt idx="2813">
                  <c:v>493.5</c:v>
                </c:pt>
                <c:pt idx="2814">
                  <c:v>493.6</c:v>
                </c:pt>
                <c:pt idx="2815">
                  <c:v>493.8</c:v>
                </c:pt>
                <c:pt idx="2816">
                  <c:v>493.9</c:v>
                </c:pt>
                <c:pt idx="2817">
                  <c:v>494.1</c:v>
                </c:pt>
                <c:pt idx="2818">
                  <c:v>494.3</c:v>
                </c:pt>
                <c:pt idx="2819">
                  <c:v>494.4</c:v>
                </c:pt>
                <c:pt idx="2820">
                  <c:v>494.6</c:v>
                </c:pt>
                <c:pt idx="2821">
                  <c:v>494.8</c:v>
                </c:pt>
                <c:pt idx="2822">
                  <c:v>494.9</c:v>
                </c:pt>
                <c:pt idx="2823">
                  <c:v>495.1</c:v>
                </c:pt>
                <c:pt idx="2824">
                  <c:v>495.3</c:v>
                </c:pt>
                <c:pt idx="2825">
                  <c:v>495.4</c:v>
                </c:pt>
                <c:pt idx="2826">
                  <c:v>495.6</c:v>
                </c:pt>
                <c:pt idx="2827">
                  <c:v>495.8</c:v>
                </c:pt>
                <c:pt idx="2828">
                  <c:v>496</c:v>
                </c:pt>
                <c:pt idx="2829">
                  <c:v>496.1</c:v>
                </c:pt>
                <c:pt idx="2830">
                  <c:v>496.3</c:v>
                </c:pt>
                <c:pt idx="2831">
                  <c:v>496.5</c:v>
                </c:pt>
                <c:pt idx="2832">
                  <c:v>496.6</c:v>
                </c:pt>
                <c:pt idx="2833">
                  <c:v>496.8</c:v>
                </c:pt>
                <c:pt idx="2834">
                  <c:v>497</c:v>
                </c:pt>
                <c:pt idx="2835">
                  <c:v>497.2</c:v>
                </c:pt>
                <c:pt idx="2836">
                  <c:v>497.3</c:v>
                </c:pt>
                <c:pt idx="2837">
                  <c:v>497.5</c:v>
                </c:pt>
                <c:pt idx="2838">
                  <c:v>497.7</c:v>
                </c:pt>
                <c:pt idx="2839">
                  <c:v>497.8</c:v>
                </c:pt>
                <c:pt idx="2840">
                  <c:v>498</c:v>
                </c:pt>
                <c:pt idx="2841">
                  <c:v>498.2</c:v>
                </c:pt>
                <c:pt idx="2842">
                  <c:v>498.4</c:v>
                </c:pt>
                <c:pt idx="2843">
                  <c:v>498.5</c:v>
                </c:pt>
                <c:pt idx="2844">
                  <c:v>498.7</c:v>
                </c:pt>
                <c:pt idx="2845">
                  <c:v>498.9</c:v>
                </c:pt>
                <c:pt idx="2846">
                  <c:v>499.1</c:v>
                </c:pt>
                <c:pt idx="2847">
                  <c:v>499.2</c:v>
                </c:pt>
                <c:pt idx="2848">
                  <c:v>499.4</c:v>
                </c:pt>
                <c:pt idx="2849">
                  <c:v>499.6</c:v>
                </c:pt>
                <c:pt idx="2850">
                  <c:v>499.7</c:v>
                </c:pt>
                <c:pt idx="2851">
                  <c:v>499.9</c:v>
                </c:pt>
                <c:pt idx="2852">
                  <c:v>500.1</c:v>
                </c:pt>
                <c:pt idx="2853">
                  <c:v>500.2</c:v>
                </c:pt>
                <c:pt idx="2854">
                  <c:v>500.4</c:v>
                </c:pt>
                <c:pt idx="2855">
                  <c:v>500.6</c:v>
                </c:pt>
                <c:pt idx="2856">
                  <c:v>500.8</c:v>
                </c:pt>
                <c:pt idx="2857">
                  <c:v>500.9</c:v>
                </c:pt>
                <c:pt idx="2858">
                  <c:v>501.1</c:v>
                </c:pt>
                <c:pt idx="2859">
                  <c:v>501.2</c:v>
                </c:pt>
                <c:pt idx="2860">
                  <c:v>501.4</c:v>
                </c:pt>
                <c:pt idx="2861">
                  <c:v>501.5</c:v>
                </c:pt>
                <c:pt idx="2862">
                  <c:v>501.7</c:v>
                </c:pt>
                <c:pt idx="2863">
                  <c:v>501.9</c:v>
                </c:pt>
                <c:pt idx="2864">
                  <c:v>502</c:v>
                </c:pt>
                <c:pt idx="2865">
                  <c:v>502.2</c:v>
                </c:pt>
                <c:pt idx="2866">
                  <c:v>502.4</c:v>
                </c:pt>
                <c:pt idx="2867">
                  <c:v>502.5</c:v>
                </c:pt>
                <c:pt idx="2868">
                  <c:v>502.7</c:v>
                </c:pt>
                <c:pt idx="2869">
                  <c:v>502.9</c:v>
                </c:pt>
                <c:pt idx="2870">
                  <c:v>503</c:v>
                </c:pt>
                <c:pt idx="2871">
                  <c:v>503.2</c:v>
                </c:pt>
                <c:pt idx="2872">
                  <c:v>503.3</c:v>
                </c:pt>
                <c:pt idx="2873">
                  <c:v>503.5</c:v>
                </c:pt>
                <c:pt idx="2874">
                  <c:v>503.7</c:v>
                </c:pt>
                <c:pt idx="2875">
                  <c:v>503.8</c:v>
                </c:pt>
                <c:pt idx="2876">
                  <c:v>504</c:v>
                </c:pt>
                <c:pt idx="2877">
                  <c:v>504.1</c:v>
                </c:pt>
                <c:pt idx="2878">
                  <c:v>504.3</c:v>
                </c:pt>
                <c:pt idx="2879">
                  <c:v>504.5</c:v>
                </c:pt>
                <c:pt idx="2880">
                  <c:v>504.6</c:v>
                </c:pt>
                <c:pt idx="2881">
                  <c:v>504.8</c:v>
                </c:pt>
                <c:pt idx="2882">
                  <c:v>504.9</c:v>
                </c:pt>
                <c:pt idx="2883">
                  <c:v>505.1</c:v>
                </c:pt>
                <c:pt idx="2884">
                  <c:v>505.3</c:v>
                </c:pt>
                <c:pt idx="2885">
                  <c:v>505.5</c:v>
                </c:pt>
                <c:pt idx="2886">
                  <c:v>505.6</c:v>
                </c:pt>
                <c:pt idx="2887">
                  <c:v>505.8</c:v>
                </c:pt>
                <c:pt idx="2888">
                  <c:v>505.9</c:v>
                </c:pt>
                <c:pt idx="2889">
                  <c:v>506.1</c:v>
                </c:pt>
                <c:pt idx="2890">
                  <c:v>506.3</c:v>
                </c:pt>
                <c:pt idx="2891">
                  <c:v>506.4</c:v>
                </c:pt>
                <c:pt idx="2892">
                  <c:v>506.6</c:v>
                </c:pt>
                <c:pt idx="2893">
                  <c:v>506.8</c:v>
                </c:pt>
                <c:pt idx="2894">
                  <c:v>506.9</c:v>
                </c:pt>
                <c:pt idx="2895">
                  <c:v>507.1</c:v>
                </c:pt>
                <c:pt idx="2896">
                  <c:v>507.3</c:v>
                </c:pt>
                <c:pt idx="2897">
                  <c:v>507.4</c:v>
                </c:pt>
                <c:pt idx="2898">
                  <c:v>507.6</c:v>
                </c:pt>
                <c:pt idx="2899">
                  <c:v>507.8</c:v>
                </c:pt>
                <c:pt idx="2900">
                  <c:v>507.9</c:v>
                </c:pt>
                <c:pt idx="2901">
                  <c:v>508.1</c:v>
                </c:pt>
                <c:pt idx="2902">
                  <c:v>508.3</c:v>
                </c:pt>
                <c:pt idx="2903">
                  <c:v>508.5</c:v>
                </c:pt>
                <c:pt idx="2904">
                  <c:v>508.6</c:v>
                </c:pt>
                <c:pt idx="2905">
                  <c:v>508.8</c:v>
                </c:pt>
                <c:pt idx="2906">
                  <c:v>509</c:v>
                </c:pt>
                <c:pt idx="2907">
                  <c:v>509.2</c:v>
                </c:pt>
                <c:pt idx="2908">
                  <c:v>509.3</c:v>
                </c:pt>
                <c:pt idx="2909">
                  <c:v>509.5</c:v>
                </c:pt>
                <c:pt idx="2910">
                  <c:v>509.7</c:v>
                </c:pt>
                <c:pt idx="2911">
                  <c:v>509.9</c:v>
                </c:pt>
                <c:pt idx="2912">
                  <c:v>510</c:v>
                </c:pt>
                <c:pt idx="2913">
                  <c:v>510.2</c:v>
                </c:pt>
                <c:pt idx="2914">
                  <c:v>510.4</c:v>
                </c:pt>
                <c:pt idx="2915">
                  <c:v>510.6</c:v>
                </c:pt>
                <c:pt idx="2916">
                  <c:v>510.7</c:v>
                </c:pt>
                <c:pt idx="2917">
                  <c:v>510.9</c:v>
                </c:pt>
                <c:pt idx="2918">
                  <c:v>511.1</c:v>
                </c:pt>
                <c:pt idx="2919">
                  <c:v>511.3</c:v>
                </c:pt>
                <c:pt idx="2920">
                  <c:v>511.4</c:v>
                </c:pt>
                <c:pt idx="2921">
                  <c:v>511.6</c:v>
                </c:pt>
                <c:pt idx="2922">
                  <c:v>511.7</c:v>
                </c:pt>
                <c:pt idx="2923">
                  <c:v>511.9</c:v>
                </c:pt>
                <c:pt idx="2924">
                  <c:v>512.1</c:v>
                </c:pt>
                <c:pt idx="2925">
                  <c:v>512.20000000000005</c:v>
                </c:pt>
                <c:pt idx="2926">
                  <c:v>512.4</c:v>
                </c:pt>
                <c:pt idx="2927">
                  <c:v>512.6</c:v>
                </c:pt>
                <c:pt idx="2928">
                  <c:v>512.70000000000005</c:v>
                </c:pt>
                <c:pt idx="2929">
                  <c:v>512.9</c:v>
                </c:pt>
                <c:pt idx="2930">
                  <c:v>513</c:v>
                </c:pt>
                <c:pt idx="2931">
                  <c:v>513.20000000000005</c:v>
                </c:pt>
                <c:pt idx="2932">
                  <c:v>513.29999999999995</c:v>
                </c:pt>
                <c:pt idx="2933">
                  <c:v>513.5</c:v>
                </c:pt>
                <c:pt idx="2934">
                  <c:v>513.70000000000005</c:v>
                </c:pt>
                <c:pt idx="2935">
                  <c:v>513.79999999999995</c:v>
                </c:pt>
                <c:pt idx="2936">
                  <c:v>514</c:v>
                </c:pt>
                <c:pt idx="2937">
                  <c:v>514.1</c:v>
                </c:pt>
                <c:pt idx="2938">
                  <c:v>514.29999999999995</c:v>
                </c:pt>
                <c:pt idx="2939">
                  <c:v>514.4</c:v>
                </c:pt>
                <c:pt idx="2940">
                  <c:v>514.6</c:v>
                </c:pt>
                <c:pt idx="2941">
                  <c:v>514.79999999999995</c:v>
                </c:pt>
                <c:pt idx="2942">
                  <c:v>514.9</c:v>
                </c:pt>
                <c:pt idx="2943">
                  <c:v>515.1</c:v>
                </c:pt>
                <c:pt idx="2944">
                  <c:v>515.29999999999995</c:v>
                </c:pt>
                <c:pt idx="2945">
                  <c:v>515.4</c:v>
                </c:pt>
                <c:pt idx="2946">
                  <c:v>515.6</c:v>
                </c:pt>
                <c:pt idx="2947">
                  <c:v>515.79999999999995</c:v>
                </c:pt>
                <c:pt idx="2948">
                  <c:v>516</c:v>
                </c:pt>
                <c:pt idx="2949">
                  <c:v>516.1</c:v>
                </c:pt>
                <c:pt idx="2950">
                  <c:v>516.29999999999995</c:v>
                </c:pt>
                <c:pt idx="2951">
                  <c:v>516.5</c:v>
                </c:pt>
                <c:pt idx="2952">
                  <c:v>516.6</c:v>
                </c:pt>
                <c:pt idx="2953">
                  <c:v>516.79999999999995</c:v>
                </c:pt>
                <c:pt idx="2954">
                  <c:v>517</c:v>
                </c:pt>
                <c:pt idx="2955">
                  <c:v>517.1</c:v>
                </c:pt>
                <c:pt idx="2956">
                  <c:v>517.29999999999995</c:v>
                </c:pt>
                <c:pt idx="2957">
                  <c:v>517.5</c:v>
                </c:pt>
                <c:pt idx="2958">
                  <c:v>517.6</c:v>
                </c:pt>
                <c:pt idx="2959">
                  <c:v>517.79999999999995</c:v>
                </c:pt>
                <c:pt idx="2960">
                  <c:v>518</c:v>
                </c:pt>
                <c:pt idx="2961">
                  <c:v>518.20000000000005</c:v>
                </c:pt>
                <c:pt idx="2962">
                  <c:v>518.29999999999995</c:v>
                </c:pt>
                <c:pt idx="2963">
                  <c:v>518.5</c:v>
                </c:pt>
                <c:pt idx="2964">
                  <c:v>518.70000000000005</c:v>
                </c:pt>
                <c:pt idx="2965">
                  <c:v>518.79999999999995</c:v>
                </c:pt>
                <c:pt idx="2966">
                  <c:v>519</c:v>
                </c:pt>
                <c:pt idx="2967">
                  <c:v>519.1</c:v>
                </c:pt>
                <c:pt idx="2968">
                  <c:v>519.29999999999995</c:v>
                </c:pt>
                <c:pt idx="2969">
                  <c:v>519.5</c:v>
                </c:pt>
                <c:pt idx="2970">
                  <c:v>519.70000000000005</c:v>
                </c:pt>
                <c:pt idx="2971">
                  <c:v>519.79999999999995</c:v>
                </c:pt>
                <c:pt idx="2972">
                  <c:v>520</c:v>
                </c:pt>
                <c:pt idx="2973">
                  <c:v>520.20000000000005</c:v>
                </c:pt>
                <c:pt idx="2974">
                  <c:v>520.29999999999995</c:v>
                </c:pt>
                <c:pt idx="2975">
                  <c:v>520.5</c:v>
                </c:pt>
                <c:pt idx="2976">
                  <c:v>520.70000000000005</c:v>
                </c:pt>
                <c:pt idx="2977">
                  <c:v>520.79999999999995</c:v>
                </c:pt>
                <c:pt idx="2978">
                  <c:v>521</c:v>
                </c:pt>
                <c:pt idx="2979">
                  <c:v>521.1</c:v>
                </c:pt>
                <c:pt idx="2980">
                  <c:v>521.29999999999995</c:v>
                </c:pt>
                <c:pt idx="2981">
                  <c:v>521.5</c:v>
                </c:pt>
                <c:pt idx="2982">
                  <c:v>521.6</c:v>
                </c:pt>
                <c:pt idx="2983">
                  <c:v>521.79999999999995</c:v>
                </c:pt>
                <c:pt idx="2984">
                  <c:v>522</c:v>
                </c:pt>
                <c:pt idx="2985">
                  <c:v>522.1</c:v>
                </c:pt>
                <c:pt idx="2986">
                  <c:v>522.29999999999995</c:v>
                </c:pt>
                <c:pt idx="2987">
                  <c:v>522.5</c:v>
                </c:pt>
                <c:pt idx="2988">
                  <c:v>522.6</c:v>
                </c:pt>
                <c:pt idx="2989">
                  <c:v>522.79999999999995</c:v>
                </c:pt>
                <c:pt idx="2990">
                  <c:v>523</c:v>
                </c:pt>
                <c:pt idx="2991">
                  <c:v>523.1</c:v>
                </c:pt>
                <c:pt idx="2992">
                  <c:v>523.29999999999995</c:v>
                </c:pt>
                <c:pt idx="2993">
                  <c:v>523.4</c:v>
                </c:pt>
                <c:pt idx="2994">
                  <c:v>523.6</c:v>
                </c:pt>
                <c:pt idx="2995">
                  <c:v>523.79999999999995</c:v>
                </c:pt>
                <c:pt idx="2996">
                  <c:v>523.9</c:v>
                </c:pt>
                <c:pt idx="2997">
                  <c:v>524.1</c:v>
                </c:pt>
                <c:pt idx="2998">
                  <c:v>524.29999999999995</c:v>
                </c:pt>
                <c:pt idx="2999">
                  <c:v>524.4</c:v>
                </c:pt>
                <c:pt idx="3000">
                  <c:v>524.6</c:v>
                </c:pt>
                <c:pt idx="3001">
                  <c:v>524.79999999999995</c:v>
                </c:pt>
                <c:pt idx="3002">
                  <c:v>524.9</c:v>
                </c:pt>
                <c:pt idx="3003">
                  <c:v>525.1</c:v>
                </c:pt>
                <c:pt idx="3004">
                  <c:v>525.20000000000005</c:v>
                </c:pt>
                <c:pt idx="3005">
                  <c:v>525.4</c:v>
                </c:pt>
                <c:pt idx="3006">
                  <c:v>525.6</c:v>
                </c:pt>
                <c:pt idx="3007">
                  <c:v>525.70000000000005</c:v>
                </c:pt>
                <c:pt idx="3008">
                  <c:v>525.9</c:v>
                </c:pt>
                <c:pt idx="3009">
                  <c:v>526.1</c:v>
                </c:pt>
                <c:pt idx="3010">
                  <c:v>526.20000000000005</c:v>
                </c:pt>
                <c:pt idx="3011">
                  <c:v>526.4</c:v>
                </c:pt>
                <c:pt idx="3012">
                  <c:v>526.6</c:v>
                </c:pt>
                <c:pt idx="3013">
                  <c:v>526.79999999999995</c:v>
                </c:pt>
                <c:pt idx="3014">
                  <c:v>526.9</c:v>
                </c:pt>
                <c:pt idx="3015">
                  <c:v>527.1</c:v>
                </c:pt>
                <c:pt idx="3016">
                  <c:v>527.20000000000005</c:v>
                </c:pt>
                <c:pt idx="3017">
                  <c:v>527.4</c:v>
                </c:pt>
                <c:pt idx="3018">
                  <c:v>527.6</c:v>
                </c:pt>
                <c:pt idx="3019">
                  <c:v>527.79999999999995</c:v>
                </c:pt>
                <c:pt idx="3020">
                  <c:v>527.9</c:v>
                </c:pt>
                <c:pt idx="3021">
                  <c:v>528.1</c:v>
                </c:pt>
                <c:pt idx="3022">
                  <c:v>528.29999999999995</c:v>
                </c:pt>
                <c:pt idx="3023">
                  <c:v>528.4</c:v>
                </c:pt>
                <c:pt idx="3024">
                  <c:v>528.6</c:v>
                </c:pt>
                <c:pt idx="3025">
                  <c:v>528.70000000000005</c:v>
                </c:pt>
                <c:pt idx="3026">
                  <c:v>528.9</c:v>
                </c:pt>
                <c:pt idx="3027">
                  <c:v>529.1</c:v>
                </c:pt>
                <c:pt idx="3028">
                  <c:v>529.20000000000005</c:v>
                </c:pt>
                <c:pt idx="3029">
                  <c:v>529.4</c:v>
                </c:pt>
                <c:pt idx="3030">
                  <c:v>529.6</c:v>
                </c:pt>
                <c:pt idx="3031">
                  <c:v>529.70000000000005</c:v>
                </c:pt>
                <c:pt idx="3032">
                  <c:v>529.9</c:v>
                </c:pt>
                <c:pt idx="3033">
                  <c:v>530.1</c:v>
                </c:pt>
                <c:pt idx="3034">
                  <c:v>530.20000000000005</c:v>
                </c:pt>
                <c:pt idx="3035">
                  <c:v>530.4</c:v>
                </c:pt>
                <c:pt idx="3036">
                  <c:v>530.5</c:v>
                </c:pt>
                <c:pt idx="3037">
                  <c:v>530.70000000000005</c:v>
                </c:pt>
                <c:pt idx="3038">
                  <c:v>530.9</c:v>
                </c:pt>
                <c:pt idx="3039">
                  <c:v>531</c:v>
                </c:pt>
                <c:pt idx="3040">
                  <c:v>531.20000000000005</c:v>
                </c:pt>
                <c:pt idx="3041">
                  <c:v>531.4</c:v>
                </c:pt>
                <c:pt idx="3042">
                  <c:v>531.5</c:v>
                </c:pt>
                <c:pt idx="3043">
                  <c:v>531.70000000000005</c:v>
                </c:pt>
                <c:pt idx="3044">
                  <c:v>531.9</c:v>
                </c:pt>
                <c:pt idx="3045">
                  <c:v>532.1</c:v>
                </c:pt>
                <c:pt idx="3046">
                  <c:v>532.20000000000005</c:v>
                </c:pt>
                <c:pt idx="3047">
                  <c:v>532.4</c:v>
                </c:pt>
                <c:pt idx="3048">
                  <c:v>532.6</c:v>
                </c:pt>
                <c:pt idx="3049">
                  <c:v>532.70000000000005</c:v>
                </c:pt>
                <c:pt idx="3050">
                  <c:v>532.9</c:v>
                </c:pt>
                <c:pt idx="3051">
                  <c:v>533</c:v>
                </c:pt>
                <c:pt idx="3052">
                  <c:v>533.20000000000005</c:v>
                </c:pt>
                <c:pt idx="3053">
                  <c:v>533.4</c:v>
                </c:pt>
                <c:pt idx="3054">
                  <c:v>533.5</c:v>
                </c:pt>
                <c:pt idx="3055">
                  <c:v>533.70000000000005</c:v>
                </c:pt>
                <c:pt idx="3056">
                  <c:v>533.79999999999995</c:v>
                </c:pt>
                <c:pt idx="3057">
                  <c:v>534</c:v>
                </c:pt>
                <c:pt idx="3058">
                  <c:v>534.20000000000005</c:v>
                </c:pt>
                <c:pt idx="3059">
                  <c:v>534.29999999999995</c:v>
                </c:pt>
                <c:pt idx="3060">
                  <c:v>534.5</c:v>
                </c:pt>
                <c:pt idx="3061">
                  <c:v>534.6</c:v>
                </c:pt>
                <c:pt idx="3062">
                  <c:v>534.79999999999995</c:v>
                </c:pt>
                <c:pt idx="3063">
                  <c:v>535</c:v>
                </c:pt>
                <c:pt idx="3064">
                  <c:v>535.1</c:v>
                </c:pt>
                <c:pt idx="3065">
                  <c:v>535.29999999999995</c:v>
                </c:pt>
                <c:pt idx="3066">
                  <c:v>535.5</c:v>
                </c:pt>
                <c:pt idx="3067">
                  <c:v>535.6</c:v>
                </c:pt>
                <c:pt idx="3068">
                  <c:v>535.79999999999995</c:v>
                </c:pt>
                <c:pt idx="3069">
                  <c:v>535.9</c:v>
                </c:pt>
                <c:pt idx="3070">
                  <c:v>536.1</c:v>
                </c:pt>
                <c:pt idx="3071">
                  <c:v>536.29999999999995</c:v>
                </c:pt>
                <c:pt idx="3072">
                  <c:v>536.5</c:v>
                </c:pt>
                <c:pt idx="3073">
                  <c:v>536.6</c:v>
                </c:pt>
                <c:pt idx="3074">
                  <c:v>536.79999999999995</c:v>
                </c:pt>
                <c:pt idx="3075">
                  <c:v>537</c:v>
                </c:pt>
                <c:pt idx="3076">
                  <c:v>537.1</c:v>
                </c:pt>
                <c:pt idx="3077">
                  <c:v>537.29999999999995</c:v>
                </c:pt>
                <c:pt idx="3078">
                  <c:v>537.5</c:v>
                </c:pt>
                <c:pt idx="3079">
                  <c:v>537.6</c:v>
                </c:pt>
                <c:pt idx="3080">
                  <c:v>537.79999999999995</c:v>
                </c:pt>
                <c:pt idx="3081">
                  <c:v>538</c:v>
                </c:pt>
                <c:pt idx="3082">
                  <c:v>538.1</c:v>
                </c:pt>
                <c:pt idx="3083">
                  <c:v>538.29999999999995</c:v>
                </c:pt>
                <c:pt idx="3084">
                  <c:v>538.4</c:v>
                </c:pt>
                <c:pt idx="3085">
                  <c:v>538.6</c:v>
                </c:pt>
                <c:pt idx="3086">
                  <c:v>538.79999999999995</c:v>
                </c:pt>
                <c:pt idx="3087">
                  <c:v>538.9</c:v>
                </c:pt>
                <c:pt idx="3088">
                  <c:v>539.1</c:v>
                </c:pt>
                <c:pt idx="3089">
                  <c:v>539.29999999999995</c:v>
                </c:pt>
                <c:pt idx="3090">
                  <c:v>539.4</c:v>
                </c:pt>
                <c:pt idx="3091">
                  <c:v>539.6</c:v>
                </c:pt>
                <c:pt idx="3092">
                  <c:v>539.79999999999995</c:v>
                </c:pt>
                <c:pt idx="3093">
                  <c:v>539.9</c:v>
                </c:pt>
                <c:pt idx="3094">
                  <c:v>540.1</c:v>
                </c:pt>
                <c:pt idx="3095">
                  <c:v>540.20000000000005</c:v>
                </c:pt>
                <c:pt idx="3096">
                  <c:v>540.4</c:v>
                </c:pt>
                <c:pt idx="3097">
                  <c:v>540.6</c:v>
                </c:pt>
                <c:pt idx="3098">
                  <c:v>540.70000000000005</c:v>
                </c:pt>
                <c:pt idx="3099">
                  <c:v>540.9</c:v>
                </c:pt>
                <c:pt idx="3100">
                  <c:v>541.1</c:v>
                </c:pt>
                <c:pt idx="3101">
                  <c:v>541.20000000000005</c:v>
                </c:pt>
                <c:pt idx="3102">
                  <c:v>541.4</c:v>
                </c:pt>
                <c:pt idx="3103">
                  <c:v>541.5</c:v>
                </c:pt>
                <c:pt idx="3104">
                  <c:v>541.70000000000005</c:v>
                </c:pt>
                <c:pt idx="3105">
                  <c:v>541.9</c:v>
                </c:pt>
                <c:pt idx="3106">
                  <c:v>542</c:v>
                </c:pt>
                <c:pt idx="3107">
                  <c:v>542.20000000000005</c:v>
                </c:pt>
                <c:pt idx="3108">
                  <c:v>542.4</c:v>
                </c:pt>
                <c:pt idx="3109">
                  <c:v>542.5</c:v>
                </c:pt>
                <c:pt idx="3110">
                  <c:v>542.70000000000005</c:v>
                </c:pt>
                <c:pt idx="3111">
                  <c:v>542.9</c:v>
                </c:pt>
                <c:pt idx="3112">
                  <c:v>543.1</c:v>
                </c:pt>
                <c:pt idx="3113">
                  <c:v>543.20000000000005</c:v>
                </c:pt>
                <c:pt idx="3114">
                  <c:v>543.4</c:v>
                </c:pt>
                <c:pt idx="3115">
                  <c:v>543.6</c:v>
                </c:pt>
                <c:pt idx="3116">
                  <c:v>543.70000000000005</c:v>
                </c:pt>
                <c:pt idx="3117">
                  <c:v>543.9</c:v>
                </c:pt>
                <c:pt idx="3118">
                  <c:v>544.1</c:v>
                </c:pt>
                <c:pt idx="3119">
                  <c:v>544.20000000000005</c:v>
                </c:pt>
                <c:pt idx="3120">
                  <c:v>544.4</c:v>
                </c:pt>
                <c:pt idx="3121">
                  <c:v>544.6</c:v>
                </c:pt>
                <c:pt idx="3122">
                  <c:v>544.79999999999995</c:v>
                </c:pt>
                <c:pt idx="3123">
                  <c:v>544.9</c:v>
                </c:pt>
                <c:pt idx="3124">
                  <c:v>545.1</c:v>
                </c:pt>
                <c:pt idx="3125">
                  <c:v>545.29999999999995</c:v>
                </c:pt>
                <c:pt idx="3126">
                  <c:v>545.4</c:v>
                </c:pt>
                <c:pt idx="3127">
                  <c:v>545.6</c:v>
                </c:pt>
                <c:pt idx="3128">
                  <c:v>545.79999999999995</c:v>
                </c:pt>
                <c:pt idx="3129">
                  <c:v>546</c:v>
                </c:pt>
                <c:pt idx="3130">
                  <c:v>546.1</c:v>
                </c:pt>
                <c:pt idx="3131">
                  <c:v>546.29999999999995</c:v>
                </c:pt>
                <c:pt idx="3132">
                  <c:v>546.5</c:v>
                </c:pt>
                <c:pt idx="3133">
                  <c:v>546.6</c:v>
                </c:pt>
                <c:pt idx="3134">
                  <c:v>546.79999999999995</c:v>
                </c:pt>
                <c:pt idx="3135">
                  <c:v>547</c:v>
                </c:pt>
                <c:pt idx="3136">
                  <c:v>547.1</c:v>
                </c:pt>
                <c:pt idx="3137">
                  <c:v>547.29999999999995</c:v>
                </c:pt>
                <c:pt idx="3138">
                  <c:v>547.5</c:v>
                </c:pt>
                <c:pt idx="3139">
                  <c:v>547.6</c:v>
                </c:pt>
                <c:pt idx="3140">
                  <c:v>547.79999999999995</c:v>
                </c:pt>
                <c:pt idx="3141">
                  <c:v>548</c:v>
                </c:pt>
                <c:pt idx="3142">
                  <c:v>548.1</c:v>
                </c:pt>
                <c:pt idx="3143">
                  <c:v>548.29999999999995</c:v>
                </c:pt>
                <c:pt idx="3144">
                  <c:v>548.5</c:v>
                </c:pt>
                <c:pt idx="3145">
                  <c:v>548.6</c:v>
                </c:pt>
                <c:pt idx="3146">
                  <c:v>548.79999999999995</c:v>
                </c:pt>
                <c:pt idx="3147">
                  <c:v>548.9</c:v>
                </c:pt>
                <c:pt idx="3148">
                  <c:v>549.1</c:v>
                </c:pt>
                <c:pt idx="3149">
                  <c:v>549.29999999999995</c:v>
                </c:pt>
                <c:pt idx="3150">
                  <c:v>549.4</c:v>
                </c:pt>
                <c:pt idx="3151">
                  <c:v>549.6</c:v>
                </c:pt>
                <c:pt idx="3152">
                  <c:v>549.70000000000005</c:v>
                </c:pt>
                <c:pt idx="3153">
                  <c:v>549.9</c:v>
                </c:pt>
                <c:pt idx="3154">
                  <c:v>550.1</c:v>
                </c:pt>
                <c:pt idx="3155">
                  <c:v>550.29999999999995</c:v>
                </c:pt>
                <c:pt idx="3156">
                  <c:v>550.4</c:v>
                </c:pt>
                <c:pt idx="3157">
                  <c:v>550.6</c:v>
                </c:pt>
                <c:pt idx="3158">
                  <c:v>550.79999999999995</c:v>
                </c:pt>
                <c:pt idx="3159">
                  <c:v>550.9</c:v>
                </c:pt>
                <c:pt idx="3160">
                  <c:v>551.1</c:v>
                </c:pt>
                <c:pt idx="3161">
                  <c:v>551.29999999999995</c:v>
                </c:pt>
                <c:pt idx="3162">
                  <c:v>551.4</c:v>
                </c:pt>
                <c:pt idx="3163">
                  <c:v>551.6</c:v>
                </c:pt>
                <c:pt idx="3164">
                  <c:v>551.70000000000005</c:v>
                </c:pt>
                <c:pt idx="3165">
                  <c:v>551.9</c:v>
                </c:pt>
                <c:pt idx="3166">
                  <c:v>552.1</c:v>
                </c:pt>
                <c:pt idx="3167">
                  <c:v>552.29999999999995</c:v>
                </c:pt>
                <c:pt idx="3168">
                  <c:v>552.4</c:v>
                </c:pt>
                <c:pt idx="3169">
                  <c:v>552.6</c:v>
                </c:pt>
                <c:pt idx="3170">
                  <c:v>552.79999999999995</c:v>
                </c:pt>
                <c:pt idx="3171">
                  <c:v>552.9</c:v>
                </c:pt>
                <c:pt idx="3172">
                  <c:v>553.1</c:v>
                </c:pt>
                <c:pt idx="3173">
                  <c:v>553.20000000000005</c:v>
                </c:pt>
                <c:pt idx="3174">
                  <c:v>553.4</c:v>
                </c:pt>
                <c:pt idx="3175">
                  <c:v>553.6</c:v>
                </c:pt>
                <c:pt idx="3176">
                  <c:v>553.70000000000005</c:v>
                </c:pt>
                <c:pt idx="3177">
                  <c:v>553.9</c:v>
                </c:pt>
                <c:pt idx="3178">
                  <c:v>554.1</c:v>
                </c:pt>
                <c:pt idx="3179">
                  <c:v>554.29999999999995</c:v>
                </c:pt>
                <c:pt idx="3180">
                  <c:v>554.4</c:v>
                </c:pt>
                <c:pt idx="3181">
                  <c:v>554.6</c:v>
                </c:pt>
                <c:pt idx="3182">
                  <c:v>554.70000000000005</c:v>
                </c:pt>
                <c:pt idx="3183">
                  <c:v>554.9</c:v>
                </c:pt>
                <c:pt idx="3184">
                  <c:v>555.1</c:v>
                </c:pt>
                <c:pt idx="3185">
                  <c:v>555.29999999999995</c:v>
                </c:pt>
                <c:pt idx="3186">
                  <c:v>555.4</c:v>
                </c:pt>
                <c:pt idx="3187">
                  <c:v>555.6</c:v>
                </c:pt>
                <c:pt idx="3188">
                  <c:v>555.70000000000005</c:v>
                </c:pt>
                <c:pt idx="3189">
                  <c:v>555.9</c:v>
                </c:pt>
                <c:pt idx="3190">
                  <c:v>556</c:v>
                </c:pt>
                <c:pt idx="3191">
                  <c:v>556.20000000000005</c:v>
                </c:pt>
                <c:pt idx="3192">
                  <c:v>556.4</c:v>
                </c:pt>
                <c:pt idx="3193">
                  <c:v>556.5</c:v>
                </c:pt>
                <c:pt idx="3194">
                  <c:v>556.70000000000005</c:v>
                </c:pt>
                <c:pt idx="3195">
                  <c:v>556.79999999999995</c:v>
                </c:pt>
                <c:pt idx="3196">
                  <c:v>557</c:v>
                </c:pt>
                <c:pt idx="3197">
                  <c:v>557.20000000000005</c:v>
                </c:pt>
                <c:pt idx="3198">
                  <c:v>557.29999999999995</c:v>
                </c:pt>
                <c:pt idx="3199">
                  <c:v>557.5</c:v>
                </c:pt>
                <c:pt idx="3200">
                  <c:v>557.6</c:v>
                </c:pt>
                <c:pt idx="3201">
                  <c:v>557.79999999999995</c:v>
                </c:pt>
                <c:pt idx="3202">
                  <c:v>558</c:v>
                </c:pt>
                <c:pt idx="3203">
                  <c:v>558.1</c:v>
                </c:pt>
                <c:pt idx="3204">
                  <c:v>558.29999999999995</c:v>
                </c:pt>
                <c:pt idx="3205">
                  <c:v>558.5</c:v>
                </c:pt>
                <c:pt idx="3206">
                  <c:v>558.6</c:v>
                </c:pt>
                <c:pt idx="3207">
                  <c:v>558.79999999999995</c:v>
                </c:pt>
                <c:pt idx="3208">
                  <c:v>558.9</c:v>
                </c:pt>
                <c:pt idx="3209">
                  <c:v>559.1</c:v>
                </c:pt>
                <c:pt idx="3210">
                  <c:v>559.29999999999995</c:v>
                </c:pt>
                <c:pt idx="3211">
                  <c:v>559.4</c:v>
                </c:pt>
                <c:pt idx="3212">
                  <c:v>559.6</c:v>
                </c:pt>
                <c:pt idx="3213">
                  <c:v>559.79999999999995</c:v>
                </c:pt>
                <c:pt idx="3214">
                  <c:v>559.9</c:v>
                </c:pt>
                <c:pt idx="3215">
                  <c:v>560.1</c:v>
                </c:pt>
                <c:pt idx="3216">
                  <c:v>560.29999999999995</c:v>
                </c:pt>
                <c:pt idx="3217">
                  <c:v>560.4</c:v>
                </c:pt>
                <c:pt idx="3218">
                  <c:v>560.6</c:v>
                </c:pt>
                <c:pt idx="3219">
                  <c:v>560.79999999999995</c:v>
                </c:pt>
                <c:pt idx="3220">
                  <c:v>560.9</c:v>
                </c:pt>
                <c:pt idx="3221">
                  <c:v>561.1</c:v>
                </c:pt>
                <c:pt idx="3222">
                  <c:v>561.20000000000005</c:v>
                </c:pt>
                <c:pt idx="3223">
                  <c:v>561.4</c:v>
                </c:pt>
                <c:pt idx="3224">
                  <c:v>561.6</c:v>
                </c:pt>
                <c:pt idx="3225">
                  <c:v>561.70000000000005</c:v>
                </c:pt>
                <c:pt idx="3226">
                  <c:v>561.9</c:v>
                </c:pt>
                <c:pt idx="3227">
                  <c:v>562.1</c:v>
                </c:pt>
                <c:pt idx="3228">
                  <c:v>562.20000000000005</c:v>
                </c:pt>
                <c:pt idx="3229">
                  <c:v>562.4</c:v>
                </c:pt>
                <c:pt idx="3230">
                  <c:v>562.6</c:v>
                </c:pt>
                <c:pt idx="3231">
                  <c:v>562.70000000000005</c:v>
                </c:pt>
                <c:pt idx="3232">
                  <c:v>562.9</c:v>
                </c:pt>
                <c:pt idx="3233">
                  <c:v>563.1</c:v>
                </c:pt>
                <c:pt idx="3234">
                  <c:v>563.29999999999995</c:v>
                </c:pt>
                <c:pt idx="3235">
                  <c:v>563.4</c:v>
                </c:pt>
                <c:pt idx="3236">
                  <c:v>563.6</c:v>
                </c:pt>
                <c:pt idx="3237">
                  <c:v>563.79999999999995</c:v>
                </c:pt>
                <c:pt idx="3238">
                  <c:v>563.9</c:v>
                </c:pt>
                <c:pt idx="3239">
                  <c:v>564.1</c:v>
                </c:pt>
                <c:pt idx="3240">
                  <c:v>564.29999999999995</c:v>
                </c:pt>
                <c:pt idx="3241">
                  <c:v>564.4</c:v>
                </c:pt>
                <c:pt idx="3242">
                  <c:v>564.6</c:v>
                </c:pt>
                <c:pt idx="3243">
                  <c:v>564.79999999999995</c:v>
                </c:pt>
                <c:pt idx="3244">
                  <c:v>565</c:v>
                </c:pt>
                <c:pt idx="3245">
                  <c:v>565.1</c:v>
                </c:pt>
                <c:pt idx="3246">
                  <c:v>565.29999999999995</c:v>
                </c:pt>
                <c:pt idx="3247">
                  <c:v>565.5</c:v>
                </c:pt>
                <c:pt idx="3248">
                  <c:v>565.6</c:v>
                </c:pt>
                <c:pt idx="3249">
                  <c:v>565.79999999999995</c:v>
                </c:pt>
                <c:pt idx="3250">
                  <c:v>566</c:v>
                </c:pt>
                <c:pt idx="3251">
                  <c:v>566.20000000000005</c:v>
                </c:pt>
                <c:pt idx="3252">
                  <c:v>566.29999999999995</c:v>
                </c:pt>
                <c:pt idx="3253">
                  <c:v>566.5</c:v>
                </c:pt>
                <c:pt idx="3254">
                  <c:v>566.70000000000005</c:v>
                </c:pt>
                <c:pt idx="3255">
                  <c:v>566.79999999999995</c:v>
                </c:pt>
                <c:pt idx="3256">
                  <c:v>567</c:v>
                </c:pt>
                <c:pt idx="3257">
                  <c:v>567.20000000000005</c:v>
                </c:pt>
                <c:pt idx="3258">
                  <c:v>567.4</c:v>
                </c:pt>
                <c:pt idx="3259">
                  <c:v>567.5</c:v>
                </c:pt>
                <c:pt idx="3260">
                  <c:v>567.70000000000005</c:v>
                </c:pt>
                <c:pt idx="3261">
                  <c:v>567.79999999999995</c:v>
                </c:pt>
                <c:pt idx="3262">
                  <c:v>568</c:v>
                </c:pt>
                <c:pt idx="3263">
                  <c:v>568.20000000000005</c:v>
                </c:pt>
                <c:pt idx="3264">
                  <c:v>568.4</c:v>
                </c:pt>
                <c:pt idx="3265">
                  <c:v>568.5</c:v>
                </c:pt>
                <c:pt idx="3266">
                  <c:v>568.70000000000005</c:v>
                </c:pt>
                <c:pt idx="3267">
                  <c:v>568.9</c:v>
                </c:pt>
                <c:pt idx="3268">
                  <c:v>569.1</c:v>
                </c:pt>
                <c:pt idx="3269">
                  <c:v>569.29999999999995</c:v>
                </c:pt>
                <c:pt idx="3270">
                  <c:v>569.4</c:v>
                </c:pt>
                <c:pt idx="3271">
                  <c:v>569.6</c:v>
                </c:pt>
                <c:pt idx="3272">
                  <c:v>569.79999999999995</c:v>
                </c:pt>
                <c:pt idx="3273">
                  <c:v>569.9</c:v>
                </c:pt>
                <c:pt idx="3274">
                  <c:v>570.1</c:v>
                </c:pt>
                <c:pt idx="3275">
                  <c:v>570.29999999999995</c:v>
                </c:pt>
                <c:pt idx="3276">
                  <c:v>570.5</c:v>
                </c:pt>
                <c:pt idx="3277">
                  <c:v>570.6</c:v>
                </c:pt>
                <c:pt idx="3278">
                  <c:v>570.79999999999995</c:v>
                </c:pt>
                <c:pt idx="3279">
                  <c:v>571</c:v>
                </c:pt>
                <c:pt idx="3280">
                  <c:v>571.1</c:v>
                </c:pt>
                <c:pt idx="3281">
                  <c:v>571.29999999999995</c:v>
                </c:pt>
                <c:pt idx="3282">
                  <c:v>571.5</c:v>
                </c:pt>
                <c:pt idx="3283">
                  <c:v>571.70000000000005</c:v>
                </c:pt>
                <c:pt idx="3284">
                  <c:v>571.79999999999995</c:v>
                </c:pt>
                <c:pt idx="3285">
                  <c:v>572</c:v>
                </c:pt>
                <c:pt idx="3286">
                  <c:v>572.1</c:v>
                </c:pt>
                <c:pt idx="3287">
                  <c:v>572.29999999999995</c:v>
                </c:pt>
                <c:pt idx="3288">
                  <c:v>572.5</c:v>
                </c:pt>
                <c:pt idx="3289">
                  <c:v>572.70000000000005</c:v>
                </c:pt>
                <c:pt idx="3290">
                  <c:v>572.79999999999995</c:v>
                </c:pt>
                <c:pt idx="3291">
                  <c:v>573</c:v>
                </c:pt>
                <c:pt idx="3292">
                  <c:v>573.20000000000005</c:v>
                </c:pt>
                <c:pt idx="3293">
                  <c:v>573.29999999999995</c:v>
                </c:pt>
                <c:pt idx="3294">
                  <c:v>573.5</c:v>
                </c:pt>
                <c:pt idx="3295">
                  <c:v>573.70000000000005</c:v>
                </c:pt>
                <c:pt idx="3296">
                  <c:v>573.79999999999995</c:v>
                </c:pt>
                <c:pt idx="3297">
                  <c:v>574</c:v>
                </c:pt>
                <c:pt idx="3298">
                  <c:v>574.1</c:v>
                </c:pt>
                <c:pt idx="3299">
                  <c:v>574.29999999999995</c:v>
                </c:pt>
                <c:pt idx="3300">
                  <c:v>574.5</c:v>
                </c:pt>
                <c:pt idx="3301">
                  <c:v>574.6</c:v>
                </c:pt>
                <c:pt idx="3302">
                  <c:v>574.79999999999995</c:v>
                </c:pt>
                <c:pt idx="3303">
                  <c:v>575</c:v>
                </c:pt>
                <c:pt idx="3304">
                  <c:v>575.20000000000005</c:v>
                </c:pt>
                <c:pt idx="3305">
                  <c:v>575.29999999999995</c:v>
                </c:pt>
                <c:pt idx="3306">
                  <c:v>575.5</c:v>
                </c:pt>
                <c:pt idx="3307">
                  <c:v>575.6</c:v>
                </c:pt>
                <c:pt idx="3308">
                  <c:v>575.79999999999995</c:v>
                </c:pt>
                <c:pt idx="3309">
                  <c:v>576</c:v>
                </c:pt>
                <c:pt idx="3310">
                  <c:v>576.1</c:v>
                </c:pt>
                <c:pt idx="3311">
                  <c:v>576.29999999999995</c:v>
                </c:pt>
                <c:pt idx="3312">
                  <c:v>576.5</c:v>
                </c:pt>
                <c:pt idx="3313">
                  <c:v>576.6</c:v>
                </c:pt>
                <c:pt idx="3314">
                  <c:v>576.79999999999995</c:v>
                </c:pt>
                <c:pt idx="3315">
                  <c:v>577</c:v>
                </c:pt>
                <c:pt idx="3316">
                  <c:v>577.1</c:v>
                </c:pt>
                <c:pt idx="3317">
                  <c:v>577.29999999999995</c:v>
                </c:pt>
                <c:pt idx="3318">
                  <c:v>577.5</c:v>
                </c:pt>
                <c:pt idx="3319">
                  <c:v>577.70000000000005</c:v>
                </c:pt>
                <c:pt idx="3320">
                  <c:v>577.79999999999995</c:v>
                </c:pt>
                <c:pt idx="3321">
                  <c:v>578</c:v>
                </c:pt>
                <c:pt idx="3322">
                  <c:v>578.20000000000005</c:v>
                </c:pt>
                <c:pt idx="3323">
                  <c:v>578.29999999999995</c:v>
                </c:pt>
                <c:pt idx="3324">
                  <c:v>578.5</c:v>
                </c:pt>
                <c:pt idx="3325">
                  <c:v>578.6</c:v>
                </c:pt>
                <c:pt idx="3326">
                  <c:v>578.79999999999995</c:v>
                </c:pt>
                <c:pt idx="3327">
                  <c:v>579</c:v>
                </c:pt>
                <c:pt idx="3328">
                  <c:v>579.20000000000005</c:v>
                </c:pt>
                <c:pt idx="3329">
                  <c:v>579.29999999999995</c:v>
                </c:pt>
                <c:pt idx="3330">
                  <c:v>579.5</c:v>
                </c:pt>
                <c:pt idx="3331">
                  <c:v>579.6</c:v>
                </c:pt>
                <c:pt idx="3332">
                  <c:v>579.79999999999995</c:v>
                </c:pt>
                <c:pt idx="3333">
                  <c:v>580</c:v>
                </c:pt>
                <c:pt idx="3334">
                  <c:v>580.20000000000005</c:v>
                </c:pt>
                <c:pt idx="3335">
                  <c:v>580.4</c:v>
                </c:pt>
                <c:pt idx="3336">
                  <c:v>580.5</c:v>
                </c:pt>
                <c:pt idx="3337">
                  <c:v>580.70000000000005</c:v>
                </c:pt>
                <c:pt idx="3338">
                  <c:v>580.9</c:v>
                </c:pt>
                <c:pt idx="3339">
                  <c:v>581</c:v>
                </c:pt>
                <c:pt idx="3340">
                  <c:v>581.20000000000005</c:v>
                </c:pt>
                <c:pt idx="3341">
                  <c:v>581.4</c:v>
                </c:pt>
                <c:pt idx="3342">
                  <c:v>581.6</c:v>
                </c:pt>
                <c:pt idx="3343">
                  <c:v>581.70000000000005</c:v>
                </c:pt>
                <c:pt idx="3344">
                  <c:v>581.9</c:v>
                </c:pt>
                <c:pt idx="3345">
                  <c:v>582</c:v>
                </c:pt>
                <c:pt idx="3346">
                  <c:v>582.20000000000005</c:v>
                </c:pt>
                <c:pt idx="3347">
                  <c:v>582.4</c:v>
                </c:pt>
                <c:pt idx="3348">
                  <c:v>582.5</c:v>
                </c:pt>
                <c:pt idx="3349">
                  <c:v>582.70000000000005</c:v>
                </c:pt>
                <c:pt idx="3350">
                  <c:v>582.9</c:v>
                </c:pt>
                <c:pt idx="3351">
                  <c:v>583.1</c:v>
                </c:pt>
                <c:pt idx="3352">
                  <c:v>583.20000000000005</c:v>
                </c:pt>
                <c:pt idx="3353">
                  <c:v>583.4</c:v>
                </c:pt>
                <c:pt idx="3354">
                  <c:v>583.6</c:v>
                </c:pt>
                <c:pt idx="3355">
                  <c:v>583.79999999999995</c:v>
                </c:pt>
                <c:pt idx="3356">
                  <c:v>583.9</c:v>
                </c:pt>
                <c:pt idx="3357">
                  <c:v>584.1</c:v>
                </c:pt>
                <c:pt idx="3358">
                  <c:v>584.20000000000005</c:v>
                </c:pt>
                <c:pt idx="3359">
                  <c:v>584.4</c:v>
                </c:pt>
                <c:pt idx="3360">
                  <c:v>584.6</c:v>
                </c:pt>
                <c:pt idx="3361">
                  <c:v>584.70000000000005</c:v>
                </c:pt>
                <c:pt idx="3362">
                  <c:v>584.9</c:v>
                </c:pt>
                <c:pt idx="3363">
                  <c:v>585.1</c:v>
                </c:pt>
                <c:pt idx="3364">
                  <c:v>585.29999999999995</c:v>
                </c:pt>
                <c:pt idx="3365">
                  <c:v>585.4</c:v>
                </c:pt>
                <c:pt idx="3366">
                  <c:v>585.6</c:v>
                </c:pt>
                <c:pt idx="3367">
                  <c:v>585.79999999999995</c:v>
                </c:pt>
                <c:pt idx="3368">
                  <c:v>585.9</c:v>
                </c:pt>
                <c:pt idx="3369">
                  <c:v>586.1</c:v>
                </c:pt>
                <c:pt idx="3370">
                  <c:v>586.29999999999995</c:v>
                </c:pt>
                <c:pt idx="3371">
                  <c:v>586.5</c:v>
                </c:pt>
                <c:pt idx="3372">
                  <c:v>586.6</c:v>
                </c:pt>
                <c:pt idx="3373">
                  <c:v>586.79999999999995</c:v>
                </c:pt>
                <c:pt idx="3374">
                  <c:v>587</c:v>
                </c:pt>
                <c:pt idx="3375">
                  <c:v>587.1</c:v>
                </c:pt>
                <c:pt idx="3376">
                  <c:v>587.29999999999995</c:v>
                </c:pt>
                <c:pt idx="3377">
                  <c:v>587.5</c:v>
                </c:pt>
                <c:pt idx="3378">
                  <c:v>587.6</c:v>
                </c:pt>
                <c:pt idx="3379">
                  <c:v>587.79999999999995</c:v>
                </c:pt>
                <c:pt idx="3380">
                  <c:v>588</c:v>
                </c:pt>
                <c:pt idx="3381">
                  <c:v>588.1</c:v>
                </c:pt>
                <c:pt idx="3382">
                  <c:v>588.29999999999995</c:v>
                </c:pt>
                <c:pt idx="3383">
                  <c:v>588.5</c:v>
                </c:pt>
                <c:pt idx="3384">
                  <c:v>588.70000000000005</c:v>
                </c:pt>
                <c:pt idx="3385">
                  <c:v>588.79999999999995</c:v>
                </c:pt>
                <c:pt idx="3386">
                  <c:v>589</c:v>
                </c:pt>
                <c:pt idx="3387">
                  <c:v>589.20000000000005</c:v>
                </c:pt>
                <c:pt idx="3388">
                  <c:v>589.4</c:v>
                </c:pt>
                <c:pt idx="3389">
                  <c:v>589.5</c:v>
                </c:pt>
                <c:pt idx="3390">
                  <c:v>589.70000000000005</c:v>
                </c:pt>
                <c:pt idx="3391">
                  <c:v>589.9</c:v>
                </c:pt>
                <c:pt idx="3392">
                  <c:v>590</c:v>
                </c:pt>
                <c:pt idx="3393">
                  <c:v>590.20000000000005</c:v>
                </c:pt>
                <c:pt idx="3394">
                  <c:v>590.29999999999995</c:v>
                </c:pt>
                <c:pt idx="3395">
                  <c:v>590.5</c:v>
                </c:pt>
                <c:pt idx="3396">
                  <c:v>590.70000000000005</c:v>
                </c:pt>
                <c:pt idx="3397">
                  <c:v>590.79999999999995</c:v>
                </c:pt>
                <c:pt idx="3398">
                  <c:v>591</c:v>
                </c:pt>
                <c:pt idx="3399">
                  <c:v>591.20000000000005</c:v>
                </c:pt>
                <c:pt idx="3400">
                  <c:v>591.4</c:v>
                </c:pt>
                <c:pt idx="3401">
                  <c:v>591.5</c:v>
                </c:pt>
                <c:pt idx="3402">
                  <c:v>591.70000000000005</c:v>
                </c:pt>
                <c:pt idx="3403">
                  <c:v>591.9</c:v>
                </c:pt>
                <c:pt idx="3404">
                  <c:v>592</c:v>
                </c:pt>
                <c:pt idx="3405">
                  <c:v>592.20000000000005</c:v>
                </c:pt>
                <c:pt idx="3406">
                  <c:v>592.29999999999995</c:v>
                </c:pt>
                <c:pt idx="3407">
                  <c:v>592.5</c:v>
                </c:pt>
                <c:pt idx="3408">
                  <c:v>592.70000000000005</c:v>
                </c:pt>
                <c:pt idx="3409">
                  <c:v>592.9</c:v>
                </c:pt>
                <c:pt idx="3410">
                  <c:v>593</c:v>
                </c:pt>
                <c:pt idx="3411">
                  <c:v>593.20000000000005</c:v>
                </c:pt>
                <c:pt idx="3412">
                  <c:v>593.4</c:v>
                </c:pt>
                <c:pt idx="3413">
                  <c:v>593.5</c:v>
                </c:pt>
                <c:pt idx="3414">
                  <c:v>593.70000000000005</c:v>
                </c:pt>
                <c:pt idx="3415">
                  <c:v>593.79999999999995</c:v>
                </c:pt>
                <c:pt idx="3416">
                  <c:v>594</c:v>
                </c:pt>
                <c:pt idx="3417">
                  <c:v>594.20000000000005</c:v>
                </c:pt>
                <c:pt idx="3418">
                  <c:v>594.29999999999995</c:v>
                </c:pt>
                <c:pt idx="3419">
                  <c:v>594.5</c:v>
                </c:pt>
                <c:pt idx="3420">
                  <c:v>594.6</c:v>
                </c:pt>
                <c:pt idx="3421">
                  <c:v>594.79999999999995</c:v>
                </c:pt>
                <c:pt idx="3422">
                  <c:v>595</c:v>
                </c:pt>
                <c:pt idx="3423">
                  <c:v>595.20000000000005</c:v>
                </c:pt>
                <c:pt idx="3424">
                  <c:v>595.29999999999995</c:v>
                </c:pt>
                <c:pt idx="3425">
                  <c:v>595.5</c:v>
                </c:pt>
                <c:pt idx="3426">
                  <c:v>595.6</c:v>
                </c:pt>
                <c:pt idx="3427">
                  <c:v>595.79999999999995</c:v>
                </c:pt>
                <c:pt idx="3428">
                  <c:v>596</c:v>
                </c:pt>
                <c:pt idx="3429">
                  <c:v>596.1</c:v>
                </c:pt>
                <c:pt idx="3430">
                  <c:v>596.29999999999995</c:v>
                </c:pt>
                <c:pt idx="3431">
                  <c:v>596.5</c:v>
                </c:pt>
                <c:pt idx="3432">
                  <c:v>596.6</c:v>
                </c:pt>
                <c:pt idx="3433">
                  <c:v>596.79999999999995</c:v>
                </c:pt>
                <c:pt idx="3434">
                  <c:v>597</c:v>
                </c:pt>
                <c:pt idx="3435">
                  <c:v>597.1</c:v>
                </c:pt>
                <c:pt idx="3436">
                  <c:v>597.29999999999995</c:v>
                </c:pt>
                <c:pt idx="3437">
                  <c:v>597.5</c:v>
                </c:pt>
                <c:pt idx="3438">
                  <c:v>597.70000000000005</c:v>
                </c:pt>
                <c:pt idx="3439">
                  <c:v>597.9</c:v>
                </c:pt>
                <c:pt idx="3440">
                  <c:v>598</c:v>
                </c:pt>
                <c:pt idx="3441">
                  <c:v>598.20000000000005</c:v>
                </c:pt>
                <c:pt idx="3442">
                  <c:v>598.4</c:v>
                </c:pt>
                <c:pt idx="3443">
                  <c:v>598.5</c:v>
                </c:pt>
                <c:pt idx="3444">
                  <c:v>598.70000000000005</c:v>
                </c:pt>
                <c:pt idx="3445">
                  <c:v>598.9</c:v>
                </c:pt>
                <c:pt idx="3446">
                  <c:v>599.1</c:v>
                </c:pt>
                <c:pt idx="3447">
                  <c:v>599.29999999999995</c:v>
                </c:pt>
                <c:pt idx="3448">
                  <c:v>599.4</c:v>
                </c:pt>
                <c:pt idx="3449">
                  <c:v>599.6</c:v>
                </c:pt>
                <c:pt idx="3450">
                  <c:v>599.79999999999995</c:v>
                </c:pt>
                <c:pt idx="3451">
                  <c:v>599.9</c:v>
                </c:pt>
                <c:pt idx="3452">
                  <c:v>600.1</c:v>
                </c:pt>
                <c:pt idx="3453">
                  <c:v>600.20000000000005</c:v>
                </c:pt>
                <c:pt idx="3454">
                  <c:v>600.4</c:v>
                </c:pt>
                <c:pt idx="3455">
                  <c:v>600.6</c:v>
                </c:pt>
                <c:pt idx="3456">
                  <c:v>600.79999999999995</c:v>
                </c:pt>
                <c:pt idx="3457">
                  <c:v>600.9</c:v>
                </c:pt>
                <c:pt idx="3458">
                  <c:v>601.1</c:v>
                </c:pt>
                <c:pt idx="3459">
                  <c:v>601.29999999999995</c:v>
                </c:pt>
                <c:pt idx="3460">
                  <c:v>601.5</c:v>
                </c:pt>
                <c:pt idx="3461">
                  <c:v>601.6</c:v>
                </c:pt>
                <c:pt idx="3462">
                  <c:v>601.79999999999995</c:v>
                </c:pt>
                <c:pt idx="3463">
                  <c:v>602</c:v>
                </c:pt>
                <c:pt idx="3464">
                  <c:v>602.1</c:v>
                </c:pt>
                <c:pt idx="3465">
                  <c:v>602.29999999999995</c:v>
                </c:pt>
                <c:pt idx="3466">
                  <c:v>602.5</c:v>
                </c:pt>
                <c:pt idx="3467">
                  <c:v>602.6</c:v>
                </c:pt>
                <c:pt idx="3468">
                  <c:v>602.79999999999995</c:v>
                </c:pt>
                <c:pt idx="3469">
                  <c:v>603</c:v>
                </c:pt>
                <c:pt idx="3470">
                  <c:v>603.1</c:v>
                </c:pt>
                <c:pt idx="3471">
                  <c:v>603.29999999999995</c:v>
                </c:pt>
                <c:pt idx="3472">
                  <c:v>603.5</c:v>
                </c:pt>
                <c:pt idx="3473">
                  <c:v>603.6</c:v>
                </c:pt>
                <c:pt idx="3474">
                  <c:v>603.79999999999995</c:v>
                </c:pt>
                <c:pt idx="3475">
                  <c:v>604</c:v>
                </c:pt>
                <c:pt idx="3476">
                  <c:v>604.1</c:v>
                </c:pt>
                <c:pt idx="3477">
                  <c:v>604.29999999999995</c:v>
                </c:pt>
                <c:pt idx="3478">
                  <c:v>604.5</c:v>
                </c:pt>
                <c:pt idx="3479">
                  <c:v>604.70000000000005</c:v>
                </c:pt>
                <c:pt idx="3480">
                  <c:v>604.79999999999995</c:v>
                </c:pt>
                <c:pt idx="3481">
                  <c:v>605</c:v>
                </c:pt>
                <c:pt idx="3482">
                  <c:v>605.1</c:v>
                </c:pt>
                <c:pt idx="3483">
                  <c:v>605.29999999999995</c:v>
                </c:pt>
                <c:pt idx="3484">
                  <c:v>605.5</c:v>
                </c:pt>
                <c:pt idx="3485">
                  <c:v>605.6</c:v>
                </c:pt>
                <c:pt idx="3486">
                  <c:v>605.79999999999995</c:v>
                </c:pt>
                <c:pt idx="3487">
                  <c:v>606</c:v>
                </c:pt>
                <c:pt idx="3488">
                  <c:v>606.20000000000005</c:v>
                </c:pt>
                <c:pt idx="3489">
                  <c:v>606.4</c:v>
                </c:pt>
                <c:pt idx="3490">
                  <c:v>606.5</c:v>
                </c:pt>
                <c:pt idx="3491">
                  <c:v>606.70000000000005</c:v>
                </c:pt>
                <c:pt idx="3492">
                  <c:v>606.9</c:v>
                </c:pt>
                <c:pt idx="3493">
                  <c:v>607</c:v>
                </c:pt>
                <c:pt idx="3494">
                  <c:v>607.20000000000005</c:v>
                </c:pt>
                <c:pt idx="3495">
                  <c:v>607.4</c:v>
                </c:pt>
                <c:pt idx="3496">
                  <c:v>607.6</c:v>
                </c:pt>
                <c:pt idx="3497">
                  <c:v>607.79999999999995</c:v>
                </c:pt>
                <c:pt idx="3498">
                  <c:v>607.9</c:v>
                </c:pt>
                <c:pt idx="3499">
                  <c:v>608.1</c:v>
                </c:pt>
                <c:pt idx="3500">
                  <c:v>608.29999999999995</c:v>
                </c:pt>
                <c:pt idx="3501">
                  <c:v>608.5</c:v>
                </c:pt>
                <c:pt idx="3502">
                  <c:v>608.6</c:v>
                </c:pt>
                <c:pt idx="3503">
                  <c:v>608.79999999999995</c:v>
                </c:pt>
                <c:pt idx="3504">
                  <c:v>609</c:v>
                </c:pt>
                <c:pt idx="3505">
                  <c:v>609.1</c:v>
                </c:pt>
                <c:pt idx="3506">
                  <c:v>609.29999999999995</c:v>
                </c:pt>
                <c:pt idx="3507">
                  <c:v>609.5</c:v>
                </c:pt>
                <c:pt idx="3508">
                  <c:v>609.6</c:v>
                </c:pt>
                <c:pt idx="3509">
                  <c:v>609.79999999999995</c:v>
                </c:pt>
                <c:pt idx="3510">
                  <c:v>609.9</c:v>
                </c:pt>
                <c:pt idx="3511">
                  <c:v>610.1</c:v>
                </c:pt>
                <c:pt idx="3512">
                  <c:v>610.29999999999995</c:v>
                </c:pt>
                <c:pt idx="3513">
                  <c:v>610.4</c:v>
                </c:pt>
                <c:pt idx="3514">
                  <c:v>610.6</c:v>
                </c:pt>
                <c:pt idx="3515">
                  <c:v>610.70000000000005</c:v>
                </c:pt>
                <c:pt idx="3516">
                  <c:v>610.9</c:v>
                </c:pt>
                <c:pt idx="3517">
                  <c:v>611.1</c:v>
                </c:pt>
                <c:pt idx="3518">
                  <c:v>611.20000000000005</c:v>
                </c:pt>
                <c:pt idx="3519">
                  <c:v>611.4</c:v>
                </c:pt>
                <c:pt idx="3520">
                  <c:v>611.6</c:v>
                </c:pt>
                <c:pt idx="3521">
                  <c:v>611.70000000000005</c:v>
                </c:pt>
                <c:pt idx="3522">
                  <c:v>611.9</c:v>
                </c:pt>
                <c:pt idx="3523">
                  <c:v>612</c:v>
                </c:pt>
                <c:pt idx="3524">
                  <c:v>612.20000000000005</c:v>
                </c:pt>
                <c:pt idx="3525">
                  <c:v>612.4</c:v>
                </c:pt>
                <c:pt idx="3526">
                  <c:v>612.6</c:v>
                </c:pt>
                <c:pt idx="3527">
                  <c:v>612.70000000000005</c:v>
                </c:pt>
                <c:pt idx="3528">
                  <c:v>612.9</c:v>
                </c:pt>
                <c:pt idx="3529">
                  <c:v>613.1</c:v>
                </c:pt>
                <c:pt idx="3530">
                  <c:v>613.20000000000005</c:v>
                </c:pt>
                <c:pt idx="3531">
                  <c:v>613.4</c:v>
                </c:pt>
                <c:pt idx="3532">
                  <c:v>613.6</c:v>
                </c:pt>
                <c:pt idx="3533">
                  <c:v>613.70000000000005</c:v>
                </c:pt>
                <c:pt idx="3534">
                  <c:v>613.9</c:v>
                </c:pt>
                <c:pt idx="3535">
                  <c:v>614.1</c:v>
                </c:pt>
                <c:pt idx="3536">
                  <c:v>614.29999999999995</c:v>
                </c:pt>
                <c:pt idx="3537">
                  <c:v>614.4</c:v>
                </c:pt>
                <c:pt idx="3538">
                  <c:v>614.6</c:v>
                </c:pt>
                <c:pt idx="3539">
                  <c:v>614.79999999999995</c:v>
                </c:pt>
                <c:pt idx="3540">
                  <c:v>615</c:v>
                </c:pt>
                <c:pt idx="3541">
                  <c:v>615.1</c:v>
                </c:pt>
                <c:pt idx="3542">
                  <c:v>615.29999999999995</c:v>
                </c:pt>
                <c:pt idx="3543">
                  <c:v>615.4</c:v>
                </c:pt>
                <c:pt idx="3544">
                  <c:v>615.6</c:v>
                </c:pt>
                <c:pt idx="3545">
                  <c:v>615.79999999999995</c:v>
                </c:pt>
                <c:pt idx="3546">
                  <c:v>615.9</c:v>
                </c:pt>
                <c:pt idx="3547">
                  <c:v>616.1</c:v>
                </c:pt>
                <c:pt idx="3548">
                  <c:v>616.29999999999995</c:v>
                </c:pt>
                <c:pt idx="3549">
                  <c:v>616.4</c:v>
                </c:pt>
                <c:pt idx="3550">
                  <c:v>616.6</c:v>
                </c:pt>
                <c:pt idx="3551">
                  <c:v>616.79999999999995</c:v>
                </c:pt>
                <c:pt idx="3552">
                  <c:v>616.9</c:v>
                </c:pt>
                <c:pt idx="3553">
                  <c:v>617.1</c:v>
                </c:pt>
                <c:pt idx="3554">
                  <c:v>617.29999999999995</c:v>
                </c:pt>
                <c:pt idx="3555">
                  <c:v>617.4</c:v>
                </c:pt>
                <c:pt idx="3556">
                  <c:v>617.6</c:v>
                </c:pt>
                <c:pt idx="3557">
                  <c:v>617.79999999999995</c:v>
                </c:pt>
                <c:pt idx="3558">
                  <c:v>617.9</c:v>
                </c:pt>
                <c:pt idx="3559">
                  <c:v>618.1</c:v>
                </c:pt>
                <c:pt idx="3560">
                  <c:v>618.29999999999995</c:v>
                </c:pt>
                <c:pt idx="3561">
                  <c:v>618.4</c:v>
                </c:pt>
                <c:pt idx="3562">
                  <c:v>618.6</c:v>
                </c:pt>
                <c:pt idx="3563">
                  <c:v>618.79999999999995</c:v>
                </c:pt>
                <c:pt idx="3564">
                  <c:v>618.9</c:v>
                </c:pt>
                <c:pt idx="3565">
                  <c:v>619.1</c:v>
                </c:pt>
                <c:pt idx="3566">
                  <c:v>619.29999999999995</c:v>
                </c:pt>
                <c:pt idx="3567">
                  <c:v>619.5</c:v>
                </c:pt>
                <c:pt idx="3568">
                  <c:v>619.6</c:v>
                </c:pt>
                <c:pt idx="3569">
                  <c:v>619.79999999999995</c:v>
                </c:pt>
                <c:pt idx="3570">
                  <c:v>620</c:v>
                </c:pt>
                <c:pt idx="3571">
                  <c:v>620.1</c:v>
                </c:pt>
                <c:pt idx="3572">
                  <c:v>620.29999999999995</c:v>
                </c:pt>
                <c:pt idx="3573">
                  <c:v>620.5</c:v>
                </c:pt>
                <c:pt idx="3574">
                  <c:v>620.6</c:v>
                </c:pt>
                <c:pt idx="3575">
                  <c:v>620.79999999999995</c:v>
                </c:pt>
                <c:pt idx="3576">
                  <c:v>621</c:v>
                </c:pt>
                <c:pt idx="3577">
                  <c:v>621.20000000000005</c:v>
                </c:pt>
                <c:pt idx="3578">
                  <c:v>621.29999999999995</c:v>
                </c:pt>
                <c:pt idx="3579">
                  <c:v>621.5</c:v>
                </c:pt>
                <c:pt idx="3580">
                  <c:v>621.6</c:v>
                </c:pt>
                <c:pt idx="3581">
                  <c:v>621.79999999999995</c:v>
                </c:pt>
                <c:pt idx="3582">
                  <c:v>622</c:v>
                </c:pt>
                <c:pt idx="3583">
                  <c:v>622.1</c:v>
                </c:pt>
                <c:pt idx="3584">
                  <c:v>622.29999999999995</c:v>
                </c:pt>
                <c:pt idx="3585">
                  <c:v>622.5</c:v>
                </c:pt>
                <c:pt idx="3586">
                  <c:v>622.6</c:v>
                </c:pt>
                <c:pt idx="3587">
                  <c:v>622.79999999999995</c:v>
                </c:pt>
                <c:pt idx="3588">
                  <c:v>623</c:v>
                </c:pt>
                <c:pt idx="3589">
                  <c:v>623.20000000000005</c:v>
                </c:pt>
                <c:pt idx="3590">
                  <c:v>623.29999999999995</c:v>
                </c:pt>
                <c:pt idx="3591">
                  <c:v>623.5</c:v>
                </c:pt>
                <c:pt idx="3592">
                  <c:v>623.70000000000005</c:v>
                </c:pt>
                <c:pt idx="3593">
                  <c:v>623.79999999999995</c:v>
                </c:pt>
                <c:pt idx="3594">
                  <c:v>624</c:v>
                </c:pt>
                <c:pt idx="3595">
                  <c:v>624.20000000000005</c:v>
                </c:pt>
                <c:pt idx="3596">
                  <c:v>624.29999999999995</c:v>
                </c:pt>
                <c:pt idx="3597">
                  <c:v>624.5</c:v>
                </c:pt>
                <c:pt idx="3598">
                  <c:v>624.70000000000005</c:v>
                </c:pt>
                <c:pt idx="3599">
                  <c:v>624.9</c:v>
                </c:pt>
                <c:pt idx="3600">
                  <c:v>625</c:v>
                </c:pt>
                <c:pt idx="3601">
                  <c:v>625.20000000000005</c:v>
                </c:pt>
                <c:pt idx="3602">
                  <c:v>625.29999999999995</c:v>
                </c:pt>
                <c:pt idx="3603">
                  <c:v>625.5</c:v>
                </c:pt>
                <c:pt idx="3604">
                  <c:v>625.6</c:v>
                </c:pt>
                <c:pt idx="3605">
                  <c:v>625.79999999999995</c:v>
                </c:pt>
                <c:pt idx="3606">
                  <c:v>626</c:v>
                </c:pt>
                <c:pt idx="3607">
                  <c:v>626.20000000000005</c:v>
                </c:pt>
                <c:pt idx="3608">
                  <c:v>626.29999999999995</c:v>
                </c:pt>
                <c:pt idx="3609">
                  <c:v>626.5</c:v>
                </c:pt>
                <c:pt idx="3610">
                  <c:v>626.70000000000005</c:v>
                </c:pt>
                <c:pt idx="3611">
                  <c:v>626.79999999999995</c:v>
                </c:pt>
                <c:pt idx="3612">
                  <c:v>627</c:v>
                </c:pt>
                <c:pt idx="3613">
                  <c:v>627.20000000000005</c:v>
                </c:pt>
                <c:pt idx="3614">
                  <c:v>627.29999999999995</c:v>
                </c:pt>
                <c:pt idx="3615">
                  <c:v>627.5</c:v>
                </c:pt>
                <c:pt idx="3616">
                  <c:v>627.70000000000005</c:v>
                </c:pt>
                <c:pt idx="3617">
                  <c:v>627.79999999999995</c:v>
                </c:pt>
                <c:pt idx="3618">
                  <c:v>628</c:v>
                </c:pt>
                <c:pt idx="3619">
                  <c:v>628.20000000000005</c:v>
                </c:pt>
                <c:pt idx="3620">
                  <c:v>628.29999999999995</c:v>
                </c:pt>
                <c:pt idx="3621">
                  <c:v>628.5</c:v>
                </c:pt>
                <c:pt idx="3622">
                  <c:v>628.70000000000005</c:v>
                </c:pt>
                <c:pt idx="3623">
                  <c:v>628.79999999999995</c:v>
                </c:pt>
                <c:pt idx="3624">
                  <c:v>629</c:v>
                </c:pt>
                <c:pt idx="3625">
                  <c:v>629.20000000000005</c:v>
                </c:pt>
                <c:pt idx="3626">
                  <c:v>629.4</c:v>
                </c:pt>
                <c:pt idx="3627">
                  <c:v>629.5</c:v>
                </c:pt>
                <c:pt idx="3628">
                  <c:v>629.70000000000005</c:v>
                </c:pt>
                <c:pt idx="3629">
                  <c:v>629.9</c:v>
                </c:pt>
                <c:pt idx="3630">
                  <c:v>630.1</c:v>
                </c:pt>
                <c:pt idx="3631">
                  <c:v>630.20000000000005</c:v>
                </c:pt>
                <c:pt idx="3632">
                  <c:v>630.4</c:v>
                </c:pt>
                <c:pt idx="3633">
                  <c:v>630.5</c:v>
                </c:pt>
                <c:pt idx="3634">
                  <c:v>630.70000000000005</c:v>
                </c:pt>
                <c:pt idx="3635">
                  <c:v>630.9</c:v>
                </c:pt>
                <c:pt idx="3636">
                  <c:v>631.1</c:v>
                </c:pt>
                <c:pt idx="3637">
                  <c:v>631.20000000000005</c:v>
                </c:pt>
                <c:pt idx="3638">
                  <c:v>631.4</c:v>
                </c:pt>
                <c:pt idx="3639">
                  <c:v>631.5</c:v>
                </c:pt>
                <c:pt idx="3640">
                  <c:v>631.70000000000005</c:v>
                </c:pt>
                <c:pt idx="3641">
                  <c:v>631.9</c:v>
                </c:pt>
                <c:pt idx="3642">
                  <c:v>632.1</c:v>
                </c:pt>
                <c:pt idx="3643">
                  <c:v>632.20000000000005</c:v>
                </c:pt>
                <c:pt idx="3644">
                  <c:v>632.4</c:v>
                </c:pt>
                <c:pt idx="3645">
                  <c:v>632.5</c:v>
                </c:pt>
                <c:pt idx="3646">
                  <c:v>632.70000000000005</c:v>
                </c:pt>
                <c:pt idx="3647">
                  <c:v>632.9</c:v>
                </c:pt>
                <c:pt idx="3648">
                  <c:v>633.1</c:v>
                </c:pt>
                <c:pt idx="3649">
                  <c:v>633.20000000000005</c:v>
                </c:pt>
                <c:pt idx="3650">
                  <c:v>633.4</c:v>
                </c:pt>
                <c:pt idx="3651">
                  <c:v>633.5</c:v>
                </c:pt>
                <c:pt idx="3652">
                  <c:v>633.70000000000005</c:v>
                </c:pt>
                <c:pt idx="3653">
                  <c:v>633.79999999999995</c:v>
                </c:pt>
                <c:pt idx="3654">
                  <c:v>634</c:v>
                </c:pt>
                <c:pt idx="3655">
                  <c:v>634.20000000000005</c:v>
                </c:pt>
                <c:pt idx="3656">
                  <c:v>634.29999999999995</c:v>
                </c:pt>
                <c:pt idx="3657">
                  <c:v>634.5</c:v>
                </c:pt>
                <c:pt idx="3658">
                  <c:v>634.70000000000005</c:v>
                </c:pt>
                <c:pt idx="3659">
                  <c:v>634.79999999999995</c:v>
                </c:pt>
                <c:pt idx="3660">
                  <c:v>635</c:v>
                </c:pt>
                <c:pt idx="3661">
                  <c:v>635.1</c:v>
                </c:pt>
                <c:pt idx="3662">
                  <c:v>635.29999999999995</c:v>
                </c:pt>
                <c:pt idx="3663">
                  <c:v>635.5</c:v>
                </c:pt>
                <c:pt idx="3664">
                  <c:v>635.70000000000005</c:v>
                </c:pt>
                <c:pt idx="3665">
                  <c:v>635.79999999999995</c:v>
                </c:pt>
                <c:pt idx="3666">
                  <c:v>636</c:v>
                </c:pt>
                <c:pt idx="3667">
                  <c:v>636.1</c:v>
                </c:pt>
                <c:pt idx="3668">
                  <c:v>636.29999999999995</c:v>
                </c:pt>
                <c:pt idx="3669">
                  <c:v>636.5</c:v>
                </c:pt>
                <c:pt idx="3670">
                  <c:v>636.70000000000005</c:v>
                </c:pt>
                <c:pt idx="3671">
                  <c:v>636.79999999999995</c:v>
                </c:pt>
                <c:pt idx="3672">
                  <c:v>637</c:v>
                </c:pt>
                <c:pt idx="3673">
                  <c:v>637.1</c:v>
                </c:pt>
                <c:pt idx="3674">
                  <c:v>637.29999999999995</c:v>
                </c:pt>
                <c:pt idx="3675">
                  <c:v>637.5</c:v>
                </c:pt>
                <c:pt idx="3676">
                  <c:v>637.6</c:v>
                </c:pt>
                <c:pt idx="3677">
                  <c:v>637.79999999999995</c:v>
                </c:pt>
                <c:pt idx="3678">
                  <c:v>638</c:v>
                </c:pt>
                <c:pt idx="3679">
                  <c:v>638.1</c:v>
                </c:pt>
                <c:pt idx="3680">
                  <c:v>638.29999999999995</c:v>
                </c:pt>
                <c:pt idx="3681">
                  <c:v>638.5</c:v>
                </c:pt>
                <c:pt idx="3682">
                  <c:v>638.6</c:v>
                </c:pt>
                <c:pt idx="3683">
                  <c:v>638.79999999999995</c:v>
                </c:pt>
                <c:pt idx="3684">
                  <c:v>639</c:v>
                </c:pt>
                <c:pt idx="3685">
                  <c:v>639.1</c:v>
                </c:pt>
                <c:pt idx="3686">
                  <c:v>639.29999999999995</c:v>
                </c:pt>
                <c:pt idx="3687">
                  <c:v>639.5</c:v>
                </c:pt>
                <c:pt idx="3688">
                  <c:v>639.6</c:v>
                </c:pt>
                <c:pt idx="3689">
                  <c:v>639.79999999999995</c:v>
                </c:pt>
                <c:pt idx="3690">
                  <c:v>640</c:v>
                </c:pt>
                <c:pt idx="3691">
                  <c:v>640.20000000000005</c:v>
                </c:pt>
                <c:pt idx="3692">
                  <c:v>640.29999999999995</c:v>
                </c:pt>
                <c:pt idx="3693">
                  <c:v>640.5</c:v>
                </c:pt>
                <c:pt idx="3694">
                  <c:v>640.70000000000005</c:v>
                </c:pt>
                <c:pt idx="3695">
                  <c:v>640.79999999999995</c:v>
                </c:pt>
                <c:pt idx="3696">
                  <c:v>641</c:v>
                </c:pt>
                <c:pt idx="3697">
                  <c:v>641.20000000000005</c:v>
                </c:pt>
                <c:pt idx="3698">
                  <c:v>641.4</c:v>
                </c:pt>
                <c:pt idx="3699">
                  <c:v>641.5</c:v>
                </c:pt>
                <c:pt idx="3700">
                  <c:v>641.70000000000005</c:v>
                </c:pt>
                <c:pt idx="3701">
                  <c:v>641.9</c:v>
                </c:pt>
                <c:pt idx="3702">
                  <c:v>642</c:v>
                </c:pt>
                <c:pt idx="3703">
                  <c:v>642.20000000000005</c:v>
                </c:pt>
                <c:pt idx="3704">
                  <c:v>642.4</c:v>
                </c:pt>
                <c:pt idx="3705">
                  <c:v>642.5</c:v>
                </c:pt>
                <c:pt idx="3706">
                  <c:v>642.70000000000005</c:v>
                </c:pt>
                <c:pt idx="3707">
                  <c:v>642.9</c:v>
                </c:pt>
                <c:pt idx="3708">
                  <c:v>643</c:v>
                </c:pt>
                <c:pt idx="3709">
                  <c:v>643.20000000000005</c:v>
                </c:pt>
                <c:pt idx="3710">
                  <c:v>643.4</c:v>
                </c:pt>
                <c:pt idx="3711">
                  <c:v>643.5</c:v>
                </c:pt>
                <c:pt idx="3712">
                  <c:v>643.70000000000005</c:v>
                </c:pt>
                <c:pt idx="3713">
                  <c:v>643.9</c:v>
                </c:pt>
                <c:pt idx="3714">
                  <c:v>644</c:v>
                </c:pt>
                <c:pt idx="3715">
                  <c:v>644.20000000000005</c:v>
                </c:pt>
                <c:pt idx="3716">
                  <c:v>644.4</c:v>
                </c:pt>
                <c:pt idx="3717">
                  <c:v>644.5</c:v>
                </c:pt>
                <c:pt idx="3718">
                  <c:v>644.70000000000005</c:v>
                </c:pt>
                <c:pt idx="3719">
                  <c:v>644.79999999999995</c:v>
                </c:pt>
                <c:pt idx="3720">
                  <c:v>645</c:v>
                </c:pt>
                <c:pt idx="3721">
                  <c:v>645.20000000000005</c:v>
                </c:pt>
                <c:pt idx="3722">
                  <c:v>645.4</c:v>
                </c:pt>
                <c:pt idx="3723">
                  <c:v>645.5</c:v>
                </c:pt>
                <c:pt idx="3724">
                  <c:v>645.70000000000005</c:v>
                </c:pt>
                <c:pt idx="3725">
                  <c:v>645.9</c:v>
                </c:pt>
                <c:pt idx="3726">
                  <c:v>646</c:v>
                </c:pt>
                <c:pt idx="3727">
                  <c:v>646.20000000000005</c:v>
                </c:pt>
                <c:pt idx="3728">
                  <c:v>646.4</c:v>
                </c:pt>
                <c:pt idx="3729">
                  <c:v>646.6</c:v>
                </c:pt>
                <c:pt idx="3730">
                  <c:v>646.70000000000005</c:v>
                </c:pt>
                <c:pt idx="3731">
                  <c:v>646.9</c:v>
                </c:pt>
                <c:pt idx="3732">
                  <c:v>647.1</c:v>
                </c:pt>
                <c:pt idx="3733">
                  <c:v>647.29999999999995</c:v>
                </c:pt>
                <c:pt idx="3734">
                  <c:v>647.4</c:v>
                </c:pt>
                <c:pt idx="3735">
                  <c:v>647.6</c:v>
                </c:pt>
                <c:pt idx="3736">
                  <c:v>647.70000000000005</c:v>
                </c:pt>
                <c:pt idx="3737">
                  <c:v>647.9</c:v>
                </c:pt>
                <c:pt idx="3738">
                  <c:v>648.1</c:v>
                </c:pt>
                <c:pt idx="3739">
                  <c:v>648.29999999999995</c:v>
                </c:pt>
                <c:pt idx="3740">
                  <c:v>648.4</c:v>
                </c:pt>
                <c:pt idx="3741">
                  <c:v>648.6</c:v>
                </c:pt>
                <c:pt idx="3742">
                  <c:v>648.79999999999995</c:v>
                </c:pt>
                <c:pt idx="3743">
                  <c:v>648.9</c:v>
                </c:pt>
                <c:pt idx="3744">
                  <c:v>649.1</c:v>
                </c:pt>
                <c:pt idx="3745">
                  <c:v>649.29999999999995</c:v>
                </c:pt>
                <c:pt idx="3746">
                  <c:v>649.4</c:v>
                </c:pt>
                <c:pt idx="3747">
                  <c:v>649.6</c:v>
                </c:pt>
                <c:pt idx="3748">
                  <c:v>649.70000000000005</c:v>
                </c:pt>
                <c:pt idx="3749">
                  <c:v>649.9</c:v>
                </c:pt>
                <c:pt idx="3750">
                  <c:v>650.1</c:v>
                </c:pt>
                <c:pt idx="3751">
                  <c:v>650.20000000000005</c:v>
                </c:pt>
                <c:pt idx="3752">
                  <c:v>650.4</c:v>
                </c:pt>
                <c:pt idx="3753">
                  <c:v>650.6</c:v>
                </c:pt>
                <c:pt idx="3754">
                  <c:v>650.70000000000005</c:v>
                </c:pt>
                <c:pt idx="3755">
                  <c:v>650.9</c:v>
                </c:pt>
                <c:pt idx="3756">
                  <c:v>651.1</c:v>
                </c:pt>
                <c:pt idx="3757">
                  <c:v>651.20000000000005</c:v>
                </c:pt>
                <c:pt idx="3758">
                  <c:v>651.4</c:v>
                </c:pt>
                <c:pt idx="3759">
                  <c:v>651.6</c:v>
                </c:pt>
                <c:pt idx="3760">
                  <c:v>651.70000000000005</c:v>
                </c:pt>
                <c:pt idx="3761">
                  <c:v>651.9</c:v>
                </c:pt>
                <c:pt idx="3762">
                  <c:v>652.1</c:v>
                </c:pt>
                <c:pt idx="3763">
                  <c:v>652.20000000000005</c:v>
                </c:pt>
                <c:pt idx="3764">
                  <c:v>652.4</c:v>
                </c:pt>
                <c:pt idx="3765">
                  <c:v>652.6</c:v>
                </c:pt>
                <c:pt idx="3766">
                  <c:v>652.70000000000005</c:v>
                </c:pt>
                <c:pt idx="3767">
                  <c:v>652.9</c:v>
                </c:pt>
                <c:pt idx="3768">
                  <c:v>653</c:v>
                </c:pt>
                <c:pt idx="3769">
                  <c:v>653.20000000000005</c:v>
                </c:pt>
                <c:pt idx="3770">
                  <c:v>653.4</c:v>
                </c:pt>
                <c:pt idx="3771">
                  <c:v>653.5</c:v>
                </c:pt>
                <c:pt idx="3772">
                  <c:v>653.70000000000005</c:v>
                </c:pt>
                <c:pt idx="3773">
                  <c:v>653.9</c:v>
                </c:pt>
                <c:pt idx="3774">
                  <c:v>654.1</c:v>
                </c:pt>
                <c:pt idx="3775">
                  <c:v>654.29999999999995</c:v>
                </c:pt>
                <c:pt idx="3776">
                  <c:v>654.4</c:v>
                </c:pt>
                <c:pt idx="3777">
                  <c:v>654.6</c:v>
                </c:pt>
                <c:pt idx="3778">
                  <c:v>654.70000000000005</c:v>
                </c:pt>
                <c:pt idx="3779">
                  <c:v>654.9</c:v>
                </c:pt>
                <c:pt idx="3780">
                  <c:v>655.1</c:v>
                </c:pt>
                <c:pt idx="3781">
                  <c:v>655.20000000000005</c:v>
                </c:pt>
                <c:pt idx="3782">
                  <c:v>655.4</c:v>
                </c:pt>
                <c:pt idx="3783">
                  <c:v>655.6</c:v>
                </c:pt>
                <c:pt idx="3784">
                  <c:v>655.8</c:v>
                </c:pt>
                <c:pt idx="3785">
                  <c:v>655.9</c:v>
                </c:pt>
                <c:pt idx="3786">
                  <c:v>656.1</c:v>
                </c:pt>
                <c:pt idx="3787">
                  <c:v>656.3</c:v>
                </c:pt>
                <c:pt idx="3788">
                  <c:v>656.5</c:v>
                </c:pt>
                <c:pt idx="3789">
                  <c:v>656.6</c:v>
                </c:pt>
                <c:pt idx="3790">
                  <c:v>656.8</c:v>
                </c:pt>
                <c:pt idx="3791">
                  <c:v>657</c:v>
                </c:pt>
                <c:pt idx="3792">
                  <c:v>657.1</c:v>
                </c:pt>
                <c:pt idx="3793">
                  <c:v>657.3</c:v>
                </c:pt>
                <c:pt idx="3794">
                  <c:v>657.4</c:v>
                </c:pt>
                <c:pt idx="3795">
                  <c:v>657.6</c:v>
                </c:pt>
                <c:pt idx="3796">
                  <c:v>657.8</c:v>
                </c:pt>
                <c:pt idx="3797">
                  <c:v>658</c:v>
                </c:pt>
                <c:pt idx="3798">
                  <c:v>658.1</c:v>
                </c:pt>
                <c:pt idx="3799">
                  <c:v>658.3</c:v>
                </c:pt>
                <c:pt idx="3800">
                  <c:v>658.5</c:v>
                </c:pt>
                <c:pt idx="3801">
                  <c:v>658.6</c:v>
                </c:pt>
                <c:pt idx="3802">
                  <c:v>658.8</c:v>
                </c:pt>
                <c:pt idx="3803">
                  <c:v>659</c:v>
                </c:pt>
                <c:pt idx="3804">
                  <c:v>659.2</c:v>
                </c:pt>
                <c:pt idx="3805">
                  <c:v>659.3</c:v>
                </c:pt>
                <c:pt idx="3806">
                  <c:v>659.5</c:v>
                </c:pt>
                <c:pt idx="3807">
                  <c:v>659.7</c:v>
                </c:pt>
                <c:pt idx="3808">
                  <c:v>659.8</c:v>
                </c:pt>
                <c:pt idx="3809">
                  <c:v>660</c:v>
                </c:pt>
                <c:pt idx="3810">
                  <c:v>660.1</c:v>
                </c:pt>
                <c:pt idx="3811">
                  <c:v>660.3</c:v>
                </c:pt>
                <c:pt idx="3812">
                  <c:v>660.4</c:v>
                </c:pt>
                <c:pt idx="3813">
                  <c:v>660.6</c:v>
                </c:pt>
                <c:pt idx="3814">
                  <c:v>660.8</c:v>
                </c:pt>
                <c:pt idx="3815">
                  <c:v>660.9</c:v>
                </c:pt>
                <c:pt idx="3816">
                  <c:v>661.1</c:v>
                </c:pt>
                <c:pt idx="3817">
                  <c:v>661.3</c:v>
                </c:pt>
                <c:pt idx="3818">
                  <c:v>661.5</c:v>
                </c:pt>
                <c:pt idx="3819">
                  <c:v>661.6</c:v>
                </c:pt>
                <c:pt idx="3820">
                  <c:v>661.8</c:v>
                </c:pt>
                <c:pt idx="3821">
                  <c:v>662</c:v>
                </c:pt>
                <c:pt idx="3822">
                  <c:v>662.2</c:v>
                </c:pt>
                <c:pt idx="3823">
                  <c:v>662.3</c:v>
                </c:pt>
                <c:pt idx="3824">
                  <c:v>662.5</c:v>
                </c:pt>
                <c:pt idx="3825">
                  <c:v>662.7</c:v>
                </c:pt>
                <c:pt idx="3826">
                  <c:v>662.8</c:v>
                </c:pt>
                <c:pt idx="3827">
                  <c:v>663</c:v>
                </c:pt>
                <c:pt idx="3828">
                  <c:v>663.2</c:v>
                </c:pt>
                <c:pt idx="3829">
                  <c:v>663.3</c:v>
                </c:pt>
                <c:pt idx="3830">
                  <c:v>663.5</c:v>
                </c:pt>
                <c:pt idx="3831">
                  <c:v>663.6</c:v>
                </c:pt>
                <c:pt idx="3832">
                  <c:v>663.8</c:v>
                </c:pt>
                <c:pt idx="3833">
                  <c:v>663.9</c:v>
                </c:pt>
                <c:pt idx="3834">
                  <c:v>664.1</c:v>
                </c:pt>
                <c:pt idx="3835">
                  <c:v>664.3</c:v>
                </c:pt>
                <c:pt idx="3836">
                  <c:v>664.4</c:v>
                </c:pt>
                <c:pt idx="3837">
                  <c:v>664.6</c:v>
                </c:pt>
                <c:pt idx="3838">
                  <c:v>664.8</c:v>
                </c:pt>
                <c:pt idx="3839">
                  <c:v>664.9</c:v>
                </c:pt>
                <c:pt idx="3840">
                  <c:v>665.1</c:v>
                </c:pt>
                <c:pt idx="3841">
                  <c:v>665.2</c:v>
                </c:pt>
                <c:pt idx="3842">
                  <c:v>665.4</c:v>
                </c:pt>
                <c:pt idx="3843">
                  <c:v>665.6</c:v>
                </c:pt>
                <c:pt idx="3844">
                  <c:v>665.7</c:v>
                </c:pt>
                <c:pt idx="3845">
                  <c:v>665.9</c:v>
                </c:pt>
                <c:pt idx="3846">
                  <c:v>666.1</c:v>
                </c:pt>
                <c:pt idx="3847">
                  <c:v>666.2</c:v>
                </c:pt>
                <c:pt idx="3848">
                  <c:v>666.4</c:v>
                </c:pt>
                <c:pt idx="3849">
                  <c:v>666.5</c:v>
                </c:pt>
                <c:pt idx="3850">
                  <c:v>666.7</c:v>
                </c:pt>
                <c:pt idx="3851">
                  <c:v>666.9</c:v>
                </c:pt>
                <c:pt idx="3852">
                  <c:v>667</c:v>
                </c:pt>
                <c:pt idx="3853">
                  <c:v>667.2</c:v>
                </c:pt>
                <c:pt idx="3854">
                  <c:v>667.4</c:v>
                </c:pt>
                <c:pt idx="3855">
                  <c:v>667.5</c:v>
                </c:pt>
                <c:pt idx="3856">
                  <c:v>667.7</c:v>
                </c:pt>
                <c:pt idx="3857">
                  <c:v>667.9</c:v>
                </c:pt>
                <c:pt idx="3858">
                  <c:v>668.1</c:v>
                </c:pt>
                <c:pt idx="3859">
                  <c:v>668.2</c:v>
                </c:pt>
                <c:pt idx="3860">
                  <c:v>668.4</c:v>
                </c:pt>
                <c:pt idx="3861">
                  <c:v>668.5</c:v>
                </c:pt>
                <c:pt idx="3862">
                  <c:v>668.7</c:v>
                </c:pt>
                <c:pt idx="3863">
                  <c:v>668.9</c:v>
                </c:pt>
                <c:pt idx="3864">
                  <c:v>669</c:v>
                </c:pt>
                <c:pt idx="3865">
                  <c:v>669.2</c:v>
                </c:pt>
                <c:pt idx="3866">
                  <c:v>669.4</c:v>
                </c:pt>
                <c:pt idx="3867">
                  <c:v>669.6</c:v>
                </c:pt>
                <c:pt idx="3868">
                  <c:v>669.7</c:v>
                </c:pt>
                <c:pt idx="3869">
                  <c:v>669.9</c:v>
                </c:pt>
                <c:pt idx="3870">
                  <c:v>670.1</c:v>
                </c:pt>
                <c:pt idx="3871">
                  <c:v>670.2</c:v>
                </c:pt>
                <c:pt idx="3872">
                  <c:v>670.4</c:v>
                </c:pt>
                <c:pt idx="3873">
                  <c:v>670.6</c:v>
                </c:pt>
                <c:pt idx="3874">
                  <c:v>670.7</c:v>
                </c:pt>
                <c:pt idx="3875">
                  <c:v>670.9</c:v>
                </c:pt>
                <c:pt idx="3876">
                  <c:v>671.1</c:v>
                </c:pt>
                <c:pt idx="3877">
                  <c:v>671.2</c:v>
                </c:pt>
                <c:pt idx="3878">
                  <c:v>671.4</c:v>
                </c:pt>
                <c:pt idx="3879">
                  <c:v>671.6</c:v>
                </c:pt>
                <c:pt idx="3880">
                  <c:v>671.7</c:v>
                </c:pt>
                <c:pt idx="3881">
                  <c:v>671.9</c:v>
                </c:pt>
                <c:pt idx="3882">
                  <c:v>672.1</c:v>
                </c:pt>
                <c:pt idx="3883">
                  <c:v>672.2</c:v>
                </c:pt>
                <c:pt idx="3884">
                  <c:v>672.4</c:v>
                </c:pt>
                <c:pt idx="3885">
                  <c:v>672.6</c:v>
                </c:pt>
                <c:pt idx="3886">
                  <c:v>672.7</c:v>
                </c:pt>
                <c:pt idx="3887">
                  <c:v>672.9</c:v>
                </c:pt>
                <c:pt idx="3888">
                  <c:v>673.1</c:v>
                </c:pt>
                <c:pt idx="3889">
                  <c:v>673.2</c:v>
                </c:pt>
                <c:pt idx="3890">
                  <c:v>673.4</c:v>
                </c:pt>
                <c:pt idx="3891">
                  <c:v>673.6</c:v>
                </c:pt>
                <c:pt idx="3892">
                  <c:v>673.7</c:v>
                </c:pt>
                <c:pt idx="3893">
                  <c:v>673.9</c:v>
                </c:pt>
                <c:pt idx="3894">
                  <c:v>674.1</c:v>
                </c:pt>
                <c:pt idx="3895">
                  <c:v>674.2</c:v>
                </c:pt>
                <c:pt idx="3896">
                  <c:v>674.4</c:v>
                </c:pt>
                <c:pt idx="3897">
                  <c:v>674.6</c:v>
                </c:pt>
                <c:pt idx="3898">
                  <c:v>674.8</c:v>
                </c:pt>
                <c:pt idx="3899">
                  <c:v>674.9</c:v>
                </c:pt>
                <c:pt idx="3900">
                  <c:v>675.1</c:v>
                </c:pt>
                <c:pt idx="3901">
                  <c:v>675.3</c:v>
                </c:pt>
                <c:pt idx="3902">
                  <c:v>675.4</c:v>
                </c:pt>
                <c:pt idx="3903">
                  <c:v>675.6</c:v>
                </c:pt>
                <c:pt idx="3904">
                  <c:v>675.7</c:v>
                </c:pt>
                <c:pt idx="3905">
                  <c:v>675.9</c:v>
                </c:pt>
                <c:pt idx="3906">
                  <c:v>676.1</c:v>
                </c:pt>
                <c:pt idx="3907">
                  <c:v>676.3</c:v>
                </c:pt>
                <c:pt idx="3908">
                  <c:v>676.4</c:v>
                </c:pt>
                <c:pt idx="3909">
                  <c:v>676.6</c:v>
                </c:pt>
                <c:pt idx="3910">
                  <c:v>676.8</c:v>
                </c:pt>
                <c:pt idx="3911">
                  <c:v>677</c:v>
                </c:pt>
                <c:pt idx="3912">
                  <c:v>677.2</c:v>
                </c:pt>
                <c:pt idx="3913">
                  <c:v>677.3</c:v>
                </c:pt>
                <c:pt idx="3914">
                  <c:v>677.5</c:v>
                </c:pt>
                <c:pt idx="3915">
                  <c:v>677.7</c:v>
                </c:pt>
                <c:pt idx="3916">
                  <c:v>677.8</c:v>
                </c:pt>
                <c:pt idx="3917">
                  <c:v>678</c:v>
                </c:pt>
                <c:pt idx="3918">
                  <c:v>678.2</c:v>
                </c:pt>
                <c:pt idx="3919">
                  <c:v>678.3</c:v>
                </c:pt>
                <c:pt idx="3920">
                  <c:v>678.5</c:v>
                </c:pt>
                <c:pt idx="3921">
                  <c:v>678.6</c:v>
                </c:pt>
                <c:pt idx="3922">
                  <c:v>678.8</c:v>
                </c:pt>
                <c:pt idx="3923">
                  <c:v>679</c:v>
                </c:pt>
                <c:pt idx="3924">
                  <c:v>679.2</c:v>
                </c:pt>
                <c:pt idx="3925">
                  <c:v>679.3</c:v>
                </c:pt>
                <c:pt idx="3926">
                  <c:v>679.5</c:v>
                </c:pt>
                <c:pt idx="3927">
                  <c:v>679.7</c:v>
                </c:pt>
                <c:pt idx="3928">
                  <c:v>679.8</c:v>
                </c:pt>
                <c:pt idx="3929">
                  <c:v>680</c:v>
                </c:pt>
                <c:pt idx="3930">
                  <c:v>680.1</c:v>
                </c:pt>
                <c:pt idx="3931">
                  <c:v>680.3</c:v>
                </c:pt>
                <c:pt idx="3932">
                  <c:v>680.5</c:v>
                </c:pt>
                <c:pt idx="3933">
                  <c:v>680.7</c:v>
                </c:pt>
                <c:pt idx="3934">
                  <c:v>680.8</c:v>
                </c:pt>
                <c:pt idx="3935">
                  <c:v>681</c:v>
                </c:pt>
                <c:pt idx="3936">
                  <c:v>681.2</c:v>
                </c:pt>
                <c:pt idx="3937">
                  <c:v>681.3</c:v>
                </c:pt>
                <c:pt idx="3938">
                  <c:v>681.5</c:v>
                </c:pt>
                <c:pt idx="3939">
                  <c:v>681.6</c:v>
                </c:pt>
                <c:pt idx="3940">
                  <c:v>681.8</c:v>
                </c:pt>
                <c:pt idx="3941">
                  <c:v>682</c:v>
                </c:pt>
                <c:pt idx="3942">
                  <c:v>682.1</c:v>
                </c:pt>
                <c:pt idx="3943">
                  <c:v>682.3</c:v>
                </c:pt>
                <c:pt idx="3944">
                  <c:v>682.5</c:v>
                </c:pt>
                <c:pt idx="3945">
                  <c:v>682.6</c:v>
                </c:pt>
                <c:pt idx="3946">
                  <c:v>682.8</c:v>
                </c:pt>
                <c:pt idx="3947">
                  <c:v>683</c:v>
                </c:pt>
                <c:pt idx="3948">
                  <c:v>683.1</c:v>
                </c:pt>
                <c:pt idx="3949">
                  <c:v>683.3</c:v>
                </c:pt>
                <c:pt idx="3950">
                  <c:v>683.5</c:v>
                </c:pt>
                <c:pt idx="3951">
                  <c:v>683.6</c:v>
                </c:pt>
                <c:pt idx="3952">
                  <c:v>683.8</c:v>
                </c:pt>
                <c:pt idx="3953">
                  <c:v>684</c:v>
                </c:pt>
                <c:pt idx="3954">
                  <c:v>684.1</c:v>
                </c:pt>
                <c:pt idx="3955">
                  <c:v>684.3</c:v>
                </c:pt>
                <c:pt idx="3956">
                  <c:v>684.4</c:v>
                </c:pt>
                <c:pt idx="3957">
                  <c:v>684.6</c:v>
                </c:pt>
                <c:pt idx="3958">
                  <c:v>684.8</c:v>
                </c:pt>
                <c:pt idx="3959">
                  <c:v>684.9</c:v>
                </c:pt>
                <c:pt idx="3960">
                  <c:v>685.1</c:v>
                </c:pt>
                <c:pt idx="3961">
                  <c:v>685.2</c:v>
                </c:pt>
                <c:pt idx="3962">
                  <c:v>685.4</c:v>
                </c:pt>
                <c:pt idx="3963">
                  <c:v>685.6</c:v>
                </c:pt>
                <c:pt idx="3964">
                  <c:v>685.8</c:v>
                </c:pt>
                <c:pt idx="3965">
                  <c:v>685.9</c:v>
                </c:pt>
                <c:pt idx="3966">
                  <c:v>686.1</c:v>
                </c:pt>
                <c:pt idx="3967">
                  <c:v>686.2</c:v>
                </c:pt>
                <c:pt idx="3968">
                  <c:v>686.4</c:v>
                </c:pt>
                <c:pt idx="3969">
                  <c:v>686.6</c:v>
                </c:pt>
                <c:pt idx="3970">
                  <c:v>686.8</c:v>
                </c:pt>
                <c:pt idx="3971">
                  <c:v>686.9</c:v>
                </c:pt>
                <c:pt idx="3972">
                  <c:v>687.1</c:v>
                </c:pt>
                <c:pt idx="3973">
                  <c:v>687.3</c:v>
                </c:pt>
                <c:pt idx="3974">
                  <c:v>687.4</c:v>
                </c:pt>
                <c:pt idx="3975">
                  <c:v>687.6</c:v>
                </c:pt>
                <c:pt idx="3976">
                  <c:v>687.8</c:v>
                </c:pt>
                <c:pt idx="3977">
                  <c:v>687.9</c:v>
                </c:pt>
                <c:pt idx="3978">
                  <c:v>688.1</c:v>
                </c:pt>
                <c:pt idx="3979">
                  <c:v>688.3</c:v>
                </c:pt>
                <c:pt idx="3980">
                  <c:v>688.4</c:v>
                </c:pt>
                <c:pt idx="3981">
                  <c:v>688.6</c:v>
                </c:pt>
                <c:pt idx="3982">
                  <c:v>688.8</c:v>
                </c:pt>
                <c:pt idx="3983">
                  <c:v>688.9</c:v>
                </c:pt>
                <c:pt idx="3984">
                  <c:v>689.1</c:v>
                </c:pt>
                <c:pt idx="3985">
                  <c:v>689.3</c:v>
                </c:pt>
                <c:pt idx="3986">
                  <c:v>689.4</c:v>
                </c:pt>
                <c:pt idx="3987">
                  <c:v>689.6</c:v>
                </c:pt>
                <c:pt idx="3988">
                  <c:v>689.8</c:v>
                </c:pt>
                <c:pt idx="3989">
                  <c:v>689.9</c:v>
                </c:pt>
                <c:pt idx="3990">
                  <c:v>690.1</c:v>
                </c:pt>
                <c:pt idx="3991">
                  <c:v>690.3</c:v>
                </c:pt>
                <c:pt idx="3992">
                  <c:v>690.4</c:v>
                </c:pt>
                <c:pt idx="3993">
                  <c:v>690.6</c:v>
                </c:pt>
                <c:pt idx="3994">
                  <c:v>690.8</c:v>
                </c:pt>
                <c:pt idx="3995">
                  <c:v>691</c:v>
                </c:pt>
                <c:pt idx="3996">
                  <c:v>691.1</c:v>
                </c:pt>
                <c:pt idx="3997">
                  <c:v>691.3</c:v>
                </c:pt>
                <c:pt idx="3998">
                  <c:v>691.5</c:v>
                </c:pt>
                <c:pt idx="3999">
                  <c:v>691.7</c:v>
                </c:pt>
                <c:pt idx="4000">
                  <c:v>691.8</c:v>
                </c:pt>
                <c:pt idx="4001">
                  <c:v>692</c:v>
                </c:pt>
                <c:pt idx="4002">
                  <c:v>692.2</c:v>
                </c:pt>
                <c:pt idx="4003">
                  <c:v>692.3</c:v>
                </c:pt>
                <c:pt idx="4004">
                  <c:v>692.5</c:v>
                </c:pt>
                <c:pt idx="4005">
                  <c:v>692.6</c:v>
                </c:pt>
                <c:pt idx="4006">
                  <c:v>692.8</c:v>
                </c:pt>
                <c:pt idx="4007">
                  <c:v>693</c:v>
                </c:pt>
                <c:pt idx="4008">
                  <c:v>693.2</c:v>
                </c:pt>
                <c:pt idx="4009">
                  <c:v>693.4</c:v>
                </c:pt>
                <c:pt idx="4010">
                  <c:v>693.5</c:v>
                </c:pt>
                <c:pt idx="4011">
                  <c:v>693.7</c:v>
                </c:pt>
                <c:pt idx="4012">
                  <c:v>693.9</c:v>
                </c:pt>
                <c:pt idx="4013">
                  <c:v>694</c:v>
                </c:pt>
                <c:pt idx="4014">
                  <c:v>694.2</c:v>
                </c:pt>
                <c:pt idx="4015">
                  <c:v>694.4</c:v>
                </c:pt>
                <c:pt idx="4016">
                  <c:v>694.6</c:v>
                </c:pt>
                <c:pt idx="4017">
                  <c:v>694.7</c:v>
                </c:pt>
                <c:pt idx="4018">
                  <c:v>694.9</c:v>
                </c:pt>
                <c:pt idx="4019">
                  <c:v>695.1</c:v>
                </c:pt>
                <c:pt idx="4020">
                  <c:v>695.2</c:v>
                </c:pt>
                <c:pt idx="4021">
                  <c:v>695.4</c:v>
                </c:pt>
                <c:pt idx="4022">
                  <c:v>695.6</c:v>
                </c:pt>
                <c:pt idx="4023">
                  <c:v>695.7</c:v>
                </c:pt>
                <c:pt idx="4024">
                  <c:v>695.9</c:v>
                </c:pt>
                <c:pt idx="4025">
                  <c:v>696.1</c:v>
                </c:pt>
                <c:pt idx="4026">
                  <c:v>696.3</c:v>
                </c:pt>
                <c:pt idx="4027">
                  <c:v>696.5</c:v>
                </c:pt>
                <c:pt idx="4028">
                  <c:v>696.6</c:v>
                </c:pt>
                <c:pt idx="4029">
                  <c:v>696.8</c:v>
                </c:pt>
                <c:pt idx="4030">
                  <c:v>697</c:v>
                </c:pt>
                <c:pt idx="4031">
                  <c:v>697.1</c:v>
                </c:pt>
                <c:pt idx="4032">
                  <c:v>697.3</c:v>
                </c:pt>
                <c:pt idx="4033">
                  <c:v>697.5</c:v>
                </c:pt>
                <c:pt idx="4034">
                  <c:v>697.6</c:v>
                </c:pt>
                <c:pt idx="4035">
                  <c:v>697.8</c:v>
                </c:pt>
                <c:pt idx="4036">
                  <c:v>698</c:v>
                </c:pt>
                <c:pt idx="4037">
                  <c:v>698.1</c:v>
                </c:pt>
                <c:pt idx="4038">
                  <c:v>698.3</c:v>
                </c:pt>
                <c:pt idx="4039">
                  <c:v>698.5</c:v>
                </c:pt>
                <c:pt idx="4040">
                  <c:v>698.6</c:v>
                </c:pt>
                <c:pt idx="4041">
                  <c:v>698.8</c:v>
                </c:pt>
                <c:pt idx="4042">
                  <c:v>698.9</c:v>
                </c:pt>
                <c:pt idx="4043">
                  <c:v>699.1</c:v>
                </c:pt>
                <c:pt idx="4044">
                  <c:v>699.3</c:v>
                </c:pt>
                <c:pt idx="4045">
                  <c:v>699.4</c:v>
                </c:pt>
                <c:pt idx="4046">
                  <c:v>699.6</c:v>
                </c:pt>
                <c:pt idx="4047">
                  <c:v>699.8</c:v>
                </c:pt>
                <c:pt idx="4048">
                  <c:v>699.9</c:v>
                </c:pt>
                <c:pt idx="4049">
                  <c:v>700.1</c:v>
                </c:pt>
                <c:pt idx="4050">
                  <c:v>700.2</c:v>
                </c:pt>
                <c:pt idx="4051">
                  <c:v>700.4</c:v>
                </c:pt>
                <c:pt idx="4052">
                  <c:v>700.6</c:v>
                </c:pt>
                <c:pt idx="4053">
                  <c:v>700.8</c:v>
                </c:pt>
                <c:pt idx="4054">
                  <c:v>700.9</c:v>
                </c:pt>
                <c:pt idx="4055">
                  <c:v>701.1</c:v>
                </c:pt>
                <c:pt idx="4056">
                  <c:v>701.3</c:v>
                </c:pt>
                <c:pt idx="4057">
                  <c:v>701.4</c:v>
                </c:pt>
                <c:pt idx="4058">
                  <c:v>701.6</c:v>
                </c:pt>
                <c:pt idx="4059">
                  <c:v>701.8</c:v>
                </c:pt>
                <c:pt idx="4060">
                  <c:v>701.9</c:v>
                </c:pt>
                <c:pt idx="4061">
                  <c:v>702.1</c:v>
                </c:pt>
                <c:pt idx="4062">
                  <c:v>702.2</c:v>
                </c:pt>
                <c:pt idx="4063">
                  <c:v>702.4</c:v>
                </c:pt>
                <c:pt idx="4064">
                  <c:v>702.6</c:v>
                </c:pt>
                <c:pt idx="4065">
                  <c:v>702.8</c:v>
                </c:pt>
                <c:pt idx="4066">
                  <c:v>702.9</c:v>
                </c:pt>
                <c:pt idx="4067">
                  <c:v>703.1</c:v>
                </c:pt>
                <c:pt idx="4068">
                  <c:v>703.3</c:v>
                </c:pt>
                <c:pt idx="4069">
                  <c:v>703.4</c:v>
                </c:pt>
                <c:pt idx="4070">
                  <c:v>703.6</c:v>
                </c:pt>
                <c:pt idx="4071">
                  <c:v>703.8</c:v>
                </c:pt>
                <c:pt idx="4072">
                  <c:v>703.9</c:v>
                </c:pt>
                <c:pt idx="4073">
                  <c:v>704.1</c:v>
                </c:pt>
                <c:pt idx="4074">
                  <c:v>704.3</c:v>
                </c:pt>
                <c:pt idx="4075">
                  <c:v>704.5</c:v>
                </c:pt>
                <c:pt idx="4076">
                  <c:v>704.6</c:v>
                </c:pt>
                <c:pt idx="4077">
                  <c:v>704.8</c:v>
                </c:pt>
                <c:pt idx="4078">
                  <c:v>704.9</c:v>
                </c:pt>
                <c:pt idx="4079">
                  <c:v>705.1</c:v>
                </c:pt>
                <c:pt idx="4080">
                  <c:v>705.3</c:v>
                </c:pt>
                <c:pt idx="4081">
                  <c:v>705.4</c:v>
                </c:pt>
                <c:pt idx="4082">
                  <c:v>705.6</c:v>
                </c:pt>
                <c:pt idx="4083">
                  <c:v>705.8</c:v>
                </c:pt>
                <c:pt idx="4084">
                  <c:v>705.9</c:v>
                </c:pt>
                <c:pt idx="4085">
                  <c:v>706.1</c:v>
                </c:pt>
                <c:pt idx="4086">
                  <c:v>706.3</c:v>
                </c:pt>
                <c:pt idx="4087">
                  <c:v>706.4</c:v>
                </c:pt>
                <c:pt idx="4088">
                  <c:v>706.6</c:v>
                </c:pt>
                <c:pt idx="4089">
                  <c:v>706.8</c:v>
                </c:pt>
                <c:pt idx="4090">
                  <c:v>706.9</c:v>
                </c:pt>
                <c:pt idx="4091">
                  <c:v>707.1</c:v>
                </c:pt>
                <c:pt idx="4092">
                  <c:v>707.3</c:v>
                </c:pt>
                <c:pt idx="4093">
                  <c:v>707.4</c:v>
                </c:pt>
                <c:pt idx="4094">
                  <c:v>707.6</c:v>
                </c:pt>
                <c:pt idx="4095">
                  <c:v>707.8</c:v>
                </c:pt>
                <c:pt idx="4096">
                  <c:v>707.9</c:v>
                </c:pt>
                <c:pt idx="4097">
                  <c:v>708.1</c:v>
                </c:pt>
                <c:pt idx="4098">
                  <c:v>708.3</c:v>
                </c:pt>
                <c:pt idx="4099">
                  <c:v>708.4</c:v>
                </c:pt>
                <c:pt idx="4100">
                  <c:v>708.6</c:v>
                </c:pt>
                <c:pt idx="4101">
                  <c:v>708.8</c:v>
                </c:pt>
                <c:pt idx="4102">
                  <c:v>709</c:v>
                </c:pt>
                <c:pt idx="4103">
                  <c:v>709.2</c:v>
                </c:pt>
                <c:pt idx="4104">
                  <c:v>709.3</c:v>
                </c:pt>
                <c:pt idx="4105">
                  <c:v>709.5</c:v>
                </c:pt>
                <c:pt idx="4106">
                  <c:v>709.7</c:v>
                </c:pt>
                <c:pt idx="4107">
                  <c:v>709.8</c:v>
                </c:pt>
                <c:pt idx="4108">
                  <c:v>710</c:v>
                </c:pt>
                <c:pt idx="4109">
                  <c:v>710.2</c:v>
                </c:pt>
                <c:pt idx="4110">
                  <c:v>710.3</c:v>
                </c:pt>
                <c:pt idx="4111">
                  <c:v>710.5</c:v>
                </c:pt>
                <c:pt idx="4112">
                  <c:v>710.7</c:v>
                </c:pt>
                <c:pt idx="4113">
                  <c:v>710.9</c:v>
                </c:pt>
                <c:pt idx="4114">
                  <c:v>711</c:v>
                </c:pt>
                <c:pt idx="4115">
                  <c:v>711.2</c:v>
                </c:pt>
                <c:pt idx="4116">
                  <c:v>711.4</c:v>
                </c:pt>
                <c:pt idx="4117">
                  <c:v>711.6</c:v>
                </c:pt>
                <c:pt idx="4118">
                  <c:v>711.7</c:v>
                </c:pt>
                <c:pt idx="4119">
                  <c:v>711.9</c:v>
                </c:pt>
                <c:pt idx="4120">
                  <c:v>712.1</c:v>
                </c:pt>
                <c:pt idx="4121">
                  <c:v>712.2</c:v>
                </c:pt>
                <c:pt idx="4122">
                  <c:v>712.4</c:v>
                </c:pt>
                <c:pt idx="4123">
                  <c:v>712.6</c:v>
                </c:pt>
                <c:pt idx="4124">
                  <c:v>712.8</c:v>
                </c:pt>
                <c:pt idx="4125">
                  <c:v>712.9</c:v>
                </c:pt>
                <c:pt idx="4126">
                  <c:v>713.1</c:v>
                </c:pt>
                <c:pt idx="4127">
                  <c:v>713.2</c:v>
                </c:pt>
                <c:pt idx="4128">
                  <c:v>713.4</c:v>
                </c:pt>
                <c:pt idx="4129">
                  <c:v>713.6</c:v>
                </c:pt>
                <c:pt idx="4130">
                  <c:v>713.7</c:v>
                </c:pt>
                <c:pt idx="4131">
                  <c:v>713.9</c:v>
                </c:pt>
                <c:pt idx="4132">
                  <c:v>714</c:v>
                </c:pt>
                <c:pt idx="4133">
                  <c:v>714.2</c:v>
                </c:pt>
                <c:pt idx="4134">
                  <c:v>714.4</c:v>
                </c:pt>
                <c:pt idx="4135">
                  <c:v>714.5</c:v>
                </c:pt>
                <c:pt idx="4136">
                  <c:v>714.7</c:v>
                </c:pt>
                <c:pt idx="4137">
                  <c:v>714.9</c:v>
                </c:pt>
                <c:pt idx="4138">
                  <c:v>715</c:v>
                </c:pt>
                <c:pt idx="4139">
                  <c:v>715.2</c:v>
                </c:pt>
                <c:pt idx="4140">
                  <c:v>715.3</c:v>
                </c:pt>
                <c:pt idx="4141">
                  <c:v>715.5</c:v>
                </c:pt>
                <c:pt idx="4142">
                  <c:v>715.7</c:v>
                </c:pt>
                <c:pt idx="4143">
                  <c:v>715.8</c:v>
                </c:pt>
                <c:pt idx="4144">
                  <c:v>716</c:v>
                </c:pt>
                <c:pt idx="4145">
                  <c:v>716.2</c:v>
                </c:pt>
                <c:pt idx="4146">
                  <c:v>716.3</c:v>
                </c:pt>
                <c:pt idx="4147">
                  <c:v>716.5</c:v>
                </c:pt>
                <c:pt idx="4148">
                  <c:v>716.7</c:v>
                </c:pt>
                <c:pt idx="4149">
                  <c:v>716.8</c:v>
                </c:pt>
                <c:pt idx="4150">
                  <c:v>717</c:v>
                </c:pt>
                <c:pt idx="4151">
                  <c:v>717.2</c:v>
                </c:pt>
                <c:pt idx="4152">
                  <c:v>717.3</c:v>
                </c:pt>
                <c:pt idx="4153">
                  <c:v>717.5</c:v>
                </c:pt>
                <c:pt idx="4154">
                  <c:v>717.7</c:v>
                </c:pt>
                <c:pt idx="4155">
                  <c:v>717.8</c:v>
                </c:pt>
                <c:pt idx="4156">
                  <c:v>718</c:v>
                </c:pt>
                <c:pt idx="4157">
                  <c:v>718.2</c:v>
                </c:pt>
                <c:pt idx="4158">
                  <c:v>718.3</c:v>
                </c:pt>
                <c:pt idx="4159">
                  <c:v>718.5</c:v>
                </c:pt>
                <c:pt idx="4160">
                  <c:v>718.7</c:v>
                </c:pt>
                <c:pt idx="4161">
                  <c:v>718.8</c:v>
                </c:pt>
                <c:pt idx="4162">
                  <c:v>719</c:v>
                </c:pt>
                <c:pt idx="4163">
                  <c:v>719.1</c:v>
                </c:pt>
                <c:pt idx="4164">
                  <c:v>719.3</c:v>
                </c:pt>
                <c:pt idx="4165">
                  <c:v>719.5</c:v>
                </c:pt>
                <c:pt idx="4166">
                  <c:v>719.6</c:v>
                </c:pt>
                <c:pt idx="4167">
                  <c:v>719.8</c:v>
                </c:pt>
                <c:pt idx="4168">
                  <c:v>720</c:v>
                </c:pt>
                <c:pt idx="4169">
                  <c:v>720.1</c:v>
                </c:pt>
                <c:pt idx="4170">
                  <c:v>720.3</c:v>
                </c:pt>
                <c:pt idx="4171">
                  <c:v>720.5</c:v>
                </c:pt>
                <c:pt idx="4172">
                  <c:v>720.6</c:v>
                </c:pt>
                <c:pt idx="4173">
                  <c:v>720.8</c:v>
                </c:pt>
                <c:pt idx="4174">
                  <c:v>721</c:v>
                </c:pt>
                <c:pt idx="4175">
                  <c:v>721.1</c:v>
                </c:pt>
                <c:pt idx="4176">
                  <c:v>721.3</c:v>
                </c:pt>
                <c:pt idx="4177">
                  <c:v>721.5</c:v>
                </c:pt>
                <c:pt idx="4178">
                  <c:v>721.6</c:v>
                </c:pt>
                <c:pt idx="4179">
                  <c:v>721.8</c:v>
                </c:pt>
                <c:pt idx="4180">
                  <c:v>722</c:v>
                </c:pt>
                <c:pt idx="4181">
                  <c:v>722.1</c:v>
                </c:pt>
                <c:pt idx="4182">
                  <c:v>722.3</c:v>
                </c:pt>
                <c:pt idx="4183">
                  <c:v>722.5</c:v>
                </c:pt>
                <c:pt idx="4184">
                  <c:v>722.6</c:v>
                </c:pt>
                <c:pt idx="4185">
                  <c:v>722.8</c:v>
                </c:pt>
                <c:pt idx="4186">
                  <c:v>723</c:v>
                </c:pt>
                <c:pt idx="4187">
                  <c:v>723.2</c:v>
                </c:pt>
                <c:pt idx="4188">
                  <c:v>723.3</c:v>
                </c:pt>
                <c:pt idx="4189">
                  <c:v>723.5</c:v>
                </c:pt>
                <c:pt idx="4190">
                  <c:v>723.6</c:v>
                </c:pt>
                <c:pt idx="4191">
                  <c:v>723.8</c:v>
                </c:pt>
                <c:pt idx="4192">
                  <c:v>724</c:v>
                </c:pt>
                <c:pt idx="4193">
                  <c:v>724.1</c:v>
                </c:pt>
                <c:pt idx="4194">
                  <c:v>724.3</c:v>
                </c:pt>
                <c:pt idx="4195">
                  <c:v>724.5</c:v>
                </c:pt>
                <c:pt idx="4196">
                  <c:v>724.6</c:v>
                </c:pt>
                <c:pt idx="4197">
                  <c:v>724.8</c:v>
                </c:pt>
                <c:pt idx="4198">
                  <c:v>724.9</c:v>
                </c:pt>
                <c:pt idx="4199">
                  <c:v>725.1</c:v>
                </c:pt>
                <c:pt idx="4200">
                  <c:v>725.3</c:v>
                </c:pt>
                <c:pt idx="4201">
                  <c:v>725.4</c:v>
                </c:pt>
                <c:pt idx="4202">
                  <c:v>725.6</c:v>
                </c:pt>
                <c:pt idx="4203">
                  <c:v>725.7</c:v>
                </c:pt>
                <c:pt idx="4204">
                  <c:v>725.9</c:v>
                </c:pt>
                <c:pt idx="4205">
                  <c:v>726.1</c:v>
                </c:pt>
                <c:pt idx="4206">
                  <c:v>726.3</c:v>
                </c:pt>
                <c:pt idx="4207">
                  <c:v>726.4</c:v>
                </c:pt>
                <c:pt idx="4208">
                  <c:v>726.6</c:v>
                </c:pt>
                <c:pt idx="4209">
                  <c:v>726.8</c:v>
                </c:pt>
                <c:pt idx="4210">
                  <c:v>726.9</c:v>
                </c:pt>
                <c:pt idx="4211">
                  <c:v>727.1</c:v>
                </c:pt>
                <c:pt idx="4212">
                  <c:v>727.3</c:v>
                </c:pt>
                <c:pt idx="4213">
                  <c:v>727.4</c:v>
                </c:pt>
                <c:pt idx="4214">
                  <c:v>727.6</c:v>
                </c:pt>
                <c:pt idx="4215">
                  <c:v>727.8</c:v>
                </c:pt>
                <c:pt idx="4216">
                  <c:v>727.9</c:v>
                </c:pt>
                <c:pt idx="4217">
                  <c:v>728.1</c:v>
                </c:pt>
                <c:pt idx="4218">
                  <c:v>728.3</c:v>
                </c:pt>
                <c:pt idx="4219">
                  <c:v>728.4</c:v>
                </c:pt>
                <c:pt idx="4220">
                  <c:v>728.6</c:v>
                </c:pt>
                <c:pt idx="4221">
                  <c:v>728.8</c:v>
                </c:pt>
                <c:pt idx="4222">
                  <c:v>728.9</c:v>
                </c:pt>
                <c:pt idx="4223">
                  <c:v>729.1</c:v>
                </c:pt>
                <c:pt idx="4224">
                  <c:v>729.3</c:v>
                </c:pt>
                <c:pt idx="4225">
                  <c:v>729.5</c:v>
                </c:pt>
                <c:pt idx="4226">
                  <c:v>729.6</c:v>
                </c:pt>
                <c:pt idx="4227">
                  <c:v>729.8</c:v>
                </c:pt>
                <c:pt idx="4228">
                  <c:v>730</c:v>
                </c:pt>
                <c:pt idx="4229">
                  <c:v>730.1</c:v>
                </c:pt>
                <c:pt idx="4230">
                  <c:v>730.3</c:v>
                </c:pt>
                <c:pt idx="4231">
                  <c:v>730.4</c:v>
                </c:pt>
                <c:pt idx="4232">
                  <c:v>730.6</c:v>
                </c:pt>
                <c:pt idx="4233">
                  <c:v>730.8</c:v>
                </c:pt>
                <c:pt idx="4234">
                  <c:v>731</c:v>
                </c:pt>
                <c:pt idx="4235">
                  <c:v>731.1</c:v>
                </c:pt>
                <c:pt idx="4236">
                  <c:v>731.3</c:v>
                </c:pt>
                <c:pt idx="4237">
                  <c:v>731.5</c:v>
                </c:pt>
                <c:pt idx="4238">
                  <c:v>731.6</c:v>
                </c:pt>
                <c:pt idx="4239">
                  <c:v>731.8</c:v>
                </c:pt>
                <c:pt idx="4240">
                  <c:v>732</c:v>
                </c:pt>
                <c:pt idx="4241">
                  <c:v>732.1</c:v>
                </c:pt>
                <c:pt idx="4242">
                  <c:v>732.3</c:v>
                </c:pt>
                <c:pt idx="4243">
                  <c:v>732.4</c:v>
                </c:pt>
                <c:pt idx="4244">
                  <c:v>732.6</c:v>
                </c:pt>
                <c:pt idx="4245">
                  <c:v>732.8</c:v>
                </c:pt>
                <c:pt idx="4246">
                  <c:v>732.9</c:v>
                </c:pt>
                <c:pt idx="4247">
                  <c:v>733.1</c:v>
                </c:pt>
                <c:pt idx="4248">
                  <c:v>733.2</c:v>
                </c:pt>
                <c:pt idx="4249">
                  <c:v>733.4</c:v>
                </c:pt>
                <c:pt idx="4250">
                  <c:v>733.6</c:v>
                </c:pt>
                <c:pt idx="4251">
                  <c:v>733.7</c:v>
                </c:pt>
                <c:pt idx="4252">
                  <c:v>733.9</c:v>
                </c:pt>
                <c:pt idx="4253">
                  <c:v>734.1</c:v>
                </c:pt>
                <c:pt idx="4254">
                  <c:v>734.3</c:v>
                </c:pt>
                <c:pt idx="4255">
                  <c:v>734.4</c:v>
                </c:pt>
                <c:pt idx="4256">
                  <c:v>734.6</c:v>
                </c:pt>
                <c:pt idx="4257">
                  <c:v>734.7</c:v>
                </c:pt>
                <c:pt idx="4258">
                  <c:v>734.9</c:v>
                </c:pt>
                <c:pt idx="4259">
                  <c:v>735.1</c:v>
                </c:pt>
                <c:pt idx="4260">
                  <c:v>735.2</c:v>
                </c:pt>
                <c:pt idx="4261">
                  <c:v>735.4</c:v>
                </c:pt>
                <c:pt idx="4262">
                  <c:v>735.6</c:v>
                </c:pt>
                <c:pt idx="4263">
                  <c:v>735.7</c:v>
                </c:pt>
                <c:pt idx="4264">
                  <c:v>735.9</c:v>
                </c:pt>
                <c:pt idx="4265">
                  <c:v>736</c:v>
                </c:pt>
                <c:pt idx="4266">
                  <c:v>736.2</c:v>
                </c:pt>
                <c:pt idx="4267">
                  <c:v>736.4</c:v>
                </c:pt>
                <c:pt idx="4268">
                  <c:v>736.5</c:v>
                </c:pt>
                <c:pt idx="4269">
                  <c:v>736.7</c:v>
                </c:pt>
                <c:pt idx="4270">
                  <c:v>736.9</c:v>
                </c:pt>
                <c:pt idx="4271">
                  <c:v>737.1</c:v>
                </c:pt>
                <c:pt idx="4272">
                  <c:v>737.2</c:v>
                </c:pt>
                <c:pt idx="4273">
                  <c:v>737.4</c:v>
                </c:pt>
                <c:pt idx="4274">
                  <c:v>737.6</c:v>
                </c:pt>
                <c:pt idx="4275">
                  <c:v>737.7</c:v>
                </c:pt>
                <c:pt idx="4276">
                  <c:v>737.9</c:v>
                </c:pt>
                <c:pt idx="4277">
                  <c:v>738.1</c:v>
                </c:pt>
                <c:pt idx="4278">
                  <c:v>738.2</c:v>
                </c:pt>
                <c:pt idx="4279">
                  <c:v>738.4</c:v>
                </c:pt>
                <c:pt idx="4280">
                  <c:v>738.6</c:v>
                </c:pt>
                <c:pt idx="4281">
                  <c:v>738.7</c:v>
                </c:pt>
                <c:pt idx="4282">
                  <c:v>738.9</c:v>
                </c:pt>
                <c:pt idx="4283">
                  <c:v>739.1</c:v>
                </c:pt>
                <c:pt idx="4284">
                  <c:v>739.2</c:v>
                </c:pt>
                <c:pt idx="4285">
                  <c:v>739.4</c:v>
                </c:pt>
                <c:pt idx="4286">
                  <c:v>739.5</c:v>
                </c:pt>
                <c:pt idx="4287">
                  <c:v>739.7</c:v>
                </c:pt>
                <c:pt idx="4288">
                  <c:v>739.9</c:v>
                </c:pt>
                <c:pt idx="4289">
                  <c:v>740</c:v>
                </c:pt>
                <c:pt idx="4290">
                  <c:v>740.2</c:v>
                </c:pt>
                <c:pt idx="4291">
                  <c:v>740.4</c:v>
                </c:pt>
                <c:pt idx="4292">
                  <c:v>740.5</c:v>
                </c:pt>
                <c:pt idx="4293">
                  <c:v>740.7</c:v>
                </c:pt>
                <c:pt idx="4294">
                  <c:v>740.8</c:v>
                </c:pt>
                <c:pt idx="4295">
                  <c:v>741</c:v>
                </c:pt>
                <c:pt idx="4296">
                  <c:v>741.2</c:v>
                </c:pt>
                <c:pt idx="4297">
                  <c:v>741.3</c:v>
                </c:pt>
                <c:pt idx="4298">
                  <c:v>741.5</c:v>
                </c:pt>
                <c:pt idx="4299">
                  <c:v>741.7</c:v>
                </c:pt>
                <c:pt idx="4300">
                  <c:v>741.8</c:v>
                </c:pt>
                <c:pt idx="4301">
                  <c:v>742</c:v>
                </c:pt>
                <c:pt idx="4302">
                  <c:v>742.2</c:v>
                </c:pt>
                <c:pt idx="4303">
                  <c:v>742.3</c:v>
                </c:pt>
                <c:pt idx="4304">
                  <c:v>742.5</c:v>
                </c:pt>
                <c:pt idx="4305">
                  <c:v>742.6</c:v>
                </c:pt>
                <c:pt idx="4306">
                  <c:v>742.8</c:v>
                </c:pt>
                <c:pt idx="4307">
                  <c:v>743</c:v>
                </c:pt>
                <c:pt idx="4308">
                  <c:v>743.1</c:v>
                </c:pt>
                <c:pt idx="4309">
                  <c:v>743.3</c:v>
                </c:pt>
                <c:pt idx="4310">
                  <c:v>743.5</c:v>
                </c:pt>
                <c:pt idx="4311">
                  <c:v>743.7</c:v>
                </c:pt>
                <c:pt idx="4312">
                  <c:v>743.8</c:v>
                </c:pt>
                <c:pt idx="4313">
                  <c:v>744</c:v>
                </c:pt>
                <c:pt idx="4314">
                  <c:v>744.2</c:v>
                </c:pt>
                <c:pt idx="4315">
                  <c:v>744.4</c:v>
                </c:pt>
                <c:pt idx="4316">
                  <c:v>744.5</c:v>
                </c:pt>
                <c:pt idx="4317">
                  <c:v>744.7</c:v>
                </c:pt>
                <c:pt idx="4318">
                  <c:v>744.9</c:v>
                </c:pt>
                <c:pt idx="4319">
                  <c:v>745</c:v>
                </c:pt>
                <c:pt idx="4320">
                  <c:v>745.2</c:v>
                </c:pt>
                <c:pt idx="4321">
                  <c:v>745.4</c:v>
                </c:pt>
                <c:pt idx="4322">
                  <c:v>745.5</c:v>
                </c:pt>
                <c:pt idx="4323">
                  <c:v>745.7</c:v>
                </c:pt>
                <c:pt idx="4324">
                  <c:v>745.8</c:v>
                </c:pt>
                <c:pt idx="4325">
                  <c:v>746</c:v>
                </c:pt>
                <c:pt idx="4326">
                  <c:v>746.2</c:v>
                </c:pt>
                <c:pt idx="4327">
                  <c:v>746.3</c:v>
                </c:pt>
                <c:pt idx="4328">
                  <c:v>746.5</c:v>
                </c:pt>
                <c:pt idx="4329">
                  <c:v>746.7</c:v>
                </c:pt>
                <c:pt idx="4330">
                  <c:v>746.8</c:v>
                </c:pt>
                <c:pt idx="4331">
                  <c:v>747</c:v>
                </c:pt>
                <c:pt idx="4332">
                  <c:v>747.1</c:v>
                </c:pt>
                <c:pt idx="4333">
                  <c:v>747.3</c:v>
                </c:pt>
                <c:pt idx="4334">
                  <c:v>747.5</c:v>
                </c:pt>
                <c:pt idx="4335">
                  <c:v>747.7</c:v>
                </c:pt>
                <c:pt idx="4336">
                  <c:v>747.8</c:v>
                </c:pt>
                <c:pt idx="4337">
                  <c:v>748</c:v>
                </c:pt>
                <c:pt idx="4338">
                  <c:v>748.2</c:v>
                </c:pt>
                <c:pt idx="4339">
                  <c:v>748.3</c:v>
                </c:pt>
                <c:pt idx="4340">
                  <c:v>748.5</c:v>
                </c:pt>
                <c:pt idx="4341">
                  <c:v>748.7</c:v>
                </c:pt>
                <c:pt idx="4342">
                  <c:v>748.8</c:v>
                </c:pt>
                <c:pt idx="4343">
                  <c:v>749</c:v>
                </c:pt>
                <c:pt idx="4344">
                  <c:v>749.2</c:v>
                </c:pt>
                <c:pt idx="4345">
                  <c:v>749.3</c:v>
                </c:pt>
                <c:pt idx="4346">
                  <c:v>749.5</c:v>
                </c:pt>
                <c:pt idx="4347">
                  <c:v>749.7</c:v>
                </c:pt>
                <c:pt idx="4348">
                  <c:v>749.8</c:v>
                </c:pt>
                <c:pt idx="4349">
                  <c:v>750</c:v>
                </c:pt>
                <c:pt idx="4350">
                  <c:v>750.2</c:v>
                </c:pt>
                <c:pt idx="4351">
                  <c:v>750.3</c:v>
                </c:pt>
                <c:pt idx="4352">
                  <c:v>750.5</c:v>
                </c:pt>
                <c:pt idx="4353">
                  <c:v>750.7</c:v>
                </c:pt>
                <c:pt idx="4354">
                  <c:v>750.9</c:v>
                </c:pt>
                <c:pt idx="4355">
                  <c:v>751</c:v>
                </c:pt>
                <c:pt idx="4356">
                  <c:v>751.2</c:v>
                </c:pt>
                <c:pt idx="4357">
                  <c:v>751.3</c:v>
                </c:pt>
                <c:pt idx="4358">
                  <c:v>751.5</c:v>
                </c:pt>
                <c:pt idx="4359">
                  <c:v>751.7</c:v>
                </c:pt>
                <c:pt idx="4360">
                  <c:v>751.8</c:v>
                </c:pt>
                <c:pt idx="4361">
                  <c:v>752</c:v>
                </c:pt>
                <c:pt idx="4362">
                  <c:v>752.2</c:v>
                </c:pt>
                <c:pt idx="4363">
                  <c:v>752.3</c:v>
                </c:pt>
                <c:pt idx="4364">
                  <c:v>752.5</c:v>
                </c:pt>
                <c:pt idx="4365">
                  <c:v>752.7</c:v>
                </c:pt>
                <c:pt idx="4366">
                  <c:v>752.8</c:v>
                </c:pt>
                <c:pt idx="4367">
                  <c:v>753</c:v>
                </c:pt>
                <c:pt idx="4368">
                  <c:v>753.1</c:v>
                </c:pt>
                <c:pt idx="4369">
                  <c:v>753.3</c:v>
                </c:pt>
                <c:pt idx="4370">
                  <c:v>753.5</c:v>
                </c:pt>
                <c:pt idx="4371">
                  <c:v>753.7</c:v>
                </c:pt>
                <c:pt idx="4372">
                  <c:v>753.8</c:v>
                </c:pt>
                <c:pt idx="4373">
                  <c:v>754</c:v>
                </c:pt>
                <c:pt idx="4374">
                  <c:v>754.1</c:v>
                </c:pt>
                <c:pt idx="4375">
                  <c:v>754.3</c:v>
                </c:pt>
                <c:pt idx="4376">
                  <c:v>754.5</c:v>
                </c:pt>
                <c:pt idx="4377">
                  <c:v>754.6</c:v>
                </c:pt>
                <c:pt idx="4378">
                  <c:v>754.8</c:v>
                </c:pt>
                <c:pt idx="4379">
                  <c:v>755</c:v>
                </c:pt>
                <c:pt idx="4380">
                  <c:v>755.1</c:v>
                </c:pt>
                <c:pt idx="4381">
                  <c:v>755.3</c:v>
                </c:pt>
                <c:pt idx="4382">
                  <c:v>755.5</c:v>
                </c:pt>
                <c:pt idx="4383">
                  <c:v>755.6</c:v>
                </c:pt>
                <c:pt idx="4384">
                  <c:v>755.8</c:v>
                </c:pt>
                <c:pt idx="4385">
                  <c:v>756</c:v>
                </c:pt>
                <c:pt idx="4386">
                  <c:v>756.2</c:v>
                </c:pt>
                <c:pt idx="4387">
                  <c:v>756.3</c:v>
                </c:pt>
                <c:pt idx="4388">
                  <c:v>756.5</c:v>
                </c:pt>
                <c:pt idx="4389">
                  <c:v>756.7</c:v>
                </c:pt>
                <c:pt idx="4390">
                  <c:v>756.9</c:v>
                </c:pt>
                <c:pt idx="4391">
                  <c:v>757</c:v>
                </c:pt>
                <c:pt idx="4392">
                  <c:v>757.2</c:v>
                </c:pt>
                <c:pt idx="4393">
                  <c:v>757.4</c:v>
                </c:pt>
                <c:pt idx="4394">
                  <c:v>757.6</c:v>
                </c:pt>
                <c:pt idx="4395">
                  <c:v>757.8</c:v>
                </c:pt>
                <c:pt idx="4396">
                  <c:v>757.9</c:v>
                </c:pt>
                <c:pt idx="4397">
                  <c:v>758.1</c:v>
                </c:pt>
                <c:pt idx="4398">
                  <c:v>758.2</c:v>
                </c:pt>
                <c:pt idx="4399">
                  <c:v>758.4</c:v>
                </c:pt>
                <c:pt idx="4400">
                  <c:v>758.6</c:v>
                </c:pt>
                <c:pt idx="4401">
                  <c:v>758.7</c:v>
                </c:pt>
                <c:pt idx="4402">
                  <c:v>758.9</c:v>
                </c:pt>
                <c:pt idx="4403">
                  <c:v>759.1</c:v>
                </c:pt>
                <c:pt idx="4404">
                  <c:v>759.2</c:v>
                </c:pt>
                <c:pt idx="4405">
                  <c:v>759.4</c:v>
                </c:pt>
                <c:pt idx="4406">
                  <c:v>759.6</c:v>
                </c:pt>
                <c:pt idx="4407">
                  <c:v>759.7</c:v>
                </c:pt>
                <c:pt idx="4408">
                  <c:v>759.9</c:v>
                </c:pt>
                <c:pt idx="4409">
                  <c:v>760.1</c:v>
                </c:pt>
                <c:pt idx="4410">
                  <c:v>760.3</c:v>
                </c:pt>
                <c:pt idx="4411">
                  <c:v>760.4</c:v>
                </c:pt>
                <c:pt idx="4412">
                  <c:v>760.6</c:v>
                </c:pt>
                <c:pt idx="4413">
                  <c:v>760.8</c:v>
                </c:pt>
                <c:pt idx="4414">
                  <c:v>760.9</c:v>
                </c:pt>
                <c:pt idx="4415">
                  <c:v>761.1</c:v>
                </c:pt>
                <c:pt idx="4416">
                  <c:v>761.3</c:v>
                </c:pt>
                <c:pt idx="4417">
                  <c:v>761.5</c:v>
                </c:pt>
                <c:pt idx="4418">
                  <c:v>761.6</c:v>
                </c:pt>
                <c:pt idx="4419">
                  <c:v>761.8</c:v>
                </c:pt>
                <c:pt idx="4420">
                  <c:v>762</c:v>
                </c:pt>
                <c:pt idx="4421">
                  <c:v>762.1</c:v>
                </c:pt>
                <c:pt idx="4422">
                  <c:v>762.3</c:v>
                </c:pt>
                <c:pt idx="4423">
                  <c:v>762.5</c:v>
                </c:pt>
                <c:pt idx="4424">
                  <c:v>762.6</c:v>
                </c:pt>
                <c:pt idx="4425">
                  <c:v>762.8</c:v>
                </c:pt>
                <c:pt idx="4426">
                  <c:v>763</c:v>
                </c:pt>
                <c:pt idx="4427">
                  <c:v>763.1</c:v>
                </c:pt>
                <c:pt idx="4428">
                  <c:v>763.3</c:v>
                </c:pt>
                <c:pt idx="4429">
                  <c:v>763.5</c:v>
                </c:pt>
                <c:pt idx="4430">
                  <c:v>763.6</c:v>
                </c:pt>
                <c:pt idx="4431">
                  <c:v>763.8</c:v>
                </c:pt>
                <c:pt idx="4432">
                  <c:v>764</c:v>
                </c:pt>
                <c:pt idx="4433">
                  <c:v>764.1</c:v>
                </c:pt>
                <c:pt idx="4434">
                  <c:v>764.3</c:v>
                </c:pt>
                <c:pt idx="4435">
                  <c:v>764.5</c:v>
                </c:pt>
                <c:pt idx="4436">
                  <c:v>764.6</c:v>
                </c:pt>
                <c:pt idx="4437">
                  <c:v>764.8</c:v>
                </c:pt>
                <c:pt idx="4438">
                  <c:v>764.9</c:v>
                </c:pt>
                <c:pt idx="4439">
                  <c:v>765.1</c:v>
                </c:pt>
                <c:pt idx="4440">
                  <c:v>765.3</c:v>
                </c:pt>
                <c:pt idx="4441">
                  <c:v>765.4</c:v>
                </c:pt>
                <c:pt idx="4442">
                  <c:v>765.6</c:v>
                </c:pt>
                <c:pt idx="4443">
                  <c:v>765.8</c:v>
                </c:pt>
                <c:pt idx="4444">
                  <c:v>766</c:v>
                </c:pt>
                <c:pt idx="4445">
                  <c:v>766.1</c:v>
                </c:pt>
                <c:pt idx="4446">
                  <c:v>766.3</c:v>
                </c:pt>
                <c:pt idx="4447">
                  <c:v>766.4</c:v>
                </c:pt>
                <c:pt idx="4448">
                  <c:v>766.6</c:v>
                </c:pt>
                <c:pt idx="4449">
                  <c:v>766.8</c:v>
                </c:pt>
                <c:pt idx="4450">
                  <c:v>766.9</c:v>
                </c:pt>
                <c:pt idx="4451">
                  <c:v>767.1</c:v>
                </c:pt>
                <c:pt idx="4452">
                  <c:v>767.3</c:v>
                </c:pt>
                <c:pt idx="4453">
                  <c:v>767.5</c:v>
                </c:pt>
                <c:pt idx="4454">
                  <c:v>767.6</c:v>
                </c:pt>
                <c:pt idx="4455">
                  <c:v>767.8</c:v>
                </c:pt>
                <c:pt idx="4456">
                  <c:v>768</c:v>
                </c:pt>
                <c:pt idx="4457">
                  <c:v>768.1</c:v>
                </c:pt>
                <c:pt idx="4458">
                  <c:v>768.3</c:v>
                </c:pt>
                <c:pt idx="4459">
                  <c:v>768.5</c:v>
                </c:pt>
                <c:pt idx="4460">
                  <c:v>768.6</c:v>
                </c:pt>
                <c:pt idx="4461">
                  <c:v>768.8</c:v>
                </c:pt>
                <c:pt idx="4462">
                  <c:v>769</c:v>
                </c:pt>
                <c:pt idx="4463">
                  <c:v>769.2</c:v>
                </c:pt>
                <c:pt idx="4464">
                  <c:v>769.3</c:v>
                </c:pt>
                <c:pt idx="4465">
                  <c:v>769.5</c:v>
                </c:pt>
                <c:pt idx="4466">
                  <c:v>769.7</c:v>
                </c:pt>
                <c:pt idx="4467">
                  <c:v>769.8</c:v>
                </c:pt>
                <c:pt idx="4468">
                  <c:v>770</c:v>
                </c:pt>
                <c:pt idx="4469">
                  <c:v>770.2</c:v>
                </c:pt>
                <c:pt idx="4470">
                  <c:v>770.3</c:v>
                </c:pt>
                <c:pt idx="4471">
                  <c:v>770.5</c:v>
                </c:pt>
                <c:pt idx="4472">
                  <c:v>770.7</c:v>
                </c:pt>
                <c:pt idx="4473">
                  <c:v>770.8</c:v>
                </c:pt>
                <c:pt idx="4474">
                  <c:v>771</c:v>
                </c:pt>
                <c:pt idx="4475">
                  <c:v>771.2</c:v>
                </c:pt>
                <c:pt idx="4476">
                  <c:v>771.4</c:v>
                </c:pt>
                <c:pt idx="4477">
                  <c:v>771.6</c:v>
                </c:pt>
                <c:pt idx="4478">
                  <c:v>771.7</c:v>
                </c:pt>
                <c:pt idx="4479">
                  <c:v>771.9</c:v>
                </c:pt>
                <c:pt idx="4480">
                  <c:v>772.1</c:v>
                </c:pt>
                <c:pt idx="4481">
                  <c:v>772.2</c:v>
                </c:pt>
                <c:pt idx="4482">
                  <c:v>772.4</c:v>
                </c:pt>
                <c:pt idx="4483">
                  <c:v>772.6</c:v>
                </c:pt>
                <c:pt idx="4484">
                  <c:v>772.7</c:v>
                </c:pt>
                <c:pt idx="4485">
                  <c:v>772.9</c:v>
                </c:pt>
                <c:pt idx="4486">
                  <c:v>773</c:v>
                </c:pt>
                <c:pt idx="4487">
                  <c:v>773.2</c:v>
                </c:pt>
                <c:pt idx="4488">
                  <c:v>773.4</c:v>
                </c:pt>
                <c:pt idx="4489">
                  <c:v>773.5</c:v>
                </c:pt>
                <c:pt idx="4490">
                  <c:v>773.7</c:v>
                </c:pt>
                <c:pt idx="4491">
                  <c:v>773.8</c:v>
                </c:pt>
                <c:pt idx="4492">
                  <c:v>774</c:v>
                </c:pt>
                <c:pt idx="4493">
                  <c:v>774.2</c:v>
                </c:pt>
                <c:pt idx="4494">
                  <c:v>774.3</c:v>
                </c:pt>
                <c:pt idx="4495">
                  <c:v>774.5</c:v>
                </c:pt>
                <c:pt idx="4496">
                  <c:v>774.7</c:v>
                </c:pt>
                <c:pt idx="4497">
                  <c:v>774.8</c:v>
                </c:pt>
                <c:pt idx="4498">
                  <c:v>775</c:v>
                </c:pt>
                <c:pt idx="4499">
                  <c:v>775.1</c:v>
                </c:pt>
                <c:pt idx="4500">
                  <c:v>775.3</c:v>
                </c:pt>
                <c:pt idx="4501">
                  <c:v>775.5</c:v>
                </c:pt>
                <c:pt idx="4502">
                  <c:v>775.6</c:v>
                </c:pt>
                <c:pt idx="4503">
                  <c:v>775.8</c:v>
                </c:pt>
                <c:pt idx="4504">
                  <c:v>776</c:v>
                </c:pt>
                <c:pt idx="4505">
                  <c:v>776.2</c:v>
                </c:pt>
                <c:pt idx="4506">
                  <c:v>776.3</c:v>
                </c:pt>
                <c:pt idx="4507">
                  <c:v>776.5</c:v>
                </c:pt>
                <c:pt idx="4508">
                  <c:v>776.7</c:v>
                </c:pt>
                <c:pt idx="4509">
                  <c:v>776.8</c:v>
                </c:pt>
                <c:pt idx="4510">
                  <c:v>777</c:v>
                </c:pt>
                <c:pt idx="4511">
                  <c:v>777.1</c:v>
                </c:pt>
                <c:pt idx="4512">
                  <c:v>777.3</c:v>
                </c:pt>
                <c:pt idx="4513">
                  <c:v>777.5</c:v>
                </c:pt>
                <c:pt idx="4514">
                  <c:v>777.7</c:v>
                </c:pt>
                <c:pt idx="4515">
                  <c:v>777.8</c:v>
                </c:pt>
                <c:pt idx="4516">
                  <c:v>778</c:v>
                </c:pt>
                <c:pt idx="4517">
                  <c:v>778.2</c:v>
                </c:pt>
                <c:pt idx="4518">
                  <c:v>778.4</c:v>
                </c:pt>
                <c:pt idx="4519">
                  <c:v>778.5</c:v>
                </c:pt>
                <c:pt idx="4520">
                  <c:v>778.7</c:v>
                </c:pt>
                <c:pt idx="4521">
                  <c:v>778.9</c:v>
                </c:pt>
                <c:pt idx="4522">
                  <c:v>779</c:v>
                </c:pt>
                <c:pt idx="4523">
                  <c:v>779.2</c:v>
                </c:pt>
                <c:pt idx="4524">
                  <c:v>779.4</c:v>
                </c:pt>
                <c:pt idx="4525">
                  <c:v>779.5</c:v>
                </c:pt>
                <c:pt idx="4526">
                  <c:v>779.7</c:v>
                </c:pt>
                <c:pt idx="4527">
                  <c:v>779.8</c:v>
                </c:pt>
                <c:pt idx="4528">
                  <c:v>780</c:v>
                </c:pt>
                <c:pt idx="4529">
                  <c:v>780.2</c:v>
                </c:pt>
                <c:pt idx="4530">
                  <c:v>780.3</c:v>
                </c:pt>
                <c:pt idx="4531">
                  <c:v>780.5</c:v>
                </c:pt>
                <c:pt idx="4532">
                  <c:v>780.6</c:v>
                </c:pt>
                <c:pt idx="4533">
                  <c:v>780.8</c:v>
                </c:pt>
                <c:pt idx="4534">
                  <c:v>781</c:v>
                </c:pt>
                <c:pt idx="4535">
                  <c:v>781.2</c:v>
                </c:pt>
                <c:pt idx="4536">
                  <c:v>781.3</c:v>
                </c:pt>
                <c:pt idx="4537">
                  <c:v>781.5</c:v>
                </c:pt>
                <c:pt idx="4538">
                  <c:v>781.6</c:v>
                </c:pt>
                <c:pt idx="4539">
                  <c:v>781.8</c:v>
                </c:pt>
                <c:pt idx="4540">
                  <c:v>782</c:v>
                </c:pt>
                <c:pt idx="4541">
                  <c:v>782.1</c:v>
                </c:pt>
                <c:pt idx="4542">
                  <c:v>782.3</c:v>
                </c:pt>
                <c:pt idx="4543">
                  <c:v>782.5</c:v>
                </c:pt>
                <c:pt idx="4544">
                  <c:v>782.7</c:v>
                </c:pt>
                <c:pt idx="4545">
                  <c:v>782.8</c:v>
                </c:pt>
                <c:pt idx="4546">
                  <c:v>783</c:v>
                </c:pt>
                <c:pt idx="4547">
                  <c:v>783.2</c:v>
                </c:pt>
                <c:pt idx="4548">
                  <c:v>783.3</c:v>
                </c:pt>
                <c:pt idx="4549">
                  <c:v>783.5</c:v>
                </c:pt>
                <c:pt idx="4550">
                  <c:v>783.6</c:v>
                </c:pt>
                <c:pt idx="4551">
                  <c:v>783.8</c:v>
                </c:pt>
                <c:pt idx="4552">
                  <c:v>783.9</c:v>
                </c:pt>
                <c:pt idx="4553">
                  <c:v>784.1</c:v>
                </c:pt>
                <c:pt idx="4554">
                  <c:v>784.3</c:v>
                </c:pt>
                <c:pt idx="4555">
                  <c:v>784.4</c:v>
                </c:pt>
                <c:pt idx="4556">
                  <c:v>784.6</c:v>
                </c:pt>
                <c:pt idx="4557">
                  <c:v>784.8</c:v>
                </c:pt>
                <c:pt idx="4558">
                  <c:v>785</c:v>
                </c:pt>
                <c:pt idx="4559">
                  <c:v>785.1</c:v>
                </c:pt>
                <c:pt idx="4560">
                  <c:v>785.3</c:v>
                </c:pt>
                <c:pt idx="4561">
                  <c:v>785.5</c:v>
                </c:pt>
                <c:pt idx="4562">
                  <c:v>785.7</c:v>
                </c:pt>
                <c:pt idx="4563">
                  <c:v>785.8</c:v>
                </c:pt>
                <c:pt idx="4564">
                  <c:v>786</c:v>
                </c:pt>
                <c:pt idx="4565">
                  <c:v>786.2</c:v>
                </c:pt>
                <c:pt idx="4566">
                  <c:v>786.3</c:v>
                </c:pt>
                <c:pt idx="4567">
                  <c:v>786.5</c:v>
                </c:pt>
                <c:pt idx="4568">
                  <c:v>786.6</c:v>
                </c:pt>
                <c:pt idx="4569">
                  <c:v>786.8</c:v>
                </c:pt>
                <c:pt idx="4570">
                  <c:v>787</c:v>
                </c:pt>
                <c:pt idx="4571">
                  <c:v>787.2</c:v>
                </c:pt>
                <c:pt idx="4572">
                  <c:v>787.3</c:v>
                </c:pt>
                <c:pt idx="4573">
                  <c:v>787.5</c:v>
                </c:pt>
                <c:pt idx="4574">
                  <c:v>787.7</c:v>
                </c:pt>
                <c:pt idx="4575">
                  <c:v>787.9</c:v>
                </c:pt>
                <c:pt idx="4576">
                  <c:v>788</c:v>
                </c:pt>
                <c:pt idx="4577">
                  <c:v>788.2</c:v>
                </c:pt>
                <c:pt idx="4578">
                  <c:v>788.3</c:v>
                </c:pt>
                <c:pt idx="4579">
                  <c:v>788.5</c:v>
                </c:pt>
                <c:pt idx="4580">
                  <c:v>788.7</c:v>
                </c:pt>
                <c:pt idx="4581">
                  <c:v>788.8</c:v>
                </c:pt>
                <c:pt idx="4582">
                  <c:v>789</c:v>
                </c:pt>
                <c:pt idx="4583">
                  <c:v>789.2</c:v>
                </c:pt>
                <c:pt idx="4584">
                  <c:v>789.3</c:v>
                </c:pt>
                <c:pt idx="4585">
                  <c:v>789.5</c:v>
                </c:pt>
                <c:pt idx="4586">
                  <c:v>789.7</c:v>
                </c:pt>
                <c:pt idx="4587">
                  <c:v>789.8</c:v>
                </c:pt>
                <c:pt idx="4588">
                  <c:v>790</c:v>
                </c:pt>
                <c:pt idx="4589">
                  <c:v>790.2</c:v>
                </c:pt>
                <c:pt idx="4590">
                  <c:v>790.3</c:v>
                </c:pt>
                <c:pt idx="4591">
                  <c:v>790.5</c:v>
                </c:pt>
                <c:pt idx="4592">
                  <c:v>790.6</c:v>
                </c:pt>
                <c:pt idx="4593">
                  <c:v>790.8</c:v>
                </c:pt>
                <c:pt idx="4594">
                  <c:v>791</c:v>
                </c:pt>
                <c:pt idx="4595">
                  <c:v>791.1</c:v>
                </c:pt>
                <c:pt idx="4596">
                  <c:v>791.3</c:v>
                </c:pt>
                <c:pt idx="4597">
                  <c:v>791.5</c:v>
                </c:pt>
                <c:pt idx="4598">
                  <c:v>791.6</c:v>
                </c:pt>
                <c:pt idx="4599">
                  <c:v>791.8</c:v>
                </c:pt>
                <c:pt idx="4600">
                  <c:v>792</c:v>
                </c:pt>
                <c:pt idx="4601">
                  <c:v>792.2</c:v>
                </c:pt>
                <c:pt idx="4602">
                  <c:v>792.3</c:v>
                </c:pt>
                <c:pt idx="4603">
                  <c:v>792.5</c:v>
                </c:pt>
                <c:pt idx="4604">
                  <c:v>792.7</c:v>
                </c:pt>
                <c:pt idx="4605">
                  <c:v>792.8</c:v>
                </c:pt>
                <c:pt idx="4606">
                  <c:v>793</c:v>
                </c:pt>
                <c:pt idx="4607">
                  <c:v>793.1</c:v>
                </c:pt>
                <c:pt idx="4608">
                  <c:v>793.3</c:v>
                </c:pt>
                <c:pt idx="4609">
                  <c:v>793.5</c:v>
                </c:pt>
                <c:pt idx="4610">
                  <c:v>793.6</c:v>
                </c:pt>
                <c:pt idx="4611">
                  <c:v>793.8</c:v>
                </c:pt>
                <c:pt idx="4612">
                  <c:v>793.9</c:v>
                </c:pt>
                <c:pt idx="4613">
                  <c:v>794.1</c:v>
                </c:pt>
                <c:pt idx="4614">
                  <c:v>794.3</c:v>
                </c:pt>
                <c:pt idx="4615">
                  <c:v>794.4</c:v>
                </c:pt>
                <c:pt idx="4616">
                  <c:v>794.6</c:v>
                </c:pt>
                <c:pt idx="4617">
                  <c:v>794.8</c:v>
                </c:pt>
                <c:pt idx="4618">
                  <c:v>795</c:v>
                </c:pt>
                <c:pt idx="4619">
                  <c:v>795.1</c:v>
                </c:pt>
                <c:pt idx="4620">
                  <c:v>795.3</c:v>
                </c:pt>
                <c:pt idx="4621">
                  <c:v>795.4</c:v>
                </c:pt>
                <c:pt idx="4622">
                  <c:v>795.6</c:v>
                </c:pt>
                <c:pt idx="4623">
                  <c:v>795.8</c:v>
                </c:pt>
                <c:pt idx="4624">
                  <c:v>795.9</c:v>
                </c:pt>
                <c:pt idx="4625">
                  <c:v>796.1</c:v>
                </c:pt>
                <c:pt idx="4626">
                  <c:v>796.2</c:v>
                </c:pt>
                <c:pt idx="4627">
                  <c:v>796.4</c:v>
                </c:pt>
                <c:pt idx="4628">
                  <c:v>796.6</c:v>
                </c:pt>
                <c:pt idx="4629">
                  <c:v>796.7</c:v>
                </c:pt>
                <c:pt idx="4630">
                  <c:v>796.9</c:v>
                </c:pt>
                <c:pt idx="4631">
                  <c:v>797.1</c:v>
                </c:pt>
                <c:pt idx="4632">
                  <c:v>797.2</c:v>
                </c:pt>
                <c:pt idx="4633">
                  <c:v>797.4</c:v>
                </c:pt>
                <c:pt idx="4634">
                  <c:v>797.5</c:v>
                </c:pt>
                <c:pt idx="4635">
                  <c:v>797.7</c:v>
                </c:pt>
                <c:pt idx="4636">
                  <c:v>797.9</c:v>
                </c:pt>
                <c:pt idx="4637">
                  <c:v>798.1</c:v>
                </c:pt>
                <c:pt idx="4638">
                  <c:v>798.3</c:v>
                </c:pt>
                <c:pt idx="4639">
                  <c:v>798.5</c:v>
                </c:pt>
                <c:pt idx="4640">
                  <c:v>798.6</c:v>
                </c:pt>
                <c:pt idx="4641">
                  <c:v>798.8</c:v>
                </c:pt>
                <c:pt idx="4642">
                  <c:v>798.9</c:v>
                </c:pt>
                <c:pt idx="4643">
                  <c:v>799.1</c:v>
                </c:pt>
                <c:pt idx="4644">
                  <c:v>799.3</c:v>
                </c:pt>
                <c:pt idx="4645">
                  <c:v>799.5</c:v>
                </c:pt>
                <c:pt idx="4646">
                  <c:v>799.6</c:v>
                </c:pt>
                <c:pt idx="4647">
                  <c:v>799.8</c:v>
                </c:pt>
                <c:pt idx="4648">
                  <c:v>800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A48-4FB0-A682-93045D3052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5874152"/>
        <c:axId val="463576736"/>
      </c:scatterChart>
      <c:scatterChart>
        <c:scatterStyle val="smoothMarker"/>
        <c:varyColors val="0"/>
        <c:ser>
          <c:idx val="1"/>
          <c:order val="1"/>
          <c:tx>
            <c:strRef>
              <c:f>'MOLY NP'!$S$1:$S$2</c:f>
              <c:strCache>
                <c:ptCount val="2"/>
                <c:pt idx="0">
                  <c:v>TGA</c:v>
                </c:pt>
                <c:pt idx="1">
                  <c:v>mg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500"/>
              <c:layout>
                <c:manualLayout>
                  <c:x val="-3.8700757385575942E-2"/>
                  <c:y val="-4.2553191489361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A48-4FB0-A682-93045D30527B}"/>
                </c:ext>
                <c:ext xmlns:c15="http://schemas.microsoft.com/office/drawing/2012/chart" uri="{CE6537A1-D6FC-4f65-9D91-7224C49458BB}"/>
              </c:extLst>
            </c:dLbl>
            <c:dLbl>
              <c:idx val="1092"/>
              <c:layout>
                <c:manualLayout>
                  <c:x val="1.1057359253021691E-2"/>
                  <c:y val="-4.2553191489361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A48-4FB0-A682-93045D30527B}"/>
                </c:ext>
                <c:ext xmlns:c15="http://schemas.microsoft.com/office/drawing/2012/chart" uri="{CE6537A1-D6FC-4f65-9D91-7224C49458BB}"/>
              </c:extLst>
            </c:dLbl>
            <c:dLbl>
              <c:idx val="4612"/>
              <c:layout>
                <c:manualLayout>
                  <c:x val="-2.2114718506043383E-2"/>
                  <c:y val="-5.8947368421052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A48-4FB0-A682-93045D30527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'MOLY NP'!$Q$3:$Q$4672</c:f>
              <c:numCache>
                <c:formatCode>General</c:formatCode>
                <c:ptCount val="467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</c:numCache>
            </c:numRef>
          </c:xVal>
          <c:yVal>
            <c:numRef>
              <c:f>'MOLY NP'!$S$3:$S$4672</c:f>
              <c:numCache>
                <c:formatCode>General</c:formatCode>
                <c:ptCount val="4670"/>
                <c:pt idx="0">
                  <c:v>3.3294372999999999</c:v>
                </c:pt>
                <c:pt idx="1">
                  <c:v>3.3317640000000002</c:v>
                </c:pt>
                <c:pt idx="2">
                  <c:v>3.3322220000000002</c:v>
                </c:pt>
                <c:pt idx="3">
                  <c:v>3.3311160000000002</c:v>
                </c:pt>
                <c:pt idx="4">
                  <c:v>3.3313830000000002</c:v>
                </c:pt>
                <c:pt idx="5">
                  <c:v>3.3302384000000003</c:v>
                </c:pt>
                <c:pt idx="6">
                  <c:v>3.3315740000000003</c:v>
                </c:pt>
                <c:pt idx="7">
                  <c:v>3.3335569999999999</c:v>
                </c:pt>
                <c:pt idx="8">
                  <c:v>3.3335189999999999</c:v>
                </c:pt>
                <c:pt idx="9">
                  <c:v>3.3334429999999999</c:v>
                </c:pt>
                <c:pt idx="10">
                  <c:v>3.3332899999999999</c:v>
                </c:pt>
                <c:pt idx="11">
                  <c:v>3.334549</c:v>
                </c:pt>
                <c:pt idx="12">
                  <c:v>3.3354650000000001</c:v>
                </c:pt>
                <c:pt idx="13">
                  <c:v>3.334473</c:v>
                </c:pt>
                <c:pt idx="14">
                  <c:v>3.33535</c:v>
                </c:pt>
                <c:pt idx="15">
                  <c:v>3.3372960000000003</c:v>
                </c:pt>
                <c:pt idx="16">
                  <c:v>3.3375630000000003</c:v>
                </c:pt>
                <c:pt idx="17">
                  <c:v>3.3378299999999999</c:v>
                </c:pt>
                <c:pt idx="18">
                  <c:v>3.3371810000000002</c:v>
                </c:pt>
                <c:pt idx="19">
                  <c:v>3.3370670000000002</c:v>
                </c:pt>
                <c:pt idx="20">
                  <c:v>3.3363800000000001</c:v>
                </c:pt>
                <c:pt idx="21">
                  <c:v>3.3377919999999999</c:v>
                </c:pt>
                <c:pt idx="22">
                  <c:v>3.339432</c:v>
                </c:pt>
                <c:pt idx="23">
                  <c:v>3.3380209999999999</c:v>
                </c:pt>
                <c:pt idx="24">
                  <c:v>3.3379440000000002</c:v>
                </c:pt>
                <c:pt idx="25">
                  <c:v>3.3410299999999999</c:v>
                </c:pt>
                <c:pt idx="26">
                  <c:v>3.3406099999999999</c:v>
                </c:pt>
                <c:pt idx="27">
                  <c:v>3.3404199999999999</c:v>
                </c:pt>
                <c:pt idx="28">
                  <c:v>3.3418700000000001</c:v>
                </c:pt>
                <c:pt idx="29">
                  <c:v>3.3424499999999999</c:v>
                </c:pt>
                <c:pt idx="30">
                  <c:v>3.3389359999999999</c:v>
                </c:pt>
                <c:pt idx="31">
                  <c:v>3.3411900000000001</c:v>
                </c:pt>
                <c:pt idx="32">
                  <c:v>3.339585</c:v>
                </c:pt>
                <c:pt idx="33">
                  <c:v>3.3404600000000002</c:v>
                </c:pt>
                <c:pt idx="34">
                  <c:v>3.3404600000000002</c:v>
                </c:pt>
                <c:pt idx="35">
                  <c:v>3.3397749999999999</c:v>
                </c:pt>
                <c:pt idx="36">
                  <c:v>3.3401900000000002</c:v>
                </c:pt>
                <c:pt idx="37">
                  <c:v>3.3391649999999999</c:v>
                </c:pt>
                <c:pt idx="38">
                  <c:v>3.3418000000000001</c:v>
                </c:pt>
                <c:pt idx="39">
                  <c:v>3.3416399999999999</c:v>
                </c:pt>
                <c:pt idx="40">
                  <c:v>3.3425600000000002</c:v>
                </c:pt>
                <c:pt idx="41">
                  <c:v>3.3435100000000002</c:v>
                </c:pt>
                <c:pt idx="42">
                  <c:v>3.34348</c:v>
                </c:pt>
                <c:pt idx="43">
                  <c:v>3.3436699999999999</c:v>
                </c:pt>
                <c:pt idx="44">
                  <c:v>3.3455400000000002</c:v>
                </c:pt>
                <c:pt idx="45">
                  <c:v>3.3436300000000001</c:v>
                </c:pt>
                <c:pt idx="46">
                  <c:v>3.3436699999999999</c:v>
                </c:pt>
                <c:pt idx="47">
                  <c:v>3.34504</c:v>
                </c:pt>
                <c:pt idx="48">
                  <c:v>3.34477</c:v>
                </c:pt>
                <c:pt idx="49">
                  <c:v>3.3448100000000003</c:v>
                </c:pt>
                <c:pt idx="50">
                  <c:v>3.3450800000000003</c:v>
                </c:pt>
                <c:pt idx="51">
                  <c:v>3.3437800000000002</c:v>
                </c:pt>
                <c:pt idx="52">
                  <c:v>3.3443900000000002</c:v>
                </c:pt>
                <c:pt idx="53">
                  <c:v>3.34348</c:v>
                </c:pt>
                <c:pt idx="54">
                  <c:v>3.3439700000000001</c:v>
                </c:pt>
                <c:pt idx="55">
                  <c:v>3.3437000000000001</c:v>
                </c:pt>
                <c:pt idx="56">
                  <c:v>3.3442000000000003</c:v>
                </c:pt>
                <c:pt idx="57">
                  <c:v>3.34348</c:v>
                </c:pt>
                <c:pt idx="58">
                  <c:v>3.3425199999999999</c:v>
                </c:pt>
                <c:pt idx="59">
                  <c:v>3.34382</c:v>
                </c:pt>
                <c:pt idx="60">
                  <c:v>3.3433200000000003</c:v>
                </c:pt>
                <c:pt idx="61">
                  <c:v>3.3427100000000003</c:v>
                </c:pt>
                <c:pt idx="62">
                  <c:v>3.34355</c:v>
                </c:pt>
                <c:pt idx="63">
                  <c:v>3.3445400000000003</c:v>
                </c:pt>
                <c:pt idx="64">
                  <c:v>3.34321</c:v>
                </c:pt>
                <c:pt idx="65">
                  <c:v>3.3433200000000003</c:v>
                </c:pt>
                <c:pt idx="66">
                  <c:v>3.3429800000000003</c:v>
                </c:pt>
                <c:pt idx="67">
                  <c:v>3.3429000000000002</c:v>
                </c:pt>
                <c:pt idx="68">
                  <c:v>3.3426</c:v>
                </c:pt>
                <c:pt idx="69">
                  <c:v>3.34355</c:v>
                </c:pt>
                <c:pt idx="70">
                  <c:v>3.3429000000000002</c:v>
                </c:pt>
                <c:pt idx="71">
                  <c:v>3.34145</c:v>
                </c:pt>
                <c:pt idx="72">
                  <c:v>3.3412199999999999</c:v>
                </c:pt>
                <c:pt idx="73">
                  <c:v>3.3419500000000002</c:v>
                </c:pt>
                <c:pt idx="74">
                  <c:v>3.3422499999999999</c:v>
                </c:pt>
                <c:pt idx="75">
                  <c:v>3.34199</c:v>
                </c:pt>
                <c:pt idx="76">
                  <c:v>3.3431700000000002</c:v>
                </c:pt>
                <c:pt idx="77">
                  <c:v>3.34287</c:v>
                </c:pt>
                <c:pt idx="78">
                  <c:v>3.3433999999999999</c:v>
                </c:pt>
                <c:pt idx="79">
                  <c:v>3.34443</c:v>
                </c:pt>
                <c:pt idx="80">
                  <c:v>3.34531</c:v>
                </c:pt>
                <c:pt idx="81">
                  <c:v>3.3448500000000001</c:v>
                </c:pt>
                <c:pt idx="82">
                  <c:v>3.3445800000000001</c:v>
                </c:pt>
                <c:pt idx="83">
                  <c:v>3.3447300000000002</c:v>
                </c:pt>
                <c:pt idx="84">
                  <c:v>3.3450000000000002</c:v>
                </c:pt>
                <c:pt idx="85">
                  <c:v>3.3470599999999999</c:v>
                </c:pt>
                <c:pt idx="86">
                  <c:v>3.3459600000000003</c:v>
                </c:pt>
                <c:pt idx="87">
                  <c:v>3.3454600000000001</c:v>
                </c:pt>
                <c:pt idx="88">
                  <c:v>3.3469100000000003</c:v>
                </c:pt>
                <c:pt idx="89">
                  <c:v>3.3459600000000003</c:v>
                </c:pt>
                <c:pt idx="90">
                  <c:v>3.3464499999999999</c:v>
                </c:pt>
                <c:pt idx="91">
                  <c:v>3.3448500000000001</c:v>
                </c:pt>
                <c:pt idx="92">
                  <c:v>3.3463700000000003</c:v>
                </c:pt>
                <c:pt idx="93">
                  <c:v>3.3467199999999999</c:v>
                </c:pt>
                <c:pt idx="94">
                  <c:v>3.3475999999999999</c:v>
                </c:pt>
                <c:pt idx="95">
                  <c:v>3.3476300000000001</c:v>
                </c:pt>
                <c:pt idx="96">
                  <c:v>3.3488500000000001</c:v>
                </c:pt>
                <c:pt idx="97">
                  <c:v>3.3475200000000003</c:v>
                </c:pt>
                <c:pt idx="98">
                  <c:v>3.3479000000000001</c:v>
                </c:pt>
                <c:pt idx="99">
                  <c:v>3.3488500000000001</c:v>
                </c:pt>
                <c:pt idx="100">
                  <c:v>3.34863</c:v>
                </c:pt>
                <c:pt idx="101">
                  <c:v>3.3485900000000002</c:v>
                </c:pt>
                <c:pt idx="102">
                  <c:v>3.3487800000000001</c:v>
                </c:pt>
                <c:pt idx="103">
                  <c:v>3.34748</c:v>
                </c:pt>
                <c:pt idx="104">
                  <c:v>3.3494299999999999</c:v>
                </c:pt>
                <c:pt idx="105">
                  <c:v>3.3491200000000001</c:v>
                </c:pt>
                <c:pt idx="106">
                  <c:v>3.3496200000000003</c:v>
                </c:pt>
                <c:pt idx="107">
                  <c:v>3.35114</c:v>
                </c:pt>
                <c:pt idx="108">
                  <c:v>3.3505700000000003</c:v>
                </c:pt>
                <c:pt idx="109">
                  <c:v>3.34992</c:v>
                </c:pt>
                <c:pt idx="110">
                  <c:v>3.3521399999999999</c:v>
                </c:pt>
                <c:pt idx="111">
                  <c:v>3.35175</c:v>
                </c:pt>
                <c:pt idx="112">
                  <c:v>3.34992</c:v>
                </c:pt>
                <c:pt idx="113">
                  <c:v>3.35168</c:v>
                </c:pt>
                <c:pt idx="114">
                  <c:v>3.3509100000000003</c:v>
                </c:pt>
                <c:pt idx="115">
                  <c:v>3.35053</c:v>
                </c:pt>
                <c:pt idx="116">
                  <c:v>3.3507199999999999</c:v>
                </c:pt>
                <c:pt idx="117">
                  <c:v>3.35168</c:v>
                </c:pt>
                <c:pt idx="118">
                  <c:v>3.3507199999999999</c:v>
                </c:pt>
                <c:pt idx="119">
                  <c:v>3.35107</c:v>
                </c:pt>
                <c:pt idx="120">
                  <c:v>3.3520600000000003</c:v>
                </c:pt>
                <c:pt idx="121">
                  <c:v>3.35168</c:v>
                </c:pt>
                <c:pt idx="122">
                  <c:v>3.3520600000000003</c:v>
                </c:pt>
                <c:pt idx="123">
                  <c:v>3.3521000000000001</c:v>
                </c:pt>
                <c:pt idx="124">
                  <c:v>3.3515200000000003</c:v>
                </c:pt>
                <c:pt idx="125">
                  <c:v>3.3519800000000002</c:v>
                </c:pt>
                <c:pt idx="126">
                  <c:v>3.3510300000000002</c:v>
                </c:pt>
                <c:pt idx="127">
                  <c:v>3.3521000000000001</c:v>
                </c:pt>
                <c:pt idx="128">
                  <c:v>3.3508</c:v>
                </c:pt>
                <c:pt idx="129">
                  <c:v>3.3503000000000003</c:v>
                </c:pt>
                <c:pt idx="130">
                  <c:v>3.3511100000000003</c:v>
                </c:pt>
                <c:pt idx="131">
                  <c:v>3.3505700000000003</c:v>
                </c:pt>
                <c:pt idx="132">
                  <c:v>3.3516400000000002</c:v>
                </c:pt>
                <c:pt idx="133">
                  <c:v>3.35175</c:v>
                </c:pt>
                <c:pt idx="134">
                  <c:v>3.3512599999999999</c:v>
                </c:pt>
                <c:pt idx="135">
                  <c:v>3.3506499999999999</c:v>
                </c:pt>
                <c:pt idx="136">
                  <c:v>3.3503000000000003</c:v>
                </c:pt>
                <c:pt idx="137">
                  <c:v>3.35</c:v>
                </c:pt>
                <c:pt idx="138">
                  <c:v>3.3495400000000002</c:v>
                </c:pt>
                <c:pt idx="139">
                  <c:v>3.3502700000000001</c:v>
                </c:pt>
                <c:pt idx="140">
                  <c:v>3.3509500000000001</c:v>
                </c:pt>
                <c:pt idx="141">
                  <c:v>3.3499600000000003</c:v>
                </c:pt>
                <c:pt idx="142">
                  <c:v>3.3495400000000002</c:v>
                </c:pt>
                <c:pt idx="143">
                  <c:v>3.3494299999999999</c:v>
                </c:pt>
                <c:pt idx="144">
                  <c:v>3.3504200000000002</c:v>
                </c:pt>
                <c:pt idx="145">
                  <c:v>3.3508</c:v>
                </c:pt>
                <c:pt idx="146">
                  <c:v>3.34985</c:v>
                </c:pt>
                <c:pt idx="147">
                  <c:v>3.3508</c:v>
                </c:pt>
                <c:pt idx="148">
                  <c:v>3.3503400000000001</c:v>
                </c:pt>
                <c:pt idx="149">
                  <c:v>3.3507600000000002</c:v>
                </c:pt>
                <c:pt idx="150">
                  <c:v>3.35046</c:v>
                </c:pt>
                <c:pt idx="151">
                  <c:v>3.3511800000000003</c:v>
                </c:pt>
                <c:pt idx="152">
                  <c:v>3.3503400000000001</c:v>
                </c:pt>
                <c:pt idx="153">
                  <c:v>3.3504900000000002</c:v>
                </c:pt>
                <c:pt idx="154">
                  <c:v>3.3508800000000001</c:v>
                </c:pt>
                <c:pt idx="155">
                  <c:v>3.3514900000000001</c:v>
                </c:pt>
                <c:pt idx="156">
                  <c:v>3.35019</c:v>
                </c:pt>
                <c:pt idx="157">
                  <c:v>3.3513000000000002</c:v>
                </c:pt>
                <c:pt idx="158">
                  <c:v>3.3513299999999999</c:v>
                </c:pt>
                <c:pt idx="159">
                  <c:v>3.3503000000000003</c:v>
                </c:pt>
                <c:pt idx="160">
                  <c:v>3.3505700000000003</c:v>
                </c:pt>
                <c:pt idx="161">
                  <c:v>3.3509100000000003</c:v>
                </c:pt>
                <c:pt idx="162">
                  <c:v>3.3502300000000003</c:v>
                </c:pt>
                <c:pt idx="163">
                  <c:v>3.3517200000000003</c:v>
                </c:pt>
                <c:pt idx="164">
                  <c:v>3.3511100000000003</c:v>
                </c:pt>
                <c:pt idx="165">
                  <c:v>3.3507600000000002</c:v>
                </c:pt>
                <c:pt idx="166">
                  <c:v>3.3514900000000001</c:v>
                </c:pt>
                <c:pt idx="167">
                  <c:v>3.3501099999999999</c:v>
                </c:pt>
                <c:pt idx="168">
                  <c:v>3.3495400000000002</c:v>
                </c:pt>
                <c:pt idx="169">
                  <c:v>3.3506100000000001</c:v>
                </c:pt>
                <c:pt idx="170">
                  <c:v>3.3500399999999999</c:v>
                </c:pt>
                <c:pt idx="171">
                  <c:v>3.35</c:v>
                </c:pt>
                <c:pt idx="172">
                  <c:v>3.3494299999999999</c:v>
                </c:pt>
                <c:pt idx="173">
                  <c:v>3.35019</c:v>
                </c:pt>
                <c:pt idx="174">
                  <c:v>3.35</c:v>
                </c:pt>
                <c:pt idx="175">
                  <c:v>3.34958</c:v>
                </c:pt>
                <c:pt idx="176">
                  <c:v>3.3495400000000002</c:v>
                </c:pt>
                <c:pt idx="177">
                  <c:v>3.3487800000000001</c:v>
                </c:pt>
                <c:pt idx="178">
                  <c:v>3.3494299999999999</c:v>
                </c:pt>
                <c:pt idx="179">
                  <c:v>3.3497300000000001</c:v>
                </c:pt>
                <c:pt idx="180">
                  <c:v>3.3509899999999999</c:v>
                </c:pt>
                <c:pt idx="181">
                  <c:v>3.35019</c:v>
                </c:pt>
                <c:pt idx="182">
                  <c:v>3.3501099999999999</c:v>
                </c:pt>
                <c:pt idx="183">
                  <c:v>3.3509500000000001</c:v>
                </c:pt>
                <c:pt idx="184">
                  <c:v>3.3508400000000003</c:v>
                </c:pt>
                <c:pt idx="185">
                  <c:v>3.3496900000000003</c:v>
                </c:pt>
                <c:pt idx="186">
                  <c:v>3.34931</c:v>
                </c:pt>
                <c:pt idx="187">
                  <c:v>3.3496200000000003</c:v>
                </c:pt>
                <c:pt idx="188">
                  <c:v>3.3487</c:v>
                </c:pt>
                <c:pt idx="189">
                  <c:v>3.3495400000000002</c:v>
                </c:pt>
                <c:pt idx="190">
                  <c:v>3.34985</c:v>
                </c:pt>
                <c:pt idx="191">
                  <c:v>3.34836</c:v>
                </c:pt>
                <c:pt idx="192">
                  <c:v>3.3485900000000002</c:v>
                </c:pt>
                <c:pt idx="193">
                  <c:v>3.3490100000000003</c:v>
                </c:pt>
                <c:pt idx="194">
                  <c:v>3.3481300000000003</c:v>
                </c:pt>
                <c:pt idx="195">
                  <c:v>3.3496900000000003</c:v>
                </c:pt>
                <c:pt idx="196">
                  <c:v>3.3496900000000003</c:v>
                </c:pt>
                <c:pt idx="197">
                  <c:v>3.3485499999999999</c:v>
                </c:pt>
                <c:pt idx="198">
                  <c:v>3.3487400000000003</c:v>
                </c:pt>
                <c:pt idx="199">
                  <c:v>3.3490800000000003</c:v>
                </c:pt>
                <c:pt idx="200">
                  <c:v>3.3482400000000001</c:v>
                </c:pt>
                <c:pt idx="201">
                  <c:v>3.3490800000000003</c:v>
                </c:pt>
                <c:pt idx="202">
                  <c:v>3.3488500000000001</c:v>
                </c:pt>
                <c:pt idx="203">
                  <c:v>3.3487800000000001</c:v>
                </c:pt>
                <c:pt idx="204">
                  <c:v>3.3498100000000002</c:v>
                </c:pt>
                <c:pt idx="205">
                  <c:v>3.3495400000000002</c:v>
                </c:pt>
                <c:pt idx="206">
                  <c:v>3.3489300000000002</c:v>
                </c:pt>
                <c:pt idx="207">
                  <c:v>3.3486600000000002</c:v>
                </c:pt>
                <c:pt idx="208">
                  <c:v>3.3490500000000001</c:v>
                </c:pt>
                <c:pt idx="209">
                  <c:v>3.3485900000000002</c:v>
                </c:pt>
                <c:pt idx="210">
                  <c:v>3.3497300000000001</c:v>
                </c:pt>
                <c:pt idx="211">
                  <c:v>3.3501099999999999</c:v>
                </c:pt>
                <c:pt idx="212">
                  <c:v>3.35053</c:v>
                </c:pt>
                <c:pt idx="213">
                  <c:v>3.3497699999999999</c:v>
                </c:pt>
                <c:pt idx="214">
                  <c:v>3.3502700000000001</c:v>
                </c:pt>
                <c:pt idx="215">
                  <c:v>3.3506900000000002</c:v>
                </c:pt>
                <c:pt idx="216">
                  <c:v>3.3494600000000001</c:v>
                </c:pt>
                <c:pt idx="217">
                  <c:v>3.3493900000000001</c:v>
                </c:pt>
                <c:pt idx="218">
                  <c:v>3.3503000000000003</c:v>
                </c:pt>
                <c:pt idx="219">
                  <c:v>3.3506900000000002</c:v>
                </c:pt>
                <c:pt idx="220">
                  <c:v>3.3499600000000003</c:v>
                </c:pt>
                <c:pt idx="221">
                  <c:v>3.34992</c:v>
                </c:pt>
                <c:pt idx="222">
                  <c:v>3.3493500000000003</c:v>
                </c:pt>
                <c:pt idx="223">
                  <c:v>3.3492000000000002</c:v>
                </c:pt>
                <c:pt idx="224">
                  <c:v>3.3490100000000003</c:v>
                </c:pt>
                <c:pt idx="225">
                  <c:v>3.3493900000000001</c:v>
                </c:pt>
                <c:pt idx="226">
                  <c:v>3.3494999999999999</c:v>
                </c:pt>
                <c:pt idx="227">
                  <c:v>3.3501500000000002</c:v>
                </c:pt>
                <c:pt idx="228">
                  <c:v>3.3501500000000002</c:v>
                </c:pt>
                <c:pt idx="229">
                  <c:v>3.35019</c:v>
                </c:pt>
                <c:pt idx="230">
                  <c:v>3.34931</c:v>
                </c:pt>
                <c:pt idx="231">
                  <c:v>3.3493500000000003</c:v>
                </c:pt>
                <c:pt idx="232">
                  <c:v>3.3497699999999999</c:v>
                </c:pt>
                <c:pt idx="233">
                  <c:v>3.3498100000000002</c:v>
                </c:pt>
                <c:pt idx="234">
                  <c:v>3.35019</c:v>
                </c:pt>
                <c:pt idx="235">
                  <c:v>3.3494600000000001</c:v>
                </c:pt>
                <c:pt idx="236">
                  <c:v>3.3512200000000001</c:v>
                </c:pt>
                <c:pt idx="237">
                  <c:v>3.3508</c:v>
                </c:pt>
                <c:pt idx="238">
                  <c:v>3.3511100000000003</c:v>
                </c:pt>
                <c:pt idx="239">
                  <c:v>3.3513700000000002</c:v>
                </c:pt>
                <c:pt idx="240">
                  <c:v>3.3508</c:v>
                </c:pt>
                <c:pt idx="241">
                  <c:v>3.3506100000000001</c:v>
                </c:pt>
                <c:pt idx="242">
                  <c:v>3.3506100000000001</c:v>
                </c:pt>
                <c:pt idx="243">
                  <c:v>3.3488899999999999</c:v>
                </c:pt>
                <c:pt idx="244">
                  <c:v>3.34843</c:v>
                </c:pt>
                <c:pt idx="245">
                  <c:v>3.3502300000000003</c:v>
                </c:pt>
                <c:pt idx="246">
                  <c:v>3.3501099999999999</c:v>
                </c:pt>
                <c:pt idx="247">
                  <c:v>3.34931</c:v>
                </c:pt>
                <c:pt idx="248">
                  <c:v>3.3488199999999999</c:v>
                </c:pt>
                <c:pt idx="249">
                  <c:v>3.34748</c:v>
                </c:pt>
                <c:pt idx="250">
                  <c:v>3.3461799999999999</c:v>
                </c:pt>
                <c:pt idx="251">
                  <c:v>3.3461799999999999</c:v>
                </c:pt>
                <c:pt idx="252">
                  <c:v>3.3440500000000002</c:v>
                </c:pt>
                <c:pt idx="253">
                  <c:v>3.3433200000000003</c:v>
                </c:pt>
                <c:pt idx="254">
                  <c:v>3.3419099999999999</c:v>
                </c:pt>
                <c:pt idx="255">
                  <c:v>3.3416399999999999</c:v>
                </c:pt>
                <c:pt idx="256">
                  <c:v>3.34206</c:v>
                </c:pt>
                <c:pt idx="257">
                  <c:v>3.34206</c:v>
                </c:pt>
                <c:pt idx="258">
                  <c:v>3.3423700000000003</c:v>
                </c:pt>
                <c:pt idx="259">
                  <c:v>3.3424499999999999</c:v>
                </c:pt>
                <c:pt idx="260">
                  <c:v>3.3427500000000001</c:v>
                </c:pt>
                <c:pt idx="261">
                  <c:v>3.3432500000000003</c:v>
                </c:pt>
                <c:pt idx="262">
                  <c:v>3.3430200000000001</c:v>
                </c:pt>
                <c:pt idx="263">
                  <c:v>3.3430900000000001</c:v>
                </c:pt>
                <c:pt idx="264">
                  <c:v>3.3427899999999999</c:v>
                </c:pt>
                <c:pt idx="265">
                  <c:v>3.34233</c:v>
                </c:pt>
                <c:pt idx="266">
                  <c:v>3.3422200000000002</c:v>
                </c:pt>
                <c:pt idx="267">
                  <c:v>3.3436300000000001</c:v>
                </c:pt>
                <c:pt idx="268">
                  <c:v>3.3445100000000001</c:v>
                </c:pt>
                <c:pt idx="269">
                  <c:v>3.3427500000000001</c:v>
                </c:pt>
                <c:pt idx="270">
                  <c:v>3.3436699999999999</c:v>
                </c:pt>
                <c:pt idx="271">
                  <c:v>3.34206</c:v>
                </c:pt>
                <c:pt idx="272">
                  <c:v>3.34172</c:v>
                </c:pt>
                <c:pt idx="273">
                  <c:v>3.3435900000000003</c:v>
                </c:pt>
                <c:pt idx="274">
                  <c:v>3.3423700000000003</c:v>
                </c:pt>
                <c:pt idx="275">
                  <c:v>3.3433999999999999</c:v>
                </c:pt>
                <c:pt idx="276">
                  <c:v>3.3445400000000003</c:v>
                </c:pt>
                <c:pt idx="277">
                  <c:v>3.34267</c:v>
                </c:pt>
                <c:pt idx="278">
                  <c:v>3.34233</c:v>
                </c:pt>
                <c:pt idx="279">
                  <c:v>3.3429000000000002</c:v>
                </c:pt>
                <c:pt idx="280">
                  <c:v>3.3452700000000002</c:v>
                </c:pt>
                <c:pt idx="281">
                  <c:v>3.34714</c:v>
                </c:pt>
                <c:pt idx="282">
                  <c:v>3.3493500000000003</c:v>
                </c:pt>
                <c:pt idx="283">
                  <c:v>3.3515999999999999</c:v>
                </c:pt>
                <c:pt idx="284">
                  <c:v>3.3519800000000002</c:v>
                </c:pt>
                <c:pt idx="285">
                  <c:v>3.3524799999999999</c:v>
                </c:pt>
                <c:pt idx="286">
                  <c:v>3.3501500000000002</c:v>
                </c:pt>
                <c:pt idx="287">
                  <c:v>3.3492000000000002</c:v>
                </c:pt>
                <c:pt idx="288">
                  <c:v>3.3490800000000003</c:v>
                </c:pt>
                <c:pt idx="289">
                  <c:v>3.3480500000000002</c:v>
                </c:pt>
                <c:pt idx="290">
                  <c:v>3.3487800000000001</c:v>
                </c:pt>
                <c:pt idx="291">
                  <c:v>3.34985</c:v>
                </c:pt>
                <c:pt idx="292">
                  <c:v>3.3477900000000003</c:v>
                </c:pt>
                <c:pt idx="293">
                  <c:v>3.3475200000000003</c:v>
                </c:pt>
                <c:pt idx="294">
                  <c:v>3.3485100000000001</c:v>
                </c:pt>
                <c:pt idx="295">
                  <c:v>3.3469899999999999</c:v>
                </c:pt>
                <c:pt idx="296">
                  <c:v>3.3471800000000003</c:v>
                </c:pt>
                <c:pt idx="297">
                  <c:v>3.3458800000000002</c:v>
                </c:pt>
                <c:pt idx="298">
                  <c:v>3.3452299999999999</c:v>
                </c:pt>
                <c:pt idx="299">
                  <c:v>3.3443499999999999</c:v>
                </c:pt>
                <c:pt idx="300">
                  <c:v>3.3446600000000002</c:v>
                </c:pt>
                <c:pt idx="301">
                  <c:v>3.3439300000000003</c:v>
                </c:pt>
                <c:pt idx="302">
                  <c:v>3.3433200000000003</c:v>
                </c:pt>
                <c:pt idx="303">
                  <c:v>3.3431299999999999</c:v>
                </c:pt>
                <c:pt idx="304">
                  <c:v>3.3427899999999999</c:v>
                </c:pt>
                <c:pt idx="305">
                  <c:v>3.34294</c:v>
                </c:pt>
                <c:pt idx="306">
                  <c:v>3.3433600000000001</c:v>
                </c:pt>
                <c:pt idx="307">
                  <c:v>3.3425600000000002</c:v>
                </c:pt>
                <c:pt idx="308">
                  <c:v>3.3421799999999999</c:v>
                </c:pt>
                <c:pt idx="309">
                  <c:v>3.3439000000000001</c:v>
                </c:pt>
                <c:pt idx="310">
                  <c:v>3.3422900000000002</c:v>
                </c:pt>
                <c:pt idx="311">
                  <c:v>3.3436699999999999</c:v>
                </c:pt>
                <c:pt idx="312">
                  <c:v>3.34138</c:v>
                </c:pt>
                <c:pt idx="313">
                  <c:v>3.3405</c:v>
                </c:pt>
                <c:pt idx="314">
                  <c:v>3.3415300000000001</c:v>
                </c:pt>
                <c:pt idx="315">
                  <c:v>3.3409200000000001</c:v>
                </c:pt>
                <c:pt idx="316">
                  <c:v>3.3421000000000003</c:v>
                </c:pt>
                <c:pt idx="317">
                  <c:v>3.3421799999999999</c:v>
                </c:pt>
                <c:pt idx="318">
                  <c:v>3.3445100000000001</c:v>
                </c:pt>
                <c:pt idx="319">
                  <c:v>3.3428300000000002</c:v>
                </c:pt>
                <c:pt idx="320">
                  <c:v>3.3424100000000001</c:v>
                </c:pt>
                <c:pt idx="321">
                  <c:v>3.3435100000000002</c:v>
                </c:pt>
                <c:pt idx="322">
                  <c:v>3.3448100000000003</c:v>
                </c:pt>
                <c:pt idx="323">
                  <c:v>3.3427899999999999</c:v>
                </c:pt>
                <c:pt idx="324">
                  <c:v>3.3421400000000001</c:v>
                </c:pt>
                <c:pt idx="325">
                  <c:v>3.3418000000000001</c:v>
                </c:pt>
                <c:pt idx="326">
                  <c:v>3.34206</c:v>
                </c:pt>
                <c:pt idx="327">
                  <c:v>3.3415300000000001</c:v>
                </c:pt>
                <c:pt idx="328">
                  <c:v>3.3426</c:v>
                </c:pt>
                <c:pt idx="329">
                  <c:v>3.3418399999999999</c:v>
                </c:pt>
                <c:pt idx="330">
                  <c:v>3.3425199999999999</c:v>
                </c:pt>
                <c:pt idx="331">
                  <c:v>3.34233</c:v>
                </c:pt>
                <c:pt idx="332">
                  <c:v>3.3422499999999999</c:v>
                </c:pt>
                <c:pt idx="333">
                  <c:v>3.3433200000000003</c:v>
                </c:pt>
                <c:pt idx="334">
                  <c:v>3.3422200000000002</c:v>
                </c:pt>
                <c:pt idx="335">
                  <c:v>3.3426</c:v>
                </c:pt>
                <c:pt idx="336">
                  <c:v>3.3424499999999999</c:v>
                </c:pt>
                <c:pt idx="337">
                  <c:v>3.3414200000000003</c:v>
                </c:pt>
                <c:pt idx="338">
                  <c:v>3.3414200000000003</c:v>
                </c:pt>
                <c:pt idx="339">
                  <c:v>3.3418399999999999</c:v>
                </c:pt>
                <c:pt idx="340">
                  <c:v>3.3427899999999999</c:v>
                </c:pt>
                <c:pt idx="341">
                  <c:v>3.3454999999999999</c:v>
                </c:pt>
                <c:pt idx="342">
                  <c:v>3.3477100000000002</c:v>
                </c:pt>
                <c:pt idx="343">
                  <c:v>3.34985</c:v>
                </c:pt>
                <c:pt idx="344">
                  <c:v>3.3498800000000002</c:v>
                </c:pt>
                <c:pt idx="345">
                  <c:v>3.3508800000000001</c:v>
                </c:pt>
                <c:pt idx="346">
                  <c:v>3.3527800000000001</c:v>
                </c:pt>
                <c:pt idx="347">
                  <c:v>3.3514500000000003</c:v>
                </c:pt>
                <c:pt idx="348">
                  <c:v>3.3520600000000003</c:v>
                </c:pt>
                <c:pt idx="349">
                  <c:v>3.3534700000000002</c:v>
                </c:pt>
                <c:pt idx="350">
                  <c:v>3.3525499999999999</c:v>
                </c:pt>
                <c:pt idx="351">
                  <c:v>3.3534299999999999</c:v>
                </c:pt>
                <c:pt idx="352">
                  <c:v>3.3537400000000002</c:v>
                </c:pt>
                <c:pt idx="353">
                  <c:v>3.3548400000000003</c:v>
                </c:pt>
                <c:pt idx="354">
                  <c:v>3.3551100000000003</c:v>
                </c:pt>
                <c:pt idx="355">
                  <c:v>3.3560300000000001</c:v>
                </c:pt>
                <c:pt idx="356">
                  <c:v>3.3562600000000002</c:v>
                </c:pt>
                <c:pt idx="357">
                  <c:v>3.3557200000000003</c:v>
                </c:pt>
                <c:pt idx="358">
                  <c:v>3.3564500000000002</c:v>
                </c:pt>
                <c:pt idx="359">
                  <c:v>3.3559100000000002</c:v>
                </c:pt>
                <c:pt idx="360">
                  <c:v>3.3572899999999999</c:v>
                </c:pt>
                <c:pt idx="361">
                  <c:v>3.3575500000000003</c:v>
                </c:pt>
                <c:pt idx="362">
                  <c:v>3.3570899999999999</c:v>
                </c:pt>
                <c:pt idx="363">
                  <c:v>3.3582399999999999</c:v>
                </c:pt>
                <c:pt idx="364">
                  <c:v>3.3575900000000001</c:v>
                </c:pt>
                <c:pt idx="365">
                  <c:v>3.35805</c:v>
                </c:pt>
                <c:pt idx="366">
                  <c:v>3.3574800000000002</c:v>
                </c:pt>
                <c:pt idx="367">
                  <c:v>3.35778</c:v>
                </c:pt>
                <c:pt idx="368">
                  <c:v>3.3576700000000002</c:v>
                </c:pt>
                <c:pt idx="369">
                  <c:v>3.3569400000000003</c:v>
                </c:pt>
                <c:pt idx="370">
                  <c:v>3.3580900000000002</c:v>
                </c:pt>
                <c:pt idx="371">
                  <c:v>3.3588499999999999</c:v>
                </c:pt>
                <c:pt idx="372">
                  <c:v>3.3587000000000002</c:v>
                </c:pt>
                <c:pt idx="373">
                  <c:v>3.3591199999999999</c:v>
                </c:pt>
                <c:pt idx="374">
                  <c:v>3.3588100000000001</c:v>
                </c:pt>
                <c:pt idx="375">
                  <c:v>3.3595000000000002</c:v>
                </c:pt>
                <c:pt idx="376">
                  <c:v>3.3583500000000002</c:v>
                </c:pt>
                <c:pt idx="377">
                  <c:v>3.3576299999999999</c:v>
                </c:pt>
                <c:pt idx="378">
                  <c:v>3.3582800000000002</c:v>
                </c:pt>
                <c:pt idx="379">
                  <c:v>3.3580900000000002</c:v>
                </c:pt>
                <c:pt idx="380">
                  <c:v>3.3574800000000002</c:v>
                </c:pt>
                <c:pt idx="381">
                  <c:v>3.3578200000000002</c:v>
                </c:pt>
                <c:pt idx="382">
                  <c:v>3.35656</c:v>
                </c:pt>
                <c:pt idx="383">
                  <c:v>3.3577400000000002</c:v>
                </c:pt>
                <c:pt idx="384">
                  <c:v>3.3584300000000002</c:v>
                </c:pt>
                <c:pt idx="385">
                  <c:v>3.3581600000000003</c:v>
                </c:pt>
                <c:pt idx="386">
                  <c:v>3.3585799999999999</c:v>
                </c:pt>
                <c:pt idx="387">
                  <c:v>3.3584300000000002</c:v>
                </c:pt>
                <c:pt idx="388">
                  <c:v>3.3591500000000001</c:v>
                </c:pt>
                <c:pt idx="389">
                  <c:v>3.3576700000000002</c:v>
                </c:pt>
                <c:pt idx="390">
                  <c:v>3.35866</c:v>
                </c:pt>
                <c:pt idx="391">
                  <c:v>3.3582000000000001</c:v>
                </c:pt>
                <c:pt idx="392">
                  <c:v>3.3580100000000002</c:v>
                </c:pt>
                <c:pt idx="393">
                  <c:v>3.3576999999999999</c:v>
                </c:pt>
                <c:pt idx="394">
                  <c:v>3.3546100000000001</c:v>
                </c:pt>
                <c:pt idx="395">
                  <c:v>3.3552599999999999</c:v>
                </c:pt>
                <c:pt idx="396">
                  <c:v>3.3554900000000001</c:v>
                </c:pt>
                <c:pt idx="397">
                  <c:v>3.35561</c:v>
                </c:pt>
                <c:pt idx="398">
                  <c:v>3.35629</c:v>
                </c:pt>
                <c:pt idx="399">
                  <c:v>3.3574000000000002</c:v>
                </c:pt>
                <c:pt idx="400">
                  <c:v>3.3551100000000003</c:v>
                </c:pt>
                <c:pt idx="401">
                  <c:v>3.3579699999999999</c:v>
                </c:pt>
                <c:pt idx="402">
                  <c:v>3.3579699999999999</c:v>
                </c:pt>
                <c:pt idx="403">
                  <c:v>3.3582399999999999</c:v>
                </c:pt>
                <c:pt idx="404">
                  <c:v>3.3582000000000001</c:v>
                </c:pt>
                <c:pt idx="405">
                  <c:v>3.35866</c:v>
                </c:pt>
                <c:pt idx="406">
                  <c:v>3.359</c:v>
                </c:pt>
                <c:pt idx="407">
                  <c:v>3.3593500000000001</c:v>
                </c:pt>
                <c:pt idx="408">
                  <c:v>3.3587000000000002</c:v>
                </c:pt>
                <c:pt idx="409">
                  <c:v>3.3582800000000002</c:v>
                </c:pt>
                <c:pt idx="410">
                  <c:v>3.3578600000000001</c:v>
                </c:pt>
                <c:pt idx="411">
                  <c:v>3.3570899999999999</c:v>
                </c:pt>
                <c:pt idx="412">
                  <c:v>3.35893</c:v>
                </c:pt>
                <c:pt idx="413">
                  <c:v>3.3586200000000002</c:v>
                </c:pt>
                <c:pt idx="414">
                  <c:v>3.35927</c:v>
                </c:pt>
                <c:pt idx="415">
                  <c:v>3.3591500000000001</c:v>
                </c:pt>
                <c:pt idx="416">
                  <c:v>3.3591199999999999</c:v>
                </c:pt>
                <c:pt idx="417">
                  <c:v>3.35812</c:v>
                </c:pt>
                <c:pt idx="418">
                  <c:v>3.3597600000000001</c:v>
                </c:pt>
                <c:pt idx="419">
                  <c:v>3.35893</c:v>
                </c:pt>
                <c:pt idx="420">
                  <c:v>3.3582000000000001</c:v>
                </c:pt>
                <c:pt idx="421">
                  <c:v>3.3597299999999999</c:v>
                </c:pt>
                <c:pt idx="422">
                  <c:v>3.35893</c:v>
                </c:pt>
                <c:pt idx="423">
                  <c:v>3.3588900000000002</c:v>
                </c:pt>
                <c:pt idx="424">
                  <c:v>3.3592300000000002</c:v>
                </c:pt>
                <c:pt idx="425">
                  <c:v>3.3588900000000002</c:v>
                </c:pt>
                <c:pt idx="426">
                  <c:v>3.35927</c:v>
                </c:pt>
                <c:pt idx="427">
                  <c:v>3.35954</c:v>
                </c:pt>
                <c:pt idx="428">
                  <c:v>3.3578999999999999</c:v>
                </c:pt>
                <c:pt idx="429">
                  <c:v>3.3585099999999999</c:v>
                </c:pt>
                <c:pt idx="430">
                  <c:v>3.3595700000000002</c:v>
                </c:pt>
                <c:pt idx="431">
                  <c:v>3.3606799999999999</c:v>
                </c:pt>
                <c:pt idx="432">
                  <c:v>3.3599600000000001</c:v>
                </c:pt>
                <c:pt idx="433">
                  <c:v>3.3593500000000001</c:v>
                </c:pt>
                <c:pt idx="434">
                  <c:v>3.3588499999999999</c:v>
                </c:pt>
                <c:pt idx="435">
                  <c:v>3.3594599999999999</c:v>
                </c:pt>
                <c:pt idx="436">
                  <c:v>3.3597299999999999</c:v>
                </c:pt>
                <c:pt idx="437">
                  <c:v>3.3590800000000001</c:v>
                </c:pt>
                <c:pt idx="438">
                  <c:v>3.3583500000000002</c:v>
                </c:pt>
                <c:pt idx="439">
                  <c:v>3.3593500000000001</c:v>
                </c:pt>
                <c:pt idx="440">
                  <c:v>3.3588900000000002</c:v>
                </c:pt>
                <c:pt idx="441">
                  <c:v>3.3569400000000003</c:v>
                </c:pt>
                <c:pt idx="442">
                  <c:v>3.3578600000000001</c:v>
                </c:pt>
                <c:pt idx="443">
                  <c:v>3.35988</c:v>
                </c:pt>
                <c:pt idx="444">
                  <c:v>3.35812</c:v>
                </c:pt>
                <c:pt idx="445">
                  <c:v>3.35751</c:v>
                </c:pt>
                <c:pt idx="446">
                  <c:v>3.35778</c:v>
                </c:pt>
                <c:pt idx="447">
                  <c:v>3.3587000000000002</c:v>
                </c:pt>
                <c:pt idx="448">
                  <c:v>3.3574800000000002</c:v>
                </c:pt>
                <c:pt idx="449">
                  <c:v>3.3580100000000002</c:v>
                </c:pt>
                <c:pt idx="450">
                  <c:v>3.3570899999999999</c:v>
                </c:pt>
                <c:pt idx="451">
                  <c:v>3.3587000000000002</c:v>
                </c:pt>
                <c:pt idx="452">
                  <c:v>3.3572500000000001</c:v>
                </c:pt>
                <c:pt idx="453">
                  <c:v>3.3575900000000001</c:v>
                </c:pt>
                <c:pt idx="454">
                  <c:v>3.3573200000000001</c:v>
                </c:pt>
                <c:pt idx="455">
                  <c:v>3.3574000000000002</c:v>
                </c:pt>
                <c:pt idx="456">
                  <c:v>3.3588900000000002</c:v>
                </c:pt>
                <c:pt idx="457">
                  <c:v>3.3580900000000002</c:v>
                </c:pt>
                <c:pt idx="458">
                  <c:v>3.35839</c:v>
                </c:pt>
                <c:pt idx="459">
                  <c:v>3.3586200000000002</c:v>
                </c:pt>
                <c:pt idx="460">
                  <c:v>3.35751</c:v>
                </c:pt>
                <c:pt idx="461">
                  <c:v>3.3581600000000003</c:v>
                </c:pt>
                <c:pt idx="462">
                  <c:v>3.3582399999999999</c:v>
                </c:pt>
                <c:pt idx="463">
                  <c:v>3.3567499999999999</c:v>
                </c:pt>
                <c:pt idx="464">
                  <c:v>3.3580900000000002</c:v>
                </c:pt>
                <c:pt idx="465">
                  <c:v>3.3587000000000002</c:v>
                </c:pt>
                <c:pt idx="466">
                  <c:v>3.3568700000000002</c:v>
                </c:pt>
                <c:pt idx="467">
                  <c:v>3.3578999999999999</c:v>
                </c:pt>
                <c:pt idx="468">
                  <c:v>3.35893</c:v>
                </c:pt>
                <c:pt idx="469">
                  <c:v>3.3572500000000001</c:v>
                </c:pt>
                <c:pt idx="470">
                  <c:v>3.3570600000000002</c:v>
                </c:pt>
                <c:pt idx="471">
                  <c:v>3.3591500000000001</c:v>
                </c:pt>
                <c:pt idx="472">
                  <c:v>3.3580900000000002</c:v>
                </c:pt>
                <c:pt idx="473">
                  <c:v>3.3564799999999999</c:v>
                </c:pt>
                <c:pt idx="474">
                  <c:v>3.3566700000000003</c:v>
                </c:pt>
                <c:pt idx="475">
                  <c:v>3.35866</c:v>
                </c:pt>
                <c:pt idx="476">
                  <c:v>3.3588900000000002</c:v>
                </c:pt>
                <c:pt idx="477">
                  <c:v>3.3570199999999999</c:v>
                </c:pt>
                <c:pt idx="478">
                  <c:v>3.3580100000000002</c:v>
                </c:pt>
                <c:pt idx="479">
                  <c:v>3.3576299999999999</c:v>
                </c:pt>
                <c:pt idx="480">
                  <c:v>3.3566700000000003</c:v>
                </c:pt>
                <c:pt idx="481">
                  <c:v>3.3569</c:v>
                </c:pt>
                <c:pt idx="482">
                  <c:v>3.3565200000000002</c:v>
                </c:pt>
                <c:pt idx="483">
                  <c:v>3.3577400000000002</c:v>
                </c:pt>
                <c:pt idx="484">
                  <c:v>3.3579699999999999</c:v>
                </c:pt>
                <c:pt idx="485">
                  <c:v>3.3567100000000001</c:v>
                </c:pt>
                <c:pt idx="486">
                  <c:v>3.3569400000000003</c:v>
                </c:pt>
                <c:pt idx="487">
                  <c:v>3.3561800000000002</c:v>
                </c:pt>
                <c:pt idx="488">
                  <c:v>3.3572500000000001</c:v>
                </c:pt>
                <c:pt idx="489">
                  <c:v>3.3564799999999999</c:v>
                </c:pt>
                <c:pt idx="490">
                  <c:v>3.35656</c:v>
                </c:pt>
                <c:pt idx="491">
                  <c:v>3.3576700000000002</c:v>
                </c:pt>
                <c:pt idx="492">
                  <c:v>3.3574800000000002</c:v>
                </c:pt>
                <c:pt idx="493">
                  <c:v>3.3573599999999999</c:v>
                </c:pt>
                <c:pt idx="494">
                  <c:v>3.3585799999999999</c:v>
                </c:pt>
                <c:pt idx="495">
                  <c:v>3.3566400000000001</c:v>
                </c:pt>
                <c:pt idx="496">
                  <c:v>3.3559100000000002</c:v>
                </c:pt>
                <c:pt idx="497">
                  <c:v>3.3567100000000001</c:v>
                </c:pt>
                <c:pt idx="498">
                  <c:v>3.3572899999999999</c:v>
                </c:pt>
                <c:pt idx="499">
                  <c:v>3.3569800000000001</c:v>
                </c:pt>
                <c:pt idx="500">
                  <c:v>3.3576999999999999</c:v>
                </c:pt>
                <c:pt idx="501">
                  <c:v>3.3561000000000001</c:v>
                </c:pt>
                <c:pt idx="502">
                  <c:v>3.3560600000000003</c:v>
                </c:pt>
                <c:pt idx="503">
                  <c:v>3.3588100000000001</c:v>
                </c:pt>
                <c:pt idx="504">
                  <c:v>3.35778</c:v>
                </c:pt>
                <c:pt idx="505">
                  <c:v>3.3570899999999999</c:v>
                </c:pt>
                <c:pt idx="506">
                  <c:v>3.3570899999999999</c:v>
                </c:pt>
                <c:pt idx="507">
                  <c:v>3.3580100000000002</c:v>
                </c:pt>
                <c:pt idx="508">
                  <c:v>3.3577400000000002</c:v>
                </c:pt>
                <c:pt idx="509">
                  <c:v>3.3576700000000002</c:v>
                </c:pt>
                <c:pt idx="510">
                  <c:v>3.35656</c:v>
                </c:pt>
                <c:pt idx="511">
                  <c:v>3.3564500000000002</c:v>
                </c:pt>
                <c:pt idx="512">
                  <c:v>3.3569800000000001</c:v>
                </c:pt>
                <c:pt idx="513">
                  <c:v>3.35656</c:v>
                </c:pt>
                <c:pt idx="514">
                  <c:v>3.3570600000000002</c:v>
                </c:pt>
                <c:pt idx="515">
                  <c:v>3.3568700000000002</c:v>
                </c:pt>
                <c:pt idx="516">
                  <c:v>3.3554200000000001</c:v>
                </c:pt>
                <c:pt idx="517">
                  <c:v>3.3564099999999999</c:v>
                </c:pt>
                <c:pt idx="518">
                  <c:v>3.35595</c:v>
                </c:pt>
                <c:pt idx="519">
                  <c:v>3.3566700000000003</c:v>
                </c:pt>
                <c:pt idx="520">
                  <c:v>3.3571300000000002</c:v>
                </c:pt>
                <c:pt idx="521">
                  <c:v>3.3567499999999999</c:v>
                </c:pt>
                <c:pt idx="522">
                  <c:v>3.3565200000000002</c:v>
                </c:pt>
                <c:pt idx="523">
                  <c:v>3.3568700000000002</c:v>
                </c:pt>
                <c:pt idx="524">
                  <c:v>3.3560300000000001</c:v>
                </c:pt>
                <c:pt idx="525">
                  <c:v>3.3570199999999999</c:v>
                </c:pt>
                <c:pt idx="526">
                  <c:v>3.35561</c:v>
                </c:pt>
                <c:pt idx="527">
                  <c:v>3.3560600000000003</c:v>
                </c:pt>
                <c:pt idx="528">
                  <c:v>3.3567900000000002</c:v>
                </c:pt>
                <c:pt idx="529">
                  <c:v>3.35629</c:v>
                </c:pt>
                <c:pt idx="530">
                  <c:v>3.3564799999999999</c:v>
                </c:pt>
                <c:pt idx="531">
                  <c:v>3.35534</c:v>
                </c:pt>
                <c:pt idx="532">
                  <c:v>3.3560600000000003</c:v>
                </c:pt>
                <c:pt idx="533">
                  <c:v>3.3549600000000002</c:v>
                </c:pt>
                <c:pt idx="534">
                  <c:v>3.3551500000000001</c:v>
                </c:pt>
                <c:pt idx="535">
                  <c:v>3.35622</c:v>
                </c:pt>
                <c:pt idx="536">
                  <c:v>3.3566000000000003</c:v>
                </c:pt>
                <c:pt idx="537">
                  <c:v>3.3536600000000001</c:v>
                </c:pt>
                <c:pt idx="538">
                  <c:v>3.35446</c:v>
                </c:pt>
                <c:pt idx="539">
                  <c:v>3.3546499999999999</c:v>
                </c:pt>
                <c:pt idx="540">
                  <c:v>3.3548400000000003</c:v>
                </c:pt>
                <c:pt idx="541">
                  <c:v>3.35473</c:v>
                </c:pt>
                <c:pt idx="542">
                  <c:v>3.3545000000000003</c:v>
                </c:pt>
                <c:pt idx="543">
                  <c:v>3.3545000000000003</c:v>
                </c:pt>
                <c:pt idx="544">
                  <c:v>3.3551100000000003</c:v>
                </c:pt>
                <c:pt idx="545">
                  <c:v>3.3543500000000002</c:v>
                </c:pt>
                <c:pt idx="546">
                  <c:v>3.3545400000000001</c:v>
                </c:pt>
                <c:pt idx="547">
                  <c:v>3.3546900000000002</c:v>
                </c:pt>
                <c:pt idx="548">
                  <c:v>3.35446</c:v>
                </c:pt>
                <c:pt idx="549">
                  <c:v>3.3544200000000002</c:v>
                </c:pt>
                <c:pt idx="550">
                  <c:v>3.3532800000000003</c:v>
                </c:pt>
                <c:pt idx="551">
                  <c:v>3.3531300000000002</c:v>
                </c:pt>
                <c:pt idx="552">
                  <c:v>3.3532800000000003</c:v>
                </c:pt>
                <c:pt idx="553">
                  <c:v>3.35351</c:v>
                </c:pt>
                <c:pt idx="554">
                  <c:v>3.3536600000000001</c:v>
                </c:pt>
                <c:pt idx="555">
                  <c:v>3.3521000000000001</c:v>
                </c:pt>
                <c:pt idx="556">
                  <c:v>3.35351</c:v>
                </c:pt>
                <c:pt idx="557">
                  <c:v>3.3544200000000002</c:v>
                </c:pt>
                <c:pt idx="558">
                  <c:v>3.3524799999999999</c:v>
                </c:pt>
                <c:pt idx="559">
                  <c:v>3.35358</c:v>
                </c:pt>
                <c:pt idx="560">
                  <c:v>3.35297</c:v>
                </c:pt>
                <c:pt idx="561">
                  <c:v>3.3513000000000002</c:v>
                </c:pt>
                <c:pt idx="562">
                  <c:v>3.3514900000000001</c:v>
                </c:pt>
                <c:pt idx="563">
                  <c:v>3.3502700000000001</c:v>
                </c:pt>
                <c:pt idx="564">
                  <c:v>3.3503799999999999</c:v>
                </c:pt>
                <c:pt idx="565">
                  <c:v>3.3494299999999999</c:v>
                </c:pt>
                <c:pt idx="566">
                  <c:v>3.3490800000000003</c:v>
                </c:pt>
                <c:pt idx="567">
                  <c:v>3.3487400000000003</c:v>
                </c:pt>
                <c:pt idx="568">
                  <c:v>3.3495400000000002</c:v>
                </c:pt>
                <c:pt idx="569">
                  <c:v>3.3488500000000001</c:v>
                </c:pt>
                <c:pt idx="570">
                  <c:v>3.3488199999999999</c:v>
                </c:pt>
                <c:pt idx="571">
                  <c:v>3.3488899999999999</c:v>
                </c:pt>
                <c:pt idx="572">
                  <c:v>3.3470599999999999</c:v>
                </c:pt>
                <c:pt idx="573">
                  <c:v>3.3465700000000003</c:v>
                </c:pt>
                <c:pt idx="574">
                  <c:v>3.3469899999999999</c:v>
                </c:pt>
                <c:pt idx="575">
                  <c:v>3.3471800000000003</c:v>
                </c:pt>
                <c:pt idx="576">
                  <c:v>3.3472900000000001</c:v>
                </c:pt>
                <c:pt idx="577">
                  <c:v>3.3460700000000001</c:v>
                </c:pt>
                <c:pt idx="578">
                  <c:v>3.3461799999999999</c:v>
                </c:pt>
                <c:pt idx="579">
                  <c:v>3.3466800000000001</c:v>
                </c:pt>
                <c:pt idx="580">
                  <c:v>3.3465700000000003</c:v>
                </c:pt>
                <c:pt idx="581">
                  <c:v>3.34599</c:v>
                </c:pt>
                <c:pt idx="582">
                  <c:v>3.34592</c:v>
                </c:pt>
                <c:pt idx="583">
                  <c:v>3.3464499999999999</c:v>
                </c:pt>
                <c:pt idx="584">
                  <c:v>3.3451200000000001</c:v>
                </c:pt>
                <c:pt idx="585">
                  <c:v>3.3464900000000002</c:v>
                </c:pt>
                <c:pt idx="586">
                  <c:v>3.3475999999999999</c:v>
                </c:pt>
                <c:pt idx="587">
                  <c:v>3.3485499999999999</c:v>
                </c:pt>
                <c:pt idx="588">
                  <c:v>3.3488899999999999</c:v>
                </c:pt>
                <c:pt idx="589">
                  <c:v>3.3485100000000001</c:v>
                </c:pt>
                <c:pt idx="590">
                  <c:v>3.3488199999999999</c:v>
                </c:pt>
                <c:pt idx="591">
                  <c:v>3.3492700000000002</c:v>
                </c:pt>
                <c:pt idx="592">
                  <c:v>3.3492000000000002</c:v>
                </c:pt>
                <c:pt idx="593">
                  <c:v>3.3491200000000001</c:v>
                </c:pt>
                <c:pt idx="594">
                  <c:v>3.34924</c:v>
                </c:pt>
                <c:pt idx="595">
                  <c:v>3.3493900000000001</c:v>
                </c:pt>
                <c:pt idx="596">
                  <c:v>3.3496600000000001</c:v>
                </c:pt>
                <c:pt idx="597">
                  <c:v>3.3485900000000002</c:v>
                </c:pt>
                <c:pt idx="598">
                  <c:v>3.3497699999999999</c:v>
                </c:pt>
                <c:pt idx="599">
                  <c:v>3.3474400000000002</c:v>
                </c:pt>
                <c:pt idx="600">
                  <c:v>3.3480500000000002</c:v>
                </c:pt>
                <c:pt idx="601">
                  <c:v>3.3487400000000003</c:v>
                </c:pt>
                <c:pt idx="602">
                  <c:v>3.3460300000000003</c:v>
                </c:pt>
                <c:pt idx="603">
                  <c:v>3.34714</c:v>
                </c:pt>
                <c:pt idx="604">
                  <c:v>3.3475200000000003</c:v>
                </c:pt>
                <c:pt idx="605">
                  <c:v>3.34775</c:v>
                </c:pt>
                <c:pt idx="606">
                  <c:v>3.3472500000000003</c:v>
                </c:pt>
                <c:pt idx="607">
                  <c:v>3.3455400000000002</c:v>
                </c:pt>
                <c:pt idx="608">
                  <c:v>3.3458000000000001</c:v>
                </c:pt>
                <c:pt idx="609">
                  <c:v>3.3444700000000003</c:v>
                </c:pt>
                <c:pt idx="610">
                  <c:v>3.3454999999999999</c:v>
                </c:pt>
                <c:pt idx="611">
                  <c:v>3.3443499999999999</c:v>
                </c:pt>
                <c:pt idx="612">
                  <c:v>3.3447300000000002</c:v>
                </c:pt>
                <c:pt idx="613">
                  <c:v>3.34328</c:v>
                </c:pt>
                <c:pt idx="614">
                  <c:v>3.3454200000000003</c:v>
                </c:pt>
                <c:pt idx="615">
                  <c:v>3.3424499999999999</c:v>
                </c:pt>
                <c:pt idx="616">
                  <c:v>3.34348</c:v>
                </c:pt>
                <c:pt idx="617">
                  <c:v>3.3409200000000001</c:v>
                </c:pt>
                <c:pt idx="618">
                  <c:v>3.3416800000000002</c:v>
                </c:pt>
                <c:pt idx="619">
                  <c:v>3.3418000000000001</c:v>
                </c:pt>
                <c:pt idx="620">
                  <c:v>3.3425600000000002</c:v>
                </c:pt>
                <c:pt idx="621">
                  <c:v>3.339928</c:v>
                </c:pt>
                <c:pt idx="622">
                  <c:v>3.3412999999999999</c:v>
                </c:pt>
                <c:pt idx="623">
                  <c:v>3.3383639999999999</c:v>
                </c:pt>
                <c:pt idx="624">
                  <c:v>3.339051</c:v>
                </c:pt>
                <c:pt idx="625">
                  <c:v>3.3380969999999999</c:v>
                </c:pt>
                <c:pt idx="626">
                  <c:v>3.3375249999999999</c:v>
                </c:pt>
                <c:pt idx="627">
                  <c:v>3.3379820000000002</c:v>
                </c:pt>
                <c:pt idx="628">
                  <c:v>3.3374480000000002</c:v>
                </c:pt>
                <c:pt idx="629">
                  <c:v>3.3384399999999999</c:v>
                </c:pt>
                <c:pt idx="630">
                  <c:v>3.3366850000000001</c:v>
                </c:pt>
                <c:pt idx="631">
                  <c:v>3.3355030000000001</c:v>
                </c:pt>
                <c:pt idx="632">
                  <c:v>3.3373720000000002</c:v>
                </c:pt>
                <c:pt idx="633">
                  <c:v>3.335121</c:v>
                </c:pt>
                <c:pt idx="634">
                  <c:v>3.3360370000000001</c:v>
                </c:pt>
                <c:pt idx="635">
                  <c:v>3.335121</c:v>
                </c:pt>
                <c:pt idx="636">
                  <c:v>3.3350070000000001</c:v>
                </c:pt>
                <c:pt idx="637">
                  <c:v>3.3325270000000002</c:v>
                </c:pt>
                <c:pt idx="638">
                  <c:v>3.3330230000000003</c:v>
                </c:pt>
                <c:pt idx="639">
                  <c:v>3.333672</c:v>
                </c:pt>
                <c:pt idx="640">
                  <c:v>3.3327940000000003</c:v>
                </c:pt>
                <c:pt idx="641">
                  <c:v>3.3327560000000003</c:v>
                </c:pt>
                <c:pt idx="642">
                  <c:v>3.3319930000000002</c:v>
                </c:pt>
                <c:pt idx="643">
                  <c:v>3.3308488000000001</c:v>
                </c:pt>
                <c:pt idx="644">
                  <c:v>3.3293229000000002</c:v>
                </c:pt>
                <c:pt idx="645" formatCode="0.00E+00">
                  <c:v>3.3299332399999999</c:v>
                </c:pt>
                <c:pt idx="646" formatCode="0.00E+00">
                  <c:v>3.330009537</c:v>
                </c:pt>
                <c:pt idx="647">
                  <c:v>3.328789</c:v>
                </c:pt>
                <c:pt idx="648">
                  <c:v>3.3292847000000001</c:v>
                </c:pt>
                <c:pt idx="649">
                  <c:v>3.3295135999999999</c:v>
                </c:pt>
                <c:pt idx="650">
                  <c:v>3.328751</c:v>
                </c:pt>
                <c:pt idx="651">
                  <c:v>3.3272629999999999</c:v>
                </c:pt>
                <c:pt idx="652">
                  <c:v>3.3270340000000003</c:v>
                </c:pt>
                <c:pt idx="653">
                  <c:v>3.3268050000000002</c:v>
                </c:pt>
                <c:pt idx="654">
                  <c:v>3.324783</c:v>
                </c:pt>
                <c:pt idx="655">
                  <c:v>3.324821</c:v>
                </c:pt>
                <c:pt idx="656">
                  <c:v>3.324821</c:v>
                </c:pt>
                <c:pt idx="657">
                  <c:v>3.3250120000000001</c:v>
                </c:pt>
                <c:pt idx="658">
                  <c:v>3.324211</c:v>
                </c:pt>
                <c:pt idx="659">
                  <c:v>3.3250500000000001</c:v>
                </c:pt>
                <c:pt idx="660">
                  <c:v>3.3229139999999999</c:v>
                </c:pt>
                <c:pt idx="661">
                  <c:v>3.3221890000000003</c:v>
                </c:pt>
                <c:pt idx="662">
                  <c:v>3.3208160000000002</c:v>
                </c:pt>
                <c:pt idx="663">
                  <c:v>3.3202440000000002</c:v>
                </c:pt>
                <c:pt idx="664">
                  <c:v>3.3186400000000003</c:v>
                </c:pt>
                <c:pt idx="665">
                  <c:v>3.3175400000000002</c:v>
                </c:pt>
                <c:pt idx="666">
                  <c:v>3.3164700000000003</c:v>
                </c:pt>
                <c:pt idx="667">
                  <c:v>3.3169599999999999</c:v>
                </c:pt>
                <c:pt idx="668">
                  <c:v>3.3160099999999999</c:v>
                </c:pt>
                <c:pt idx="669">
                  <c:v>3.3163100000000001</c:v>
                </c:pt>
                <c:pt idx="670">
                  <c:v>3.3150200000000001</c:v>
                </c:pt>
                <c:pt idx="671">
                  <c:v>3.3139099999999999</c:v>
                </c:pt>
                <c:pt idx="672">
                  <c:v>3.3133400000000002</c:v>
                </c:pt>
                <c:pt idx="673">
                  <c:v>3.3118500000000002</c:v>
                </c:pt>
                <c:pt idx="674">
                  <c:v>3.31128</c:v>
                </c:pt>
                <c:pt idx="675">
                  <c:v>3.3084600000000002</c:v>
                </c:pt>
                <c:pt idx="676">
                  <c:v>3.3083400000000003</c:v>
                </c:pt>
                <c:pt idx="677">
                  <c:v>3.3071200000000003</c:v>
                </c:pt>
                <c:pt idx="678">
                  <c:v>3.30376</c:v>
                </c:pt>
                <c:pt idx="679">
                  <c:v>3.30457</c:v>
                </c:pt>
                <c:pt idx="680">
                  <c:v>3.3031899999999998</c:v>
                </c:pt>
                <c:pt idx="681">
                  <c:v>3.3026200000000001</c:v>
                </c:pt>
                <c:pt idx="682">
                  <c:v>3.2993399999999999</c:v>
                </c:pt>
                <c:pt idx="683">
                  <c:v>3.29739</c:v>
                </c:pt>
                <c:pt idx="684">
                  <c:v>3.2976200000000002</c:v>
                </c:pt>
                <c:pt idx="685">
                  <c:v>3.29671</c:v>
                </c:pt>
                <c:pt idx="686">
                  <c:v>3.29575</c:v>
                </c:pt>
                <c:pt idx="687">
                  <c:v>3.29392</c:v>
                </c:pt>
                <c:pt idx="688">
                  <c:v>3.2913299999999999</c:v>
                </c:pt>
                <c:pt idx="689">
                  <c:v>3.2887</c:v>
                </c:pt>
                <c:pt idx="690">
                  <c:v>3.2874699999999999</c:v>
                </c:pt>
                <c:pt idx="691">
                  <c:v>3.28694</c:v>
                </c:pt>
                <c:pt idx="692">
                  <c:v>3.2843100000000001</c:v>
                </c:pt>
                <c:pt idx="693">
                  <c:v>3.28213</c:v>
                </c:pt>
                <c:pt idx="694">
                  <c:v>3.28091</c:v>
                </c:pt>
                <c:pt idx="695">
                  <c:v>3.28057</c:v>
                </c:pt>
                <c:pt idx="696">
                  <c:v>3.27874</c:v>
                </c:pt>
                <c:pt idx="697">
                  <c:v>3.2773300000000001</c:v>
                </c:pt>
                <c:pt idx="698">
                  <c:v>3.2755700000000001</c:v>
                </c:pt>
                <c:pt idx="699">
                  <c:v>3.2734000000000001</c:v>
                </c:pt>
                <c:pt idx="700">
                  <c:v>3.2701899999999999</c:v>
                </c:pt>
                <c:pt idx="701">
                  <c:v>3.26512</c:v>
                </c:pt>
                <c:pt idx="702">
                  <c:v>3.2625299999999999</c:v>
                </c:pt>
                <c:pt idx="703">
                  <c:v>3.2597800000000001</c:v>
                </c:pt>
                <c:pt idx="704">
                  <c:v>3.2571099999999999</c:v>
                </c:pt>
                <c:pt idx="705">
                  <c:v>3.2553200000000002</c:v>
                </c:pt>
                <c:pt idx="706">
                  <c:v>3.2521499999999999</c:v>
                </c:pt>
                <c:pt idx="707">
                  <c:v>3.2505500000000001</c:v>
                </c:pt>
                <c:pt idx="708">
                  <c:v>3.2487200000000001</c:v>
                </c:pt>
                <c:pt idx="709">
                  <c:v>3.2465800000000002</c:v>
                </c:pt>
                <c:pt idx="710">
                  <c:v>3.2427999999999999</c:v>
                </c:pt>
                <c:pt idx="711">
                  <c:v>3.2410100000000002</c:v>
                </c:pt>
                <c:pt idx="712">
                  <c:v>3.23746</c:v>
                </c:pt>
                <c:pt idx="713">
                  <c:v>3.2358199999999999</c:v>
                </c:pt>
                <c:pt idx="714">
                  <c:v>3.23258</c:v>
                </c:pt>
                <c:pt idx="715">
                  <c:v>3.2294</c:v>
                </c:pt>
                <c:pt idx="716">
                  <c:v>3.2267000000000001</c:v>
                </c:pt>
                <c:pt idx="717">
                  <c:v>3.2252000000000001</c:v>
                </c:pt>
                <c:pt idx="718">
                  <c:v>3.2233000000000001</c:v>
                </c:pt>
                <c:pt idx="719">
                  <c:v>3.2214</c:v>
                </c:pt>
                <c:pt idx="720">
                  <c:v>3.2181999999999999</c:v>
                </c:pt>
                <c:pt idx="721">
                  <c:v>3.2145999999999999</c:v>
                </c:pt>
                <c:pt idx="722">
                  <c:v>3.2119</c:v>
                </c:pt>
                <c:pt idx="723">
                  <c:v>3.2078000000000002</c:v>
                </c:pt>
                <c:pt idx="724">
                  <c:v>3.2061000000000002</c:v>
                </c:pt>
                <c:pt idx="725">
                  <c:v>3.2042999999999999</c:v>
                </c:pt>
                <c:pt idx="726">
                  <c:v>3.2004000000000001</c:v>
                </c:pt>
                <c:pt idx="727">
                  <c:v>3.1983000000000001</c:v>
                </c:pt>
                <c:pt idx="728">
                  <c:v>3.1926000000000001</c:v>
                </c:pt>
                <c:pt idx="729">
                  <c:v>3.1863000000000001</c:v>
                </c:pt>
                <c:pt idx="730">
                  <c:v>3.1844000000000001</c:v>
                </c:pt>
                <c:pt idx="731">
                  <c:v>3.1819999999999999</c:v>
                </c:pt>
                <c:pt idx="732">
                  <c:v>3.1781000000000001</c:v>
                </c:pt>
                <c:pt idx="733">
                  <c:v>3.1738</c:v>
                </c:pt>
                <c:pt idx="734">
                  <c:v>3.1706000000000003</c:v>
                </c:pt>
                <c:pt idx="735">
                  <c:v>3.1667000000000001</c:v>
                </c:pt>
                <c:pt idx="736">
                  <c:v>3.1642000000000001</c:v>
                </c:pt>
                <c:pt idx="737">
                  <c:v>3.1615000000000002</c:v>
                </c:pt>
                <c:pt idx="738">
                  <c:v>3.1577999999999999</c:v>
                </c:pt>
                <c:pt idx="739">
                  <c:v>3.1536</c:v>
                </c:pt>
                <c:pt idx="740">
                  <c:v>3.1503000000000001</c:v>
                </c:pt>
                <c:pt idx="741">
                  <c:v>3.1461999999999999</c:v>
                </c:pt>
                <c:pt idx="742">
                  <c:v>3.1448</c:v>
                </c:pt>
                <c:pt idx="743">
                  <c:v>3.1393</c:v>
                </c:pt>
                <c:pt idx="744">
                  <c:v>3.1360999999999999</c:v>
                </c:pt>
                <c:pt idx="745">
                  <c:v>3.1326000000000001</c:v>
                </c:pt>
                <c:pt idx="746">
                  <c:v>3.1307</c:v>
                </c:pt>
                <c:pt idx="747">
                  <c:v>3.1253000000000002</c:v>
                </c:pt>
                <c:pt idx="748">
                  <c:v>3.1246</c:v>
                </c:pt>
                <c:pt idx="749">
                  <c:v>3.1212</c:v>
                </c:pt>
                <c:pt idx="750">
                  <c:v>3.1175999999999999</c:v>
                </c:pt>
                <c:pt idx="751">
                  <c:v>3.1173000000000002</c:v>
                </c:pt>
                <c:pt idx="752">
                  <c:v>3.1127000000000002</c:v>
                </c:pt>
                <c:pt idx="753">
                  <c:v>3.1112000000000002</c:v>
                </c:pt>
                <c:pt idx="754">
                  <c:v>3.1082999999999998</c:v>
                </c:pt>
                <c:pt idx="755">
                  <c:v>3.1059000000000001</c:v>
                </c:pt>
                <c:pt idx="756">
                  <c:v>3.1040000000000001</c:v>
                </c:pt>
                <c:pt idx="757">
                  <c:v>3.1017999999999999</c:v>
                </c:pt>
                <c:pt idx="758">
                  <c:v>3.0998000000000001</c:v>
                </c:pt>
                <c:pt idx="759">
                  <c:v>3.0967000000000002</c:v>
                </c:pt>
                <c:pt idx="760">
                  <c:v>3.0943000000000001</c:v>
                </c:pt>
                <c:pt idx="761">
                  <c:v>3.0921000000000003</c:v>
                </c:pt>
                <c:pt idx="762">
                  <c:v>3.0908000000000002</c:v>
                </c:pt>
                <c:pt idx="763">
                  <c:v>3.089</c:v>
                </c:pt>
                <c:pt idx="764">
                  <c:v>3.0869</c:v>
                </c:pt>
                <c:pt idx="765">
                  <c:v>3.0862000000000003</c:v>
                </c:pt>
                <c:pt idx="766">
                  <c:v>3.0853999999999999</c:v>
                </c:pt>
                <c:pt idx="767">
                  <c:v>3.0834999999999999</c:v>
                </c:pt>
                <c:pt idx="768">
                  <c:v>3.0819000000000001</c:v>
                </c:pt>
                <c:pt idx="769">
                  <c:v>3.0831</c:v>
                </c:pt>
                <c:pt idx="770">
                  <c:v>3.0813999999999999</c:v>
                </c:pt>
                <c:pt idx="771">
                  <c:v>3.0825</c:v>
                </c:pt>
                <c:pt idx="772">
                  <c:v>3.0813000000000001</c:v>
                </c:pt>
                <c:pt idx="773">
                  <c:v>3.0809000000000002</c:v>
                </c:pt>
                <c:pt idx="774">
                  <c:v>3.0802</c:v>
                </c:pt>
                <c:pt idx="775">
                  <c:v>3.0798000000000001</c:v>
                </c:pt>
                <c:pt idx="776">
                  <c:v>3.0787</c:v>
                </c:pt>
                <c:pt idx="777">
                  <c:v>3.0763000000000003</c:v>
                </c:pt>
                <c:pt idx="778">
                  <c:v>3.0767000000000002</c:v>
                </c:pt>
                <c:pt idx="779">
                  <c:v>3.0779000000000001</c:v>
                </c:pt>
                <c:pt idx="780">
                  <c:v>3.0763000000000003</c:v>
                </c:pt>
                <c:pt idx="781">
                  <c:v>3.0743</c:v>
                </c:pt>
                <c:pt idx="782">
                  <c:v>3.0756000000000001</c:v>
                </c:pt>
                <c:pt idx="783">
                  <c:v>3.0744000000000002</c:v>
                </c:pt>
                <c:pt idx="784">
                  <c:v>3.0748000000000002</c:v>
                </c:pt>
                <c:pt idx="785">
                  <c:v>3.0764</c:v>
                </c:pt>
                <c:pt idx="786">
                  <c:v>3.0737000000000001</c:v>
                </c:pt>
                <c:pt idx="787">
                  <c:v>3.0747</c:v>
                </c:pt>
                <c:pt idx="788">
                  <c:v>3.0747</c:v>
                </c:pt>
                <c:pt idx="789">
                  <c:v>3.0728</c:v>
                </c:pt>
                <c:pt idx="790">
                  <c:v>3.0739999999999998</c:v>
                </c:pt>
                <c:pt idx="791">
                  <c:v>3.0739999999999998</c:v>
                </c:pt>
                <c:pt idx="792">
                  <c:v>3.0737000000000001</c:v>
                </c:pt>
                <c:pt idx="793">
                  <c:v>3.0741000000000001</c:v>
                </c:pt>
                <c:pt idx="794">
                  <c:v>3.0719000000000003</c:v>
                </c:pt>
                <c:pt idx="795">
                  <c:v>3.0720999999999998</c:v>
                </c:pt>
                <c:pt idx="796">
                  <c:v>3.0733999999999999</c:v>
                </c:pt>
                <c:pt idx="797">
                  <c:v>3.073</c:v>
                </c:pt>
                <c:pt idx="798">
                  <c:v>3.0716999999999999</c:v>
                </c:pt>
                <c:pt idx="799">
                  <c:v>3.0720000000000001</c:v>
                </c:pt>
                <c:pt idx="800">
                  <c:v>3.0714000000000001</c:v>
                </c:pt>
                <c:pt idx="801">
                  <c:v>3.0693999999999999</c:v>
                </c:pt>
                <c:pt idx="802">
                  <c:v>3.0708000000000002</c:v>
                </c:pt>
                <c:pt idx="803">
                  <c:v>3.0705</c:v>
                </c:pt>
                <c:pt idx="804">
                  <c:v>3.0714999999999999</c:v>
                </c:pt>
                <c:pt idx="805">
                  <c:v>3.0705</c:v>
                </c:pt>
                <c:pt idx="806">
                  <c:v>3.0693000000000001</c:v>
                </c:pt>
                <c:pt idx="807">
                  <c:v>3.0691999999999999</c:v>
                </c:pt>
                <c:pt idx="808">
                  <c:v>3.069</c:v>
                </c:pt>
                <c:pt idx="809">
                  <c:v>3.0680000000000001</c:v>
                </c:pt>
                <c:pt idx="810">
                  <c:v>3.0687000000000002</c:v>
                </c:pt>
                <c:pt idx="811">
                  <c:v>3.0691999999999999</c:v>
                </c:pt>
                <c:pt idx="812">
                  <c:v>3.0691999999999999</c:v>
                </c:pt>
                <c:pt idx="813">
                  <c:v>3.0697000000000001</c:v>
                </c:pt>
                <c:pt idx="814">
                  <c:v>3.0683000000000002</c:v>
                </c:pt>
                <c:pt idx="815">
                  <c:v>3.0693000000000001</c:v>
                </c:pt>
                <c:pt idx="816">
                  <c:v>3.0688</c:v>
                </c:pt>
                <c:pt idx="817">
                  <c:v>3.0680000000000001</c:v>
                </c:pt>
                <c:pt idx="818">
                  <c:v>3.0674999999999999</c:v>
                </c:pt>
                <c:pt idx="819">
                  <c:v>3.0663</c:v>
                </c:pt>
                <c:pt idx="820">
                  <c:v>3.0681000000000003</c:v>
                </c:pt>
                <c:pt idx="821">
                  <c:v>3.0666000000000002</c:v>
                </c:pt>
                <c:pt idx="822">
                  <c:v>3.0668000000000002</c:v>
                </c:pt>
                <c:pt idx="823">
                  <c:v>3.0667</c:v>
                </c:pt>
                <c:pt idx="824">
                  <c:v>3.0655999999999999</c:v>
                </c:pt>
                <c:pt idx="825">
                  <c:v>3.0647000000000002</c:v>
                </c:pt>
                <c:pt idx="826">
                  <c:v>3.0669</c:v>
                </c:pt>
                <c:pt idx="827">
                  <c:v>3.0662000000000003</c:v>
                </c:pt>
                <c:pt idx="828">
                  <c:v>3.0632999999999999</c:v>
                </c:pt>
                <c:pt idx="829">
                  <c:v>3.0653000000000001</c:v>
                </c:pt>
                <c:pt idx="830">
                  <c:v>3.0647000000000002</c:v>
                </c:pt>
                <c:pt idx="831">
                  <c:v>3.0649999999999999</c:v>
                </c:pt>
                <c:pt idx="832">
                  <c:v>3.0649999999999999</c:v>
                </c:pt>
                <c:pt idx="833">
                  <c:v>3.0642</c:v>
                </c:pt>
                <c:pt idx="834">
                  <c:v>3.0642</c:v>
                </c:pt>
                <c:pt idx="835">
                  <c:v>3.0643000000000002</c:v>
                </c:pt>
                <c:pt idx="836">
                  <c:v>3.0642</c:v>
                </c:pt>
                <c:pt idx="837">
                  <c:v>3.0630000000000002</c:v>
                </c:pt>
                <c:pt idx="838">
                  <c:v>3.0639000000000003</c:v>
                </c:pt>
                <c:pt idx="839">
                  <c:v>3.0624000000000002</c:v>
                </c:pt>
                <c:pt idx="840">
                  <c:v>3.0628000000000002</c:v>
                </c:pt>
                <c:pt idx="841">
                  <c:v>3.0617999999999999</c:v>
                </c:pt>
                <c:pt idx="842">
                  <c:v>3.0613000000000001</c:v>
                </c:pt>
                <c:pt idx="843">
                  <c:v>3.0620000000000003</c:v>
                </c:pt>
                <c:pt idx="844">
                  <c:v>3.0622000000000003</c:v>
                </c:pt>
                <c:pt idx="845">
                  <c:v>3.0611000000000002</c:v>
                </c:pt>
                <c:pt idx="846">
                  <c:v>3.0604</c:v>
                </c:pt>
                <c:pt idx="847">
                  <c:v>3.0601000000000003</c:v>
                </c:pt>
                <c:pt idx="848">
                  <c:v>3.0613999999999999</c:v>
                </c:pt>
                <c:pt idx="849">
                  <c:v>3.0607000000000002</c:v>
                </c:pt>
                <c:pt idx="850">
                  <c:v>3.0598000000000001</c:v>
                </c:pt>
                <c:pt idx="851">
                  <c:v>3.0608</c:v>
                </c:pt>
                <c:pt idx="852">
                  <c:v>3.0592000000000001</c:v>
                </c:pt>
                <c:pt idx="853">
                  <c:v>3.0605000000000002</c:v>
                </c:pt>
                <c:pt idx="854">
                  <c:v>3.0589</c:v>
                </c:pt>
                <c:pt idx="855">
                  <c:v>3.0594999999999999</c:v>
                </c:pt>
                <c:pt idx="856">
                  <c:v>3.0597000000000003</c:v>
                </c:pt>
                <c:pt idx="857">
                  <c:v>3.0594000000000001</c:v>
                </c:pt>
                <c:pt idx="858">
                  <c:v>3.0575000000000001</c:v>
                </c:pt>
                <c:pt idx="859">
                  <c:v>3.0579999999999998</c:v>
                </c:pt>
                <c:pt idx="860">
                  <c:v>3.0575000000000001</c:v>
                </c:pt>
                <c:pt idx="861">
                  <c:v>3.0578000000000003</c:v>
                </c:pt>
                <c:pt idx="862">
                  <c:v>3.0582000000000003</c:v>
                </c:pt>
                <c:pt idx="863">
                  <c:v>3.0573999999999999</c:v>
                </c:pt>
                <c:pt idx="864">
                  <c:v>3.0584000000000002</c:v>
                </c:pt>
                <c:pt idx="865">
                  <c:v>3.0571999999999999</c:v>
                </c:pt>
                <c:pt idx="866">
                  <c:v>3.0575000000000001</c:v>
                </c:pt>
                <c:pt idx="867">
                  <c:v>3.0573999999999999</c:v>
                </c:pt>
                <c:pt idx="868">
                  <c:v>3.0568</c:v>
                </c:pt>
                <c:pt idx="869">
                  <c:v>3.056</c:v>
                </c:pt>
                <c:pt idx="870">
                  <c:v>3.0554999999999999</c:v>
                </c:pt>
                <c:pt idx="871">
                  <c:v>3.0552000000000001</c:v>
                </c:pt>
                <c:pt idx="872">
                  <c:v>3.0556999999999999</c:v>
                </c:pt>
                <c:pt idx="873">
                  <c:v>3.0552000000000001</c:v>
                </c:pt>
                <c:pt idx="874">
                  <c:v>3.0548999999999999</c:v>
                </c:pt>
                <c:pt idx="875">
                  <c:v>3.0562</c:v>
                </c:pt>
                <c:pt idx="876">
                  <c:v>3.0542000000000002</c:v>
                </c:pt>
                <c:pt idx="877">
                  <c:v>3.0544000000000002</c:v>
                </c:pt>
                <c:pt idx="878">
                  <c:v>3.0536000000000003</c:v>
                </c:pt>
                <c:pt idx="879">
                  <c:v>3.0542000000000002</c:v>
                </c:pt>
                <c:pt idx="880">
                  <c:v>3.0539000000000001</c:v>
                </c:pt>
                <c:pt idx="881">
                  <c:v>3.0535000000000001</c:v>
                </c:pt>
                <c:pt idx="882">
                  <c:v>3.0529000000000002</c:v>
                </c:pt>
                <c:pt idx="883">
                  <c:v>3.0518000000000001</c:v>
                </c:pt>
                <c:pt idx="884">
                  <c:v>3.0525000000000002</c:v>
                </c:pt>
                <c:pt idx="885">
                  <c:v>3.0521000000000003</c:v>
                </c:pt>
                <c:pt idx="886">
                  <c:v>3.0531000000000001</c:v>
                </c:pt>
                <c:pt idx="887">
                  <c:v>3.0505</c:v>
                </c:pt>
                <c:pt idx="888">
                  <c:v>3.0521000000000003</c:v>
                </c:pt>
                <c:pt idx="889">
                  <c:v>3.0498000000000003</c:v>
                </c:pt>
                <c:pt idx="890">
                  <c:v>3.0502000000000002</c:v>
                </c:pt>
                <c:pt idx="891">
                  <c:v>3.0501</c:v>
                </c:pt>
                <c:pt idx="892">
                  <c:v>3.0493000000000001</c:v>
                </c:pt>
                <c:pt idx="893">
                  <c:v>3.0510000000000002</c:v>
                </c:pt>
                <c:pt idx="894">
                  <c:v>3.0495999999999999</c:v>
                </c:pt>
                <c:pt idx="895">
                  <c:v>3.0487000000000002</c:v>
                </c:pt>
                <c:pt idx="896">
                  <c:v>3.0505</c:v>
                </c:pt>
                <c:pt idx="897">
                  <c:v>3.0495000000000001</c:v>
                </c:pt>
                <c:pt idx="898">
                  <c:v>3.0475000000000003</c:v>
                </c:pt>
                <c:pt idx="899">
                  <c:v>3.0478000000000001</c:v>
                </c:pt>
                <c:pt idx="900">
                  <c:v>3.0465</c:v>
                </c:pt>
                <c:pt idx="901">
                  <c:v>3.0478000000000001</c:v>
                </c:pt>
                <c:pt idx="902">
                  <c:v>3.0466000000000002</c:v>
                </c:pt>
                <c:pt idx="903">
                  <c:v>3.0483000000000002</c:v>
                </c:pt>
                <c:pt idx="904">
                  <c:v>3.0470999999999999</c:v>
                </c:pt>
                <c:pt idx="905">
                  <c:v>3.0453000000000001</c:v>
                </c:pt>
                <c:pt idx="906">
                  <c:v>3.0472999999999999</c:v>
                </c:pt>
                <c:pt idx="907">
                  <c:v>3.0451999999999999</c:v>
                </c:pt>
                <c:pt idx="908">
                  <c:v>3.0459000000000001</c:v>
                </c:pt>
                <c:pt idx="909">
                  <c:v>3.0453999999999999</c:v>
                </c:pt>
                <c:pt idx="910">
                  <c:v>3.0451000000000001</c:v>
                </c:pt>
                <c:pt idx="911">
                  <c:v>3.0447000000000002</c:v>
                </c:pt>
                <c:pt idx="912">
                  <c:v>3.0449999999999999</c:v>
                </c:pt>
                <c:pt idx="913">
                  <c:v>3.0444</c:v>
                </c:pt>
                <c:pt idx="914">
                  <c:v>3.0423</c:v>
                </c:pt>
                <c:pt idx="915">
                  <c:v>3.0436000000000001</c:v>
                </c:pt>
                <c:pt idx="916">
                  <c:v>3.0444</c:v>
                </c:pt>
                <c:pt idx="917">
                  <c:v>3.0419</c:v>
                </c:pt>
                <c:pt idx="918">
                  <c:v>3.0409999999999999</c:v>
                </c:pt>
                <c:pt idx="919">
                  <c:v>3.0425</c:v>
                </c:pt>
                <c:pt idx="920">
                  <c:v>3.0413999999999999</c:v>
                </c:pt>
                <c:pt idx="921">
                  <c:v>3.0418000000000003</c:v>
                </c:pt>
                <c:pt idx="922">
                  <c:v>3.0421</c:v>
                </c:pt>
                <c:pt idx="923">
                  <c:v>3.0415000000000001</c:v>
                </c:pt>
                <c:pt idx="924">
                  <c:v>3.0406</c:v>
                </c:pt>
                <c:pt idx="925">
                  <c:v>3.0392000000000001</c:v>
                </c:pt>
                <c:pt idx="926">
                  <c:v>3.0403000000000002</c:v>
                </c:pt>
                <c:pt idx="927">
                  <c:v>3.0403000000000002</c:v>
                </c:pt>
                <c:pt idx="928">
                  <c:v>3.0399000000000003</c:v>
                </c:pt>
                <c:pt idx="929">
                  <c:v>3.0396999999999998</c:v>
                </c:pt>
                <c:pt idx="930">
                  <c:v>3.0396999999999998</c:v>
                </c:pt>
                <c:pt idx="931">
                  <c:v>3.0386000000000002</c:v>
                </c:pt>
                <c:pt idx="932">
                  <c:v>3.0382000000000002</c:v>
                </c:pt>
                <c:pt idx="933">
                  <c:v>3.0377000000000001</c:v>
                </c:pt>
                <c:pt idx="934">
                  <c:v>3.0382000000000002</c:v>
                </c:pt>
                <c:pt idx="935">
                  <c:v>3.0369999999999999</c:v>
                </c:pt>
                <c:pt idx="936">
                  <c:v>3.0373000000000001</c:v>
                </c:pt>
                <c:pt idx="937">
                  <c:v>3.0369000000000002</c:v>
                </c:pt>
                <c:pt idx="938">
                  <c:v>3.0367999999999999</c:v>
                </c:pt>
                <c:pt idx="939">
                  <c:v>3.0371000000000001</c:v>
                </c:pt>
                <c:pt idx="940">
                  <c:v>3.0364</c:v>
                </c:pt>
                <c:pt idx="941">
                  <c:v>3.0364</c:v>
                </c:pt>
                <c:pt idx="942">
                  <c:v>3.0359000000000003</c:v>
                </c:pt>
                <c:pt idx="943">
                  <c:v>3.036</c:v>
                </c:pt>
                <c:pt idx="944">
                  <c:v>3.0354999999999999</c:v>
                </c:pt>
                <c:pt idx="945">
                  <c:v>3.036</c:v>
                </c:pt>
                <c:pt idx="946">
                  <c:v>3.0350000000000001</c:v>
                </c:pt>
                <c:pt idx="947">
                  <c:v>3.0350999999999999</c:v>
                </c:pt>
                <c:pt idx="948">
                  <c:v>3.0354000000000001</c:v>
                </c:pt>
                <c:pt idx="949">
                  <c:v>3.0357000000000003</c:v>
                </c:pt>
                <c:pt idx="950">
                  <c:v>3.0354999999999999</c:v>
                </c:pt>
                <c:pt idx="951">
                  <c:v>3.0348000000000002</c:v>
                </c:pt>
                <c:pt idx="952">
                  <c:v>3.0343</c:v>
                </c:pt>
                <c:pt idx="953">
                  <c:v>3.0352000000000001</c:v>
                </c:pt>
                <c:pt idx="954">
                  <c:v>3.0341</c:v>
                </c:pt>
                <c:pt idx="955">
                  <c:v>3.0337000000000001</c:v>
                </c:pt>
                <c:pt idx="956">
                  <c:v>3.0321000000000002</c:v>
                </c:pt>
                <c:pt idx="957">
                  <c:v>3.0341</c:v>
                </c:pt>
                <c:pt idx="958">
                  <c:v>3.0326</c:v>
                </c:pt>
                <c:pt idx="959">
                  <c:v>3.0329000000000002</c:v>
                </c:pt>
                <c:pt idx="960">
                  <c:v>3.0316999999999998</c:v>
                </c:pt>
                <c:pt idx="961">
                  <c:v>3.0321000000000002</c:v>
                </c:pt>
                <c:pt idx="962">
                  <c:v>3.0316999999999998</c:v>
                </c:pt>
                <c:pt idx="963">
                  <c:v>3.0323000000000002</c:v>
                </c:pt>
                <c:pt idx="964">
                  <c:v>3.0322</c:v>
                </c:pt>
                <c:pt idx="965">
                  <c:v>3.0327000000000002</c:v>
                </c:pt>
                <c:pt idx="966">
                  <c:v>3.0331000000000001</c:v>
                </c:pt>
                <c:pt idx="967">
                  <c:v>3.0318000000000001</c:v>
                </c:pt>
                <c:pt idx="968">
                  <c:v>3.0312999999999999</c:v>
                </c:pt>
                <c:pt idx="969">
                  <c:v>3.0310999999999999</c:v>
                </c:pt>
                <c:pt idx="970">
                  <c:v>3.0306000000000002</c:v>
                </c:pt>
                <c:pt idx="971">
                  <c:v>3.0316999999999998</c:v>
                </c:pt>
                <c:pt idx="972">
                  <c:v>3.0321000000000002</c:v>
                </c:pt>
                <c:pt idx="973">
                  <c:v>3.0314000000000001</c:v>
                </c:pt>
                <c:pt idx="974">
                  <c:v>3.0300000000000002</c:v>
                </c:pt>
                <c:pt idx="975">
                  <c:v>3.0304000000000002</c:v>
                </c:pt>
                <c:pt idx="976">
                  <c:v>3.0291000000000001</c:v>
                </c:pt>
                <c:pt idx="977">
                  <c:v>3.0293000000000001</c:v>
                </c:pt>
                <c:pt idx="978">
                  <c:v>3.0303</c:v>
                </c:pt>
                <c:pt idx="979">
                  <c:v>3.0291999999999999</c:v>
                </c:pt>
                <c:pt idx="980">
                  <c:v>3.0274999999999999</c:v>
                </c:pt>
                <c:pt idx="981">
                  <c:v>3.0291000000000001</c:v>
                </c:pt>
                <c:pt idx="982">
                  <c:v>3.0296000000000003</c:v>
                </c:pt>
                <c:pt idx="983">
                  <c:v>3.0272999999999999</c:v>
                </c:pt>
                <c:pt idx="984">
                  <c:v>3.0296000000000003</c:v>
                </c:pt>
                <c:pt idx="985">
                  <c:v>3.0278</c:v>
                </c:pt>
                <c:pt idx="986">
                  <c:v>3.0285000000000002</c:v>
                </c:pt>
                <c:pt idx="987">
                  <c:v>3.0278</c:v>
                </c:pt>
                <c:pt idx="988">
                  <c:v>3.0293000000000001</c:v>
                </c:pt>
                <c:pt idx="989">
                  <c:v>3.0266000000000002</c:v>
                </c:pt>
                <c:pt idx="990">
                  <c:v>3.0277000000000003</c:v>
                </c:pt>
                <c:pt idx="991">
                  <c:v>3.0268000000000002</c:v>
                </c:pt>
                <c:pt idx="992">
                  <c:v>3.0257000000000001</c:v>
                </c:pt>
                <c:pt idx="993">
                  <c:v>3.0282</c:v>
                </c:pt>
                <c:pt idx="994">
                  <c:v>3.0266000000000002</c:v>
                </c:pt>
                <c:pt idx="995">
                  <c:v>3.0272000000000001</c:v>
                </c:pt>
                <c:pt idx="996">
                  <c:v>3.0259</c:v>
                </c:pt>
                <c:pt idx="997">
                  <c:v>3.0279000000000003</c:v>
                </c:pt>
                <c:pt idx="998">
                  <c:v>3.0251000000000001</c:v>
                </c:pt>
                <c:pt idx="999">
                  <c:v>3.0259</c:v>
                </c:pt>
                <c:pt idx="1000">
                  <c:v>3.0251000000000001</c:v>
                </c:pt>
                <c:pt idx="1001">
                  <c:v>3.0255000000000001</c:v>
                </c:pt>
                <c:pt idx="1002">
                  <c:v>3.0249000000000001</c:v>
                </c:pt>
                <c:pt idx="1003">
                  <c:v>3.0242</c:v>
                </c:pt>
                <c:pt idx="1004">
                  <c:v>3.0236000000000001</c:v>
                </c:pt>
                <c:pt idx="1005">
                  <c:v>3.0255999999999998</c:v>
                </c:pt>
                <c:pt idx="1006">
                  <c:v>3.024</c:v>
                </c:pt>
                <c:pt idx="1007">
                  <c:v>3.0245000000000002</c:v>
                </c:pt>
                <c:pt idx="1008">
                  <c:v>3.0247000000000002</c:v>
                </c:pt>
                <c:pt idx="1009">
                  <c:v>3.0242</c:v>
                </c:pt>
                <c:pt idx="1010">
                  <c:v>3.0247000000000002</c:v>
                </c:pt>
                <c:pt idx="1011">
                  <c:v>3.0232000000000001</c:v>
                </c:pt>
                <c:pt idx="1012">
                  <c:v>3.0228999999999999</c:v>
                </c:pt>
                <c:pt idx="1013">
                  <c:v>3.0234000000000001</c:v>
                </c:pt>
                <c:pt idx="1014">
                  <c:v>3.0242</c:v>
                </c:pt>
                <c:pt idx="1015">
                  <c:v>3.0235000000000003</c:v>
                </c:pt>
                <c:pt idx="1016">
                  <c:v>3.0230999999999999</c:v>
                </c:pt>
                <c:pt idx="1017">
                  <c:v>3.0236999999999998</c:v>
                </c:pt>
                <c:pt idx="1018">
                  <c:v>3.0228999999999999</c:v>
                </c:pt>
                <c:pt idx="1019">
                  <c:v>3.0226000000000002</c:v>
                </c:pt>
                <c:pt idx="1020">
                  <c:v>3.0216000000000003</c:v>
                </c:pt>
                <c:pt idx="1021">
                  <c:v>3.0226000000000002</c:v>
                </c:pt>
                <c:pt idx="1022">
                  <c:v>3.0223</c:v>
                </c:pt>
                <c:pt idx="1023">
                  <c:v>3.0220000000000002</c:v>
                </c:pt>
                <c:pt idx="1024">
                  <c:v>3.0211999999999999</c:v>
                </c:pt>
                <c:pt idx="1025">
                  <c:v>3.0222000000000002</c:v>
                </c:pt>
                <c:pt idx="1026">
                  <c:v>3.0216000000000003</c:v>
                </c:pt>
                <c:pt idx="1027">
                  <c:v>3.0216000000000003</c:v>
                </c:pt>
                <c:pt idx="1028">
                  <c:v>3.0223</c:v>
                </c:pt>
                <c:pt idx="1029">
                  <c:v>3.0219</c:v>
                </c:pt>
                <c:pt idx="1030">
                  <c:v>3.0213000000000001</c:v>
                </c:pt>
                <c:pt idx="1031">
                  <c:v>3.0218000000000003</c:v>
                </c:pt>
                <c:pt idx="1032">
                  <c:v>3.0204</c:v>
                </c:pt>
                <c:pt idx="1033">
                  <c:v>3.0194999999999999</c:v>
                </c:pt>
                <c:pt idx="1034">
                  <c:v>3.0207000000000002</c:v>
                </c:pt>
                <c:pt idx="1035">
                  <c:v>3.0209000000000001</c:v>
                </c:pt>
                <c:pt idx="1036">
                  <c:v>3.0198</c:v>
                </c:pt>
                <c:pt idx="1037">
                  <c:v>3.0206</c:v>
                </c:pt>
                <c:pt idx="1038">
                  <c:v>3.0198</c:v>
                </c:pt>
                <c:pt idx="1039">
                  <c:v>3.0209000000000001</c:v>
                </c:pt>
                <c:pt idx="1040">
                  <c:v>3.0199000000000003</c:v>
                </c:pt>
                <c:pt idx="1041">
                  <c:v>3.0185</c:v>
                </c:pt>
                <c:pt idx="1042">
                  <c:v>3.0197000000000003</c:v>
                </c:pt>
                <c:pt idx="1043">
                  <c:v>3.0182000000000002</c:v>
                </c:pt>
                <c:pt idx="1044">
                  <c:v>3.0190000000000001</c:v>
                </c:pt>
                <c:pt idx="1045">
                  <c:v>3.0186000000000002</c:v>
                </c:pt>
                <c:pt idx="1046">
                  <c:v>3.0194999999999999</c:v>
                </c:pt>
                <c:pt idx="1047">
                  <c:v>3.0202</c:v>
                </c:pt>
                <c:pt idx="1048">
                  <c:v>3.0186999999999999</c:v>
                </c:pt>
                <c:pt idx="1049">
                  <c:v>3.0194000000000001</c:v>
                </c:pt>
                <c:pt idx="1050">
                  <c:v>3.0178000000000003</c:v>
                </c:pt>
                <c:pt idx="1051">
                  <c:v>3.0182000000000002</c:v>
                </c:pt>
                <c:pt idx="1052">
                  <c:v>3.0181</c:v>
                </c:pt>
                <c:pt idx="1053">
                  <c:v>3.0183</c:v>
                </c:pt>
                <c:pt idx="1054">
                  <c:v>3.0185</c:v>
                </c:pt>
                <c:pt idx="1055">
                  <c:v>3.0188000000000001</c:v>
                </c:pt>
                <c:pt idx="1056">
                  <c:v>3.0164</c:v>
                </c:pt>
                <c:pt idx="1057">
                  <c:v>3.0171999999999999</c:v>
                </c:pt>
                <c:pt idx="1058">
                  <c:v>3.0161000000000002</c:v>
                </c:pt>
                <c:pt idx="1059">
                  <c:v>3.0173000000000001</c:v>
                </c:pt>
                <c:pt idx="1060">
                  <c:v>3.0167999999999999</c:v>
                </c:pt>
                <c:pt idx="1061">
                  <c:v>3.0165999999999999</c:v>
                </c:pt>
                <c:pt idx="1062">
                  <c:v>3.0167999999999999</c:v>
                </c:pt>
                <c:pt idx="1063">
                  <c:v>3.0171999999999999</c:v>
                </c:pt>
                <c:pt idx="1064">
                  <c:v>3.0159000000000002</c:v>
                </c:pt>
                <c:pt idx="1065">
                  <c:v>3.0163000000000002</c:v>
                </c:pt>
                <c:pt idx="1066">
                  <c:v>3.0152999999999999</c:v>
                </c:pt>
                <c:pt idx="1067">
                  <c:v>3.0159000000000002</c:v>
                </c:pt>
                <c:pt idx="1068">
                  <c:v>3.0163000000000002</c:v>
                </c:pt>
                <c:pt idx="1069">
                  <c:v>3.0146000000000002</c:v>
                </c:pt>
                <c:pt idx="1070">
                  <c:v>3.0156000000000001</c:v>
                </c:pt>
                <c:pt idx="1071">
                  <c:v>3.0152000000000001</c:v>
                </c:pt>
                <c:pt idx="1072">
                  <c:v>3.0145</c:v>
                </c:pt>
                <c:pt idx="1073">
                  <c:v>3.0156000000000001</c:v>
                </c:pt>
                <c:pt idx="1074">
                  <c:v>3.0161000000000002</c:v>
                </c:pt>
                <c:pt idx="1075">
                  <c:v>3.0142000000000002</c:v>
                </c:pt>
                <c:pt idx="1076">
                  <c:v>3.0143</c:v>
                </c:pt>
                <c:pt idx="1077">
                  <c:v>3.0152000000000001</c:v>
                </c:pt>
                <c:pt idx="1078">
                  <c:v>3.0148999999999999</c:v>
                </c:pt>
                <c:pt idx="1079">
                  <c:v>3.0150000000000001</c:v>
                </c:pt>
                <c:pt idx="1080">
                  <c:v>3.0133000000000001</c:v>
                </c:pt>
                <c:pt idx="1081">
                  <c:v>3.0136000000000003</c:v>
                </c:pt>
                <c:pt idx="1082">
                  <c:v>3.0129000000000001</c:v>
                </c:pt>
                <c:pt idx="1083">
                  <c:v>3.0141</c:v>
                </c:pt>
                <c:pt idx="1084">
                  <c:v>3.0131999999999999</c:v>
                </c:pt>
                <c:pt idx="1085">
                  <c:v>3.0127000000000002</c:v>
                </c:pt>
                <c:pt idx="1086">
                  <c:v>3.0123000000000002</c:v>
                </c:pt>
                <c:pt idx="1087">
                  <c:v>3.0129999999999999</c:v>
                </c:pt>
                <c:pt idx="1088">
                  <c:v>3.0121000000000002</c:v>
                </c:pt>
                <c:pt idx="1089">
                  <c:v>3.0127000000000002</c:v>
                </c:pt>
                <c:pt idx="1090">
                  <c:v>3.0123000000000002</c:v>
                </c:pt>
                <c:pt idx="1091">
                  <c:v>3.0114999999999998</c:v>
                </c:pt>
                <c:pt idx="1092">
                  <c:v>3.0125000000000002</c:v>
                </c:pt>
                <c:pt idx="1093">
                  <c:v>3.0121000000000002</c:v>
                </c:pt>
                <c:pt idx="1094">
                  <c:v>3.0119000000000002</c:v>
                </c:pt>
                <c:pt idx="1095">
                  <c:v>3.0129000000000001</c:v>
                </c:pt>
                <c:pt idx="1096">
                  <c:v>3.0125000000000002</c:v>
                </c:pt>
                <c:pt idx="1097">
                  <c:v>3.0121000000000002</c:v>
                </c:pt>
                <c:pt idx="1098">
                  <c:v>3.0121000000000002</c:v>
                </c:pt>
                <c:pt idx="1099">
                  <c:v>3.0113000000000003</c:v>
                </c:pt>
                <c:pt idx="1100">
                  <c:v>3.0125999999999999</c:v>
                </c:pt>
                <c:pt idx="1101">
                  <c:v>3.0114000000000001</c:v>
                </c:pt>
                <c:pt idx="1102">
                  <c:v>3.0108999999999999</c:v>
                </c:pt>
                <c:pt idx="1103">
                  <c:v>3.0110000000000001</c:v>
                </c:pt>
                <c:pt idx="1104">
                  <c:v>3.0113000000000003</c:v>
                </c:pt>
                <c:pt idx="1105">
                  <c:v>3.0110000000000001</c:v>
                </c:pt>
                <c:pt idx="1106">
                  <c:v>3.0106999999999999</c:v>
                </c:pt>
                <c:pt idx="1107">
                  <c:v>3.0113000000000003</c:v>
                </c:pt>
                <c:pt idx="1108">
                  <c:v>3.0095999999999998</c:v>
                </c:pt>
                <c:pt idx="1109">
                  <c:v>3.0093000000000001</c:v>
                </c:pt>
                <c:pt idx="1110">
                  <c:v>3.0103</c:v>
                </c:pt>
                <c:pt idx="1111">
                  <c:v>3.0095999999999998</c:v>
                </c:pt>
                <c:pt idx="1112">
                  <c:v>3.0114999999999998</c:v>
                </c:pt>
                <c:pt idx="1113">
                  <c:v>3.0106999999999999</c:v>
                </c:pt>
                <c:pt idx="1114">
                  <c:v>3.0097</c:v>
                </c:pt>
                <c:pt idx="1115">
                  <c:v>3.0094000000000003</c:v>
                </c:pt>
                <c:pt idx="1116">
                  <c:v>3.0104000000000002</c:v>
                </c:pt>
                <c:pt idx="1117">
                  <c:v>3.0105</c:v>
                </c:pt>
                <c:pt idx="1118">
                  <c:v>3.0085000000000002</c:v>
                </c:pt>
                <c:pt idx="1119">
                  <c:v>3.0089999999999999</c:v>
                </c:pt>
                <c:pt idx="1120">
                  <c:v>3.0085999999999999</c:v>
                </c:pt>
                <c:pt idx="1121">
                  <c:v>3.0097</c:v>
                </c:pt>
                <c:pt idx="1122">
                  <c:v>3.0087999999999999</c:v>
                </c:pt>
                <c:pt idx="1123">
                  <c:v>3.0095000000000001</c:v>
                </c:pt>
                <c:pt idx="1124">
                  <c:v>3.0085000000000002</c:v>
                </c:pt>
                <c:pt idx="1125">
                  <c:v>3.0091000000000001</c:v>
                </c:pt>
                <c:pt idx="1126">
                  <c:v>3.008</c:v>
                </c:pt>
                <c:pt idx="1127">
                  <c:v>3.0087999999999999</c:v>
                </c:pt>
                <c:pt idx="1128">
                  <c:v>3.0084</c:v>
                </c:pt>
                <c:pt idx="1129">
                  <c:v>3.0074000000000001</c:v>
                </c:pt>
                <c:pt idx="1130">
                  <c:v>3.0070999999999999</c:v>
                </c:pt>
                <c:pt idx="1131">
                  <c:v>3.0084</c:v>
                </c:pt>
                <c:pt idx="1132">
                  <c:v>3.0070999999999999</c:v>
                </c:pt>
                <c:pt idx="1133">
                  <c:v>3.0068999999999999</c:v>
                </c:pt>
                <c:pt idx="1134">
                  <c:v>3.0072000000000001</c:v>
                </c:pt>
                <c:pt idx="1135">
                  <c:v>3.0074000000000001</c:v>
                </c:pt>
                <c:pt idx="1136">
                  <c:v>3.0078</c:v>
                </c:pt>
                <c:pt idx="1137">
                  <c:v>3.0070000000000001</c:v>
                </c:pt>
                <c:pt idx="1138">
                  <c:v>3.0061</c:v>
                </c:pt>
                <c:pt idx="1139">
                  <c:v>3.0066000000000002</c:v>
                </c:pt>
                <c:pt idx="1140">
                  <c:v>3.0063</c:v>
                </c:pt>
                <c:pt idx="1141">
                  <c:v>3.0063</c:v>
                </c:pt>
                <c:pt idx="1142">
                  <c:v>3.0049999999999999</c:v>
                </c:pt>
                <c:pt idx="1143">
                  <c:v>3.0049999999999999</c:v>
                </c:pt>
                <c:pt idx="1144">
                  <c:v>3.0056000000000003</c:v>
                </c:pt>
                <c:pt idx="1145">
                  <c:v>3.0072000000000001</c:v>
                </c:pt>
                <c:pt idx="1146">
                  <c:v>3.0042</c:v>
                </c:pt>
                <c:pt idx="1147">
                  <c:v>3.0047999999999999</c:v>
                </c:pt>
                <c:pt idx="1148">
                  <c:v>3.0065</c:v>
                </c:pt>
                <c:pt idx="1149">
                  <c:v>3.0049000000000001</c:v>
                </c:pt>
                <c:pt idx="1150">
                  <c:v>3.0051000000000001</c:v>
                </c:pt>
                <c:pt idx="1151">
                  <c:v>3.0055000000000001</c:v>
                </c:pt>
                <c:pt idx="1152">
                  <c:v>3.0049999999999999</c:v>
                </c:pt>
                <c:pt idx="1153">
                  <c:v>3.0060000000000002</c:v>
                </c:pt>
                <c:pt idx="1154">
                  <c:v>3.0034000000000001</c:v>
                </c:pt>
                <c:pt idx="1155">
                  <c:v>3.0030000000000001</c:v>
                </c:pt>
                <c:pt idx="1156">
                  <c:v>3.0043000000000002</c:v>
                </c:pt>
                <c:pt idx="1157">
                  <c:v>3.0052000000000003</c:v>
                </c:pt>
                <c:pt idx="1158">
                  <c:v>3.0036</c:v>
                </c:pt>
                <c:pt idx="1159">
                  <c:v>3.0039000000000002</c:v>
                </c:pt>
                <c:pt idx="1160">
                  <c:v>3.0038</c:v>
                </c:pt>
                <c:pt idx="1161">
                  <c:v>3.0037000000000003</c:v>
                </c:pt>
                <c:pt idx="1162">
                  <c:v>3.0047000000000001</c:v>
                </c:pt>
                <c:pt idx="1163">
                  <c:v>3.0030000000000001</c:v>
                </c:pt>
                <c:pt idx="1164">
                  <c:v>3.0032000000000001</c:v>
                </c:pt>
                <c:pt idx="1165">
                  <c:v>3.0036</c:v>
                </c:pt>
                <c:pt idx="1166">
                  <c:v>3.0043000000000002</c:v>
                </c:pt>
                <c:pt idx="1167">
                  <c:v>3.0032000000000001</c:v>
                </c:pt>
                <c:pt idx="1168">
                  <c:v>3.0026000000000002</c:v>
                </c:pt>
                <c:pt idx="1169">
                  <c:v>3.0020000000000002</c:v>
                </c:pt>
                <c:pt idx="1170">
                  <c:v>3.0030999999999999</c:v>
                </c:pt>
                <c:pt idx="1171">
                  <c:v>3</c:v>
                </c:pt>
                <c:pt idx="1172">
                  <c:v>3.0011000000000001</c:v>
                </c:pt>
                <c:pt idx="1173">
                  <c:v>3.0001000000000002</c:v>
                </c:pt>
                <c:pt idx="1174">
                  <c:v>2.9992999999999999</c:v>
                </c:pt>
                <c:pt idx="1175">
                  <c:v>3.0003000000000002</c:v>
                </c:pt>
                <c:pt idx="1176">
                  <c:v>3.0004</c:v>
                </c:pt>
                <c:pt idx="1177">
                  <c:v>3.0007000000000001</c:v>
                </c:pt>
                <c:pt idx="1178">
                  <c:v>3.0011000000000001</c:v>
                </c:pt>
                <c:pt idx="1179">
                  <c:v>3.0011000000000001</c:v>
                </c:pt>
                <c:pt idx="1180">
                  <c:v>3.0011999999999999</c:v>
                </c:pt>
                <c:pt idx="1181">
                  <c:v>3.0009000000000001</c:v>
                </c:pt>
                <c:pt idx="1182">
                  <c:v>3</c:v>
                </c:pt>
                <c:pt idx="1183">
                  <c:v>3.0015999999999998</c:v>
                </c:pt>
                <c:pt idx="1184">
                  <c:v>2.9990000000000001</c:v>
                </c:pt>
                <c:pt idx="1185">
                  <c:v>3.0004</c:v>
                </c:pt>
                <c:pt idx="1186">
                  <c:v>2.9984000000000002</c:v>
                </c:pt>
                <c:pt idx="1187">
                  <c:v>2.9990999999999999</c:v>
                </c:pt>
                <c:pt idx="1188">
                  <c:v>2.9992000000000001</c:v>
                </c:pt>
                <c:pt idx="1189">
                  <c:v>2.9986999999999999</c:v>
                </c:pt>
                <c:pt idx="1190">
                  <c:v>2.9981</c:v>
                </c:pt>
                <c:pt idx="1191">
                  <c:v>2.9965999999999999</c:v>
                </c:pt>
                <c:pt idx="1192">
                  <c:v>2.9971000000000001</c:v>
                </c:pt>
                <c:pt idx="1193">
                  <c:v>2.9969999999999999</c:v>
                </c:pt>
                <c:pt idx="1194">
                  <c:v>2.9971000000000001</c:v>
                </c:pt>
                <c:pt idx="1195">
                  <c:v>2.9982000000000002</c:v>
                </c:pt>
                <c:pt idx="1196">
                  <c:v>2.9972000000000003</c:v>
                </c:pt>
                <c:pt idx="1197">
                  <c:v>2.9969999999999999</c:v>
                </c:pt>
                <c:pt idx="1198">
                  <c:v>2.9962</c:v>
                </c:pt>
                <c:pt idx="1199">
                  <c:v>2.9965999999999999</c:v>
                </c:pt>
                <c:pt idx="1200">
                  <c:v>2.9958</c:v>
                </c:pt>
                <c:pt idx="1201">
                  <c:v>2.996</c:v>
                </c:pt>
                <c:pt idx="1202">
                  <c:v>2.9961000000000002</c:v>
                </c:pt>
                <c:pt idx="1203">
                  <c:v>2.9959000000000002</c:v>
                </c:pt>
                <c:pt idx="1204">
                  <c:v>2.9957000000000003</c:v>
                </c:pt>
                <c:pt idx="1205">
                  <c:v>2.9944999999999999</c:v>
                </c:pt>
                <c:pt idx="1206">
                  <c:v>2.9950000000000001</c:v>
                </c:pt>
                <c:pt idx="1207">
                  <c:v>2.9942000000000002</c:v>
                </c:pt>
                <c:pt idx="1208">
                  <c:v>2.9936000000000003</c:v>
                </c:pt>
                <c:pt idx="1209">
                  <c:v>2.9952000000000001</c:v>
                </c:pt>
                <c:pt idx="1210">
                  <c:v>2.9948999999999999</c:v>
                </c:pt>
                <c:pt idx="1211">
                  <c:v>2.9946999999999999</c:v>
                </c:pt>
                <c:pt idx="1212">
                  <c:v>2.9936000000000003</c:v>
                </c:pt>
                <c:pt idx="1213">
                  <c:v>2.9946000000000002</c:v>
                </c:pt>
                <c:pt idx="1214">
                  <c:v>2.9939</c:v>
                </c:pt>
                <c:pt idx="1215">
                  <c:v>2.9933000000000001</c:v>
                </c:pt>
                <c:pt idx="1216">
                  <c:v>2.9933000000000001</c:v>
                </c:pt>
                <c:pt idx="1217">
                  <c:v>2.9937</c:v>
                </c:pt>
                <c:pt idx="1218">
                  <c:v>2.9918</c:v>
                </c:pt>
                <c:pt idx="1219">
                  <c:v>2.9917000000000002</c:v>
                </c:pt>
                <c:pt idx="1220">
                  <c:v>2.9925999999999999</c:v>
                </c:pt>
                <c:pt idx="1221">
                  <c:v>2.9904000000000002</c:v>
                </c:pt>
                <c:pt idx="1222">
                  <c:v>2.9917000000000002</c:v>
                </c:pt>
                <c:pt idx="1223">
                  <c:v>2.9914000000000001</c:v>
                </c:pt>
                <c:pt idx="1224">
                  <c:v>2.9908000000000001</c:v>
                </c:pt>
                <c:pt idx="1225">
                  <c:v>2.992</c:v>
                </c:pt>
                <c:pt idx="1226">
                  <c:v>2.9906000000000001</c:v>
                </c:pt>
                <c:pt idx="1227">
                  <c:v>2.9923000000000002</c:v>
                </c:pt>
                <c:pt idx="1228">
                  <c:v>2.9923000000000002</c:v>
                </c:pt>
                <c:pt idx="1229">
                  <c:v>2.9898000000000002</c:v>
                </c:pt>
                <c:pt idx="1230">
                  <c:v>2.9883000000000002</c:v>
                </c:pt>
                <c:pt idx="1231">
                  <c:v>2.9898000000000002</c:v>
                </c:pt>
                <c:pt idx="1232">
                  <c:v>2.9882</c:v>
                </c:pt>
                <c:pt idx="1233">
                  <c:v>2.9889999999999999</c:v>
                </c:pt>
                <c:pt idx="1234">
                  <c:v>2.9885999999999999</c:v>
                </c:pt>
                <c:pt idx="1235">
                  <c:v>2.9897</c:v>
                </c:pt>
                <c:pt idx="1236">
                  <c:v>2.9904999999999999</c:v>
                </c:pt>
                <c:pt idx="1237">
                  <c:v>2.99</c:v>
                </c:pt>
                <c:pt idx="1238">
                  <c:v>2.9879000000000002</c:v>
                </c:pt>
                <c:pt idx="1239">
                  <c:v>2.9879000000000002</c:v>
                </c:pt>
                <c:pt idx="1240">
                  <c:v>2.9893999999999998</c:v>
                </c:pt>
                <c:pt idx="1241">
                  <c:v>2.9877000000000002</c:v>
                </c:pt>
                <c:pt idx="1242">
                  <c:v>2.9876</c:v>
                </c:pt>
                <c:pt idx="1243">
                  <c:v>2.9882</c:v>
                </c:pt>
                <c:pt idx="1244">
                  <c:v>2.9864999999999999</c:v>
                </c:pt>
                <c:pt idx="1245">
                  <c:v>2.9874999999999998</c:v>
                </c:pt>
                <c:pt idx="1246">
                  <c:v>2.9876</c:v>
                </c:pt>
                <c:pt idx="1247">
                  <c:v>2.9857</c:v>
                </c:pt>
                <c:pt idx="1248">
                  <c:v>2.9864000000000002</c:v>
                </c:pt>
                <c:pt idx="1249">
                  <c:v>2.9866999999999999</c:v>
                </c:pt>
                <c:pt idx="1250">
                  <c:v>2.9870999999999999</c:v>
                </c:pt>
                <c:pt idx="1251">
                  <c:v>2.9870000000000001</c:v>
                </c:pt>
                <c:pt idx="1252">
                  <c:v>2.9870000000000001</c:v>
                </c:pt>
                <c:pt idx="1253">
                  <c:v>2.9868999999999999</c:v>
                </c:pt>
                <c:pt idx="1254">
                  <c:v>2.9868000000000001</c:v>
                </c:pt>
                <c:pt idx="1255">
                  <c:v>2.9862000000000002</c:v>
                </c:pt>
                <c:pt idx="1256">
                  <c:v>2.9860000000000002</c:v>
                </c:pt>
                <c:pt idx="1257">
                  <c:v>2.984</c:v>
                </c:pt>
                <c:pt idx="1258">
                  <c:v>2.9858000000000002</c:v>
                </c:pt>
                <c:pt idx="1259">
                  <c:v>2.9866000000000001</c:v>
                </c:pt>
                <c:pt idx="1260">
                  <c:v>2.9845999999999999</c:v>
                </c:pt>
                <c:pt idx="1261">
                  <c:v>2.9843999999999999</c:v>
                </c:pt>
                <c:pt idx="1262">
                  <c:v>2.9842</c:v>
                </c:pt>
                <c:pt idx="1263">
                  <c:v>2.9857</c:v>
                </c:pt>
                <c:pt idx="1264">
                  <c:v>2.9856000000000003</c:v>
                </c:pt>
                <c:pt idx="1265">
                  <c:v>2.9860000000000002</c:v>
                </c:pt>
                <c:pt idx="1266">
                  <c:v>2.9845999999999999</c:v>
                </c:pt>
                <c:pt idx="1267">
                  <c:v>2.9843999999999999</c:v>
                </c:pt>
                <c:pt idx="1268">
                  <c:v>2.9850000000000003</c:v>
                </c:pt>
                <c:pt idx="1269">
                  <c:v>2.9832000000000001</c:v>
                </c:pt>
                <c:pt idx="1270">
                  <c:v>2.9845999999999999</c:v>
                </c:pt>
                <c:pt idx="1271">
                  <c:v>2.9832999999999998</c:v>
                </c:pt>
                <c:pt idx="1272">
                  <c:v>2.9849000000000001</c:v>
                </c:pt>
                <c:pt idx="1273">
                  <c:v>2.9845999999999999</c:v>
                </c:pt>
                <c:pt idx="1274">
                  <c:v>2.9839000000000002</c:v>
                </c:pt>
                <c:pt idx="1275">
                  <c:v>2.9826000000000001</c:v>
                </c:pt>
                <c:pt idx="1276">
                  <c:v>2.9837000000000002</c:v>
                </c:pt>
                <c:pt idx="1277">
                  <c:v>2.9845000000000002</c:v>
                </c:pt>
                <c:pt idx="1278">
                  <c:v>2.9835000000000003</c:v>
                </c:pt>
                <c:pt idx="1279">
                  <c:v>2.9828999999999999</c:v>
                </c:pt>
                <c:pt idx="1280">
                  <c:v>2.9832000000000001</c:v>
                </c:pt>
                <c:pt idx="1281">
                  <c:v>2.9836</c:v>
                </c:pt>
                <c:pt idx="1282">
                  <c:v>2.9832999999999998</c:v>
                </c:pt>
                <c:pt idx="1283">
                  <c:v>2.9815</c:v>
                </c:pt>
                <c:pt idx="1284">
                  <c:v>2.9811000000000001</c:v>
                </c:pt>
                <c:pt idx="1285">
                  <c:v>2.9826000000000001</c:v>
                </c:pt>
                <c:pt idx="1286">
                  <c:v>2.9828000000000001</c:v>
                </c:pt>
                <c:pt idx="1287">
                  <c:v>2.9828000000000001</c:v>
                </c:pt>
                <c:pt idx="1288">
                  <c:v>2.9828999999999999</c:v>
                </c:pt>
                <c:pt idx="1289">
                  <c:v>2.984</c:v>
                </c:pt>
                <c:pt idx="1290">
                  <c:v>2.9831000000000003</c:v>
                </c:pt>
                <c:pt idx="1291">
                  <c:v>2.9836</c:v>
                </c:pt>
                <c:pt idx="1292">
                  <c:v>2.9815</c:v>
                </c:pt>
                <c:pt idx="1293">
                  <c:v>2.9831000000000003</c:v>
                </c:pt>
                <c:pt idx="1294">
                  <c:v>2.9836</c:v>
                </c:pt>
                <c:pt idx="1295">
                  <c:v>2.9828000000000001</c:v>
                </c:pt>
                <c:pt idx="1296">
                  <c:v>2.9819</c:v>
                </c:pt>
                <c:pt idx="1297">
                  <c:v>2.9823</c:v>
                </c:pt>
                <c:pt idx="1298">
                  <c:v>2.9831000000000003</c:v>
                </c:pt>
                <c:pt idx="1299">
                  <c:v>2.9826000000000001</c:v>
                </c:pt>
                <c:pt idx="1300">
                  <c:v>2.9823</c:v>
                </c:pt>
                <c:pt idx="1301">
                  <c:v>2.9816000000000003</c:v>
                </c:pt>
                <c:pt idx="1302">
                  <c:v>2.9826000000000001</c:v>
                </c:pt>
                <c:pt idx="1303">
                  <c:v>2.9820000000000002</c:v>
                </c:pt>
                <c:pt idx="1304">
                  <c:v>2.9815</c:v>
                </c:pt>
                <c:pt idx="1305">
                  <c:v>2.9807000000000001</c:v>
                </c:pt>
                <c:pt idx="1306">
                  <c:v>2.9813999999999998</c:v>
                </c:pt>
                <c:pt idx="1307">
                  <c:v>2.9813000000000001</c:v>
                </c:pt>
                <c:pt idx="1308">
                  <c:v>2.9807000000000001</c:v>
                </c:pt>
                <c:pt idx="1309">
                  <c:v>2.9793000000000003</c:v>
                </c:pt>
                <c:pt idx="1310">
                  <c:v>2.9794</c:v>
                </c:pt>
                <c:pt idx="1311">
                  <c:v>2.9803000000000002</c:v>
                </c:pt>
                <c:pt idx="1312">
                  <c:v>2.9799000000000002</c:v>
                </c:pt>
                <c:pt idx="1313">
                  <c:v>2.9805999999999999</c:v>
                </c:pt>
                <c:pt idx="1314">
                  <c:v>2.9802</c:v>
                </c:pt>
                <c:pt idx="1315">
                  <c:v>2.9799000000000002</c:v>
                </c:pt>
                <c:pt idx="1316">
                  <c:v>2.9807000000000001</c:v>
                </c:pt>
                <c:pt idx="1317">
                  <c:v>2.9798</c:v>
                </c:pt>
                <c:pt idx="1318">
                  <c:v>2.9803000000000002</c:v>
                </c:pt>
                <c:pt idx="1319">
                  <c:v>2.9805000000000001</c:v>
                </c:pt>
                <c:pt idx="1320">
                  <c:v>2.9795000000000003</c:v>
                </c:pt>
                <c:pt idx="1321">
                  <c:v>2.9782999999999999</c:v>
                </c:pt>
                <c:pt idx="1322">
                  <c:v>2.9782999999999999</c:v>
                </c:pt>
                <c:pt idx="1323">
                  <c:v>2.9784000000000002</c:v>
                </c:pt>
                <c:pt idx="1324">
                  <c:v>2.9779</c:v>
                </c:pt>
                <c:pt idx="1325">
                  <c:v>2.9790999999999999</c:v>
                </c:pt>
                <c:pt idx="1326">
                  <c:v>2.9779</c:v>
                </c:pt>
                <c:pt idx="1327">
                  <c:v>2.9799000000000002</c:v>
                </c:pt>
                <c:pt idx="1328">
                  <c:v>2.9777</c:v>
                </c:pt>
                <c:pt idx="1329">
                  <c:v>2.9778000000000002</c:v>
                </c:pt>
                <c:pt idx="1330">
                  <c:v>2.9767000000000001</c:v>
                </c:pt>
                <c:pt idx="1331">
                  <c:v>2.9767999999999999</c:v>
                </c:pt>
                <c:pt idx="1332">
                  <c:v>2.9763000000000002</c:v>
                </c:pt>
                <c:pt idx="1333">
                  <c:v>2.9765999999999999</c:v>
                </c:pt>
                <c:pt idx="1334">
                  <c:v>2.9767999999999999</c:v>
                </c:pt>
                <c:pt idx="1335">
                  <c:v>2.9786999999999999</c:v>
                </c:pt>
                <c:pt idx="1336">
                  <c:v>2.9794</c:v>
                </c:pt>
                <c:pt idx="1337">
                  <c:v>2.9790999999999999</c:v>
                </c:pt>
                <c:pt idx="1338">
                  <c:v>2.9797000000000002</c:v>
                </c:pt>
                <c:pt idx="1339">
                  <c:v>2.9794</c:v>
                </c:pt>
                <c:pt idx="1340">
                  <c:v>2.9776000000000002</c:v>
                </c:pt>
                <c:pt idx="1341">
                  <c:v>2.9774000000000003</c:v>
                </c:pt>
                <c:pt idx="1342">
                  <c:v>2.9776000000000002</c:v>
                </c:pt>
                <c:pt idx="1343">
                  <c:v>2.9767999999999999</c:v>
                </c:pt>
                <c:pt idx="1344">
                  <c:v>2.9767000000000001</c:v>
                </c:pt>
                <c:pt idx="1345">
                  <c:v>2.9763999999999999</c:v>
                </c:pt>
                <c:pt idx="1346">
                  <c:v>2.9746999999999999</c:v>
                </c:pt>
                <c:pt idx="1347">
                  <c:v>2.9746000000000001</c:v>
                </c:pt>
                <c:pt idx="1348">
                  <c:v>2.9746000000000001</c:v>
                </c:pt>
                <c:pt idx="1349">
                  <c:v>2.9738000000000002</c:v>
                </c:pt>
                <c:pt idx="1350">
                  <c:v>2.9742999999999999</c:v>
                </c:pt>
                <c:pt idx="1351">
                  <c:v>2.9746000000000001</c:v>
                </c:pt>
                <c:pt idx="1352">
                  <c:v>2.9723000000000002</c:v>
                </c:pt>
                <c:pt idx="1353">
                  <c:v>2.9729999999999999</c:v>
                </c:pt>
                <c:pt idx="1354">
                  <c:v>2.9727000000000001</c:v>
                </c:pt>
                <c:pt idx="1355">
                  <c:v>2.9725999999999999</c:v>
                </c:pt>
                <c:pt idx="1356">
                  <c:v>2.9727999999999999</c:v>
                </c:pt>
                <c:pt idx="1357">
                  <c:v>2.9734000000000003</c:v>
                </c:pt>
                <c:pt idx="1358">
                  <c:v>2.9717000000000002</c:v>
                </c:pt>
                <c:pt idx="1359">
                  <c:v>2.9710000000000001</c:v>
                </c:pt>
                <c:pt idx="1360">
                  <c:v>2.9715000000000003</c:v>
                </c:pt>
                <c:pt idx="1361">
                  <c:v>2.9712000000000001</c:v>
                </c:pt>
                <c:pt idx="1362">
                  <c:v>2.9712000000000001</c:v>
                </c:pt>
                <c:pt idx="1363">
                  <c:v>2.9718</c:v>
                </c:pt>
                <c:pt idx="1364">
                  <c:v>2.9709000000000003</c:v>
                </c:pt>
                <c:pt idx="1365">
                  <c:v>2.9714</c:v>
                </c:pt>
                <c:pt idx="1366">
                  <c:v>2.97</c:v>
                </c:pt>
                <c:pt idx="1367">
                  <c:v>2.9702000000000002</c:v>
                </c:pt>
                <c:pt idx="1368">
                  <c:v>2.9701</c:v>
                </c:pt>
                <c:pt idx="1369">
                  <c:v>2.9706999999999999</c:v>
                </c:pt>
                <c:pt idx="1370">
                  <c:v>2.9696000000000002</c:v>
                </c:pt>
                <c:pt idx="1371">
                  <c:v>2.9683000000000002</c:v>
                </c:pt>
                <c:pt idx="1372">
                  <c:v>2.9689000000000001</c:v>
                </c:pt>
                <c:pt idx="1373">
                  <c:v>2.9683000000000002</c:v>
                </c:pt>
                <c:pt idx="1374">
                  <c:v>2.9679000000000002</c:v>
                </c:pt>
                <c:pt idx="1375">
                  <c:v>2.9675000000000002</c:v>
                </c:pt>
                <c:pt idx="1376">
                  <c:v>2.9685000000000001</c:v>
                </c:pt>
                <c:pt idx="1377">
                  <c:v>2.9681000000000002</c:v>
                </c:pt>
                <c:pt idx="1378">
                  <c:v>2.9670000000000001</c:v>
                </c:pt>
                <c:pt idx="1379">
                  <c:v>2.9683999999999999</c:v>
                </c:pt>
                <c:pt idx="1380">
                  <c:v>2.9676</c:v>
                </c:pt>
                <c:pt idx="1381">
                  <c:v>2.9668999999999999</c:v>
                </c:pt>
                <c:pt idx="1382">
                  <c:v>2.9666999999999999</c:v>
                </c:pt>
                <c:pt idx="1383">
                  <c:v>2.9668999999999999</c:v>
                </c:pt>
                <c:pt idx="1384">
                  <c:v>2.9657</c:v>
                </c:pt>
                <c:pt idx="1385">
                  <c:v>2.9668000000000001</c:v>
                </c:pt>
                <c:pt idx="1386">
                  <c:v>2.9666999999999999</c:v>
                </c:pt>
                <c:pt idx="1387">
                  <c:v>2.9666000000000001</c:v>
                </c:pt>
                <c:pt idx="1388">
                  <c:v>2.9657</c:v>
                </c:pt>
                <c:pt idx="1389">
                  <c:v>2.9672999999999998</c:v>
                </c:pt>
                <c:pt idx="1390">
                  <c:v>2.9664000000000001</c:v>
                </c:pt>
                <c:pt idx="1391">
                  <c:v>2.9660000000000002</c:v>
                </c:pt>
                <c:pt idx="1392">
                  <c:v>2.9647000000000001</c:v>
                </c:pt>
                <c:pt idx="1393">
                  <c:v>2.9647999999999999</c:v>
                </c:pt>
                <c:pt idx="1394">
                  <c:v>2.9645999999999999</c:v>
                </c:pt>
                <c:pt idx="1395">
                  <c:v>2.9643999999999999</c:v>
                </c:pt>
                <c:pt idx="1396">
                  <c:v>2.9643000000000002</c:v>
                </c:pt>
                <c:pt idx="1397">
                  <c:v>2.9645999999999999</c:v>
                </c:pt>
                <c:pt idx="1398">
                  <c:v>2.9634</c:v>
                </c:pt>
                <c:pt idx="1399">
                  <c:v>2.9636</c:v>
                </c:pt>
                <c:pt idx="1400">
                  <c:v>2.9638</c:v>
                </c:pt>
                <c:pt idx="1401">
                  <c:v>2.9636</c:v>
                </c:pt>
                <c:pt idx="1402">
                  <c:v>2.9641999999999999</c:v>
                </c:pt>
                <c:pt idx="1403">
                  <c:v>2.9626999999999999</c:v>
                </c:pt>
                <c:pt idx="1404">
                  <c:v>2.9635000000000002</c:v>
                </c:pt>
                <c:pt idx="1405">
                  <c:v>2.9630000000000001</c:v>
                </c:pt>
                <c:pt idx="1406">
                  <c:v>2.9633000000000003</c:v>
                </c:pt>
                <c:pt idx="1407">
                  <c:v>2.9616000000000002</c:v>
                </c:pt>
                <c:pt idx="1408">
                  <c:v>2.9630000000000001</c:v>
                </c:pt>
                <c:pt idx="1409">
                  <c:v>2.9622999999999999</c:v>
                </c:pt>
                <c:pt idx="1410">
                  <c:v>2.9620000000000002</c:v>
                </c:pt>
                <c:pt idx="1411">
                  <c:v>2.9621</c:v>
                </c:pt>
                <c:pt idx="1412">
                  <c:v>2.9613</c:v>
                </c:pt>
                <c:pt idx="1413">
                  <c:v>2.9610000000000003</c:v>
                </c:pt>
                <c:pt idx="1414">
                  <c:v>2.9607000000000001</c:v>
                </c:pt>
                <c:pt idx="1415">
                  <c:v>2.9619</c:v>
                </c:pt>
                <c:pt idx="1416">
                  <c:v>2.9596</c:v>
                </c:pt>
                <c:pt idx="1417">
                  <c:v>2.9610000000000003</c:v>
                </c:pt>
                <c:pt idx="1418">
                  <c:v>2.9596</c:v>
                </c:pt>
                <c:pt idx="1419">
                  <c:v>2.9601000000000002</c:v>
                </c:pt>
                <c:pt idx="1420">
                  <c:v>2.9596</c:v>
                </c:pt>
                <c:pt idx="1421">
                  <c:v>2.9597000000000002</c:v>
                </c:pt>
                <c:pt idx="1422">
                  <c:v>2.9596</c:v>
                </c:pt>
                <c:pt idx="1423">
                  <c:v>2.9592000000000001</c:v>
                </c:pt>
                <c:pt idx="1424">
                  <c:v>2.9591000000000003</c:v>
                </c:pt>
                <c:pt idx="1425">
                  <c:v>2.9588999999999999</c:v>
                </c:pt>
                <c:pt idx="1426">
                  <c:v>2.9580000000000002</c:v>
                </c:pt>
                <c:pt idx="1427">
                  <c:v>2.9579</c:v>
                </c:pt>
                <c:pt idx="1428">
                  <c:v>2.9565000000000001</c:v>
                </c:pt>
                <c:pt idx="1429">
                  <c:v>2.9584999999999999</c:v>
                </c:pt>
                <c:pt idx="1430">
                  <c:v>2.9582999999999999</c:v>
                </c:pt>
                <c:pt idx="1431">
                  <c:v>2.9561999999999999</c:v>
                </c:pt>
                <c:pt idx="1432">
                  <c:v>2.9565000000000001</c:v>
                </c:pt>
                <c:pt idx="1433">
                  <c:v>2.9571000000000001</c:v>
                </c:pt>
                <c:pt idx="1434">
                  <c:v>2.9563999999999999</c:v>
                </c:pt>
                <c:pt idx="1435">
                  <c:v>2.9561000000000002</c:v>
                </c:pt>
                <c:pt idx="1436">
                  <c:v>2.9558</c:v>
                </c:pt>
                <c:pt idx="1437">
                  <c:v>2.9558</c:v>
                </c:pt>
                <c:pt idx="1438">
                  <c:v>2.9556</c:v>
                </c:pt>
                <c:pt idx="1439">
                  <c:v>2.9540000000000002</c:v>
                </c:pt>
                <c:pt idx="1440">
                  <c:v>2.9553000000000003</c:v>
                </c:pt>
                <c:pt idx="1441">
                  <c:v>2.9539</c:v>
                </c:pt>
                <c:pt idx="1442">
                  <c:v>2.9544999999999999</c:v>
                </c:pt>
                <c:pt idx="1443">
                  <c:v>2.9538000000000002</c:v>
                </c:pt>
                <c:pt idx="1444">
                  <c:v>2.9542999999999999</c:v>
                </c:pt>
                <c:pt idx="1445">
                  <c:v>2.9538000000000002</c:v>
                </c:pt>
                <c:pt idx="1446">
                  <c:v>2.9530000000000003</c:v>
                </c:pt>
                <c:pt idx="1447">
                  <c:v>2.9527999999999999</c:v>
                </c:pt>
                <c:pt idx="1448">
                  <c:v>2.9537</c:v>
                </c:pt>
                <c:pt idx="1449">
                  <c:v>2.9535</c:v>
                </c:pt>
                <c:pt idx="1450">
                  <c:v>2.9534000000000002</c:v>
                </c:pt>
                <c:pt idx="1451">
                  <c:v>2.9519000000000002</c:v>
                </c:pt>
                <c:pt idx="1452">
                  <c:v>2.9521999999999999</c:v>
                </c:pt>
                <c:pt idx="1453">
                  <c:v>2.9531000000000001</c:v>
                </c:pt>
                <c:pt idx="1454">
                  <c:v>2.9527000000000001</c:v>
                </c:pt>
                <c:pt idx="1455">
                  <c:v>2.9523000000000001</c:v>
                </c:pt>
                <c:pt idx="1456">
                  <c:v>2.9508999999999999</c:v>
                </c:pt>
                <c:pt idx="1457">
                  <c:v>2.9508999999999999</c:v>
                </c:pt>
                <c:pt idx="1458">
                  <c:v>2.9513000000000003</c:v>
                </c:pt>
                <c:pt idx="1459">
                  <c:v>2.9489999999999998</c:v>
                </c:pt>
                <c:pt idx="1460">
                  <c:v>2.9500999999999999</c:v>
                </c:pt>
                <c:pt idx="1461">
                  <c:v>2.9489999999999998</c:v>
                </c:pt>
                <c:pt idx="1462">
                  <c:v>2.95</c:v>
                </c:pt>
                <c:pt idx="1463">
                  <c:v>2.9485999999999999</c:v>
                </c:pt>
                <c:pt idx="1464">
                  <c:v>2.9497</c:v>
                </c:pt>
                <c:pt idx="1465">
                  <c:v>2.9489000000000001</c:v>
                </c:pt>
                <c:pt idx="1466">
                  <c:v>2.948</c:v>
                </c:pt>
                <c:pt idx="1467">
                  <c:v>2.9481000000000002</c:v>
                </c:pt>
                <c:pt idx="1468">
                  <c:v>2.9479000000000002</c:v>
                </c:pt>
                <c:pt idx="1469">
                  <c:v>2.9481999999999999</c:v>
                </c:pt>
                <c:pt idx="1470">
                  <c:v>2.9485000000000001</c:v>
                </c:pt>
                <c:pt idx="1471">
                  <c:v>2.9460000000000002</c:v>
                </c:pt>
                <c:pt idx="1472">
                  <c:v>2.9481000000000002</c:v>
                </c:pt>
                <c:pt idx="1473">
                  <c:v>2.9485000000000001</c:v>
                </c:pt>
                <c:pt idx="1474">
                  <c:v>2.9475000000000002</c:v>
                </c:pt>
                <c:pt idx="1475">
                  <c:v>2.9469000000000003</c:v>
                </c:pt>
                <c:pt idx="1476">
                  <c:v>2.9445999999999999</c:v>
                </c:pt>
                <c:pt idx="1477">
                  <c:v>2.9460999999999999</c:v>
                </c:pt>
                <c:pt idx="1478">
                  <c:v>2.9460000000000002</c:v>
                </c:pt>
                <c:pt idx="1479">
                  <c:v>2.9460000000000002</c:v>
                </c:pt>
                <c:pt idx="1480">
                  <c:v>2.9453</c:v>
                </c:pt>
                <c:pt idx="1481">
                  <c:v>2.9450000000000003</c:v>
                </c:pt>
                <c:pt idx="1482">
                  <c:v>2.9422999999999999</c:v>
                </c:pt>
                <c:pt idx="1483">
                  <c:v>2.9434</c:v>
                </c:pt>
                <c:pt idx="1484">
                  <c:v>2.9432</c:v>
                </c:pt>
                <c:pt idx="1485">
                  <c:v>2.9434</c:v>
                </c:pt>
                <c:pt idx="1486">
                  <c:v>2.9428000000000001</c:v>
                </c:pt>
                <c:pt idx="1487">
                  <c:v>2.9424000000000001</c:v>
                </c:pt>
                <c:pt idx="1488">
                  <c:v>2.9419</c:v>
                </c:pt>
                <c:pt idx="1489">
                  <c:v>2.9424000000000001</c:v>
                </c:pt>
                <c:pt idx="1490">
                  <c:v>2.9426000000000001</c:v>
                </c:pt>
                <c:pt idx="1491">
                  <c:v>2.9417</c:v>
                </c:pt>
                <c:pt idx="1492">
                  <c:v>2.9407000000000001</c:v>
                </c:pt>
                <c:pt idx="1493">
                  <c:v>2.9417</c:v>
                </c:pt>
                <c:pt idx="1494">
                  <c:v>2.9395000000000002</c:v>
                </c:pt>
                <c:pt idx="1495">
                  <c:v>2.9405000000000001</c:v>
                </c:pt>
                <c:pt idx="1496">
                  <c:v>2.9405000000000001</c:v>
                </c:pt>
                <c:pt idx="1497">
                  <c:v>2.9392</c:v>
                </c:pt>
                <c:pt idx="1498">
                  <c:v>2.9386000000000001</c:v>
                </c:pt>
                <c:pt idx="1499">
                  <c:v>2.9379</c:v>
                </c:pt>
                <c:pt idx="1500">
                  <c:v>2.9390999999999998</c:v>
                </c:pt>
                <c:pt idx="1501">
                  <c:v>2.9379</c:v>
                </c:pt>
                <c:pt idx="1502">
                  <c:v>2.9386000000000001</c:v>
                </c:pt>
                <c:pt idx="1503">
                  <c:v>2.9386999999999999</c:v>
                </c:pt>
                <c:pt idx="1504">
                  <c:v>2.9395000000000002</c:v>
                </c:pt>
                <c:pt idx="1505">
                  <c:v>2.9375</c:v>
                </c:pt>
                <c:pt idx="1506">
                  <c:v>2.9373</c:v>
                </c:pt>
                <c:pt idx="1507">
                  <c:v>2.9373</c:v>
                </c:pt>
                <c:pt idx="1508">
                  <c:v>2.9372000000000003</c:v>
                </c:pt>
                <c:pt idx="1509">
                  <c:v>2.9365999999999999</c:v>
                </c:pt>
                <c:pt idx="1510">
                  <c:v>2.9350000000000001</c:v>
                </c:pt>
                <c:pt idx="1511">
                  <c:v>2.9363999999999999</c:v>
                </c:pt>
                <c:pt idx="1512">
                  <c:v>2.9365999999999999</c:v>
                </c:pt>
                <c:pt idx="1513">
                  <c:v>2.9361999999999999</c:v>
                </c:pt>
                <c:pt idx="1514">
                  <c:v>2.9363999999999999</c:v>
                </c:pt>
                <c:pt idx="1515">
                  <c:v>2.9365999999999999</c:v>
                </c:pt>
                <c:pt idx="1516">
                  <c:v>2.9353000000000002</c:v>
                </c:pt>
                <c:pt idx="1517">
                  <c:v>2.9353000000000002</c:v>
                </c:pt>
                <c:pt idx="1518">
                  <c:v>2.9356</c:v>
                </c:pt>
                <c:pt idx="1519">
                  <c:v>2.9340000000000002</c:v>
                </c:pt>
                <c:pt idx="1520">
                  <c:v>2.9354</c:v>
                </c:pt>
                <c:pt idx="1521">
                  <c:v>2.9356</c:v>
                </c:pt>
                <c:pt idx="1522">
                  <c:v>2.9350000000000001</c:v>
                </c:pt>
                <c:pt idx="1523">
                  <c:v>2.9314</c:v>
                </c:pt>
                <c:pt idx="1524">
                  <c:v>2.9318</c:v>
                </c:pt>
                <c:pt idx="1525">
                  <c:v>2.9325000000000001</c:v>
                </c:pt>
                <c:pt idx="1526">
                  <c:v>2.9329999999999998</c:v>
                </c:pt>
                <c:pt idx="1527">
                  <c:v>2.9313000000000002</c:v>
                </c:pt>
                <c:pt idx="1528">
                  <c:v>2.9327000000000001</c:v>
                </c:pt>
                <c:pt idx="1529">
                  <c:v>2.9331</c:v>
                </c:pt>
                <c:pt idx="1530">
                  <c:v>2.9318</c:v>
                </c:pt>
                <c:pt idx="1531">
                  <c:v>2.9316</c:v>
                </c:pt>
                <c:pt idx="1532">
                  <c:v>2.9313000000000002</c:v>
                </c:pt>
                <c:pt idx="1533">
                  <c:v>2.9304000000000001</c:v>
                </c:pt>
                <c:pt idx="1534">
                  <c:v>2.931</c:v>
                </c:pt>
                <c:pt idx="1535">
                  <c:v>2.9325000000000001</c:v>
                </c:pt>
                <c:pt idx="1536">
                  <c:v>2.9306999999999999</c:v>
                </c:pt>
                <c:pt idx="1537">
                  <c:v>2.9287000000000001</c:v>
                </c:pt>
                <c:pt idx="1538">
                  <c:v>2.9298999999999999</c:v>
                </c:pt>
                <c:pt idx="1539">
                  <c:v>2.9281000000000001</c:v>
                </c:pt>
                <c:pt idx="1540">
                  <c:v>2.9287000000000001</c:v>
                </c:pt>
                <c:pt idx="1541">
                  <c:v>2.9264000000000001</c:v>
                </c:pt>
                <c:pt idx="1542">
                  <c:v>2.9292000000000002</c:v>
                </c:pt>
                <c:pt idx="1543">
                  <c:v>2.9283999999999999</c:v>
                </c:pt>
                <c:pt idx="1544">
                  <c:v>2.9279000000000002</c:v>
                </c:pt>
                <c:pt idx="1545">
                  <c:v>2.9272</c:v>
                </c:pt>
                <c:pt idx="1546">
                  <c:v>2.9274</c:v>
                </c:pt>
                <c:pt idx="1547">
                  <c:v>2.9266000000000001</c:v>
                </c:pt>
                <c:pt idx="1548">
                  <c:v>2.9273000000000002</c:v>
                </c:pt>
                <c:pt idx="1549">
                  <c:v>2.9276</c:v>
                </c:pt>
                <c:pt idx="1550">
                  <c:v>2.9266000000000001</c:v>
                </c:pt>
                <c:pt idx="1551">
                  <c:v>2.9264000000000001</c:v>
                </c:pt>
                <c:pt idx="1552">
                  <c:v>2.9248000000000003</c:v>
                </c:pt>
                <c:pt idx="1553">
                  <c:v>2.9262999999999999</c:v>
                </c:pt>
                <c:pt idx="1554">
                  <c:v>2.9245999999999999</c:v>
                </c:pt>
                <c:pt idx="1555">
                  <c:v>2.9254000000000002</c:v>
                </c:pt>
                <c:pt idx="1556">
                  <c:v>2.9247000000000001</c:v>
                </c:pt>
                <c:pt idx="1557">
                  <c:v>2.9235000000000002</c:v>
                </c:pt>
                <c:pt idx="1558">
                  <c:v>2.9241000000000001</c:v>
                </c:pt>
                <c:pt idx="1559">
                  <c:v>2.9241999999999999</c:v>
                </c:pt>
                <c:pt idx="1560">
                  <c:v>2.9229000000000003</c:v>
                </c:pt>
                <c:pt idx="1561">
                  <c:v>2.9234</c:v>
                </c:pt>
                <c:pt idx="1562">
                  <c:v>2.9241000000000001</c:v>
                </c:pt>
                <c:pt idx="1563">
                  <c:v>2.9239000000000002</c:v>
                </c:pt>
                <c:pt idx="1564">
                  <c:v>2.9234</c:v>
                </c:pt>
                <c:pt idx="1565">
                  <c:v>2.923</c:v>
                </c:pt>
                <c:pt idx="1566">
                  <c:v>2.9220999999999999</c:v>
                </c:pt>
                <c:pt idx="1567">
                  <c:v>2.9220000000000002</c:v>
                </c:pt>
                <c:pt idx="1568">
                  <c:v>2.9215</c:v>
                </c:pt>
                <c:pt idx="1569">
                  <c:v>2.9213</c:v>
                </c:pt>
                <c:pt idx="1570">
                  <c:v>2.9222000000000001</c:v>
                </c:pt>
                <c:pt idx="1571">
                  <c:v>2.9225000000000003</c:v>
                </c:pt>
                <c:pt idx="1572">
                  <c:v>2.9212000000000002</c:v>
                </c:pt>
                <c:pt idx="1573">
                  <c:v>2.9206000000000003</c:v>
                </c:pt>
                <c:pt idx="1574">
                  <c:v>2.9212000000000002</c:v>
                </c:pt>
                <c:pt idx="1575">
                  <c:v>2.9195000000000002</c:v>
                </c:pt>
                <c:pt idx="1576">
                  <c:v>2.9191000000000003</c:v>
                </c:pt>
                <c:pt idx="1577">
                  <c:v>2.9188999999999998</c:v>
                </c:pt>
                <c:pt idx="1578">
                  <c:v>2.9180999999999999</c:v>
                </c:pt>
                <c:pt idx="1579">
                  <c:v>2.9187000000000003</c:v>
                </c:pt>
                <c:pt idx="1580">
                  <c:v>2.9174000000000002</c:v>
                </c:pt>
                <c:pt idx="1581">
                  <c:v>2.9168000000000003</c:v>
                </c:pt>
                <c:pt idx="1582">
                  <c:v>2.9184000000000001</c:v>
                </c:pt>
                <c:pt idx="1583">
                  <c:v>2.9174000000000002</c:v>
                </c:pt>
                <c:pt idx="1584">
                  <c:v>2.9159999999999999</c:v>
                </c:pt>
                <c:pt idx="1585">
                  <c:v>2.9167000000000001</c:v>
                </c:pt>
                <c:pt idx="1586">
                  <c:v>2.9144000000000001</c:v>
                </c:pt>
                <c:pt idx="1587">
                  <c:v>2.9148000000000001</c:v>
                </c:pt>
                <c:pt idx="1588">
                  <c:v>2.9138999999999999</c:v>
                </c:pt>
                <c:pt idx="1589">
                  <c:v>2.9157000000000002</c:v>
                </c:pt>
                <c:pt idx="1590">
                  <c:v>2.9148000000000001</c:v>
                </c:pt>
                <c:pt idx="1591">
                  <c:v>2.9153000000000002</c:v>
                </c:pt>
                <c:pt idx="1592">
                  <c:v>2.9134000000000002</c:v>
                </c:pt>
                <c:pt idx="1593">
                  <c:v>2.9132000000000002</c:v>
                </c:pt>
                <c:pt idx="1594">
                  <c:v>2.9140000000000001</c:v>
                </c:pt>
                <c:pt idx="1595">
                  <c:v>2.9119999999999999</c:v>
                </c:pt>
                <c:pt idx="1596">
                  <c:v>2.9126000000000003</c:v>
                </c:pt>
                <c:pt idx="1597">
                  <c:v>2.9133</c:v>
                </c:pt>
                <c:pt idx="1598">
                  <c:v>2.9123999999999999</c:v>
                </c:pt>
                <c:pt idx="1599">
                  <c:v>2.9112</c:v>
                </c:pt>
                <c:pt idx="1600">
                  <c:v>2.9102000000000001</c:v>
                </c:pt>
                <c:pt idx="1601">
                  <c:v>2.9096000000000002</c:v>
                </c:pt>
                <c:pt idx="1602">
                  <c:v>2.9106000000000001</c:v>
                </c:pt>
                <c:pt idx="1603">
                  <c:v>2.9098999999999999</c:v>
                </c:pt>
                <c:pt idx="1604">
                  <c:v>2.9097</c:v>
                </c:pt>
                <c:pt idx="1605">
                  <c:v>2.9074</c:v>
                </c:pt>
                <c:pt idx="1606">
                  <c:v>2.9089</c:v>
                </c:pt>
                <c:pt idx="1607">
                  <c:v>2.9088000000000003</c:v>
                </c:pt>
                <c:pt idx="1608">
                  <c:v>2.9058000000000002</c:v>
                </c:pt>
                <c:pt idx="1609">
                  <c:v>2.9071000000000002</c:v>
                </c:pt>
                <c:pt idx="1610">
                  <c:v>2.9073000000000002</c:v>
                </c:pt>
                <c:pt idx="1611">
                  <c:v>2.9056999999999999</c:v>
                </c:pt>
                <c:pt idx="1612">
                  <c:v>2.9043999999999999</c:v>
                </c:pt>
                <c:pt idx="1613">
                  <c:v>2.9043000000000001</c:v>
                </c:pt>
                <c:pt idx="1614">
                  <c:v>2.9047999999999998</c:v>
                </c:pt>
                <c:pt idx="1615">
                  <c:v>2.9047999999999998</c:v>
                </c:pt>
                <c:pt idx="1616">
                  <c:v>2.9041000000000001</c:v>
                </c:pt>
                <c:pt idx="1617">
                  <c:v>2.9029000000000003</c:v>
                </c:pt>
                <c:pt idx="1618">
                  <c:v>2.9020999999999999</c:v>
                </c:pt>
                <c:pt idx="1619">
                  <c:v>2.9024999999999999</c:v>
                </c:pt>
                <c:pt idx="1620">
                  <c:v>2.9031000000000002</c:v>
                </c:pt>
                <c:pt idx="1621">
                  <c:v>2.9022999999999999</c:v>
                </c:pt>
                <c:pt idx="1622">
                  <c:v>2.9014000000000002</c:v>
                </c:pt>
                <c:pt idx="1623">
                  <c:v>2.9005999999999998</c:v>
                </c:pt>
                <c:pt idx="1624">
                  <c:v>2.8997999999999999</c:v>
                </c:pt>
                <c:pt idx="1625">
                  <c:v>2.8997000000000002</c:v>
                </c:pt>
                <c:pt idx="1626">
                  <c:v>2.8988</c:v>
                </c:pt>
                <c:pt idx="1627">
                  <c:v>2.8978000000000002</c:v>
                </c:pt>
                <c:pt idx="1628">
                  <c:v>2.8997000000000002</c:v>
                </c:pt>
                <c:pt idx="1629">
                  <c:v>2.8976000000000002</c:v>
                </c:pt>
                <c:pt idx="1630">
                  <c:v>2.8982000000000001</c:v>
                </c:pt>
                <c:pt idx="1631">
                  <c:v>2.8972000000000002</c:v>
                </c:pt>
                <c:pt idx="1632">
                  <c:v>2.8957000000000002</c:v>
                </c:pt>
                <c:pt idx="1633">
                  <c:v>2.8956</c:v>
                </c:pt>
                <c:pt idx="1634">
                  <c:v>2.8946000000000001</c:v>
                </c:pt>
                <c:pt idx="1635">
                  <c:v>2.8938999999999999</c:v>
                </c:pt>
                <c:pt idx="1636">
                  <c:v>2.8936000000000002</c:v>
                </c:pt>
                <c:pt idx="1637">
                  <c:v>2.8947000000000003</c:v>
                </c:pt>
                <c:pt idx="1638">
                  <c:v>2.8925999999999998</c:v>
                </c:pt>
                <c:pt idx="1639">
                  <c:v>2.8942000000000001</c:v>
                </c:pt>
                <c:pt idx="1640">
                  <c:v>2.8936000000000002</c:v>
                </c:pt>
                <c:pt idx="1641">
                  <c:v>2.8919000000000001</c:v>
                </c:pt>
                <c:pt idx="1642">
                  <c:v>2.8915000000000002</c:v>
                </c:pt>
                <c:pt idx="1643">
                  <c:v>2.8902000000000001</c:v>
                </c:pt>
                <c:pt idx="1644">
                  <c:v>2.8911000000000002</c:v>
                </c:pt>
                <c:pt idx="1645">
                  <c:v>2.8883999999999999</c:v>
                </c:pt>
                <c:pt idx="1646">
                  <c:v>2.8900999999999999</c:v>
                </c:pt>
                <c:pt idx="1647">
                  <c:v>2.8889</c:v>
                </c:pt>
                <c:pt idx="1648">
                  <c:v>2.8891</c:v>
                </c:pt>
                <c:pt idx="1649">
                  <c:v>2.8875999999999999</c:v>
                </c:pt>
                <c:pt idx="1650">
                  <c:v>2.8877999999999999</c:v>
                </c:pt>
                <c:pt idx="1651">
                  <c:v>2.8883000000000001</c:v>
                </c:pt>
                <c:pt idx="1652">
                  <c:v>2.8866000000000001</c:v>
                </c:pt>
                <c:pt idx="1653">
                  <c:v>2.8851</c:v>
                </c:pt>
                <c:pt idx="1654">
                  <c:v>2.8855</c:v>
                </c:pt>
                <c:pt idx="1655">
                  <c:v>2.8848000000000003</c:v>
                </c:pt>
                <c:pt idx="1656">
                  <c:v>2.8841999999999999</c:v>
                </c:pt>
                <c:pt idx="1657">
                  <c:v>2.8829000000000002</c:v>
                </c:pt>
                <c:pt idx="1658">
                  <c:v>2.8816999999999999</c:v>
                </c:pt>
                <c:pt idx="1659">
                  <c:v>2.8818999999999999</c:v>
                </c:pt>
                <c:pt idx="1660">
                  <c:v>2.8822999999999999</c:v>
                </c:pt>
                <c:pt idx="1661">
                  <c:v>2.8815</c:v>
                </c:pt>
                <c:pt idx="1662">
                  <c:v>2.8814000000000002</c:v>
                </c:pt>
                <c:pt idx="1663">
                  <c:v>2.8825000000000003</c:v>
                </c:pt>
                <c:pt idx="1664">
                  <c:v>2.8807</c:v>
                </c:pt>
                <c:pt idx="1665">
                  <c:v>2.8812000000000002</c:v>
                </c:pt>
                <c:pt idx="1666">
                  <c:v>2.8806000000000003</c:v>
                </c:pt>
                <c:pt idx="1667">
                  <c:v>2.8795000000000002</c:v>
                </c:pt>
                <c:pt idx="1668">
                  <c:v>2.8792</c:v>
                </c:pt>
                <c:pt idx="1669">
                  <c:v>2.8780000000000001</c:v>
                </c:pt>
                <c:pt idx="1670">
                  <c:v>2.8772000000000002</c:v>
                </c:pt>
                <c:pt idx="1671">
                  <c:v>2.8757000000000001</c:v>
                </c:pt>
                <c:pt idx="1672">
                  <c:v>2.8765999999999998</c:v>
                </c:pt>
                <c:pt idx="1673">
                  <c:v>2.8744000000000001</c:v>
                </c:pt>
                <c:pt idx="1674">
                  <c:v>2.8736000000000002</c:v>
                </c:pt>
                <c:pt idx="1675">
                  <c:v>2.8734999999999999</c:v>
                </c:pt>
                <c:pt idx="1676">
                  <c:v>2.8740000000000001</c:v>
                </c:pt>
                <c:pt idx="1677">
                  <c:v>2.8723000000000001</c:v>
                </c:pt>
                <c:pt idx="1678">
                  <c:v>2.8728000000000002</c:v>
                </c:pt>
                <c:pt idx="1679">
                  <c:v>2.8719000000000001</c:v>
                </c:pt>
                <c:pt idx="1680">
                  <c:v>2.8707000000000003</c:v>
                </c:pt>
                <c:pt idx="1681">
                  <c:v>2.8700999999999999</c:v>
                </c:pt>
                <c:pt idx="1682">
                  <c:v>2.8687</c:v>
                </c:pt>
                <c:pt idx="1683">
                  <c:v>2.8693</c:v>
                </c:pt>
                <c:pt idx="1684">
                  <c:v>2.8691</c:v>
                </c:pt>
                <c:pt idx="1685">
                  <c:v>2.8679999999999999</c:v>
                </c:pt>
                <c:pt idx="1686">
                  <c:v>2.8673999999999999</c:v>
                </c:pt>
                <c:pt idx="1687">
                  <c:v>2.8665000000000003</c:v>
                </c:pt>
                <c:pt idx="1688">
                  <c:v>2.8650000000000002</c:v>
                </c:pt>
                <c:pt idx="1689">
                  <c:v>2.8654999999999999</c:v>
                </c:pt>
                <c:pt idx="1690">
                  <c:v>2.8643999999999998</c:v>
                </c:pt>
                <c:pt idx="1691">
                  <c:v>2.8639999999999999</c:v>
                </c:pt>
                <c:pt idx="1692">
                  <c:v>2.8631000000000002</c:v>
                </c:pt>
                <c:pt idx="1693">
                  <c:v>2.8624999999999998</c:v>
                </c:pt>
                <c:pt idx="1694">
                  <c:v>2.8633999999999999</c:v>
                </c:pt>
                <c:pt idx="1695">
                  <c:v>2.8610000000000002</c:v>
                </c:pt>
                <c:pt idx="1696">
                  <c:v>2.8608000000000002</c:v>
                </c:pt>
                <c:pt idx="1697">
                  <c:v>2.8607</c:v>
                </c:pt>
                <c:pt idx="1698">
                  <c:v>2.8605</c:v>
                </c:pt>
                <c:pt idx="1699">
                  <c:v>2.8588</c:v>
                </c:pt>
                <c:pt idx="1700">
                  <c:v>2.8587000000000002</c:v>
                </c:pt>
                <c:pt idx="1701">
                  <c:v>2.8578999999999999</c:v>
                </c:pt>
                <c:pt idx="1702">
                  <c:v>2.8566000000000003</c:v>
                </c:pt>
                <c:pt idx="1703">
                  <c:v>2.8578000000000001</c:v>
                </c:pt>
                <c:pt idx="1704">
                  <c:v>2.8555999999999999</c:v>
                </c:pt>
                <c:pt idx="1705">
                  <c:v>2.8563999999999998</c:v>
                </c:pt>
                <c:pt idx="1706">
                  <c:v>2.8551000000000002</c:v>
                </c:pt>
                <c:pt idx="1707">
                  <c:v>2.8553000000000002</c:v>
                </c:pt>
                <c:pt idx="1708">
                  <c:v>2.8532000000000002</c:v>
                </c:pt>
                <c:pt idx="1709">
                  <c:v>2.8524000000000003</c:v>
                </c:pt>
                <c:pt idx="1710">
                  <c:v>2.8513999999999999</c:v>
                </c:pt>
                <c:pt idx="1711">
                  <c:v>2.8513999999999999</c:v>
                </c:pt>
                <c:pt idx="1712">
                  <c:v>2.8501000000000003</c:v>
                </c:pt>
                <c:pt idx="1713">
                  <c:v>2.8487</c:v>
                </c:pt>
                <c:pt idx="1714">
                  <c:v>2.8477000000000001</c:v>
                </c:pt>
                <c:pt idx="1715">
                  <c:v>2.8488000000000002</c:v>
                </c:pt>
                <c:pt idx="1716">
                  <c:v>2.8460999999999999</c:v>
                </c:pt>
                <c:pt idx="1717">
                  <c:v>2.8443000000000001</c:v>
                </c:pt>
                <c:pt idx="1718">
                  <c:v>2.8435999999999999</c:v>
                </c:pt>
                <c:pt idx="1719">
                  <c:v>2.8437000000000001</c:v>
                </c:pt>
                <c:pt idx="1720">
                  <c:v>2.8435000000000001</c:v>
                </c:pt>
                <c:pt idx="1721">
                  <c:v>2.8416999999999999</c:v>
                </c:pt>
                <c:pt idx="1722">
                  <c:v>2.8409</c:v>
                </c:pt>
                <c:pt idx="1723">
                  <c:v>2.8407</c:v>
                </c:pt>
                <c:pt idx="1724">
                  <c:v>2.8414999999999999</c:v>
                </c:pt>
                <c:pt idx="1725">
                  <c:v>2.8411</c:v>
                </c:pt>
                <c:pt idx="1726">
                  <c:v>2.8397000000000001</c:v>
                </c:pt>
                <c:pt idx="1727">
                  <c:v>2.8387000000000002</c:v>
                </c:pt>
                <c:pt idx="1728">
                  <c:v>2.8384</c:v>
                </c:pt>
                <c:pt idx="1729">
                  <c:v>2.8376000000000001</c:v>
                </c:pt>
                <c:pt idx="1730">
                  <c:v>2.8370000000000002</c:v>
                </c:pt>
                <c:pt idx="1731">
                  <c:v>2.8353000000000002</c:v>
                </c:pt>
                <c:pt idx="1732">
                  <c:v>2.8359000000000001</c:v>
                </c:pt>
                <c:pt idx="1733">
                  <c:v>2.835</c:v>
                </c:pt>
                <c:pt idx="1734">
                  <c:v>2.8342000000000001</c:v>
                </c:pt>
                <c:pt idx="1735">
                  <c:v>2.8331</c:v>
                </c:pt>
                <c:pt idx="1736">
                  <c:v>2.8325</c:v>
                </c:pt>
                <c:pt idx="1737">
                  <c:v>2.8323</c:v>
                </c:pt>
                <c:pt idx="1738">
                  <c:v>2.8315999999999999</c:v>
                </c:pt>
                <c:pt idx="1739">
                  <c:v>2.8296000000000001</c:v>
                </c:pt>
                <c:pt idx="1740">
                  <c:v>2.8308</c:v>
                </c:pt>
                <c:pt idx="1741">
                  <c:v>2.8273000000000001</c:v>
                </c:pt>
                <c:pt idx="1742">
                  <c:v>2.827</c:v>
                </c:pt>
                <c:pt idx="1743">
                  <c:v>2.8260000000000001</c:v>
                </c:pt>
                <c:pt idx="1744">
                  <c:v>2.8264</c:v>
                </c:pt>
                <c:pt idx="1745">
                  <c:v>2.8239000000000001</c:v>
                </c:pt>
                <c:pt idx="1746">
                  <c:v>2.8241000000000001</c:v>
                </c:pt>
                <c:pt idx="1747">
                  <c:v>2.8220999999999998</c:v>
                </c:pt>
                <c:pt idx="1748">
                  <c:v>2.8218000000000001</c:v>
                </c:pt>
                <c:pt idx="1749">
                  <c:v>2.8210999999999999</c:v>
                </c:pt>
                <c:pt idx="1750">
                  <c:v>2.8188</c:v>
                </c:pt>
                <c:pt idx="1751">
                  <c:v>2.8196000000000003</c:v>
                </c:pt>
                <c:pt idx="1752">
                  <c:v>2.8182999999999998</c:v>
                </c:pt>
                <c:pt idx="1753">
                  <c:v>2.8182</c:v>
                </c:pt>
                <c:pt idx="1754">
                  <c:v>2.8174000000000001</c:v>
                </c:pt>
                <c:pt idx="1755">
                  <c:v>2.8159000000000001</c:v>
                </c:pt>
                <c:pt idx="1756">
                  <c:v>2.8154000000000003</c:v>
                </c:pt>
                <c:pt idx="1757">
                  <c:v>2.8155999999999999</c:v>
                </c:pt>
                <c:pt idx="1758">
                  <c:v>2.8140999999999998</c:v>
                </c:pt>
                <c:pt idx="1759">
                  <c:v>2.8136999999999999</c:v>
                </c:pt>
                <c:pt idx="1760">
                  <c:v>2.8135000000000003</c:v>
                </c:pt>
                <c:pt idx="1761">
                  <c:v>2.8129</c:v>
                </c:pt>
                <c:pt idx="1762">
                  <c:v>2.8119000000000001</c:v>
                </c:pt>
                <c:pt idx="1763">
                  <c:v>2.8111000000000002</c:v>
                </c:pt>
                <c:pt idx="1764">
                  <c:v>2.8104</c:v>
                </c:pt>
                <c:pt idx="1765">
                  <c:v>2.8101000000000003</c:v>
                </c:pt>
                <c:pt idx="1766">
                  <c:v>2.8098999999999998</c:v>
                </c:pt>
                <c:pt idx="1767">
                  <c:v>2.8090999999999999</c:v>
                </c:pt>
                <c:pt idx="1768">
                  <c:v>2.8075000000000001</c:v>
                </c:pt>
                <c:pt idx="1769">
                  <c:v>2.8052999999999999</c:v>
                </c:pt>
                <c:pt idx="1770">
                  <c:v>2.8056999999999999</c:v>
                </c:pt>
                <c:pt idx="1771">
                  <c:v>2.8028</c:v>
                </c:pt>
                <c:pt idx="1772">
                  <c:v>2.802</c:v>
                </c:pt>
                <c:pt idx="1773">
                  <c:v>2.8016000000000001</c:v>
                </c:pt>
                <c:pt idx="1774">
                  <c:v>2.7987000000000002</c:v>
                </c:pt>
                <c:pt idx="1775">
                  <c:v>2.7982</c:v>
                </c:pt>
                <c:pt idx="1776">
                  <c:v>2.7953999999999999</c:v>
                </c:pt>
                <c:pt idx="1777">
                  <c:v>2.7965</c:v>
                </c:pt>
                <c:pt idx="1778">
                  <c:v>2.7955000000000001</c:v>
                </c:pt>
                <c:pt idx="1779">
                  <c:v>2.7951999999999999</c:v>
                </c:pt>
                <c:pt idx="1780">
                  <c:v>2.7943000000000002</c:v>
                </c:pt>
                <c:pt idx="1781">
                  <c:v>2.7919999999999998</c:v>
                </c:pt>
                <c:pt idx="1782">
                  <c:v>2.7911000000000001</c:v>
                </c:pt>
                <c:pt idx="1783">
                  <c:v>2.7896999999999998</c:v>
                </c:pt>
                <c:pt idx="1784">
                  <c:v>2.7888000000000002</c:v>
                </c:pt>
                <c:pt idx="1785">
                  <c:v>2.7867999999999999</c:v>
                </c:pt>
                <c:pt idx="1786">
                  <c:v>2.7876000000000003</c:v>
                </c:pt>
                <c:pt idx="1787">
                  <c:v>2.7847</c:v>
                </c:pt>
                <c:pt idx="1788">
                  <c:v>2.7848999999999999</c:v>
                </c:pt>
                <c:pt idx="1789">
                  <c:v>2.7831999999999999</c:v>
                </c:pt>
                <c:pt idx="1790">
                  <c:v>2.7831000000000001</c:v>
                </c:pt>
                <c:pt idx="1791">
                  <c:v>2.7831999999999999</c:v>
                </c:pt>
                <c:pt idx="1792">
                  <c:v>2.7816000000000001</c:v>
                </c:pt>
                <c:pt idx="1793">
                  <c:v>2.7793999999999999</c:v>
                </c:pt>
                <c:pt idx="1794">
                  <c:v>2.7796000000000003</c:v>
                </c:pt>
                <c:pt idx="1795">
                  <c:v>2.7784</c:v>
                </c:pt>
                <c:pt idx="1796">
                  <c:v>2.7759</c:v>
                </c:pt>
                <c:pt idx="1797">
                  <c:v>2.7747999999999999</c:v>
                </c:pt>
                <c:pt idx="1798">
                  <c:v>2.7745000000000002</c:v>
                </c:pt>
                <c:pt idx="1799">
                  <c:v>2.7721</c:v>
                </c:pt>
                <c:pt idx="1800">
                  <c:v>2.7716000000000003</c:v>
                </c:pt>
                <c:pt idx="1801">
                  <c:v>2.7713000000000001</c:v>
                </c:pt>
                <c:pt idx="1802">
                  <c:v>2.7694000000000001</c:v>
                </c:pt>
                <c:pt idx="1803">
                  <c:v>2.7681</c:v>
                </c:pt>
                <c:pt idx="1804">
                  <c:v>2.7671000000000001</c:v>
                </c:pt>
                <c:pt idx="1805">
                  <c:v>2.7667999999999999</c:v>
                </c:pt>
                <c:pt idx="1806">
                  <c:v>2.7655000000000003</c:v>
                </c:pt>
                <c:pt idx="1807">
                  <c:v>2.7648999999999999</c:v>
                </c:pt>
                <c:pt idx="1808">
                  <c:v>2.7633999999999999</c:v>
                </c:pt>
                <c:pt idx="1809">
                  <c:v>2.7633000000000001</c:v>
                </c:pt>
                <c:pt idx="1810">
                  <c:v>2.7623000000000002</c:v>
                </c:pt>
                <c:pt idx="1811">
                  <c:v>2.7595000000000001</c:v>
                </c:pt>
                <c:pt idx="1812">
                  <c:v>2.7574000000000001</c:v>
                </c:pt>
                <c:pt idx="1813">
                  <c:v>2.7582</c:v>
                </c:pt>
                <c:pt idx="1814">
                  <c:v>2.7563</c:v>
                </c:pt>
                <c:pt idx="1815">
                  <c:v>2.7551000000000001</c:v>
                </c:pt>
                <c:pt idx="1816">
                  <c:v>2.7528000000000001</c:v>
                </c:pt>
                <c:pt idx="1817">
                  <c:v>2.7520000000000002</c:v>
                </c:pt>
                <c:pt idx="1818">
                  <c:v>2.7496</c:v>
                </c:pt>
                <c:pt idx="1819">
                  <c:v>2.7509000000000001</c:v>
                </c:pt>
                <c:pt idx="1820">
                  <c:v>2.7492000000000001</c:v>
                </c:pt>
                <c:pt idx="1821">
                  <c:v>2.7481</c:v>
                </c:pt>
                <c:pt idx="1822">
                  <c:v>2.7452000000000001</c:v>
                </c:pt>
                <c:pt idx="1823">
                  <c:v>2.7444999999999999</c:v>
                </c:pt>
                <c:pt idx="1824">
                  <c:v>2.7439</c:v>
                </c:pt>
                <c:pt idx="1825">
                  <c:v>2.7422</c:v>
                </c:pt>
                <c:pt idx="1826">
                  <c:v>2.7419000000000002</c:v>
                </c:pt>
                <c:pt idx="1827">
                  <c:v>2.7406000000000001</c:v>
                </c:pt>
                <c:pt idx="1828">
                  <c:v>2.7393000000000001</c:v>
                </c:pt>
                <c:pt idx="1829">
                  <c:v>2.7373000000000003</c:v>
                </c:pt>
                <c:pt idx="1830">
                  <c:v>2.7379000000000002</c:v>
                </c:pt>
                <c:pt idx="1831">
                  <c:v>2.7358000000000002</c:v>
                </c:pt>
                <c:pt idx="1832">
                  <c:v>2.7351000000000001</c:v>
                </c:pt>
                <c:pt idx="1833">
                  <c:v>2.7331000000000003</c:v>
                </c:pt>
                <c:pt idx="1834">
                  <c:v>2.7319</c:v>
                </c:pt>
                <c:pt idx="1835">
                  <c:v>2.7316000000000003</c:v>
                </c:pt>
                <c:pt idx="1836">
                  <c:v>2.7297000000000002</c:v>
                </c:pt>
                <c:pt idx="1837">
                  <c:v>2.7274000000000003</c:v>
                </c:pt>
                <c:pt idx="1838">
                  <c:v>2.7271999999999998</c:v>
                </c:pt>
                <c:pt idx="1839">
                  <c:v>2.7267999999999999</c:v>
                </c:pt>
                <c:pt idx="1840">
                  <c:v>2.7229000000000001</c:v>
                </c:pt>
                <c:pt idx="1841">
                  <c:v>2.7223999999999999</c:v>
                </c:pt>
                <c:pt idx="1842">
                  <c:v>2.7208000000000001</c:v>
                </c:pt>
                <c:pt idx="1843">
                  <c:v>2.7190000000000003</c:v>
                </c:pt>
                <c:pt idx="1844">
                  <c:v>2.7179000000000002</c:v>
                </c:pt>
                <c:pt idx="1845">
                  <c:v>2.7181000000000002</c:v>
                </c:pt>
                <c:pt idx="1846">
                  <c:v>2.7157</c:v>
                </c:pt>
                <c:pt idx="1847">
                  <c:v>2.7141000000000002</c:v>
                </c:pt>
                <c:pt idx="1848">
                  <c:v>2.7126000000000001</c:v>
                </c:pt>
                <c:pt idx="1849">
                  <c:v>2.7128000000000001</c:v>
                </c:pt>
                <c:pt idx="1850">
                  <c:v>2.7087000000000003</c:v>
                </c:pt>
                <c:pt idx="1851">
                  <c:v>2.7106000000000003</c:v>
                </c:pt>
                <c:pt idx="1852">
                  <c:v>2.7084999999999999</c:v>
                </c:pt>
                <c:pt idx="1853">
                  <c:v>2.7061000000000002</c:v>
                </c:pt>
                <c:pt idx="1854">
                  <c:v>2.7061000000000002</c:v>
                </c:pt>
                <c:pt idx="1855">
                  <c:v>2.7031999999999998</c:v>
                </c:pt>
                <c:pt idx="1856">
                  <c:v>2.7036000000000002</c:v>
                </c:pt>
                <c:pt idx="1857">
                  <c:v>2.7007000000000003</c:v>
                </c:pt>
                <c:pt idx="1858">
                  <c:v>2.7004000000000001</c:v>
                </c:pt>
                <c:pt idx="1859">
                  <c:v>2.6998000000000002</c:v>
                </c:pt>
                <c:pt idx="1860">
                  <c:v>2.6960999999999999</c:v>
                </c:pt>
                <c:pt idx="1861">
                  <c:v>2.6947999999999999</c:v>
                </c:pt>
                <c:pt idx="1862">
                  <c:v>2.6941999999999999</c:v>
                </c:pt>
                <c:pt idx="1863">
                  <c:v>2.6941000000000002</c:v>
                </c:pt>
                <c:pt idx="1864">
                  <c:v>2.6932999999999998</c:v>
                </c:pt>
                <c:pt idx="1865">
                  <c:v>2.6928000000000001</c:v>
                </c:pt>
                <c:pt idx="1866">
                  <c:v>2.6901999999999999</c:v>
                </c:pt>
                <c:pt idx="1867">
                  <c:v>2.6912000000000003</c:v>
                </c:pt>
                <c:pt idx="1868">
                  <c:v>2.6888000000000001</c:v>
                </c:pt>
                <c:pt idx="1869">
                  <c:v>2.6878000000000002</c:v>
                </c:pt>
                <c:pt idx="1870">
                  <c:v>2.6858</c:v>
                </c:pt>
                <c:pt idx="1871">
                  <c:v>2.6859999999999999</c:v>
                </c:pt>
                <c:pt idx="1872">
                  <c:v>2.6847000000000003</c:v>
                </c:pt>
                <c:pt idx="1873">
                  <c:v>2.6823000000000001</c:v>
                </c:pt>
                <c:pt idx="1874">
                  <c:v>2.6825000000000001</c:v>
                </c:pt>
                <c:pt idx="1875">
                  <c:v>2.6804000000000001</c:v>
                </c:pt>
                <c:pt idx="1876">
                  <c:v>2.6787000000000001</c:v>
                </c:pt>
                <c:pt idx="1877">
                  <c:v>2.6768999999999998</c:v>
                </c:pt>
                <c:pt idx="1878">
                  <c:v>2.6764000000000001</c:v>
                </c:pt>
                <c:pt idx="1879">
                  <c:v>2.6748000000000003</c:v>
                </c:pt>
                <c:pt idx="1880">
                  <c:v>2.6733000000000002</c:v>
                </c:pt>
                <c:pt idx="1881">
                  <c:v>2.6729000000000003</c:v>
                </c:pt>
                <c:pt idx="1882">
                  <c:v>2.6725000000000003</c:v>
                </c:pt>
                <c:pt idx="1883">
                  <c:v>2.6706000000000003</c:v>
                </c:pt>
                <c:pt idx="1884">
                  <c:v>2.6688999999999998</c:v>
                </c:pt>
                <c:pt idx="1885">
                  <c:v>2.6688000000000001</c:v>
                </c:pt>
                <c:pt idx="1886">
                  <c:v>2.6676000000000002</c:v>
                </c:pt>
                <c:pt idx="1887">
                  <c:v>2.6672000000000002</c:v>
                </c:pt>
                <c:pt idx="1888">
                  <c:v>2.6661999999999999</c:v>
                </c:pt>
                <c:pt idx="1889">
                  <c:v>2.6635</c:v>
                </c:pt>
                <c:pt idx="1890">
                  <c:v>2.6626000000000003</c:v>
                </c:pt>
                <c:pt idx="1891">
                  <c:v>2.6617000000000002</c:v>
                </c:pt>
                <c:pt idx="1892">
                  <c:v>2.6602000000000001</c:v>
                </c:pt>
                <c:pt idx="1893">
                  <c:v>2.66</c:v>
                </c:pt>
                <c:pt idx="1894">
                  <c:v>2.6593</c:v>
                </c:pt>
                <c:pt idx="1895">
                  <c:v>2.6581999999999999</c:v>
                </c:pt>
                <c:pt idx="1896">
                  <c:v>2.6576</c:v>
                </c:pt>
                <c:pt idx="1897">
                  <c:v>2.6555</c:v>
                </c:pt>
                <c:pt idx="1898">
                  <c:v>2.6549</c:v>
                </c:pt>
                <c:pt idx="1899">
                  <c:v>2.6516000000000002</c:v>
                </c:pt>
                <c:pt idx="1900">
                  <c:v>2.6516000000000002</c:v>
                </c:pt>
                <c:pt idx="1901">
                  <c:v>2.6504000000000003</c:v>
                </c:pt>
                <c:pt idx="1902">
                  <c:v>2.6497999999999999</c:v>
                </c:pt>
                <c:pt idx="1903">
                  <c:v>2.6484000000000001</c:v>
                </c:pt>
                <c:pt idx="1904">
                  <c:v>2.6473</c:v>
                </c:pt>
                <c:pt idx="1905">
                  <c:v>2.6466000000000003</c:v>
                </c:pt>
                <c:pt idx="1906">
                  <c:v>2.6463999999999999</c:v>
                </c:pt>
                <c:pt idx="1907">
                  <c:v>2.6453000000000002</c:v>
                </c:pt>
                <c:pt idx="1908">
                  <c:v>2.6446000000000001</c:v>
                </c:pt>
                <c:pt idx="1909">
                  <c:v>2.6444999999999999</c:v>
                </c:pt>
                <c:pt idx="1910">
                  <c:v>2.6438000000000001</c:v>
                </c:pt>
                <c:pt idx="1911">
                  <c:v>2.6425000000000001</c:v>
                </c:pt>
                <c:pt idx="1912">
                  <c:v>2.6429</c:v>
                </c:pt>
                <c:pt idx="1913">
                  <c:v>2.6415999999999999</c:v>
                </c:pt>
                <c:pt idx="1914">
                  <c:v>2.6382000000000003</c:v>
                </c:pt>
                <c:pt idx="1915">
                  <c:v>2.6387</c:v>
                </c:pt>
                <c:pt idx="1916">
                  <c:v>2.6390000000000002</c:v>
                </c:pt>
                <c:pt idx="1917">
                  <c:v>2.6379999999999999</c:v>
                </c:pt>
                <c:pt idx="1918">
                  <c:v>2.6363000000000003</c:v>
                </c:pt>
                <c:pt idx="1919">
                  <c:v>2.6344000000000003</c:v>
                </c:pt>
                <c:pt idx="1920">
                  <c:v>2.6348000000000003</c:v>
                </c:pt>
                <c:pt idx="1921">
                  <c:v>2.6339000000000001</c:v>
                </c:pt>
                <c:pt idx="1922">
                  <c:v>2.6316000000000002</c:v>
                </c:pt>
                <c:pt idx="1923">
                  <c:v>2.6324000000000001</c:v>
                </c:pt>
                <c:pt idx="1924">
                  <c:v>2.6297000000000001</c:v>
                </c:pt>
                <c:pt idx="1925">
                  <c:v>2.6289000000000002</c:v>
                </c:pt>
                <c:pt idx="1926">
                  <c:v>2.6270000000000002</c:v>
                </c:pt>
                <c:pt idx="1927">
                  <c:v>2.6252</c:v>
                </c:pt>
                <c:pt idx="1928">
                  <c:v>2.6238999999999999</c:v>
                </c:pt>
                <c:pt idx="1929">
                  <c:v>2.6231</c:v>
                </c:pt>
                <c:pt idx="1930">
                  <c:v>2.6234000000000002</c:v>
                </c:pt>
                <c:pt idx="1931">
                  <c:v>2.6215999999999999</c:v>
                </c:pt>
                <c:pt idx="1932">
                  <c:v>2.6215999999999999</c:v>
                </c:pt>
                <c:pt idx="1933">
                  <c:v>2.6204000000000001</c:v>
                </c:pt>
                <c:pt idx="1934">
                  <c:v>2.6203000000000003</c:v>
                </c:pt>
                <c:pt idx="1935">
                  <c:v>2.6189</c:v>
                </c:pt>
                <c:pt idx="1936">
                  <c:v>2.6189</c:v>
                </c:pt>
                <c:pt idx="1937">
                  <c:v>2.6180000000000003</c:v>
                </c:pt>
                <c:pt idx="1938">
                  <c:v>2.6175000000000002</c:v>
                </c:pt>
                <c:pt idx="1939">
                  <c:v>2.6168</c:v>
                </c:pt>
                <c:pt idx="1940">
                  <c:v>2.6154999999999999</c:v>
                </c:pt>
                <c:pt idx="1941">
                  <c:v>2.6143999999999998</c:v>
                </c:pt>
                <c:pt idx="1942">
                  <c:v>2.6150000000000002</c:v>
                </c:pt>
                <c:pt idx="1943">
                  <c:v>2.6122000000000001</c:v>
                </c:pt>
                <c:pt idx="1944">
                  <c:v>2.6099000000000001</c:v>
                </c:pt>
                <c:pt idx="1945">
                  <c:v>2.6091000000000002</c:v>
                </c:pt>
                <c:pt idx="1946">
                  <c:v>2.6070000000000002</c:v>
                </c:pt>
                <c:pt idx="1947">
                  <c:v>2.6063000000000001</c:v>
                </c:pt>
                <c:pt idx="1948">
                  <c:v>2.6072000000000002</c:v>
                </c:pt>
                <c:pt idx="1949">
                  <c:v>2.6065</c:v>
                </c:pt>
                <c:pt idx="1950">
                  <c:v>2.6066000000000003</c:v>
                </c:pt>
                <c:pt idx="1951">
                  <c:v>2.6044</c:v>
                </c:pt>
                <c:pt idx="1952">
                  <c:v>2.6044</c:v>
                </c:pt>
                <c:pt idx="1953">
                  <c:v>2.6044999999999998</c:v>
                </c:pt>
                <c:pt idx="1954">
                  <c:v>2.6001000000000003</c:v>
                </c:pt>
                <c:pt idx="1955">
                  <c:v>2.5998999999999999</c:v>
                </c:pt>
                <c:pt idx="1956">
                  <c:v>2.6002000000000001</c:v>
                </c:pt>
                <c:pt idx="1957">
                  <c:v>2.5985</c:v>
                </c:pt>
                <c:pt idx="1958">
                  <c:v>2.5985</c:v>
                </c:pt>
                <c:pt idx="1959">
                  <c:v>2.5964</c:v>
                </c:pt>
                <c:pt idx="1960">
                  <c:v>2.5964</c:v>
                </c:pt>
                <c:pt idx="1961">
                  <c:v>2.5966</c:v>
                </c:pt>
                <c:pt idx="1962">
                  <c:v>2.5964999999999998</c:v>
                </c:pt>
                <c:pt idx="1963">
                  <c:v>2.5935999999999999</c:v>
                </c:pt>
                <c:pt idx="1964">
                  <c:v>2.5935999999999999</c:v>
                </c:pt>
                <c:pt idx="1965">
                  <c:v>2.5918999999999999</c:v>
                </c:pt>
                <c:pt idx="1966">
                  <c:v>2.5928</c:v>
                </c:pt>
                <c:pt idx="1967">
                  <c:v>2.5912000000000002</c:v>
                </c:pt>
                <c:pt idx="1968">
                  <c:v>2.5908000000000002</c:v>
                </c:pt>
                <c:pt idx="1969">
                  <c:v>2.5903999999999998</c:v>
                </c:pt>
                <c:pt idx="1970">
                  <c:v>2.5886</c:v>
                </c:pt>
                <c:pt idx="1971">
                  <c:v>2.5884999999999998</c:v>
                </c:pt>
                <c:pt idx="1972">
                  <c:v>2.5868000000000002</c:v>
                </c:pt>
                <c:pt idx="1973">
                  <c:v>2.5870000000000002</c:v>
                </c:pt>
                <c:pt idx="1974">
                  <c:v>2.5853999999999999</c:v>
                </c:pt>
                <c:pt idx="1975">
                  <c:v>2.5868000000000002</c:v>
                </c:pt>
                <c:pt idx="1976">
                  <c:v>2.5861999999999998</c:v>
                </c:pt>
                <c:pt idx="1977">
                  <c:v>2.5849000000000002</c:v>
                </c:pt>
                <c:pt idx="1978">
                  <c:v>2.5830000000000002</c:v>
                </c:pt>
                <c:pt idx="1979">
                  <c:v>2.5815999999999999</c:v>
                </c:pt>
                <c:pt idx="1980">
                  <c:v>2.5809000000000002</c:v>
                </c:pt>
                <c:pt idx="1981">
                  <c:v>2.5811000000000002</c:v>
                </c:pt>
                <c:pt idx="1982">
                  <c:v>2.58</c:v>
                </c:pt>
                <c:pt idx="1983">
                  <c:v>2.5799000000000003</c:v>
                </c:pt>
                <c:pt idx="1984">
                  <c:v>2.5780000000000003</c:v>
                </c:pt>
                <c:pt idx="1985">
                  <c:v>2.5764</c:v>
                </c:pt>
                <c:pt idx="1986">
                  <c:v>2.5757000000000003</c:v>
                </c:pt>
                <c:pt idx="1987">
                  <c:v>2.5760000000000001</c:v>
                </c:pt>
                <c:pt idx="1988">
                  <c:v>2.5737000000000001</c:v>
                </c:pt>
                <c:pt idx="1989">
                  <c:v>2.5742000000000003</c:v>
                </c:pt>
                <c:pt idx="1990">
                  <c:v>2.5729000000000002</c:v>
                </c:pt>
                <c:pt idx="1991">
                  <c:v>2.5725000000000002</c:v>
                </c:pt>
                <c:pt idx="1992">
                  <c:v>2.5735000000000001</c:v>
                </c:pt>
                <c:pt idx="1993">
                  <c:v>2.5722</c:v>
                </c:pt>
                <c:pt idx="1994">
                  <c:v>2.5706000000000002</c:v>
                </c:pt>
                <c:pt idx="1995">
                  <c:v>2.5703</c:v>
                </c:pt>
                <c:pt idx="1996">
                  <c:v>2.5688</c:v>
                </c:pt>
                <c:pt idx="1997">
                  <c:v>2.5697000000000001</c:v>
                </c:pt>
                <c:pt idx="1998">
                  <c:v>2.5677000000000003</c:v>
                </c:pt>
                <c:pt idx="1999">
                  <c:v>2.5674999999999999</c:v>
                </c:pt>
                <c:pt idx="2000">
                  <c:v>2.5668000000000002</c:v>
                </c:pt>
                <c:pt idx="2001">
                  <c:v>2.5659999999999998</c:v>
                </c:pt>
                <c:pt idx="2002">
                  <c:v>2.5653000000000001</c:v>
                </c:pt>
                <c:pt idx="2003">
                  <c:v>2.5632000000000001</c:v>
                </c:pt>
                <c:pt idx="2004">
                  <c:v>2.5646</c:v>
                </c:pt>
                <c:pt idx="2005">
                  <c:v>2.5638000000000001</c:v>
                </c:pt>
                <c:pt idx="2006">
                  <c:v>2.5623</c:v>
                </c:pt>
                <c:pt idx="2007">
                  <c:v>2.5624000000000002</c:v>
                </c:pt>
                <c:pt idx="2008">
                  <c:v>2.5630000000000002</c:v>
                </c:pt>
                <c:pt idx="2009">
                  <c:v>2.5602999999999998</c:v>
                </c:pt>
                <c:pt idx="2010">
                  <c:v>2.56</c:v>
                </c:pt>
                <c:pt idx="2011">
                  <c:v>2.5584000000000002</c:v>
                </c:pt>
                <c:pt idx="2012">
                  <c:v>2.5563000000000002</c:v>
                </c:pt>
                <c:pt idx="2013">
                  <c:v>2.5565000000000002</c:v>
                </c:pt>
                <c:pt idx="2014">
                  <c:v>2.5540000000000003</c:v>
                </c:pt>
                <c:pt idx="2015">
                  <c:v>2.5535000000000001</c:v>
                </c:pt>
                <c:pt idx="2016">
                  <c:v>2.5528</c:v>
                </c:pt>
                <c:pt idx="2017">
                  <c:v>2.5516000000000001</c:v>
                </c:pt>
                <c:pt idx="2018">
                  <c:v>2.5506000000000002</c:v>
                </c:pt>
                <c:pt idx="2019">
                  <c:v>2.5502000000000002</c:v>
                </c:pt>
                <c:pt idx="2020">
                  <c:v>2.5497000000000001</c:v>
                </c:pt>
                <c:pt idx="2021">
                  <c:v>2.5472999999999999</c:v>
                </c:pt>
                <c:pt idx="2022">
                  <c:v>2.5475000000000003</c:v>
                </c:pt>
                <c:pt idx="2023">
                  <c:v>2.5467</c:v>
                </c:pt>
                <c:pt idx="2024">
                  <c:v>2.5466000000000002</c:v>
                </c:pt>
                <c:pt idx="2025">
                  <c:v>2.5448</c:v>
                </c:pt>
                <c:pt idx="2026">
                  <c:v>2.5449999999999999</c:v>
                </c:pt>
                <c:pt idx="2027">
                  <c:v>2.5425</c:v>
                </c:pt>
                <c:pt idx="2028">
                  <c:v>2.5446</c:v>
                </c:pt>
                <c:pt idx="2029">
                  <c:v>2.5444</c:v>
                </c:pt>
                <c:pt idx="2030">
                  <c:v>2.5451999999999999</c:v>
                </c:pt>
                <c:pt idx="2031">
                  <c:v>2.5427</c:v>
                </c:pt>
                <c:pt idx="2032">
                  <c:v>2.5461</c:v>
                </c:pt>
                <c:pt idx="2033">
                  <c:v>2.5457999999999998</c:v>
                </c:pt>
                <c:pt idx="2034">
                  <c:v>2.5457000000000001</c:v>
                </c:pt>
                <c:pt idx="2035">
                  <c:v>2.5465</c:v>
                </c:pt>
                <c:pt idx="2036">
                  <c:v>2.5447000000000002</c:v>
                </c:pt>
                <c:pt idx="2037">
                  <c:v>2.5449000000000002</c:v>
                </c:pt>
                <c:pt idx="2038">
                  <c:v>2.5457000000000001</c:v>
                </c:pt>
                <c:pt idx="2039">
                  <c:v>2.5425</c:v>
                </c:pt>
                <c:pt idx="2040">
                  <c:v>2.544</c:v>
                </c:pt>
                <c:pt idx="2041">
                  <c:v>2.5421</c:v>
                </c:pt>
                <c:pt idx="2042">
                  <c:v>2.5428000000000002</c:v>
                </c:pt>
                <c:pt idx="2043">
                  <c:v>2.5421</c:v>
                </c:pt>
                <c:pt idx="2044">
                  <c:v>2.5415999999999999</c:v>
                </c:pt>
                <c:pt idx="2045">
                  <c:v>2.5419</c:v>
                </c:pt>
                <c:pt idx="2046">
                  <c:v>2.5409999999999999</c:v>
                </c:pt>
                <c:pt idx="2047">
                  <c:v>2.5390999999999999</c:v>
                </c:pt>
                <c:pt idx="2048">
                  <c:v>2.5369000000000002</c:v>
                </c:pt>
                <c:pt idx="2049">
                  <c:v>2.5383</c:v>
                </c:pt>
                <c:pt idx="2050">
                  <c:v>2.5373000000000001</c:v>
                </c:pt>
                <c:pt idx="2051">
                  <c:v>2.5386000000000002</c:v>
                </c:pt>
                <c:pt idx="2052">
                  <c:v>2.5369000000000002</c:v>
                </c:pt>
                <c:pt idx="2053">
                  <c:v>2.5365000000000002</c:v>
                </c:pt>
                <c:pt idx="2054">
                  <c:v>2.5363000000000002</c:v>
                </c:pt>
                <c:pt idx="2055">
                  <c:v>2.5334000000000003</c:v>
                </c:pt>
                <c:pt idx="2056">
                  <c:v>2.5331999999999999</c:v>
                </c:pt>
                <c:pt idx="2057">
                  <c:v>2.5320999999999998</c:v>
                </c:pt>
                <c:pt idx="2058">
                  <c:v>2.5329999999999999</c:v>
                </c:pt>
                <c:pt idx="2059">
                  <c:v>2.5312000000000001</c:v>
                </c:pt>
                <c:pt idx="2060">
                  <c:v>2.5310000000000001</c:v>
                </c:pt>
                <c:pt idx="2061">
                  <c:v>2.5306999999999999</c:v>
                </c:pt>
                <c:pt idx="2062">
                  <c:v>2.5289000000000001</c:v>
                </c:pt>
                <c:pt idx="2063">
                  <c:v>2.5285000000000002</c:v>
                </c:pt>
                <c:pt idx="2064">
                  <c:v>2.5265</c:v>
                </c:pt>
                <c:pt idx="2065">
                  <c:v>2.5272000000000001</c:v>
                </c:pt>
                <c:pt idx="2066">
                  <c:v>2.5268999999999999</c:v>
                </c:pt>
                <c:pt idx="2067">
                  <c:v>2.5266999999999999</c:v>
                </c:pt>
                <c:pt idx="2068">
                  <c:v>2.5259</c:v>
                </c:pt>
                <c:pt idx="2069">
                  <c:v>2.5253000000000001</c:v>
                </c:pt>
                <c:pt idx="2070">
                  <c:v>2.5232999999999999</c:v>
                </c:pt>
                <c:pt idx="2071">
                  <c:v>2.5228000000000002</c:v>
                </c:pt>
                <c:pt idx="2072">
                  <c:v>2.5219</c:v>
                </c:pt>
                <c:pt idx="2073">
                  <c:v>2.5207000000000002</c:v>
                </c:pt>
                <c:pt idx="2074">
                  <c:v>2.5203000000000002</c:v>
                </c:pt>
                <c:pt idx="2075">
                  <c:v>2.5190000000000001</c:v>
                </c:pt>
                <c:pt idx="2076">
                  <c:v>2.52</c:v>
                </c:pt>
                <c:pt idx="2077">
                  <c:v>2.5196000000000001</c:v>
                </c:pt>
                <c:pt idx="2078">
                  <c:v>2.5175000000000001</c:v>
                </c:pt>
                <c:pt idx="2079">
                  <c:v>2.5185</c:v>
                </c:pt>
                <c:pt idx="2080">
                  <c:v>2.5171999999999999</c:v>
                </c:pt>
                <c:pt idx="2081">
                  <c:v>2.5154000000000001</c:v>
                </c:pt>
                <c:pt idx="2082">
                  <c:v>2.5144000000000002</c:v>
                </c:pt>
                <c:pt idx="2083">
                  <c:v>2.5156000000000001</c:v>
                </c:pt>
                <c:pt idx="2084">
                  <c:v>2.5129000000000001</c:v>
                </c:pt>
                <c:pt idx="2085">
                  <c:v>2.5118999999999998</c:v>
                </c:pt>
                <c:pt idx="2086">
                  <c:v>2.5116000000000001</c:v>
                </c:pt>
                <c:pt idx="2087">
                  <c:v>2.5100000000000002</c:v>
                </c:pt>
                <c:pt idx="2088">
                  <c:v>2.5095999999999998</c:v>
                </c:pt>
                <c:pt idx="2089">
                  <c:v>2.5089000000000001</c:v>
                </c:pt>
                <c:pt idx="2090">
                  <c:v>2.5091000000000001</c:v>
                </c:pt>
                <c:pt idx="2091">
                  <c:v>2.5081000000000002</c:v>
                </c:pt>
                <c:pt idx="2092">
                  <c:v>2.5060000000000002</c:v>
                </c:pt>
                <c:pt idx="2093">
                  <c:v>2.5066999999999999</c:v>
                </c:pt>
                <c:pt idx="2094">
                  <c:v>2.5059</c:v>
                </c:pt>
                <c:pt idx="2095">
                  <c:v>2.5034999999999998</c:v>
                </c:pt>
                <c:pt idx="2096">
                  <c:v>2.5026999999999999</c:v>
                </c:pt>
                <c:pt idx="2097">
                  <c:v>2.5019</c:v>
                </c:pt>
                <c:pt idx="2098">
                  <c:v>2.5017</c:v>
                </c:pt>
                <c:pt idx="2099">
                  <c:v>2.4995000000000003</c:v>
                </c:pt>
                <c:pt idx="2100">
                  <c:v>2.4995000000000003</c:v>
                </c:pt>
                <c:pt idx="2101">
                  <c:v>2.4984999999999999</c:v>
                </c:pt>
                <c:pt idx="2102">
                  <c:v>2.4972000000000003</c:v>
                </c:pt>
                <c:pt idx="2103">
                  <c:v>2.4969000000000001</c:v>
                </c:pt>
                <c:pt idx="2104">
                  <c:v>2.4967000000000001</c:v>
                </c:pt>
                <c:pt idx="2105">
                  <c:v>2.4958</c:v>
                </c:pt>
                <c:pt idx="2106">
                  <c:v>2.4948000000000001</c:v>
                </c:pt>
                <c:pt idx="2107">
                  <c:v>2.4942000000000002</c:v>
                </c:pt>
                <c:pt idx="2108">
                  <c:v>2.4929000000000001</c:v>
                </c:pt>
                <c:pt idx="2109">
                  <c:v>2.4940000000000002</c:v>
                </c:pt>
                <c:pt idx="2110">
                  <c:v>2.4902000000000002</c:v>
                </c:pt>
                <c:pt idx="2111">
                  <c:v>2.4921000000000002</c:v>
                </c:pt>
                <c:pt idx="2112">
                  <c:v>2.4903</c:v>
                </c:pt>
                <c:pt idx="2113">
                  <c:v>2.4893000000000001</c:v>
                </c:pt>
                <c:pt idx="2114">
                  <c:v>2.4883000000000002</c:v>
                </c:pt>
                <c:pt idx="2115">
                  <c:v>2.4864999999999999</c:v>
                </c:pt>
                <c:pt idx="2116">
                  <c:v>2.4864000000000002</c:v>
                </c:pt>
                <c:pt idx="2117">
                  <c:v>2.4847000000000001</c:v>
                </c:pt>
                <c:pt idx="2118">
                  <c:v>2.4847999999999999</c:v>
                </c:pt>
                <c:pt idx="2119">
                  <c:v>2.4843000000000002</c:v>
                </c:pt>
                <c:pt idx="2120">
                  <c:v>2.4851999999999999</c:v>
                </c:pt>
                <c:pt idx="2121">
                  <c:v>2.4839000000000002</c:v>
                </c:pt>
                <c:pt idx="2122">
                  <c:v>2.4821</c:v>
                </c:pt>
                <c:pt idx="2123">
                  <c:v>2.4831000000000003</c:v>
                </c:pt>
                <c:pt idx="2124">
                  <c:v>2.4821</c:v>
                </c:pt>
                <c:pt idx="2125">
                  <c:v>2.4803000000000002</c:v>
                </c:pt>
                <c:pt idx="2126">
                  <c:v>2.4803999999999999</c:v>
                </c:pt>
                <c:pt idx="2127">
                  <c:v>2.4794999999999998</c:v>
                </c:pt>
                <c:pt idx="2128">
                  <c:v>2.4792000000000001</c:v>
                </c:pt>
                <c:pt idx="2129">
                  <c:v>2.4789000000000003</c:v>
                </c:pt>
                <c:pt idx="2130">
                  <c:v>2.4770000000000003</c:v>
                </c:pt>
                <c:pt idx="2131">
                  <c:v>2.4758</c:v>
                </c:pt>
                <c:pt idx="2132">
                  <c:v>2.4763999999999999</c:v>
                </c:pt>
                <c:pt idx="2133">
                  <c:v>2.4761000000000002</c:v>
                </c:pt>
                <c:pt idx="2134">
                  <c:v>2.4754</c:v>
                </c:pt>
                <c:pt idx="2135">
                  <c:v>2.4744000000000002</c:v>
                </c:pt>
                <c:pt idx="2136">
                  <c:v>2.4732000000000003</c:v>
                </c:pt>
                <c:pt idx="2137">
                  <c:v>2.4721000000000002</c:v>
                </c:pt>
                <c:pt idx="2138">
                  <c:v>2.4714999999999998</c:v>
                </c:pt>
                <c:pt idx="2139">
                  <c:v>2.4716</c:v>
                </c:pt>
                <c:pt idx="2140">
                  <c:v>2.4719000000000002</c:v>
                </c:pt>
                <c:pt idx="2141">
                  <c:v>2.4717000000000002</c:v>
                </c:pt>
                <c:pt idx="2142">
                  <c:v>2.4716</c:v>
                </c:pt>
                <c:pt idx="2143">
                  <c:v>2.4694000000000003</c:v>
                </c:pt>
                <c:pt idx="2144">
                  <c:v>2.4695999999999998</c:v>
                </c:pt>
                <c:pt idx="2145">
                  <c:v>2.4672999999999998</c:v>
                </c:pt>
                <c:pt idx="2146">
                  <c:v>2.4674</c:v>
                </c:pt>
                <c:pt idx="2147">
                  <c:v>2.4664999999999999</c:v>
                </c:pt>
                <c:pt idx="2148">
                  <c:v>2.4653</c:v>
                </c:pt>
                <c:pt idx="2149">
                  <c:v>2.4667000000000003</c:v>
                </c:pt>
                <c:pt idx="2150">
                  <c:v>2.4652000000000003</c:v>
                </c:pt>
                <c:pt idx="2151">
                  <c:v>2.4648000000000003</c:v>
                </c:pt>
                <c:pt idx="2152">
                  <c:v>2.4617</c:v>
                </c:pt>
                <c:pt idx="2153">
                  <c:v>2.4613</c:v>
                </c:pt>
                <c:pt idx="2154">
                  <c:v>2.4615</c:v>
                </c:pt>
                <c:pt idx="2155">
                  <c:v>2.4613</c:v>
                </c:pt>
                <c:pt idx="2156">
                  <c:v>2.4617</c:v>
                </c:pt>
                <c:pt idx="2157">
                  <c:v>2.4594</c:v>
                </c:pt>
                <c:pt idx="2158">
                  <c:v>2.4588999999999999</c:v>
                </c:pt>
                <c:pt idx="2159">
                  <c:v>2.4569999999999999</c:v>
                </c:pt>
                <c:pt idx="2160">
                  <c:v>2.4569999999999999</c:v>
                </c:pt>
                <c:pt idx="2161">
                  <c:v>2.4559000000000002</c:v>
                </c:pt>
                <c:pt idx="2162">
                  <c:v>2.4550999999999998</c:v>
                </c:pt>
                <c:pt idx="2163">
                  <c:v>2.4554</c:v>
                </c:pt>
                <c:pt idx="2164">
                  <c:v>2.4533</c:v>
                </c:pt>
                <c:pt idx="2165">
                  <c:v>2.4529000000000001</c:v>
                </c:pt>
                <c:pt idx="2166">
                  <c:v>2.4518</c:v>
                </c:pt>
                <c:pt idx="2167">
                  <c:v>2.4519000000000002</c:v>
                </c:pt>
                <c:pt idx="2168">
                  <c:v>2.4514</c:v>
                </c:pt>
                <c:pt idx="2169">
                  <c:v>2.4516</c:v>
                </c:pt>
                <c:pt idx="2170">
                  <c:v>2.4504000000000001</c:v>
                </c:pt>
                <c:pt idx="2171">
                  <c:v>2.4492000000000003</c:v>
                </c:pt>
                <c:pt idx="2172">
                  <c:v>2.4493</c:v>
                </c:pt>
                <c:pt idx="2173">
                  <c:v>2.4489000000000001</c:v>
                </c:pt>
                <c:pt idx="2174">
                  <c:v>2.448</c:v>
                </c:pt>
                <c:pt idx="2175">
                  <c:v>2.4479000000000002</c:v>
                </c:pt>
                <c:pt idx="2176">
                  <c:v>2.4469000000000003</c:v>
                </c:pt>
                <c:pt idx="2177">
                  <c:v>2.4466999999999999</c:v>
                </c:pt>
                <c:pt idx="2178">
                  <c:v>2.4459</c:v>
                </c:pt>
                <c:pt idx="2179">
                  <c:v>2.4455</c:v>
                </c:pt>
                <c:pt idx="2180">
                  <c:v>2.444</c:v>
                </c:pt>
                <c:pt idx="2181">
                  <c:v>2.4449000000000001</c:v>
                </c:pt>
                <c:pt idx="2182">
                  <c:v>2.4422999999999999</c:v>
                </c:pt>
                <c:pt idx="2183">
                  <c:v>2.4443999999999999</c:v>
                </c:pt>
                <c:pt idx="2184">
                  <c:v>2.4427000000000003</c:v>
                </c:pt>
                <c:pt idx="2185">
                  <c:v>2.4419</c:v>
                </c:pt>
                <c:pt idx="2186">
                  <c:v>2.4411</c:v>
                </c:pt>
                <c:pt idx="2187">
                  <c:v>2.4396</c:v>
                </c:pt>
                <c:pt idx="2188">
                  <c:v>2.4398</c:v>
                </c:pt>
                <c:pt idx="2189">
                  <c:v>2.4390000000000001</c:v>
                </c:pt>
                <c:pt idx="2190">
                  <c:v>2.4375</c:v>
                </c:pt>
                <c:pt idx="2191">
                  <c:v>2.4376000000000002</c:v>
                </c:pt>
                <c:pt idx="2192">
                  <c:v>2.4380000000000002</c:v>
                </c:pt>
                <c:pt idx="2193">
                  <c:v>2.4374000000000002</c:v>
                </c:pt>
                <c:pt idx="2194">
                  <c:v>2.4342999999999999</c:v>
                </c:pt>
                <c:pt idx="2195">
                  <c:v>2.4329000000000001</c:v>
                </c:pt>
                <c:pt idx="2196">
                  <c:v>2.4337</c:v>
                </c:pt>
                <c:pt idx="2197">
                  <c:v>2.4335</c:v>
                </c:pt>
                <c:pt idx="2198">
                  <c:v>2.4324000000000003</c:v>
                </c:pt>
                <c:pt idx="2199">
                  <c:v>2.4323000000000001</c:v>
                </c:pt>
                <c:pt idx="2200">
                  <c:v>2.4310999999999998</c:v>
                </c:pt>
                <c:pt idx="2201">
                  <c:v>2.4309000000000003</c:v>
                </c:pt>
                <c:pt idx="2202">
                  <c:v>2.4302999999999999</c:v>
                </c:pt>
                <c:pt idx="2203">
                  <c:v>2.4305000000000003</c:v>
                </c:pt>
                <c:pt idx="2204">
                  <c:v>2.4275000000000002</c:v>
                </c:pt>
                <c:pt idx="2205">
                  <c:v>2.4281999999999999</c:v>
                </c:pt>
                <c:pt idx="2206">
                  <c:v>2.4300999999999999</c:v>
                </c:pt>
                <c:pt idx="2207">
                  <c:v>2.4271000000000003</c:v>
                </c:pt>
                <c:pt idx="2208">
                  <c:v>2.4268000000000001</c:v>
                </c:pt>
                <c:pt idx="2209">
                  <c:v>2.4257</c:v>
                </c:pt>
                <c:pt idx="2210">
                  <c:v>2.4258999999999999</c:v>
                </c:pt>
                <c:pt idx="2211">
                  <c:v>2.4262000000000001</c:v>
                </c:pt>
                <c:pt idx="2212">
                  <c:v>2.4251</c:v>
                </c:pt>
                <c:pt idx="2213">
                  <c:v>2.423</c:v>
                </c:pt>
                <c:pt idx="2214">
                  <c:v>2.4235000000000002</c:v>
                </c:pt>
                <c:pt idx="2215">
                  <c:v>2.4226999999999999</c:v>
                </c:pt>
                <c:pt idx="2216">
                  <c:v>2.4209000000000001</c:v>
                </c:pt>
                <c:pt idx="2217">
                  <c:v>2.423</c:v>
                </c:pt>
                <c:pt idx="2218">
                  <c:v>2.4216000000000002</c:v>
                </c:pt>
                <c:pt idx="2219">
                  <c:v>2.4216000000000002</c:v>
                </c:pt>
                <c:pt idx="2220">
                  <c:v>2.4210000000000003</c:v>
                </c:pt>
                <c:pt idx="2221">
                  <c:v>2.4203999999999999</c:v>
                </c:pt>
                <c:pt idx="2222">
                  <c:v>2.4196</c:v>
                </c:pt>
                <c:pt idx="2223">
                  <c:v>2.4195000000000002</c:v>
                </c:pt>
                <c:pt idx="2224">
                  <c:v>2.4184999999999999</c:v>
                </c:pt>
                <c:pt idx="2225">
                  <c:v>2.4172000000000002</c:v>
                </c:pt>
                <c:pt idx="2226">
                  <c:v>2.4175</c:v>
                </c:pt>
                <c:pt idx="2227">
                  <c:v>2.4159999999999999</c:v>
                </c:pt>
                <c:pt idx="2228">
                  <c:v>2.4148000000000001</c:v>
                </c:pt>
                <c:pt idx="2229">
                  <c:v>2.4159000000000002</c:v>
                </c:pt>
                <c:pt idx="2230">
                  <c:v>2.4146999999999998</c:v>
                </c:pt>
                <c:pt idx="2231">
                  <c:v>2.4145000000000003</c:v>
                </c:pt>
                <c:pt idx="2232">
                  <c:v>2.4125000000000001</c:v>
                </c:pt>
                <c:pt idx="2233">
                  <c:v>2.4132000000000002</c:v>
                </c:pt>
                <c:pt idx="2234">
                  <c:v>2.4116</c:v>
                </c:pt>
                <c:pt idx="2235">
                  <c:v>2.4108999999999998</c:v>
                </c:pt>
                <c:pt idx="2236">
                  <c:v>2.4091</c:v>
                </c:pt>
                <c:pt idx="2237">
                  <c:v>2.4093</c:v>
                </c:pt>
                <c:pt idx="2238">
                  <c:v>2.4073000000000002</c:v>
                </c:pt>
                <c:pt idx="2239">
                  <c:v>2.4053</c:v>
                </c:pt>
                <c:pt idx="2240">
                  <c:v>2.4079000000000002</c:v>
                </c:pt>
                <c:pt idx="2241">
                  <c:v>2.4046000000000003</c:v>
                </c:pt>
                <c:pt idx="2242">
                  <c:v>2.4037000000000002</c:v>
                </c:pt>
                <c:pt idx="2243">
                  <c:v>2.4028999999999998</c:v>
                </c:pt>
                <c:pt idx="2244">
                  <c:v>2.4037999999999999</c:v>
                </c:pt>
                <c:pt idx="2245">
                  <c:v>2.4028</c:v>
                </c:pt>
                <c:pt idx="2246">
                  <c:v>2.4008000000000003</c:v>
                </c:pt>
                <c:pt idx="2247">
                  <c:v>2.4009</c:v>
                </c:pt>
                <c:pt idx="2248">
                  <c:v>2.3995000000000002</c:v>
                </c:pt>
                <c:pt idx="2249">
                  <c:v>2.3986999999999998</c:v>
                </c:pt>
                <c:pt idx="2250">
                  <c:v>2.3978999999999999</c:v>
                </c:pt>
                <c:pt idx="2251">
                  <c:v>2.3976999999999999</c:v>
                </c:pt>
                <c:pt idx="2252">
                  <c:v>2.3971</c:v>
                </c:pt>
                <c:pt idx="2253">
                  <c:v>2.3971</c:v>
                </c:pt>
                <c:pt idx="2254">
                  <c:v>2.3970000000000002</c:v>
                </c:pt>
                <c:pt idx="2255">
                  <c:v>2.3962000000000003</c:v>
                </c:pt>
                <c:pt idx="2256">
                  <c:v>2.3957000000000002</c:v>
                </c:pt>
                <c:pt idx="2257">
                  <c:v>2.3947000000000003</c:v>
                </c:pt>
                <c:pt idx="2258">
                  <c:v>2.3940999999999999</c:v>
                </c:pt>
                <c:pt idx="2259">
                  <c:v>2.3929999999999998</c:v>
                </c:pt>
                <c:pt idx="2260">
                  <c:v>2.3925999999999998</c:v>
                </c:pt>
                <c:pt idx="2261">
                  <c:v>2.3934000000000002</c:v>
                </c:pt>
                <c:pt idx="2262">
                  <c:v>2.3938999999999999</c:v>
                </c:pt>
                <c:pt idx="2263">
                  <c:v>2.3911000000000002</c:v>
                </c:pt>
                <c:pt idx="2264">
                  <c:v>2.3906000000000001</c:v>
                </c:pt>
                <c:pt idx="2265">
                  <c:v>2.3902000000000001</c:v>
                </c:pt>
                <c:pt idx="2266">
                  <c:v>2.3893</c:v>
                </c:pt>
                <c:pt idx="2267">
                  <c:v>2.3889</c:v>
                </c:pt>
                <c:pt idx="2268">
                  <c:v>2.3868999999999998</c:v>
                </c:pt>
                <c:pt idx="2269">
                  <c:v>2.3868999999999998</c:v>
                </c:pt>
                <c:pt idx="2270">
                  <c:v>2.3860999999999999</c:v>
                </c:pt>
                <c:pt idx="2271">
                  <c:v>2.3840000000000003</c:v>
                </c:pt>
                <c:pt idx="2272">
                  <c:v>2.3845999999999998</c:v>
                </c:pt>
                <c:pt idx="2273">
                  <c:v>2.3834</c:v>
                </c:pt>
                <c:pt idx="2274">
                  <c:v>2.383</c:v>
                </c:pt>
                <c:pt idx="2275">
                  <c:v>2.3822999999999999</c:v>
                </c:pt>
                <c:pt idx="2276">
                  <c:v>2.3818999999999999</c:v>
                </c:pt>
                <c:pt idx="2277">
                  <c:v>2.3812000000000002</c:v>
                </c:pt>
                <c:pt idx="2278">
                  <c:v>2.3797999999999999</c:v>
                </c:pt>
                <c:pt idx="2279">
                  <c:v>2.3791000000000002</c:v>
                </c:pt>
                <c:pt idx="2280">
                  <c:v>2.3792</c:v>
                </c:pt>
                <c:pt idx="2281">
                  <c:v>2.3784000000000001</c:v>
                </c:pt>
                <c:pt idx="2282">
                  <c:v>2.3770000000000002</c:v>
                </c:pt>
                <c:pt idx="2283">
                  <c:v>2.3761000000000001</c:v>
                </c:pt>
                <c:pt idx="2284">
                  <c:v>2.3763000000000001</c:v>
                </c:pt>
                <c:pt idx="2285">
                  <c:v>2.3755999999999999</c:v>
                </c:pt>
                <c:pt idx="2286">
                  <c:v>2.3751000000000002</c:v>
                </c:pt>
                <c:pt idx="2287">
                  <c:v>2.3738999999999999</c:v>
                </c:pt>
                <c:pt idx="2288">
                  <c:v>2.3746999999999998</c:v>
                </c:pt>
                <c:pt idx="2289">
                  <c:v>2.3736999999999999</c:v>
                </c:pt>
                <c:pt idx="2290">
                  <c:v>2.3727999999999998</c:v>
                </c:pt>
                <c:pt idx="2291">
                  <c:v>2.3715999999999999</c:v>
                </c:pt>
                <c:pt idx="2292">
                  <c:v>2.3699000000000003</c:v>
                </c:pt>
                <c:pt idx="2293">
                  <c:v>2.3700999999999999</c:v>
                </c:pt>
                <c:pt idx="2294">
                  <c:v>2.3696000000000002</c:v>
                </c:pt>
                <c:pt idx="2295">
                  <c:v>2.3691</c:v>
                </c:pt>
                <c:pt idx="2296">
                  <c:v>2.3693</c:v>
                </c:pt>
                <c:pt idx="2297">
                  <c:v>2.3675999999999999</c:v>
                </c:pt>
                <c:pt idx="2298">
                  <c:v>2.3666</c:v>
                </c:pt>
                <c:pt idx="2299">
                  <c:v>2.3664000000000001</c:v>
                </c:pt>
                <c:pt idx="2300">
                  <c:v>2.3653</c:v>
                </c:pt>
                <c:pt idx="2301">
                  <c:v>2.3658000000000001</c:v>
                </c:pt>
                <c:pt idx="2302">
                  <c:v>2.3633999999999999</c:v>
                </c:pt>
                <c:pt idx="2303">
                  <c:v>2.3642000000000003</c:v>
                </c:pt>
                <c:pt idx="2304">
                  <c:v>2.3616999999999999</c:v>
                </c:pt>
                <c:pt idx="2305">
                  <c:v>2.3611</c:v>
                </c:pt>
                <c:pt idx="2306">
                  <c:v>2.3624000000000001</c:v>
                </c:pt>
                <c:pt idx="2307">
                  <c:v>2.3609</c:v>
                </c:pt>
                <c:pt idx="2308">
                  <c:v>2.3593000000000002</c:v>
                </c:pt>
                <c:pt idx="2309">
                  <c:v>2.3588</c:v>
                </c:pt>
                <c:pt idx="2310">
                  <c:v>2.3576000000000001</c:v>
                </c:pt>
                <c:pt idx="2311">
                  <c:v>2.3573</c:v>
                </c:pt>
                <c:pt idx="2312">
                  <c:v>2.3568000000000002</c:v>
                </c:pt>
                <c:pt idx="2313">
                  <c:v>2.3569</c:v>
                </c:pt>
                <c:pt idx="2314">
                  <c:v>2.3557000000000001</c:v>
                </c:pt>
                <c:pt idx="2315">
                  <c:v>2.3546</c:v>
                </c:pt>
                <c:pt idx="2316">
                  <c:v>2.3542000000000001</c:v>
                </c:pt>
                <c:pt idx="2317">
                  <c:v>2.3534000000000002</c:v>
                </c:pt>
                <c:pt idx="2318">
                  <c:v>2.3525</c:v>
                </c:pt>
                <c:pt idx="2319">
                  <c:v>2.3528000000000002</c:v>
                </c:pt>
                <c:pt idx="2320">
                  <c:v>2.3525999999999998</c:v>
                </c:pt>
                <c:pt idx="2321">
                  <c:v>2.3502999999999998</c:v>
                </c:pt>
                <c:pt idx="2322">
                  <c:v>2.3511000000000002</c:v>
                </c:pt>
                <c:pt idx="2323">
                  <c:v>2.3513999999999999</c:v>
                </c:pt>
                <c:pt idx="2324">
                  <c:v>2.3502000000000001</c:v>
                </c:pt>
                <c:pt idx="2325">
                  <c:v>2.35</c:v>
                </c:pt>
                <c:pt idx="2326">
                  <c:v>2.3481000000000001</c:v>
                </c:pt>
                <c:pt idx="2327">
                  <c:v>2.3468</c:v>
                </c:pt>
                <c:pt idx="2328">
                  <c:v>2.3483999999999998</c:v>
                </c:pt>
                <c:pt idx="2329">
                  <c:v>2.3472</c:v>
                </c:pt>
                <c:pt idx="2330">
                  <c:v>2.3464999999999998</c:v>
                </c:pt>
                <c:pt idx="2331">
                  <c:v>2.3473999999999999</c:v>
                </c:pt>
                <c:pt idx="2332">
                  <c:v>2.3448000000000002</c:v>
                </c:pt>
                <c:pt idx="2333">
                  <c:v>2.3440000000000003</c:v>
                </c:pt>
                <c:pt idx="2334">
                  <c:v>2.3441999999999998</c:v>
                </c:pt>
                <c:pt idx="2335">
                  <c:v>2.3428</c:v>
                </c:pt>
                <c:pt idx="2336">
                  <c:v>2.3444000000000003</c:v>
                </c:pt>
                <c:pt idx="2337">
                  <c:v>2.3431999999999999</c:v>
                </c:pt>
                <c:pt idx="2338">
                  <c:v>2.3426</c:v>
                </c:pt>
                <c:pt idx="2339">
                  <c:v>2.3418999999999999</c:v>
                </c:pt>
                <c:pt idx="2340">
                  <c:v>2.3429000000000002</c:v>
                </c:pt>
                <c:pt idx="2341">
                  <c:v>2.34</c:v>
                </c:pt>
                <c:pt idx="2342">
                  <c:v>2.3414000000000001</c:v>
                </c:pt>
                <c:pt idx="2343">
                  <c:v>2.3409</c:v>
                </c:pt>
                <c:pt idx="2344">
                  <c:v>2.3397000000000001</c:v>
                </c:pt>
                <c:pt idx="2345">
                  <c:v>2.3384</c:v>
                </c:pt>
                <c:pt idx="2346">
                  <c:v>2.3345000000000002</c:v>
                </c:pt>
                <c:pt idx="2347">
                  <c:v>2.3371</c:v>
                </c:pt>
                <c:pt idx="2348">
                  <c:v>2.3363</c:v>
                </c:pt>
                <c:pt idx="2349">
                  <c:v>2.3365</c:v>
                </c:pt>
                <c:pt idx="2350">
                  <c:v>2.3348</c:v>
                </c:pt>
                <c:pt idx="2351">
                  <c:v>2.3357000000000001</c:v>
                </c:pt>
                <c:pt idx="2352">
                  <c:v>2.3341000000000003</c:v>
                </c:pt>
                <c:pt idx="2353">
                  <c:v>2.3336000000000001</c:v>
                </c:pt>
                <c:pt idx="2354">
                  <c:v>2.3334000000000001</c:v>
                </c:pt>
                <c:pt idx="2355">
                  <c:v>2.3328000000000002</c:v>
                </c:pt>
                <c:pt idx="2356">
                  <c:v>2.3329</c:v>
                </c:pt>
                <c:pt idx="2357">
                  <c:v>2.3315999999999999</c:v>
                </c:pt>
                <c:pt idx="2358">
                  <c:v>2.3307000000000002</c:v>
                </c:pt>
                <c:pt idx="2359">
                  <c:v>2.3304</c:v>
                </c:pt>
                <c:pt idx="2360">
                  <c:v>2.3304999999999998</c:v>
                </c:pt>
                <c:pt idx="2361">
                  <c:v>2.3290000000000002</c:v>
                </c:pt>
                <c:pt idx="2362">
                  <c:v>2.3290000000000002</c:v>
                </c:pt>
                <c:pt idx="2363">
                  <c:v>2.327</c:v>
                </c:pt>
                <c:pt idx="2364">
                  <c:v>2.3280000000000003</c:v>
                </c:pt>
                <c:pt idx="2365">
                  <c:v>2.3290000000000002</c:v>
                </c:pt>
                <c:pt idx="2366">
                  <c:v>2.3260000000000001</c:v>
                </c:pt>
                <c:pt idx="2367">
                  <c:v>2.327</c:v>
                </c:pt>
                <c:pt idx="2368">
                  <c:v>2.3250000000000002</c:v>
                </c:pt>
                <c:pt idx="2369">
                  <c:v>2.3260000000000001</c:v>
                </c:pt>
                <c:pt idx="2370">
                  <c:v>2.3239999999999998</c:v>
                </c:pt>
                <c:pt idx="2371">
                  <c:v>2.3220000000000001</c:v>
                </c:pt>
                <c:pt idx="2372">
                  <c:v>2.3220000000000001</c:v>
                </c:pt>
                <c:pt idx="2373">
                  <c:v>2.3220000000000001</c:v>
                </c:pt>
                <c:pt idx="2374">
                  <c:v>2.3210000000000002</c:v>
                </c:pt>
                <c:pt idx="2375">
                  <c:v>2.3210000000000002</c:v>
                </c:pt>
                <c:pt idx="2376">
                  <c:v>2.3200000000000003</c:v>
                </c:pt>
                <c:pt idx="2377">
                  <c:v>2.3200000000000003</c:v>
                </c:pt>
                <c:pt idx="2378">
                  <c:v>2.3200000000000003</c:v>
                </c:pt>
                <c:pt idx="2379">
                  <c:v>2.319</c:v>
                </c:pt>
                <c:pt idx="2380">
                  <c:v>2.3180000000000001</c:v>
                </c:pt>
                <c:pt idx="2381">
                  <c:v>2.3180000000000001</c:v>
                </c:pt>
                <c:pt idx="2382">
                  <c:v>2.3170000000000002</c:v>
                </c:pt>
                <c:pt idx="2383">
                  <c:v>2.3180000000000001</c:v>
                </c:pt>
                <c:pt idx="2384">
                  <c:v>2.3159999999999998</c:v>
                </c:pt>
                <c:pt idx="2385">
                  <c:v>2.3170000000000002</c:v>
                </c:pt>
                <c:pt idx="2386">
                  <c:v>2.3180000000000001</c:v>
                </c:pt>
                <c:pt idx="2387">
                  <c:v>2.3170000000000002</c:v>
                </c:pt>
                <c:pt idx="2388">
                  <c:v>2.3159999999999998</c:v>
                </c:pt>
                <c:pt idx="2389">
                  <c:v>2.3159999999999998</c:v>
                </c:pt>
                <c:pt idx="2390">
                  <c:v>2.3140000000000001</c:v>
                </c:pt>
                <c:pt idx="2391">
                  <c:v>2.3140000000000001</c:v>
                </c:pt>
                <c:pt idx="2392">
                  <c:v>2.3140000000000001</c:v>
                </c:pt>
                <c:pt idx="2393">
                  <c:v>2.3130000000000002</c:v>
                </c:pt>
                <c:pt idx="2394">
                  <c:v>2.3120000000000003</c:v>
                </c:pt>
                <c:pt idx="2395">
                  <c:v>2.3109999999999999</c:v>
                </c:pt>
                <c:pt idx="2396">
                  <c:v>2.3120000000000003</c:v>
                </c:pt>
                <c:pt idx="2397">
                  <c:v>2.3120000000000003</c:v>
                </c:pt>
                <c:pt idx="2398">
                  <c:v>2.3109999999999999</c:v>
                </c:pt>
                <c:pt idx="2399">
                  <c:v>2.3109999999999999</c:v>
                </c:pt>
                <c:pt idx="2400">
                  <c:v>2.31</c:v>
                </c:pt>
                <c:pt idx="2401">
                  <c:v>2.31</c:v>
                </c:pt>
                <c:pt idx="2402">
                  <c:v>2.3090000000000002</c:v>
                </c:pt>
                <c:pt idx="2403">
                  <c:v>2.3090000000000002</c:v>
                </c:pt>
                <c:pt idx="2404">
                  <c:v>2.3079999999999998</c:v>
                </c:pt>
                <c:pt idx="2405">
                  <c:v>2.3070000000000004</c:v>
                </c:pt>
                <c:pt idx="2406">
                  <c:v>2.3070000000000004</c:v>
                </c:pt>
                <c:pt idx="2407">
                  <c:v>2.3070000000000004</c:v>
                </c:pt>
                <c:pt idx="2408">
                  <c:v>2.306</c:v>
                </c:pt>
                <c:pt idx="2409">
                  <c:v>2.306</c:v>
                </c:pt>
                <c:pt idx="2410">
                  <c:v>2.306</c:v>
                </c:pt>
                <c:pt idx="2411">
                  <c:v>2.3050000000000002</c:v>
                </c:pt>
                <c:pt idx="2412">
                  <c:v>2.306</c:v>
                </c:pt>
                <c:pt idx="2413">
                  <c:v>2.3040000000000003</c:v>
                </c:pt>
                <c:pt idx="2414">
                  <c:v>2.3040000000000003</c:v>
                </c:pt>
                <c:pt idx="2415">
                  <c:v>2.3040000000000003</c:v>
                </c:pt>
                <c:pt idx="2416">
                  <c:v>2.302</c:v>
                </c:pt>
                <c:pt idx="2417">
                  <c:v>2.3010000000000002</c:v>
                </c:pt>
                <c:pt idx="2418">
                  <c:v>2.302</c:v>
                </c:pt>
                <c:pt idx="2419">
                  <c:v>2.302</c:v>
                </c:pt>
                <c:pt idx="2420">
                  <c:v>2.3010000000000002</c:v>
                </c:pt>
                <c:pt idx="2421">
                  <c:v>2.2999999999999998</c:v>
                </c:pt>
                <c:pt idx="2422">
                  <c:v>2.3010000000000002</c:v>
                </c:pt>
                <c:pt idx="2423">
                  <c:v>2.2999999999999998</c:v>
                </c:pt>
                <c:pt idx="2424">
                  <c:v>2.2990000000000004</c:v>
                </c:pt>
                <c:pt idx="2425">
                  <c:v>2.2990000000000004</c:v>
                </c:pt>
                <c:pt idx="2426">
                  <c:v>2.2990000000000004</c:v>
                </c:pt>
                <c:pt idx="2427">
                  <c:v>2.2970000000000002</c:v>
                </c:pt>
                <c:pt idx="2428">
                  <c:v>2.298</c:v>
                </c:pt>
                <c:pt idx="2429">
                  <c:v>2.2960000000000003</c:v>
                </c:pt>
                <c:pt idx="2430">
                  <c:v>2.2970000000000002</c:v>
                </c:pt>
                <c:pt idx="2431">
                  <c:v>2.298</c:v>
                </c:pt>
                <c:pt idx="2432">
                  <c:v>2.2960000000000003</c:v>
                </c:pt>
                <c:pt idx="2433">
                  <c:v>2.2960000000000003</c:v>
                </c:pt>
                <c:pt idx="2434">
                  <c:v>2.2930000000000001</c:v>
                </c:pt>
                <c:pt idx="2435">
                  <c:v>2.294</c:v>
                </c:pt>
                <c:pt idx="2436">
                  <c:v>2.2949999999999999</c:v>
                </c:pt>
                <c:pt idx="2437">
                  <c:v>2.2930000000000001</c:v>
                </c:pt>
                <c:pt idx="2438">
                  <c:v>2.294</c:v>
                </c:pt>
                <c:pt idx="2439">
                  <c:v>2.2919999999999998</c:v>
                </c:pt>
                <c:pt idx="2440">
                  <c:v>2.2910000000000004</c:v>
                </c:pt>
                <c:pt idx="2441">
                  <c:v>2.2910000000000004</c:v>
                </c:pt>
                <c:pt idx="2442">
                  <c:v>2.2930000000000001</c:v>
                </c:pt>
                <c:pt idx="2443">
                  <c:v>2.29</c:v>
                </c:pt>
                <c:pt idx="2444">
                  <c:v>2.2910000000000004</c:v>
                </c:pt>
                <c:pt idx="2445">
                  <c:v>2.2880000000000003</c:v>
                </c:pt>
                <c:pt idx="2446">
                  <c:v>2.2890000000000001</c:v>
                </c:pt>
                <c:pt idx="2447">
                  <c:v>2.2880000000000003</c:v>
                </c:pt>
                <c:pt idx="2448">
                  <c:v>2.29</c:v>
                </c:pt>
                <c:pt idx="2449">
                  <c:v>2.29</c:v>
                </c:pt>
                <c:pt idx="2450">
                  <c:v>2.2869999999999999</c:v>
                </c:pt>
                <c:pt idx="2451">
                  <c:v>2.2869999999999999</c:v>
                </c:pt>
                <c:pt idx="2452">
                  <c:v>2.2869999999999999</c:v>
                </c:pt>
                <c:pt idx="2453">
                  <c:v>2.286</c:v>
                </c:pt>
                <c:pt idx="2454">
                  <c:v>2.2850000000000001</c:v>
                </c:pt>
                <c:pt idx="2455">
                  <c:v>2.2839999999999998</c:v>
                </c:pt>
                <c:pt idx="2456">
                  <c:v>2.2839999999999998</c:v>
                </c:pt>
                <c:pt idx="2457">
                  <c:v>2.2839999999999998</c:v>
                </c:pt>
                <c:pt idx="2458">
                  <c:v>2.2839999999999998</c:v>
                </c:pt>
                <c:pt idx="2459">
                  <c:v>2.2830000000000004</c:v>
                </c:pt>
                <c:pt idx="2460">
                  <c:v>2.282</c:v>
                </c:pt>
                <c:pt idx="2461">
                  <c:v>2.2810000000000001</c:v>
                </c:pt>
                <c:pt idx="2462">
                  <c:v>2.2810000000000001</c:v>
                </c:pt>
                <c:pt idx="2463">
                  <c:v>2.282</c:v>
                </c:pt>
                <c:pt idx="2464">
                  <c:v>2.2810000000000001</c:v>
                </c:pt>
                <c:pt idx="2465">
                  <c:v>2.2789999999999999</c:v>
                </c:pt>
                <c:pt idx="2466">
                  <c:v>2.278</c:v>
                </c:pt>
                <c:pt idx="2467">
                  <c:v>2.2789999999999999</c:v>
                </c:pt>
                <c:pt idx="2468">
                  <c:v>2.278</c:v>
                </c:pt>
                <c:pt idx="2469">
                  <c:v>2.278</c:v>
                </c:pt>
                <c:pt idx="2470">
                  <c:v>2.2789999999999999</c:v>
                </c:pt>
                <c:pt idx="2471">
                  <c:v>2.278</c:v>
                </c:pt>
                <c:pt idx="2472">
                  <c:v>2.278</c:v>
                </c:pt>
                <c:pt idx="2473">
                  <c:v>2.2770000000000001</c:v>
                </c:pt>
                <c:pt idx="2474">
                  <c:v>2.2750000000000004</c:v>
                </c:pt>
                <c:pt idx="2475">
                  <c:v>2.2759999999999998</c:v>
                </c:pt>
                <c:pt idx="2476">
                  <c:v>2.2750000000000004</c:v>
                </c:pt>
                <c:pt idx="2477">
                  <c:v>2.2750000000000004</c:v>
                </c:pt>
                <c:pt idx="2478">
                  <c:v>2.274</c:v>
                </c:pt>
                <c:pt idx="2479">
                  <c:v>2.2720000000000002</c:v>
                </c:pt>
                <c:pt idx="2480">
                  <c:v>2.274</c:v>
                </c:pt>
                <c:pt idx="2481">
                  <c:v>2.2730000000000001</c:v>
                </c:pt>
                <c:pt idx="2482">
                  <c:v>2.2730000000000001</c:v>
                </c:pt>
                <c:pt idx="2483">
                  <c:v>2.2720000000000002</c:v>
                </c:pt>
                <c:pt idx="2484">
                  <c:v>2.27</c:v>
                </c:pt>
                <c:pt idx="2485">
                  <c:v>2.27</c:v>
                </c:pt>
                <c:pt idx="2486">
                  <c:v>2.27</c:v>
                </c:pt>
                <c:pt idx="2487">
                  <c:v>2.27</c:v>
                </c:pt>
                <c:pt idx="2488">
                  <c:v>2.2690000000000001</c:v>
                </c:pt>
                <c:pt idx="2489">
                  <c:v>2.27</c:v>
                </c:pt>
                <c:pt idx="2490">
                  <c:v>2.2690000000000001</c:v>
                </c:pt>
                <c:pt idx="2491">
                  <c:v>2.2690000000000001</c:v>
                </c:pt>
                <c:pt idx="2492">
                  <c:v>2.2690000000000001</c:v>
                </c:pt>
                <c:pt idx="2493">
                  <c:v>2.2679999999999998</c:v>
                </c:pt>
                <c:pt idx="2494">
                  <c:v>2.266</c:v>
                </c:pt>
                <c:pt idx="2495">
                  <c:v>2.2670000000000003</c:v>
                </c:pt>
                <c:pt idx="2496">
                  <c:v>2.266</c:v>
                </c:pt>
                <c:pt idx="2497">
                  <c:v>2.2650000000000001</c:v>
                </c:pt>
                <c:pt idx="2498">
                  <c:v>2.2640000000000002</c:v>
                </c:pt>
                <c:pt idx="2499">
                  <c:v>2.2640000000000002</c:v>
                </c:pt>
                <c:pt idx="2500">
                  <c:v>2.2629999999999999</c:v>
                </c:pt>
                <c:pt idx="2501">
                  <c:v>2.262</c:v>
                </c:pt>
                <c:pt idx="2502">
                  <c:v>2.262</c:v>
                </c:pt>
                <c:pt idx="2503">
                  <c:v>2.2610000000000001</c:v>
                </c:pt>
                <c:pt idx="2504">
                  <c:v>2.2599999999999998</c:v>
                </c:pt>
                <c:pt idx="2505">
                  <c:v>2.2599999999999998</c:v>
                </c:pt>
                <c:pt idx="2506">
                  <c:v>2.2599999999999998</c:v>
                </c:pt>
                <c:pt idx="2507">
                  <c:v>2.2599999999999998</c:v>
                </c:pt>
                <c:pt idx="2508">
                  <c:v>2.2590000000000003</c:v>
                </c:pt>
                <c:pt idx="2509">
                  <c:v>2.2570000000000001</c:v>
                </c:pt>
                <c:pt idx="2510">
                  <c:v>2.258</c:v>
                </c:pt>
                <c:pt idx="2511">
                  <c:v>2.258</c:v>
                </c:pt>
                <c:pt idx="2512">
                  <c:v>2.2570000000000001</c:v>
                </c:pt>
                <c:pt idx="2513">
                  <c:v>2.2560000000000002</c:v>
                </c:pt>
                <c:pt idx="2514">
                  <c:v>2.2560000000000002</c:v>
                </c:pt>
                <c:pt idx="2515">
                  <c:v>2.2560000000000002</c:v>
                </c:pt>
                <c:pt idx="2516">
                  <c:v>2.2549999999999999</c:v>
                </c:pt>
                <c:pt idx="2517">
                  <c:v>2.2549999999999999</c:v>
                </c:pt>
                <c:pt idx="2518">
                  <c:v>2.254</c:v>
                </c:pt>
                <c:pt idx="2519">
                  <c:v>2.254</c:v>
                </c:pt>
                <c:pt idx="2520">
                  <c:v>2.2530000000000001</c:v>
                </c:pt>
                <c:pt idx="2521">
                  <c:v>2.2530000000000001</c:v>
                </c:pt>
                <c:pt idx="2522">
                  <c:v>2.2519999999999998</c:v>
                </c:pt>
                <c:pt idx="2523">
                  <c:v>2.2519999999999998</c:v>
                </c:pt>
                <c:pt idx="2524">
                  <c:v>2.2510000000000003</c:v>
                </c:pt>
                <c:pt idx="2525">
                  <c:v>2.2510000000000003</c:v>
                </c:pt>
                <c:pt idx="2526">
                  <c:v>2.2510000000000003</c:v>
                </c:pt>
                <c:pt idx="2527">
                  <c:v>2.2510000000000003</c:v>
                </c:pt>
                <c:pt idx="2528">
                  <c:v>2.25</c:v>
                </c:pt>
                <c:pt idx="2529">
                  <c:v>2.2510000000000003</c:v>
                </c:pt>
                <c:pt idx="2530">
                  <c:v>2.2480000000000002</c:v>
                </c:pt>
                <c:pt idx="2531">
                  <c:v>2.2480000000000002</c:v>
                </c:pt>
                <c:pt idx="2532">
                  <c:v>2.2469999999999999</c:v>
                </c:pt>
                <c:pt idx="2533">
                  <c:v>2.2480000000000002</c:v>
                </c:pt>
                <c:pt idx="2534">
                  <c:v>2.2480000000000002</c:v>
                </c:pt>
                <c:pt idx="2535">
                  <c:v>2.2450000000000001</c:v>
                </c:pt>
                <c:pt idx="2536">
                  <c:v>2.2450000000000001</c:v>
                </c:pt>
                <c:pt idx="2537">
                  <c:v>2.246</c:v>
                </c:pt>
                <c:pt idx="2538">
                  <c:v>2.2450000000000001</c:v>
                </c:pt>
                <c:pt idx="2539">
                  <c:v>2.2450000000000001</c:v>
                </c:pt>
                <c:pt idx="2540">
                  <c:v>2.2450000000000001</c:v>
                </c:pt>
                <c:pt idx="2541">
                  <c:v>2.2439999999999998</c:v>
                </c:pt>
                <c:pt idx="2542">
                  <c:v>2.2439999999999998</c:v>
                </c:pt>
                <c:pt idx="2543">
                  <c:v>2.2439999999999998</c:v>
                </c:pt>
                <c:pt idx="2544">
                  <c:v>2.242</c:v>
                </c:pt>
                <c:pt idx="2545">
                  <c:v>2.2439999999999998</c:v>
                </c:pt>
                <c:pt idx="2546">
                  <c:v>2.2430000000000003</c:v>
                </c:pt>
                <c:pt idx="2547">
                  <c:v>2.242</c:v>
                </c:pt>
                <c:pt idx="2548">
                  <c:v>2.2410000000000001</c:v>
                </c:pt>
                <c:pt idx="2549">
                  <c:v>2.2389999999999999</c:v>
                </c:pt>
                <c:pt idx="2550">
                  <c:v>2.2400000000000002</c:v>
                </c:pt>
                <c:pt idx="2551">
                  <c:v>2.2389999999999999</c:v>
                </c:pt>
                <c:pt idx="2552">
                  <c:v>2.238</c:v>
                </c:pt>
                <c:pt idx="2553">
                  <c:v>2.238</c:v>
                </c:pt>
                <c:pt idx="2554">
                  <c:v>2.238</c:v>
                </c:pt>
                <c:pt idx="2555">
                  <c:v>2.2370000000000001</c:v>
                </c:pt>
                <c:pt idx="2556">
                  <c:v>2.2370000000000001</c:v>
                </c:pt>
                <c:pt idx="2557">
                  <c:v>2.2350000000000003</c:v>
                </c:pt>
                <c:pt idx="2558">
                  <c:v>2.2350000000000003</c:v>
                </c:pt>
                <c:pt idx="2559">
                  <c:v>2.2330000000000001</c:v>
                </c:pt>
                <c:pt idx="2560">
                  <c:v>2.2330000000000001</c:v>
                </c:pt>
                <c:pt idx="2561">
                  <c:v>2.2330000000000001</c:v>
                </c:pt>
                <c:pt idx="2562">
                  <c:v>2.2320000000000002</c:v>
                </c:pt>
                <c:pt idx="2563">
                  <c:v>2.2309999999999999</c:v>
                </c:pt>
                <c:pt idx="2564">
                  <c:v>2.2320000000000002</c:v>
                </c:pt>
                <c:pt idx="2565">
                  <c:v>2.23</c:v>
                </c:pt>
                <c:pt idx="2566">
                  <c:v>2.23</c:v>
                </c:pt>
                <c:pt idx="2567">
                  <c:v>2.2290000000000001</c:v>
                </c:pt>
                <c:pt idx="2568">
                  <c:v>2.23</c:v>
                </c:pt>
                <c:pt idx="2569">
                  <c:v>2.2279999999999998</c:v>
                </c:pt>
                <c:pt idx="2570">
                  <c:v>2.2279999999999998</c:v>
                </c:pt>
                <c:pt idx="2571">
                  <c:v>2.226</c:v>
                </c:pt>
                <c:pt idx="2572">
                  <c:v>2.226</c:v>
                </c:pt>
                <c:pt idx="2573">
                  <c:v>2.2240000000000002</c:v>
                </c:pt>
                <c:pt idx="2574">
                  <c:v>2.2250000000000001</c:v>
                </c:pt>
                <c:pt idx="2575">
                  <c:v>2.2240000000000002</c:v>
                </c:pt>
                <c:pt idx="2576">
                  <c:v>2.2229999999999999</c:v>
                </c:pt>
                <c:pt idx="2577">
                  <c:v>2.2229999999999999</c:v>
                </c:pt>
                <c:pt idx="2578">
                  <c:v>2.2199999999999998</c:v>
                </c:pt>
                <c:pt idx="2579">
                  <c:v>2.2210000000000001</c:v>
                </c:pt>
                <c:pt idx="2580">
                  <c:v>2.2199999999999998</c:v>
                </c:pt>
                <c:pt idx="2581">
                  <c:v>2.2199999999999998</c:v>
                </c:pt>
                <c:pt idx="2582">
                  <c:v>2.2190000000000003</c:v>
                </c:pt>
                <c:pt idx="2583">
                  <c:v>2.2190000000000003</c:v>
                </c:pt>
                <c:pt idx="2584">
                  <c:v>2.2170000000000001</c:v>
                </c:pt>
                <c:pt idx="2585">
                  <c:v>2.2149999999999999</c:v>
                </c:pt>
                <c:pt idx="2586">
                  <c:v>2.2149999999999999</c:v>
                </c:pt>
                <c:pt idx="2587">
                  <c:v>2.214</c:v>
                </c:pt>
                <c:pt idx="2588">
                  <c:v>2.214</c:v>
                </c:pt>
                <c:pt idx="2589">
                  <c:v>2.214</c:v>
                </c:pt>
                <c:pt idx="2590">
                  <c:v>2.2110000000000003</c:v>
                </c:pt>
                <c:pt idx="2591">
                  <c:v>2.2110000000000003</c:v>
                </c:pt>
                <c:pt idx="2592">
                  <c:v>2.2110000000000003</c:v>
                </c:pt>
                <c:pt idx="2593">
                  <c:v>2.2090000000000001</c:v>
                </c:pt>
                <c:pt idx="2594">
                  <c:v>2.2090000000000001</c:v>
                </c:pt>
                <c:pt idx="2595">
                  <c:v>2.2069999999999999</c:v>
                </c:pt>
                <c:pt idx="2596">
                  <c:v>2.2069999999999999</c:v>
                </c:pt>
                <c:pt idx="2597">
                  <c:v>2.2069999999999999</c:v>
                </c:pt>
                <c:pt idx="2598">
                  <c:v>2.206</c:v>
                </c:pt>
                <c:pt idx="2599">
                  <c:v>2.2069999999999999</c:v>
                </c:pt>
                <c:pt idx="2600">
                  <c:v>2.2040000000000002</c:v>
                </c:pt>
                <c:pt idx="2601">
                  <c:v>2.2050000000000001</c:v>
                </c:pt>
                <c:pt idx="2602">
                  <c:v>2.2030000000000003</c:v>
                </c:pt>
                <c:pt idx="2603">
                  <c:v>2.2040000000000002</c:v>
                </c:pt>
                <c:pt idx="2604">
                  <c:v>2.2030000000000003</c:v>
                </c:pt>
                <c:pt idx="2605">
                  <c:v>2.202</c:v>
                </c:pt>
                <c:pt idx="2606">
                  <c:v>2.202</c:v>
                </c:pt>
                <c:pt idx="2607">
                  <c:v>2.2000000000000002</c:v>
                </c:pt>
                <c:pt idx="2608">
                  <c:v>2.2000000000000002</c:v>
                </c:pt>
                <c:pt idx="2609">
                  <c:v>2.1989999999999998</c:v>
                </c:pt>
                <c:pt idx="2610">
                  <c:v>2.1989999999999998</c:v>
                </c:pt>
                <c:pt idx="2611">
                  <c:v>2.1970000000000001</c:v>
                </c:pt>
                <c:pt idx="2612">
                  <c:v>2.1970000000000001</c:v>
                </c:pt>
                <c:pt idx="2613">
                  <c:v>2.194</c:v>
                </c:pt>
                <c:pt idx="2614">
                  <c:v>2.194</c:v>
                </c:pt>
                <c:pt idx="2615">
                  <c:v>2.1930000000000001</c:v>
                </c:pt>
                <c:pt idx="2616">
                  <c:v>2.1930000000000001</c:v>
                </c:pt>
                <c:pt idx="2617">
                  <c:v>2.1920000000000002</c:v>
                </c:pt>
                <c:pt idx="2618">
                  <c:v>2.1909999999999998</c:v>
                </c:pt>
                <c:pt idx="2619">
                  <c:v>2.1890000000000001</c:v>
                </c:pt>
                <c:pt idx="2620">
                  <c:v>2.1880000000000002</c:v>
                </c:pt>
                <c:pt idx="2621">
                  <c:v>2.1900000000000004</c:v>
                </c:pt>
                <c:pt idx="2622">
                  <c:v>2.1880000000000002</c:v>
                </c:pt>
                <c:pt idx="2623">
                  <c:v>2.1870000000000003</c:v>
                </c:pt>
                <c:pt idx="2624">
                  <c:v>2.1850000000000001</c:v>
                </c:pt>
                <c:pt idx="2625">
                  <c:v>2.1840000000000002</c:v>
                </c:pt>
                <c:pt idx="2626">
                  <c:v>2.1840000000000002</c:v>
                </c:pt>
                <c:pt idx="2627">
                  <c:v>2.1829999999999998</c:v>
                </c:pt>
                <c:pt idx="2628">
                  <c:v>2.1829999999999998</c:v>
                </c:pt>
                <c:pt idx="2629">
                  <c:v>2.181</c:v>
                </c:pt>
                <c:pt idx="2630">
                  <c:v>2.181</c:v>
                </c:pt>
                <c:pt idx="2631">
                  <c:v>2.1800000000000002</c:v>
                </c:pt>
                <c:pt idx="2632">
                  <c:v>2.1800000000000002</c:v>
                </c:pt>
                <c:pt idx="2633">
                  <c:v>2.1790000000000003</c:v>
                </c:pt>
                <c:pt idx="2634">
                  <c:v>2.1790000000000003</c:v>
                </c:pt>
                <c:pt idx="2635">
                  <c:v>2.1790000000000003</c:v>
                </c:pt>
                <c:pt idx="2636">
                  <c:v>2.1760000000000002</c:v>
                </c:pt>
                <c:pt idx="2637">
                  <c:v>2.1760000000000002</c:v>
                </c:pt>
                <c:pt idx="2638">
                  <c:v>2.1749999999999998</c:v>
                </c:pt>
                <c:pt idx="2639">
                  <c:v>2.1760000000000002</c:v>
                </c:pt>
                <c:pt idx="2640">
                  <c:v>2.1749999999999998</c:v>
                </c:pt>
                <c:pt idx="2641">
                  <c:v>2.173</c:v>
                </c:pt>
                <c:pt idx="2642">
                  <c:v>2.1740000000000004</c:v>
                </c:pt>
                <c:pt idx="2643">
                  <c:v>2.1720000000000002</c:v>
                </c:pt>
                <c:pt idx="2644">
                  <c:v>2.173</c:v>
                </c:pt>
                <c:pt idx="2645">
                  <c:v>2.17</c:v>
                </c:pt>
                <c:pt idx="2646">
                  <c:v>2.169</c:v>
                </c:pt>
                <c:pt idx="2647">
                  <c:v>2.1710000000000003</c:v>
                </c:pt>
                <c:pt idx="2648">
                  <c:v>2.1680000000000001</c:v>
                </c:pt>
                <c:pt idx="2649">
                  <c:v>2.169</c:v>
                </c:pt>
                <c:pt idx="2650">
                  <c:v>2.1669999999999998</c:v>
                </c:pt>
                <c:pt idx="2651">
                  <c:v>2.1669999999999998</c:v>
                </c:pt>
                <c:pt idx="2652">
                  <c:v>2.165</c:v>
                </c:pt>
                <c:pt idx="2653">
                  <c:v>2.165</c:v>
                </c:pt>
                <c:pt idx="2654">
                  <c:v>2.1640000000000001</c:v>
                </c:pt>
                <c:pt idx="2655">
                  <c:v>2.165</c:v>
                </c:pt>
                <c:pt idx="2656">
                  <c:v>2.1640000000000001</c:v>
                </c:pt>
                <c:pt idx="2657">
                  <c:v>2.1630000000000003</c:v>
                </c:pt>
                <c:pt idx="2658">
                  <c:v>2.1630000000000003</c:v>
                </c:pt>
                <c:pt idx="2659">
                  <c:v>2.1619999999999999</c:v>
                </c:pt>
                <c:pt idx="2660">
                  <c:v>2.161</c:v>
                </c:pt>
                <c:pt idx="2661">
                  <c:v>2.1589999999999998</c:v>
                </c:pt>
                <c:pt idx="2662">
                  <c:v>2.16</c:v>
                </c:pt>
                <c:pt idx="2663">
                  <c:v>2.1589999999999998</c:v>
                </c:pt>
                <c:pt idx="2664">
                  <c:v>2.157</c:v>
                </c:pt>
                <c:pt idx="2665">
                  <c:v>2.1580000000000004</c:v>
                </c:pt>
                <c:pt idx="2666">
                  <c:v>2.157</c:v>
                </c:pt>
                <c:pt idx="2667">
                  <c:v>2.1560000000000001</c:v>
                </c:pt>
                <c:pt idx="2668">
                  <c:v>2.1550000000000002</c:v>
                </c:pt>
                <c:pt idx="2669">
                  <c:v>2.1550000000000002</c:v>
                </c:pt>
                <c:pt idx="2670">
                  <c:v>2.1550000000000002</c:v>
                </c:pt>
                <c:pt idx="2671">
                  <c:v>2.1550000000000002</c:v>
                </c:pt>
                <c:pt idx="2672">
                  <c:v>2.1539999999999999</c:v>
                </c:pt>
                <c:pt idx="2673">
                  <c:v>2.1520000000000001</c:v>
                </c:pt>
                <c:pt idx="2674">
                  <c:v>2.1509999999999998</c:v>
                </c:pt>
                <c:pt idx="2675">
                  <c:v>2.1509999999999998</c:v>
                </c:pt>
                <c:pt idx="2676">
                  <c:v>2.149</c:v>
                </c:pt>
                <c:pt idx="2677">
                  <c:v>2.149</c:v>
                </c:pt>
                <c:pt idx="2678">
                  <c:v>2.1480000000000001</c:v>
                </c:pt>
                <c:pt idx="2679">
                  <c:v>2.1480000000000001</c:v>
                </c:pt>
                <c:pt idx="2680">
                  <c:v>2.1480000000000001</c:v>
                </c:pt>
                <c:pt idx="2681">
                  <c:v>2.1459999999999999</c:v>
                </c:pt>
                <c:pt idx="2682">
                  <c:v>2.1459999999999999</c:v>
                </c:pt>
                <c:pt idx="2683">
                  <c:v>2.1440000000000001</c:v>
                </c:pt>
                <c:pt idx="2684">
                  <c:v>2.1459999999999999</c:v>
                </c:pt>
                <c:pt idx="2685">
                  <c:v>2.1440000000000001</c:v>
                </c:pt>
                <c:pt idx="2686">
                  <c:v>2.1429999999999998</c:v>
                </c:pt>
                <c:pt idx="2687">
                  <c:v>2.1429999999999998</c:v>
                </c:pt>
                <c:pt idx="2688">
                  <c:v>2.1429999999999998</c:v>
                </c:pt>
                <c:pt idx="2689">
                  <c:v>2.141</c:v>
                </c:pt>
                <c:pt idx="2690">
                  <c:v>2.141</c:v>
                </c:pt>
                <c:pt idx="2691">
                  <c:v>2.14</c:v>
                </c:pt>
                <c:pt idx="2692">
                  <c:v>2.1379999999999999</c:v>
                </c:pt>
                <c:pt idx="2693">
                  <c:v>2.1390000000000002</c:v>
                </c:pt>
                <c:pt idx="2694">
                  <c:v>2.1379999999999999</c:v>
                </c:pt>
                <c:pt idx="2695">
                  <c:v>2.137</c:v>
                </c:pt>
                <c:pt idx="2696">
                  <c:v>2.1360000000000001</c:v>
                </c:pt>
                <c:pt idx="2697">
                  <c:v>2.1349999999999998</c:v>
                </c:pt>
                <c:pt idx="2698">
                  <c:v>2.1349999999999998</c:v>
                </c:pt>
                <c:pt idx="2699">
                  <c:v>2.1349999999999998</c:v>
                </c:pt>
                <c:pt idx="2700">
                  <c:v>2.1320000000000001</c:v>
                </c:pt>
                <c:pt idx="2701">
                  <c:v>2.1320000000000001</c:v>
                </c:pt>
                <c:pt idx="2702">
                  <c:v>2.1320000000000001</c:v>
                </c:pt>
                <c:pt idx="2703">
                  <c:v>2.1310000000000002</c:v>
                </c:pt>
                <c:pt idx="2704">
                  <c:v>2.13</c:v>
                </c:pt>
                <c:pt idx="2705">
                  <c:v>2.13</c:v>
                </c:pt>
                <c:pt idx="2706">
                  <c:v>2.1280000000000001</c:v>
                </c:pt>
                <c:pt idx="2707">
                  <c:v>2.1280000000000001</c:v>
                </c:pt>
                <c:pt idx="2708">
                  <c:v>2.1260000000000003</c:v>
                </c:pt>
                <c:pt idx="2709">
                  <c:v>2.125</c:v>
                </c:pt>
                <c:pt idx="2710">
                  <c:v>2.125</c:v>
                </c:pt>
                <c:pt idx="2711">
                  <c:v>2.1240000000000001</c:v>
                </c:pt>
                <c:pt idx="2712">
                  <c:v>2.1240000000000001</c:v>
                </c:pt>
                <c:pt idx="2713">
                  <c:v>2.1230000000000002</c:v>
                </c:pt>
                <c:pt idx="2714">
                  <c:v>2.1219999999999999</c:v>
                </c:pt>
                <c:pt idx="2715">
                  <c:v>2.121</c:v>
                </c:pt>
                <c:pt idx="2716">
                  <c:v>2.12</c:v>
                </c:pt>
                <c:pt idx="2717">
                  <c:v>2.1189999999999998</c:v>
                </c:pt>
                <c:pt idx="2718">
                  <c:v>2.1189999999999998</c:v>
                </c:pt>
                <c:pt idx="2719">
                  <c:v>2.1180000000000003</c:v>
                </c:pt>
                <c:pt idx="2720">
                  <c:v>2.117</c:v>
                </c:pt>
                <c:pt idx="2721">
                  <c:v>2.1150000000000002</c:v>
                </c:pt>
                <c:pt idx="2722">
                  <c:v>2.1150000000000002</c:v>
                </c:pt>
                <c:pt idx="2723">
                  <c:v>2.1150000000000002</c:v>
                </c:pt>
                <c:pt idx="2724">
                  <c:v>2.1139999999999999</c:v>
                </c:pt>
                <c:pt idx="2725">
                  <c:v>2.113</c:v>
                </c:pt>
                <c:pt idx="2726">
                  <c:v>2.113</c:v>
                </c:pt>
                <c:pt idx="2727">
                  <c:v>2.1139999999999999</c:v>
                </c:pt>
                <c:pt idx="2728">
                  <c:v>2.1109999999999998</c:v>
                </c:pt>
                <c:pt idx="2729">
                  <c:v>2.1109999999999998</c:v>
                </c:pt>
                <c:pt idx="2730">
                  <c:v>2.109</c:v>
                </c:pt>
                <c:pt idx="2731">
                  <c:v>2.1080000000000001</c:v>
                </c:pt>
                <c:pt idx="2732">
                  <c:v>2.1070000000000002</c:v>
                </c:pt>
                <c:pt idx="2733">
                  <c:v>2.1080000000000001</c:v>
                </c:pt>
                <c:pt idx="2734">
                  <c:v>2.1059999999999999</c:v>
                </c:pt>
                <c:pt idx="2735">
                  <c:v>2.109</c:v>
                </c:pt>
                <c:pt idx="2736">
                  <c:v>2.1070000000000002</c:v>
                </c:pt>
                <c:pt idx="2737">
                  <c:v>2.1070000000000002</c:v>
                </c:pt>
                <c:pt idx="2738">
                  <c:v>2.105</c:v>
                </c:pt>
                <c:pt idx="2739">
                  <c:v>2.1029999999999998</c:v>
                </c:pt>
                <c:pt idx="2740">
                  <c:v>2.1029999999999998</c:v>
                </c:pt>
                <c:pt idx="2741">
                  <c:v>2.1040000000000001</c:v>
                </c:pt>
                <c:pt idx="2742">
                  <c:v>2.1020000000000003</c:v>
                </c:pt>
                <c:pt idx="2743">
                  <c:v>2.101</c:v>
                </c:pt>
                <c:pt idx="2744">
                  <c:v>2.101</c:v>
                </c:pt>
                <c:pt idx="2745">
                  <c:v>2.0990000000000002</c:v>
                </c:pt>
                <c:pt idx="2746">
                  <c:v>2.0979999999999999</c:v>
                </c:pt>
                <c:pt idx="2747">
                  <c:v>2.0979999999999999</c:v>
                </c:pt>
                <c:pt idx="2748">
                  <c:v>2.0960000000000001</c:v>
                </c:pt>
                <c:pt idx="2749">
                  <c:v>2.0960000000000001</c:v>
                </c:pt>
                <c:pt idx="2750">
                  <c:v>2.0960000000000001</c:v>
                </c:pt>
                <c:pt idx="2751">
                  <c:v>2.0960000000000001</c:v>
                </c:pt>
                <c:pt idx="2752">
                  <c:v>2.0949999999999998</c:v>
                </c:pt>
                <c:pt idx="2753">
                  <c:v>2.0940000000000003</c:v>
                </c:pt>
                <c:pt idx="2754">
                  <c:v>2.0920000000000001</c:v>
                </c:pt>
                <c:pt idx="2755">
                  <c:v>2.0910000000000002</c:v>
                </c:pt>
                <c:pt idx="2756">
                  <c:v>2.09</c:v>
                </c:pt>
                <c:pt idx="2757">
                  <c:v>2.09</c:v>
                </c:pt>
                <c:pt idx="2758">
                  <c:v>2.089</c:v>
                </c:pt>
                <c:pt idx="2759">
                  <c:v>2.089</c:v>
                </c:pt>
                <c:pt idx="2760">
                  <c:v>2.0880000000000001</c:v>
                </c:pt>
                <c:pt idx="2761">
                  <c:v>2.0869999999999997</c:v>
                </c:pt>
                <c:pt idx="2762">
                  <c:v>2.0860000000000003</c:v>
                </c:pt>
                <c:pt idx="2763">
                  <c:v>2.0860000000000003</c:v>
                </c:pt>
                <c:pt idx="2764">
                  <c:v>2.085</c:v>
                </c:pt>
                <c:pt idx="2765">
                  <c:v>2.0840000000000001</c:v>
                </c:pt>
                <c:pt idx="2766">
                  <c:v>2.0840000000000001</c:v>
                </c:pt>
                <c:pt idx="2767">
                  <c:v>2.0830000000000002</c:v>
                </c:pt>
                <c:pt idx="2768">
                  <c:v>2.0819999999999999</c:v>
                </c:pt>
                <c:pt idx="2769">
                  <c:v>2.0819999999999999</c:v>
                </c:pt>
                <c:pt idx="2770">
                  <c:v>2.081</c:v>
                </c:pt>
                <c:pt idx="2771">
                  <c:v>2.081</c:v>
                </c:pt>
                <c:pt idx="2772">
                  <c:v>2.0790000000000002</c:v>
                </c:pt>
                <c:pt idx="2773">
                  <c:v>2.077</c:v>
                </c:pt>
                <c:pt idx="2774">
                  <c:v>2.0760000000000001</c:v>
                </c:pt>
                <c:pt idx="2775">
                  <c:v>2.077</c:v>
                </c:pt>
                <c:pt idx="2776">
                  <c:v>2.0760000000000001</c:v>
                </c:pt>
                <c:pt idx="2777">
                  <c:v>2.0760000000000001</c:v>
                </c:pt>
                <c:pt idx="2778">
                  <c:v>2.0750000000000002</c:v>
                </c:pt>
                <c:pt idx="2779">
                  <c:v>2.0750000000000002</c:v>
                </c:pt>
                <c:pt idx="2780">
                  <c:v>2.0739999999999998</c:v>
                </c:pt>
                <c:pt idx="2781">
                  <c:v>2.0720000000000001</c:v>
                </c:pt>
                <c:pt idx="2782">
                  <c:v>2.0720000000000001</c:v>
                </c:pt>
                <c:pt idx="2783">
                  <c:v>2.069</c:v>
                </c:pt>
                <c:pt idx="2784">
                  <c:v>2.0700000000000003</c:v>
                </c:pt>
                <c:pt idx="2785">
                  <c:v>2.069</c:v>
                </c:pt>
                <c:pt idx="2786">
                  <c:v>2.0680000000000001</c:v>
                </c:pt>
                <c:pt idx="2787">
                  <c:v>2.0659999999999998</c:v>
                </c:pt>
                <c:pt idx="2788">
                  <c:v>2.0659999999999998</c:v>
                </c:pt>
                <c:pt idx="2789">
                  <c:v>2.0670000000000002</c:v>
                </c:pt>
                <c:pt idx="2790">
                  <c:v>2.0650000000000004</c:v>
                </c:pt>
                <c:pt idx="2791">
                  <c:v>2.0640000000000001</c:v>
                </c:pt>
                <c:pt idx="2792">
                  <c:v>2.0630000000000002</c:v>
                </c:pt>
                <c:pt idx="2793">
                  <c:v>2.0620000000000003</c:v>
                </c:pt>
                <c:pt idx="2794">
                  <c:v>2.0609999999999999</c:v>
                </c:pt>
                <c:pt idx="2795">
                  <c:v>2.0590000000000002</c:v>
                </c:pt>
                <c:pt idx="2796">
                  <c:v>2.06</c:v>
                </c:pt>
                <c:pt idx="2797">
                  <c:v>2.06</c:v>
                </c:pt>
                <c:pt idx="2798">
                  <c:v>2.0579999999999998</c:v>
                </c:pt>
                <c:pt idx="2799">
                  <c:v>2.0579999999999998</c:v>
                </c:pt>
                <c:pt idx="2800">
                  <c:v>2.056</c:v>
                </c:pt>
                <c:pt idx="2801">
                  <c:v>2.0570000000000004</c:v>
                </c:pt>
                <c:pt idx="2802">
                  <c:v>2.056</c:v>
                </c:pt>
                <c:pt idx="2803">
                  <c:v>2.0550000000000002</c:v>
                </c:pt>
                <c:pt idx="2804">
                  <c:v>2.0550000000000002</c:v>
                </c:pt>
                <c:pt idx="2805">
                  <c:v>2.0550000000000002</c:v>
                </c:pt>
                <c:pt idx="2806">
                  <c:v>2.0510000000000002</c:v>
                </c:pt>
                <c:pt idx="2807">
                  <c:v>2.052</c:v>
                </c:pt>
                <c:pt idx="2808">
                  <c:v>2.0510000000000002</c:v>
                </c:pt>
                <c:pt idx="2809">
                  <c:v>2.0510000000000002</c:v>
                </c:pt>
                <c:pt idx="2810">
                  <c:v>2.0499999999999998</c:v>
                </c:pt>
                <c:pt idx="2811">
                  <c:v>2.048</c:v>
                </c:pt>
                <c:pt idx="2812">
                  <c:v>2.048</c:v>
                </c:pt>
                <c:pt idx="2813">
                  <c:v>2.0470000000000002</c:v>
                </c:pt>
                <c:pt idx="2814">
                  <c:v>2.0470000000000002</c:v>
                </c:pt>
                <c:pt idx="2815">
                  <c:v>2.0449999999999999</c:v>
                </c:pt>
                <c:pt idx="2816">
                  <c:v>2.044</c:v>
                </c:pt>
                <c:pt idx="2817">
                  <c:v>2.0449999999999999</c:v>
                </c:pt>
                <c:pt idx="2818">
                  <c:v>2.0430000000000001</c:v>
                </c:pt>
                <c:pt idx="2819">
                  <c:v>2.0430000000000001</c:v>
                </c:pt>
                <c:pt idx="2820">
                  <c:v>2.0430000000000001</c:v>
                </c:pt>
                <c:pt idx="2821">
                  <c:v>2.0410000000000004</c:v>
                </c:pt>
                <c:pt idx="2822">
                  <c:v>2.0390000000000001</c:v>
                </c:pt>
                <c:pt idx="2823">
                  <c:v>2.04</c:v>
                </c:pt>
                <c:pt idx="2824">
                  <c:v>2.0390000000000001</c:v>
                </c:pt>
                <c:pt idx="2825">
                  <c:v>2.0390000000000001</c:v>
                </c:pt>
                <c:pt idx="2826">
                  <c:v>2.0380000000000003</c:v>
                </c:pt>
                <c:pt idx="2827">
                  <c:v>2.036</c:v>
                </c:pt>
                <c:pt idx="2828">
                  <c:v>2.0350000000000001</c:v>
                </c:pt>
                <c:pt idx="2829">
                  <c:v>2.0339999999999998</c:v>
                </c:pt>
                <c:pt idx="2830">
                  <c:v>2.036</c:v>
                </c:pt>
                <c:pt idx="2831">
                  <c:v>2.0350000000000001</c:v>
                </c:pt>
                <c:pt idx="2832">
                  <c:v>2.0339999999999998</c:v>
                </c:pt>
                <c:pt idx="2833">
                  <c:v>2.0350000000000001</c:v>
                </c:pt>
                <c:pt idx="2834">
                  <c:v>2.032</c:v>
                </c:pt>
                <c:pt idx="2835">
                  <c:v>2.0310000000000001</c:v>
                </c:pt>
                <c:pt idx="2836">
                  <c:v>2.0310000000000001</c:v>
                </c:pt>
                <c:pt idx="2837">
                  <c:v>2.032</c:v>
                </c:pt>
                <c:pt idx="2838">
                  <c:v>2.0289999999999999</c:v>
                </c:pt>
                <c:pt idx="2839">
                  <c:v>2.028</c:v>
                </c:pt>
                <c:pt idx="2840">
                  <c:v>2.028</c:v>
                </c:pt>
                <c:pt idx="2841">
                  <c:v>2.0259999999999998</c:v>
                </c:pt>
                <c:pt idx="2842">
                  <c:v>2.0270000000000001</c:v>
                </c:pt>
                <c:pt idx="2843">
                  <c:v>2.0250000000000004</c:v>
                </c:pt>
                <c:pt idx="2844">
                  <c:v>2.024</c:v>
                </c:pt>
                <c:pt idx="2845">
                  <c:v>2.0230000000000001</c:v>
                </c:pt>
                <c:pt idx="2846">
                  <c:v>2.024</c:v>
                </c:pt>
                <c:pt idx="2847">
                  <c:v>2.02</c:v>
                </c:pt>
                <c:pt idx="2848">
                  <c:v>2.0179999999999998</c:v>
                </c:pt>
                <c:pt idx="2849">
                  <c:v>2.0170000000000003</c:v>
                </c:pt>
                <c:pt idx="2850">
                  <c:v>2.0190000000000001</c:v>
                </c:pt>
                <c:pt idx="2851">
                  <c:v>2.0170000000000003</c:v>
                </c:pt>
                <c:pt idx="2852">
                  <c:v>2.0150000000000001</c:v>
                </c:pt>
                <c:pt idx="2853">
                  <c:v>2.0140000000000002</c:v>
                </c:pt>
                <c:pt idx="2854">
                  <c:v>2.0140000000000002</c:v>
                </c:pt>
                <c:pt idx="2855">
                  <c:v>2.0129999999999999</c:v>
                </c:pt>
                <c:pt idx="2856">
                  <c:v>2.0110000000000001</c:v>
                </c:pt>
                <c:pt idx="2857">
                  <c:v>2.0110000000000001</c:v>
                </c:pt>
                <c:pt idx="2858">
                  <c:v>2.0090000000000003</c:v>
                </c:pt>
                <c:pt idx="2859">
                  <c:v>2.0070000000000001</c:v>
                </c:pt>
                <c:pt idx="2860">
                  <c:v>2.0090000000000003</c:v>
                </c:pt>
                <c:pt idx="2861">
                  <c:v>2.008</c:v>
                </c:pt>
                <c:pt idx="2862">
                  <c:v>2.0060000000000002</c:v>
                </c:pt>
                <c:pt idx="2863">
                  <c:v>2.0049999999999999</c:v>
                </c:pt>
                <c:pt idx="2864">
                  <c:v>2.004</c:v>
                </c:pt>
                <c:pt idx="2865">
                  <c:v>2.004</c:v>
                </c:pt>
                <c:pt idx="2866">
                  <c:v>2.004</c:v>
                </c:pt>
                <c:pt idx="2867">
                  <c:v>2.004</c:v>
                </c:pt>
                <c:pt idx="2868">
                  <c:v>2</c:v>
                </c:pt>
                <c:pt idx="2869">
                  <c:v>2.0010000000000003</c:v>
                </c:pt>
                <c:pt idx="2870">
                  <c:v>2</c:v>
                </c:pt>
                <c:pt idx="2871">
                  <c:v>1.9990000000000001</c:v>
                </c:pt>
                <c:pt idx="2872">
                  <c:v>1.9970000000000001</c:v>
                </c:pt>
                <c:pt idx="2873">
                  <c:v>1.996</c:v>
                </c:pt>
                <c:pt idx="2874">
                  <c:v>1.996</c:v>
                </c:pt>
                <c:pt idx="2875">
                  <c:v>1.994</c:v>
                </c:pt>
                <c:pt idx="2876">
                  <c:v>1.9930000000000001</c:v>
                </c:pt>
                <c:pt idx="2877">
                  <c:v>1.994</c:v>
                </c:pt>
                <c:pt idx="2878">
                  <c:v>1.9910000000000001</c:v>
                </c:pt>
                <c:pt idx="2879">
                  <c:v>1.992</c:v>
                </c:pt>
                <c:pt idx="2880">
                  <c:v>1.9910000000000001</c:v>
                </c:pt>
                <c:pt idx="2881">
                  <c:v>1.9890000000000001</c:v>
                </c:pt>
                <c:pt idx="2882">
                  <c:v>1.9890000000000001</c:v>
                </c:pt>
                <c:pt idx="2883">
                  <c:v>1.988</c:v>
                </c:pt>
                <c:pt idx="2884">
                  <c:v>1.988</c:v>
                </c:pt>
                <c:pt idx="2885">
                  <c:v>1.986</c:v>
                </c:pt>
                <c:pt idx="2886">
                  <c:v>1.9850000000000001</c:v>
                </c:pt>
                <c:pt idx="2887">
                  <c:v>1.986</c:v>
                </c:pt>
                <c:pt idx="2888">
                  <c:v>1.984</c:v>
                </c:pt>
                <c:pt idx="2889">
                  <c:v>1.984</c:v>
                </c:pt>
                <c:pt idx="2890">
                  <c:v>1.9830000000000001</c:v>
                </c:pt>
                <c:pt idx="2891">
                  <c:v>1.9830000000000001</c:v>
                </c:pt>
                <c:pt idx="2892">
                  <c:v>1.9810000000000001</c:v>
                </c:pt>
                <c:pt idx="2893">
                  <c:v>1.9810000000000001</c:v>
                </c:pt>
                <c:pt idx="2894">
                  <c:v>1.98</c:v>
                </c:pt>
                <c:pt idx="2895">
                  <c:v>1.9790000000000001</c:v>
                </c:pt>
                <c:pt idx="2896">
                  <c:v>1.978</c:v>
                </c:pt>
                <c:pt idx="2897">
                  <c:v>1.9770000000000001</c:v>
                </c:pt>
                <c:pt idx="2898">
                  <c:v>1.9750000000000001</c:v>
                </c:pt>
                <c:pt idx="2899">
                  <c:v>1.9750000000000001</c:v>
                </c:pt>
                <c:pt idx="2900">
                  <c:v>1.974</c:v>
                </c:pt>
                <c:pt idx="2901">
                  <c:v>1.9730000000000001</c:v>
                </c:pt>
                <c:pt idx="2902">
                  <c:v>1.972</c:v>
                </c:pt>
                <c:pt idx="2903">
                  <c:v>1.9710000000000001</c:v>
                </c:pt>
                <c:pt idx="2904">
                  <c:v>1.9690000000000001</c:v>
                </c:pt>
                <c:pt idx="2905">
                  <c:v>1.968</c:v>
                </c:pt>
                <c:pt idx="2906">
                  <c:v>1.9670000000000001</c:v>
                </c:pt>
                <c:pt idx="2907">
                  <c:v>1.964</c:v>
                </c:pt>
                <c:pt idx="2908">
                  <c:v>1.9650000000000001</c:v>
                </c:pt>
                <c:pt idx="2909">
                  <c:v>1.964</c:v>
                </c:pt>
                <c:pt idx="2910">
                  <c:v>1.9630000000000001</c:v>
                </c:pt>
                <c:pt idx="2911">
                  <c:v>1.9630000000000001</c:v>
                </c:pt>
                <c:pt idx="2912">
                  <c:v>1.962</c:v>
                </c:pt>
                <c:pt idx="2913">
                  <c:v>1.96</c:v>
                </c:pt>
                <c:pt idx="2914">
                  <c:v>1.9610000000000001</c:v>
                </c:pt>
                <c:pt idx="2915">
                  <c:v>1.96</c:v>
                </c:pt>
                <c:pt idx="2916">
                  <c:v>1.96</c:v>
                </c:pt>
                <c:pt idx="2917">
                  <c:v>1.958</c:v>
                </c:pt>
                <c:pt idx="2918">
                  <c:v>1.958</c:v>
                </c:pt>
                <c:pt idx="2919">
                  <c:v>1.9570000000000001</c:v>
                </c:pt>
                <c:pt idx="2920">
                  <c:v>1.956</c:v>
                </c:pt>
                <c:pt idx="2921">
                  <c:v>1.9550000000000001</c:v>
                </c:pt>
                <c:pt idx="2922">
                  <c:v>1.9540000000000002</c:v>
                </c:pt>
                <c:pt idx="2923">
                  <c:v>1.9510000000000001</c:v>
                </c:pt>
                <c:pt idx="2924">
                  <c:v>1.9510000000000001</c:v>
                </c:pt>
                <c:pt idx="2925">
                  <c:v>1.9510000000000001</c:v>
                </c:pt>
                <c:pt idx="2926">
                  <c:v>1.9480000000000002</c:v>
                </c:pt>
                <c:pt idx="2927">
                  <c:v>1.9470000000000001</c:v>
                </c:pt>
                <c:pt idx="2928">
                  <c:v>1.9480000000000002</c:v>
                </c:pt>
                <c:pt idx="2929">
                  <c:v>1.9460000000000002</c:v>
                </c:pt>
                <c:pt idx="2930">
                  <c:v>1.9450000000000001</c:v>
                </c:pt>
                <c:pt idx="2931">
                  <c:v>1.9450000000000001</c:v>
                </c:pt>
                <c:pt idx="2932">
                  <c:v>1.9430000000000001</c:v>
                </c:pt>
                <c:pt idx="2933">
                  <c:v>1.9420000000000002</c:v>
                </c:pt>
                <c:pt idx="2934">
                  <c:v>1.9410000000000001</c:v>
                </c:pt>
                <c:pt idx="2935">
                  <c:v>1.9390000000000001</c:v>
                </c:pt>
                <c:pt idx="2936">
                  <c:v>1.9390000000000001</c:v>
                </c:pt>
                <c:pt idx="2937">
                  <c:v>1.9370000000000001</c:v>
                </c:pt>
                <c:pt idx="2938">
                  <c:v>1.9360000000000002</c:v>
                </c:pt>
                <c:pt idx="2939">
                  <c:v>1.9360000000000002</c:v>
                </c:pt>
                <c:pt idx="2940">
                  <c:v>1.9340000000000002</c:v>
                </c:pt>
                <c:pt idx="2941">
                  <c:v>1.9330000000000001</c:v>
                </c:pt>
                <c:pt idx="2942">
                  <c:v>1.9300000000000002</c:v>
                </c:pt>
                <c:pt idx="2943">
                  <c:v>1.9300000000000002</c:v>
                </c:pt>
                <c:pt idx="2944">
                  <c:v>1.929</c:v>
                </c:pt>
                <c:pt idx="2945">
                  <c:v>1.9280000000000002</c:v>
                </c:pt>
                <c:pt idx="2946">
                  <c:v>1.927</c:v>
                </c:pt>
                <c:pt idx="2947">
                  <c:v>1.9260000000000002</c:v>
                </c:pt>
                <c:pt idx="2948">
                  <c:v>1.9220000000000002</c:v>
                </c:pt>
                <c:pt idx="2949">
                  <c:v>1.9220000000000002</c:v>
                </c:pt>
                <c:pt idx="2950">
                  <c:v>1.923</c:v>
                </c:pt>
                <c:pt idx="2951">
                  <c:v>1.9200000000000002</c:v>
                </c:pt>
                <c:pt idx="2952">
                  <c:v>1.919</c:v>
                </c:pt>
                <c:pt idx="2953">
                  <c:v>1.919</c:v>
                </c:pt>
                <c:pt idx="2954">
                  <c:v>1.9160000000000001</c:v>
                </c:pt>
                <c:pt idx="2955">
                  <c:v>1.917</c:v>
                </c:pt>
                <c:pt idx="2956">
                  <c:v>1.915</c:v>
                </c:pt>
                <c:pt idx="2957">
                  <c:v>1.9140000000000001</c:v>
                </c:pt>
                <c:pt idx="2958">
                  <c:v>1.911</c:v>
                </c:pt>
                <c:pt idx="2959">
                  <c:v>1.9120000000000001</c:v>
                </c:pt>
                <c:pt idx="2960">
                  <c:v>1.911</c:v>
                </c:pt>
                <c:pt idx="2961">
                  <c:v>1.9100000000000001</c:v>
                </c:pt>
                <c:pt idx="2962">
                  <c:v>1.9100000000000001</c:v>
                </c:pt>
                <c:pt idx="2963">
                  <c:v>1.9080000000000001</c:v>
                </c:pt>
                <c:pt idx="2964">
                  <c:v>1.9060000000000001</c:v>
                </c:pt>
                <c:pt idx="2965">
                  <c:v>1.9060000000000001</c:v>
                </c:pt>
                <c:pt idx="2966">
                  <c:v>1.9040000000000001</c:v>
                </c:pt>
                <c:pt idx="2967">
                  <c:v>1.9060000000000001</c:v>
                </c:pt>
                <c:pt idx="2968">
                  <c:v>1.901</c:v>
                </c:pt>
                <c:pt idx="2969">
                  <c:v>1.901</c:v>
                </c:pt>
                <c:pt idx="2970">
                  <c:v>1.899</c:v>
                </c:pt>
                <c:pt idx="2971">
                  <c:v>1.899</c:v>
                </c:pt>
                <c:pt idx="2972">
                  <c:v>1.897</c:v>
                </c:pt>
                <c:pt idx="2973">
                  <c:v>1.895</c:v>
                </c:pt>
                <c:pt idx="2974">
                  <c:v>1.895</c:v>
                </c:pt>
                <c:pt idx="2975">
                  <c:v>1.8940000000000001</c:v>
                </c:pt>
                <c:pt idx="2976">
                  <c:v>1.8920000000000001</c:v>
                </c:pt>
                <c:pt idx="2977">
                  <c:v>1.891</c:v>
                </c:pt>
                <c:pt idx="2978">
                  <c:v>1.8900000000000001</c:v>
                </c:pt>
                <c:pt idx="2979">
                  <c:v>1.8900000000000001</c:v>
                </c:pt>
                <c:pt idx="2980">
                  <c:v>1.887</c:v>
                </c:pt>
                <c:pt idx="2981">
                  <c:v>1.887</c:v>
                </c:pt>
                <c:pt idx="2982">
                  <c:v>1.885</c:v>
                </c:pt>
                <c:pt idx="2983">
                  <c:v>1.883</c:v>
                </c:pt>
                <c:pt idx="2984">
                  <c:v>1.8820000000000001</c:v>
                </c:pt>
                <c:pt idx="2985">
                  <c:v>1.8820000000000001</c:v>
                </c:pt>
                <c:pt idx="2986">
                  <c:v>1.881</c:v>
                </c:pt>
                <c:pt idx="2987">
                  <c:v>1.8800000000000001</c:v>
                </c:pt>
                <c:pt idx="2988">
                  <c:v>1.879</c:v>
                </c:pt>
                <c:pt idx="2989">
                  <c:v>1.8760000000000001</c:v>
                </c:pt>
                <c:pt idx="2990">
                  <c:v>1.8740000000000001</c:v>
                </c:pt>
                <c:pt idx="2991">
                  <c:v>1.873</c:v>
                </c:pt>
                <c:pt idx="2992">
                  <c:v>1.8720000000000001</c:v>
                </c:pt>
                <c:pt idx="2993">
                  <c:v>1.871</c:v>
                </c:pt>
                <c:pt idx="2994">
                  <c:v>1.87</c:v>
                </c:pt>
                <c:pt idx="2995">
                  <c:v>1.867</c:v>
                </c:pt>
                <c:pt idx="2996">
                  <c:v>1.867</c:v>
                </c:pt>
                <c:pt idx="2997">
                  <c:v>1.865</c:v>
                </c:pt>
                <c:pt idx="2998">
                  <c:v>1.8640000000000001</c:v>
                </c:pt>
                <c:pt idx="2999">
                  <c:v>1.863</c:v>
                </c:pt>
                <c:pt idx="3000">
                  <c:v>1.861</c:v>
                </c:pt>
                <c:pt idx="3001">
                  <c:v>1.86</c:v>
                </c:pt>
                <c:pt idx="3002">
                  <c:v>1.859</c:v>
                </c:pt>
                <c:pt idx="3003">
                  <c:v>1.8580000000000001</c:v>
                </c:pt>
                <c:pt idx="3004">
                  <c:v>1.857</c:v>
                </c:pt>
                <c:pt idx="3005">
                  <c:v>1.857</c:v>
                </c:pt>
                <c:pt idx="3006">
                  <c:v>1.853</c:v>
                </c:pt>
                <c:pt idx="3007">
                  <c:v>1.853</c:v>
                </c:pt>
                <c:pt idx="3008">
                  <c:v>1.851</c:v>
                </c:pt>
                <c:pt idx="3009">
                  <c:v>1.847</c:v>
                </c:pt>
                <c:pt idx="3010">
                  <c:v>1.8480000000000001</c:v>
                </c:pt>
                <c:pt idx="3011">
                  <c:v>1.8460000000000001</c:v>
                </c:pt>
                <c:pt idx="3012">
                  <c:v>1.845</c:v>
                </c:pt>
                <c:pt idx="3013">
                  <c:v>1.843</c:v>
                </c:pt>
                <c:pt idx="3014">
                  <c:v>1.841</c:v>
                </c:pt>
                <c:pt idx="3015">
                  <c:v>1.84</c:v>
                </c:pt>
                <c:pt idx="3016">
                  <c:v>1.839</c:v>
                </c:pt>
                <c:pt idx="3017">
                  <c:v>1.8360000000000001</c:v>
                </c:pt>
                <c:pt idx="3018">
                  <c:v>1.835</c:v>
                </c:pt>
                <c:pt idx="3019">
                  <c:v>1.8340000000000001</c:v>
                </c:pt>
                <c:pt idx="3020">
                  <c:v>1.833</c:v>
                </c:pt>
                <c:pt idx="3021">
                  <c:v>1.831</c:v>
                </c:pt>
                <c:pt idx="3022">
                  <c:v>1.83</c:v>
                </c:pt>
                <c:pt idx="3023">
                  <c:v>1.8260000000000001</c:v>
                </c:pt>
                <c:pt idx="3024">
                  <c:v>1.8240000000000001</c:v>
                </c:pt>
                <c:pt idx="3025">
                  <c:v>1.8230000000000002</c:v>
                </c:pt>
                <c:pt idx="3026">
                  <c:v>1.8210000000000002</c:v>
                </c:pt>
                <c:pt idx="3027">
                  <c:v>1.8180000000000001</c:v>
                </c:pt>
                <c:pt idx="3028">
                  <c:v>1.8170000000000002</c:v>
                </c:pt>
                <c:pt idx="3029">
                  <c:v>1.8150000000000002</c:v>
                </c:pt>
                <c:pt idx="3030">
                  <c:v>1.8150000000000002</c:v>
                </c:pt>
                <c:pt idx="3031">
                  <c:v>1.8130000000000002</c:v>
                </c:pt>
                <c:pt idx="3032">
                  <c:v>1.81</c:v>
                </c:pt>
                <c:pt idx="3033">
                  <c:v>1.81</c:v>
                </c:pt>
                <c:pt idx="3034">
                  <c:v>1.8080000000000001</c:v>
                </c:pt>
                <c:pt idx="3035">
                  <c:v>1.8070000000000002</c:v>
                </c:pt>
                <c:pt idx="3036">
                  <c:v>1.806</c:v>
                </c:pt>
                <c:pt idx="3037">
                  <c:v>1.804</c:v>
                </c:pt>
                <c:pt idx="3038">
                  <c:v>1.802</c:v>
                </c:pt>
                <c:pt idx="3039">
                  <c:v>1.798</c:v>
                </c:pt>
                <c:pt idx="3040">
                  <c:v>1.7970000000000002</c:v>
                </c:pt>
                <c:pt idx="3041">
                  <c:v>1.7950000000000002</c:v>
                </c:pt>
                <c:pt idx="3042">
                  <c:v>1.7930000000000001</c:v>
                </c:pt>
                <c:pt idx="3043">
                  <c:v>1.7910000000000001</c:v>
                </c:pt>
                <c:pt idx="3044">
                  <c:v>1.7890000000000001</c:v>
                </c:pt>
                <c:pt idx="3045">
                  <c:v>1.7870000000000001</c:v>
                </c:pt>
                <c:pt idx="3046">
                  <c:v>1.786</c:v>
                </c:pt>
                <c:pt idx="3047">
                  <c:v>1.786</c:v>
                </c:pt>
                <c:pt idx="3048">
                  <c:v>1.784</c:v>
                </c:pt>
                <c:pt idx="3049">
                  <c:v>1.7810000000000001</c:v>
                </c:pt>
                <c:pt idx="3050">
                  <c:v>1.7790000000000001</c:v>
                </c:pt>
                <c:pt idx="3051">
                  <c:v>1.778</c:v>
                </c:pt>
                <c:pt idx="3052">
                  <c:v>1.774</c:v>
                </c:pt>
                <c:pt idx="3053">
                  <c:v>1.772</c:v>
                </c:pt>
                <c:pt idx="3054">
                  <c:v>1.77</c:v>
                </c:pt>
                <c:pt idx="3055">
                  <c:v>1.768</c:v>
                </c:pt>
                <c:pt idx="3056">
                  <c:v>1.766</c:v>
                </c:pt>
                <c:pt idx="3057">
                  <c:v>1.764</c:v>
                </c:pt>
                <c:pt idx="3058">
                  <c:v>1.7650000000000001</c:v>
                </c:pt>
                <c:pt idx="3059">
                  <c:v>1.7610000000000001</c:v>
                </c:pt>
                <c:pt idx="3060">
                  <c:v>1.758</c:v>
                </c:pt>
                <c:pt idx="3061">
                  <c:v>1.7570000000000001</c:v>
                </c:pt>
                <c:pt idx="3062">
                  <c:v>1.756</c:v>
                </c:pt>
                <c:pt idx="3063">
                  <c:v>1.754</c:v>
                </c:pt>
                <c:pt idx="3064">
                  <c:v>1.752</c:v>
                </c:pt>
                <c:pt idx="3065">
                  <c:v>1.748</c:v>
                </c:pt>
                <c:pt idx="3066">
                  <c:v>1.748</c:v>
                </c:pt>
                <c:pt idx="3067">
                  <c:v>1.746</c:v>
                </c:pt>
                <c:pt idx="3068">
                  <c:v>1.7430000000000001</c:v>
                </c:pt>
                <c:pt idx="3069">
                  <c:v>1.7410000000000001</c:v>
                </c:pt>
                <c:pt idx="3070">
                  <c:v>1.7390000000000001</c:v>
                </c:pt>
                <c:pt idx="3071">
                  <c:v>1.736</c:v>
                </c:pt>
                <c:pt idx="3072">
                  <c:v>1.734</c:v>
                </c:pt>
                <c:pt idx="3073">
                  <c:v>1.732</c:v>
                </c:pt>
                <c:pt idx="3074">
                  <c:v>1.728</c:v>
                </c:pt>
                <c:pt idx="3075">
                  <c:v>1.726</c:v>
                </c:pt>
                <c:pt idx="3076">
                  <c:v>1.724</c:v>
                </c:pt>
                <c:pt idx="3077">
                  <c:v>1.722</c:v>
                </c:pt>
                <c:pt idx="3078">
                  <c:v>1.72</c:v>
                </c:pt>
                <c:pt idx="3079">
                  <c:v>1.7170000000000001</c:v>
                </c:pt>
                <c:pt idx="3080">
                  <c:v>1.714</c:v>
                </c:pt>
                <c:pt idx="3081">
                  <c:v>1.7130000000000001</c:v>
                </c:pt>
                <c:pt idx="3082">
                  <c:v>1.712</c:v>
                </c:pt>
                <c:pt idx="3083">
                  <c:v>1.708</c:v>
                </c:pt>
                <c:pt idx="3084">
                  <c:v>1.7050000000000001</c:v>
                </c:pt>
                <c:pt idx="3085">
                  <c:v>1.7040000000000002</c:v>
                </c:pt>
                <c:pt idx="3086">
                  <c:v>1.7010000000000001</c:v>
                </c:pt>
                <c:pt idx="3087">
                  <c:v>1.6990000000000001</c:v>
                </c:pt>
                <c:pt idx="3088">
                  <c:v>1.6960000000000002</c:v>
                </c:pt>
                <c:pt idx="3089">
                  <c:v>1.6940000000000002</c:v>
                </c:pt>
                <c:pt idx="3090">
                  <c:v>1.6920000000000002</c:v>
                </c:pt>
                <c:pt idx="3091">
                  <c:v>1.6890000000000001</c:v>
                </c:pt>
                <c:pt idx="3092">
                  <c:v>1.6870000000000001</c:v>
                </c:pt>
                <c:pt idx="3093">
                  <c:v>1.6860000000000002</c:v>
                </c:pt>
                <c:pt idx="3094">
                  <c:v>1.6840000000000002</c:v>
                </c:pt>
                <c:pt idx="3095">
                  <c:v>1.6800000000000002</c:v>
                </c:pt>
                <c:pt idx="3096">
                  <c:v>1.677</c:v>
                </c:pt>
                <c:pt idx="3097">
                  <c:v>1.673</c:v>
                </c:pt>
                <c:pt idx="3098">
                  <c:v>1.6720000000000002</c:v>
                </c:pt>
                <c:pt idx="3099">
                  <c:v>1.6700000000000002</c:v>
                </c:pt>
                <c:pt idx="3100">
                  <c:v>1.6680000000000001</c:v>
                </c:pt>
                <c:pt idx="3101">
                  <c:v>1.665</c:v>
                </c:pt>
                <c:pt idx="3102">
                  <c:v>1.6620000000000001</c:v>
                </c:pt>
                <c:pt idx="3103">
                  <c:v>1.6600000000000001</c:v>
                </c:pt>
                <c:pt idx="3104">
                  <c:v>1.659</c:v>
                </c:pt>
                <c:pt idx="3105">
                  <c:v>1.655</c:v>
                </c:pt>
                <c:pt idx="3106">
                  <c:v>1.6520000000000001</c:v>
                </c:pt>
                <c:pt idx="3107">
                  <c:v>1.651</c:v>
                </c:pt>
                <c:pt idx="3108">
                  <c:v>1.6480000000000001</c:v>
                </c:pt>
                <c:pt idx="3109">
                  <c:v>1.6460000000000001</c:v>
                </c:pt>
                <c:pt idx="3110">
                  <c:v>1.643</c:v>
                </c:pt>
                <c:pt idx="3111">
                  <c:v>1.6420000000000001</c:v>
                </c:pt>
                <c:pt idx="3112">
                  <c:v>1.639</c:v>
                </c:pt>
                <c:pt idx="3113">
                  <c:v>1.637</c:v>
                </c:pt>
                <c:pt idx="3114">
                  <c:v>1.633</c:v>
                </c:pt>
                <c:pt idx="3115">
                  <c:v>1.631</c:v>
                </c:pt>
                <c:pt idx="3116">
                  <c:v>1.6260000000000001</c:v>
                </c:pt>
                <c:pt idx="3117">
                  <c:v>1.6240000000000001</c:v>
                </c:pt>
                <c:pt idx="3118">
                  <c:v>1.6220000000000001</c:v>
                </c:pt>
                <c:pt idx="3119">
                  <c:v>1.619</c:v>
                </c:pt>
                <c:pt idx="3120">
                  <c:v>1.6160000000000001</c:v>
                </c:pt>
                <c:pt idx="3121">
                  <c:v>1.6140000000000001</c:v>
                </c:pt>
                <c:pt idx="3122">
                  <c:v>1.61</c:v>
                </c:pt>
                <c:pt idx="3123">
                  <c:v>1.609</c:v>
                </c:pt>
                <c:pt idx="3124">
                  <c:v>1.605</c:v>
                </c:pt>
                <c:pt idx="3125">
                  <c:v>1.603</c:v>
                </c:pt>
                <c:pt idx="3126">
                  <c:v>1.599</c:v>
                </c:pt>
                <c:pt idx="3127">
                  <c:v>1.597</c:v>
                </c:pt>
                <c:pt idx="3128">
                  <c:v>1.5940000000000001</c:v>
                </c:pt>
                <c:pt idx="3129">
                  <c:v>1.593</c:v>
                </c:pt>
                <c:pt idx="3130">
                  <c:v>1.59</c:v>
                </c:pt>
                <c:pt idx="3131">
                  <c:v>1.5880000000000001</c:v>
                </c:pt>
                <c:pt idx="3132">
                  <c:v>1.583</c:v>
                </c:pt>
                <c:pt idx="3133">
                  <c:v>1.5820000000000001</c:v>
                </c:pt>
                <c:pt idx="3134">
                  <c:v>1.5770000000000002</c:v>
                </c:pt>
                <c:pt idx="3135">
                  <c:v>1.5730000000000002</c:v>
                </c:pt>
                <c:pt idx="3136">
                  <c:v>1.5730000000000002</c:v>
                </c:pt>
                <c:pt idx="3137">
                  <c:v>1.57</c:v>
                </c:pt>
                <c:pt idx="3138">
                  <c:v>1.5670000000000002</c:v>
                </c:pt>
                <c:pt idx="3139">
                  <c:v>1.5650000000000002</c:v>
                </c:pt>
                <c:pt idx="3140">
                  <c:v>1.5630000000000002</c:v>
                </c:pt>
                <c:pt idx="3141">
                  <c:v>1.5580000000000001</c:v>
                </c:pt>
                <c:pt idx="3142">
                  <c:v>1.5550000000000002</c:v>
                </c:pt>
                <c:pt idx="3143">
                  <c:v>1.552</c:v>
                </c:pt>
                <c:pt idx="3144">
                  <c:v>1.55</c:v>
                </c:pt>
                <c:pt idx="3145">
                  <c:v>1.548</c:v>
                </c:pt>
                <c:pt idx="3146">
                  <c:v>1.5430000000000001</c:v>
                </c:pt>
                <c:pt idx="3147">
                  <c:v>1.542</c:v>
                </c:pt>
                <c:pt idx="3148">
                  <c:v>1.5370000000000001</c:v>
                </c:pt>
                <c:pt idx="3149">
                  <c:v>1.5330000000000001</c:v>
                </c:pt>
                <c:pt idx="3150">
                  <c:v>1.5310000000000001</c:v>
                </c:pt>
                <c:pt idx="3151">
                  <c:v>1.53</c:v>
                </c:pt>
                <c:pt idx="3152">
                  <c:v>1.5250000000000001</c:v>
                </c:pt>
                <c:pt idx="3153">
                  <c:v>1.522</c:v>
                </c:pt>
                <c:pt idx="3154">
                  <c:v>1.5190000000000001</c:v>
                </c:pt>
                <c:pt idx="3155">
                  <c:v>1.516</c:v>
                </c:pt>
                <c:pt idx="3156">
                  <c:v>1.5150000000000001</c:v>
                </c:pt>
                <c:pt idx="3157">
                  <c:v>1.512</c:v>
                </c:pt>
                <c:pt idx="3158">
                  <c:v>1.51</c:v>
                </c:pt>
                <c:pt idx="3159">
                  <c:v>1.5070000000000001</c:v>
                </c:pt>
                <c:pt idx="3160">
                  <c:v>1.504</c:v>
                </c:pt>
                <c:pt idx="3161">
                  <c:v>1.5</c:v>
                </c:pt>
                <c:pt idx="3162">
                  <c:v>1.4990000000000001</c:v>
                </c:pt>
                <c:pt idx="3163">
                  <c:v>1.4970000000000001</c:v>
                </c:pt>
                <c:pt idx="3164">
                  <c:v>1.494</c:v>
                </c:pt>
                <c:pt idx="3165">
                  <c:v>1.4910000000000001</c:v>
                </c:pt>
                <c:pt idx="3166">
                  <c:v>1.488</c:v>
                </c:pt>
                <c:pt idx="3167">
                  <c:v>1.484</c:v>
                </c:pt>
                <c:pt idx="3168">
                  <c:v>1.482</c:v>
                </c:pt>
                <c:pt idx="3169">
                  <c:v>1.4790000000000001</c:v>
                </c:pt>
                <c:pt idx="3170">
                  <c:v>1.476</c:v>
                </c:pt>
                <c:pt idx="3171">
                  <c:v>1.474</c:v>
                </c:pt>
                <c:pt idx="3172">
                  <c:v>1.472</c:v>
                </c:pt>
                <c:pt idx="3173">
                  <c:v>1.47</c:v>
                </c:pt>
                <c:pt idx="3174">
                  <c:v>1.4670000000000001</c:v>
                </c:pt>
                <c:pt idx="3175">
                  <c:v>1.4630000000000001</c:v>
                </c:pt>
                <c:pt idx="3176">
                  <c:v>1.462</c:v>
                </c:pt>
                <c:pt idx="3177">
                  <c:v>1.4590000000000001</c:v>
                </c:pt>
                <c:pt idx="3178">
                  <c:v>1.4570000000000001</c:v>
                </c:pt>
                <c:pt idx="3179">
                  <c:v>1.4540000000000002</c:v>
                </c:pt>
                <c:pt idx="3180">
                  <c:v>1.4520000000000002</c:v>
                </c:pt>
                <c:pt idx="3181">
                  <c:v>1.4490000000000001</c:v>
                </c:pt>
                <c:pt idx="3182">
                  <c:v>1.4470000000000001</c:v>
                </c:pt>
                <c:pt idx="3183">
                  <c:v>1.4430000000000001</c:v>
                </c:pt>
                <c:pt idx="3184">
                  <c:v>1.4410000000000001</c:v>
                </c:pt>
                <c:pt idx="3185">
                  <c:v>1.4390000000000001</c:v>
                </c:pt>
                <c:pt idx="3186">
                  <c:v>1.4360000000000002</c:v>
                </c:pt>
                <c:pt idx="3187">
                  <c:v>1.4330000000000001</c:v>
                </c:pt>
                <c:pt idx="3188">
                  <c:v>1.431</c:v>
                </c:pt>
                <c:pt idx="3189">
                  <c:v>1.4280000000000002</c:v>
                </c:pt>
                <c:pt idx="3190">
                  <c:v>1.425</c:v>
                </c:pt>
                <c:pt idx="3191">
                  <c:v>1.4240000000000002</c:v>
                </c:pt>
                <c:pt idx="3192">
                  <c:v>1.4220000000000002</c:v>
                </c:pt>
                <c:pt idx="3193">
                  <c:v>1.419</c:v>
                </c:pt>
                <c:pt idx="3194">
                  <c:v>1.4180000000000001</c:v>
                </c:pt>
                <c:pt idx="3195">
                  <c:v>1.415</c:v>
                </c:pt>
                <c:pt idx="3196">
                  <c:v>1.4120000000000001</c:v>
                </c:pt>
                <c:pt idx="3197">
                  <c:v>1.411</c:v>
                </c:pt>
                <c:pt idx="3198">
                  <c:v>1.4080000000000001</c:v>
                </c:pt>
                <c:pt idx="3199">
                  <c:v>1.405</c:v>
                </c:pt>
                <c:pt idx="3200">
                  <c:v>1.4040000000000001</c:v>
                </c:pt>
                <c:pt idx="3201">
                  <c:v>1.401</c:v>
                </c:pt>
                <c:pt idx="3202">
                  <c:v>1.4000000000000001</c:v>
                </c:pt>
                <c:pt idx="3203">
                  <c:v>1.3980000000000001</c:v>
                </c:pt>
                <c:pt idx="3204">
                  <c:v>1.3960000000000001</c:v>
                </c:pt>
                <c:pt idx="3205">
                  <c:v>1.3940000000000001</c:v>
                </c:pt>
                <c:pt idx="3206">
                  <c:v>1.3900000000000001</c:v>
                </c:pt>
                <c:pt idx="3207">
                  <c:v>1.3900000000000001</c:v>
                </c:pt>
                <c:pt idx="3208">
                  <c:v>1.387</c:v>
                </c:pt>
                <c:pt idx="3209">
                  <c:v>1.3860000000000001</c:v>
                </c:pt>
                <c:pt idx="3210">
                  <c:v>1.383</c:v>
                </c:pt>
                <c:pt idx="3211">
                  <c:v>1.381</c:v>
                </c:pt>
                <c:pt idx="3212">
                  <c:v>1.3780000000000001</c:v>
                </c:pt>
                <c:pt idx="3213">
                  <c:v>1.3780000000000001</c:v>
                </c:pt>
                <c:pt idx="3214">
                  <c:v>1.3760000000000001</c:v>
                </c:pt>
                <c:pt idx="3215">
                  <c:v>1.3740000000000001</c:v>
                </c:pt>
                <c:pt idx="3216">
                  <c:v>1.373</c:v>
                </c:pt>
                <c:pt idx="3217">
                  <c:v>1.371</c:v>
                </c:pt>
                <c:pt idx="3218">
                  <c:v>1.369</c:v>
                </c:pt>
                <c:pt idx="3219">
                  <c:v>1.3680000000000001</c:v>
                </c:pt>
                <c:pt idx="3220">
                  <c:v>1.3660000000000001</c:v>
                </c:pt>
                <c:pt idx="3221">
                  <c:v>1.3640000000000001</c:v>
                </c:pt>
                <c:pt idx="3222">
                  <c:v>1.361</c:v>
                </c:pt>
                <c:pt idx="3223">
                  <c:v>1.359</c:v>
                </c:pt>
                <c:pt idx="3224">
                  <c:v>1.359</c:v>
                </c:pt>
                <c:pt idx="3225">
                  <c:v>1.357</c:v>
                </c:pt>
                <c:pt idx="3226">
                  <c:v>1.357</c:v>
                </c:pt>
                <c:pt idx="3227">
                  <c:v>1.353</c:v>
                </c:pt>
                <c:pt idx="3228">
                  <c:v>1.3520000000000001</c:v>
                </c:pt>
                <c:pt idx="3229">
                  <c:v>1.3480000000000001</c:v>
                </c:pt>
                <c:pt idx="3230">
                  <c:v>1.345</c:v>
                </c:pt>
                <c:pt idx="3231">
                  <c:v>1.345</c:v>
                </c:pt>
                <c:pt idx="3232">
                  <c:v>1.343</c:v>
                </c:pt>
                <c:pt idx="3233">
                  <c:v>1.3420000000000001</c:v>
                </c:pt>
                <c:pt idx="3234">
                  <c:v>1.339</c:v>
                </c:pt>
                <c:pt idx="3235">
                  <c:v>1.337</c:v>
                </c:pt>
                <c:pt idx="3236">
                  <c:v>1.3360000000000001</c:v>
                </c:pt>
                <c:pt idx="3237">
                  <c:v>1.3360000000000001</c:v>
                </c:pt>
                <c:pt idx="3238">
                  <c:v>1.3320000000000001</c:v>
                </c:pt>
                <c:pt idx="3239">
                  <c:v>1.3320000000000001</c:v>
                </c:pt>
                <c:pt idx="3240">
                  <c:v>1.33</c:v>
                </c:pt>
                <c:pt idx="3241">
                  <c:v>1.3290000000000002</c:v>
                </c:pt>
                <c:pt idx="3242">
                  <c:v>1.327</c:v>
                </c:pt>
                <c:pt idx="3243">
                  <c:v>1.3260000000000001</c:v>
                </c:pt>
                <c:pt idx="3244">
                  <c:v>1.3250000000000002</c:v>
                </c:pt>
                <c:pt idx="3245">
                  <c:v>1.3220000000000001</c:v>
                </c:pt>
                <c:pt idx="3246">
                  <c:v>1.3220000000000001</c:v>
                </c:pt>
                <c:pt idx="3247">
                  <c:v>1.3210000000000002</c:v>
                </c:pt>
                <c:pt idx="3248">
                  <c:v>1.319</c:v>
                </c:pt>
                <c:pt idx="3249">
                  <c:v>1.3200000000000003</c:v>
                </c:pt>
                <c:pt idx="3250">
                  <c:v>1.3180000000000001</c:v>
                </c:pt>
                <c:pt idx="3251">
                  <c:v>1.3170000000000002</c:v>
                </c:pt>
                <c:pt idx="3252">
                  <c:v>1.3149999999999999</c:v>
                </c:pt>
                <c:pt idx="3253">
                  <c:v>1.3130000000000002</c:v>
                </c:pt>
                <c:pt idx="3254">
                  <c:v>1.3140000000000001</c:v>
                </c:pt>
                <c:pt idx="3255">
                  <c:v>1.3130000000000002</c:v>
                </c:pt>
                <c:pt idx="3256">
                  <c:v>1.31</c:v>
                </c:pt>
                <c:pt idx="3257">
                  <c:v>1.31</c:v>
                </c:pt>
                <c:pt idx="3258">
                  <c:v>1.306</c:v>
                </c:pt>
                <c:pt idx="3259">
                  <c:v>1.3080000000000003</c:v>
                </c:pt>
                <c:pt idx="3260">
                  <c:v>1.306</c:v>
                </c:pt>
                <c:pt idx="3261">
                  <c:v>1.3050000000000002</c:v>
                </c:pt>
                <c:pt idx="3262">
                  <c:v>1.3040000000000003</c:v>
                </c:pt>
                <c:pt idx="3263">
                  <c:v>1.3029999999999999</c:v>
                </c:pt>
                <c:pt idx="3264">
                  <c:v>1.3010000000000002</c:v>
                </c:pt>
                <c:pt idx="3265">
                  <c:v>1.3010000000000002</c:v>
                </c:pt>
                <c:pt idx="3266">
                  <c:v>1.3000000000000003</c:v>
                </c:pt>
                <c:pt idx="3267">
                  <c:v>1.2989999999999999</c:v>
                </c:pt>
                <c:pt idx="3268">
                  <c:v>1.2989999999999999</c:v>
                </c:pt>
                <c:pt idx="3269">
                  <c:v>1.2989999999999999</c:v>
                </c:pt>
                <c:pt idx="3270">
                  <c:v>1.2960000000000003</c:v>
                </c:pt>
                <c:pt idx="3271">
                  <c:v>1.2949999999999999</c:v>
                </c:pt>
                <c:pt idx="3272">
                  <c:v>1.294</c:v>
                </c:pt>
                <c:pt idx="3273">
                  <c:v>1.2920000000000003</c:v>
                </c:pt>
                <c:pt idx="3274">
                  <c:v>1.2930000000000001</c:v>
                </c:pt>
                <c:pt idx="3275">
                  <c:v>1.2920000000000003</c:v>
                </c:pt>
                <c:pt idx="3276">
                  <c:v>1.29</c:v>
                </c:pt>
                <c:pt idx="3277">
                  <c:v>1.2890000000000001</c:v>
                </c:pt>
                <c:pt idx="3278">
                  <c:v>1.2880000000000003</c:v>
                </c:pt>
                <c:pt idx="3279">
                  <c:v>1.2890000000000001</c:v>
                </c:pt>
                <c:pt idx="3280">
                  <c:v>1.286</c:v>
                </c:pt>
                <c:pt idx="3281">
                  <c:v>1.286</c:v>
                </c:pt>
                <c:pt idx="3282">
                  <c:v>1.2850000000000001</c:v>
                </c:pt>
                <c:pt idx="3283">
                  <c:v>1.2840000000000003</c:v>
                </c:pt>
                <c:pt idx="3284">
                  <c:v>1.2840000000000003</c:v>
                </c:pt>
                <c:pt idx="3285">
                  <c:v>1.2829999999999999</c:v>
                </c:pt>
                <c:pt idx="3286">
                  <c:v>1.2829999999999999</c:v>
                </c:pt>
                <c:pt idx="3287">
                  <c:v>1.282</c:v>
                </c:pt>
                <c:pt idx="3288">
                  <c:v>1.2810000000000001</c:v>
                </c:pt>
                <c:pt idx="3289">
                  <c:v>1.2800000000000002</c:v>
                </c:pt>
                <c:pt idx="3290">
                  <c:v>1.2789999999999999</c:v>
                </c:pt>
                <c:pt idx="3291">
                  <c:v>1.278</c:v>
                </c:pt>
                <c:pt idx="3292">
                  <c:v>1.278</c:v>
                </c:pt>
                <c:pt idx="3293">
                  <c:v>1.2770000000000001</c:v>
                </c:pt>
                <c:pt idx="3294">
                  <c:v>1.2760000000000002</c:v>
                </c:pt>
                <c:pt idx="3295">
                  <c:v>1.2760000000000002</c:v>
                </c:pt>
                <c:pt idx="3296">
                  <c:v>1.2749999999999999</c:v>
                </c:pt>
                <c:pt idx="3297">
                  <c:v>1.2760000000000002</c:v>
                </c:pt>
                <c:pt idx="3298">
                  <c:v>1.274</c:v>
                </c:pt>
                <c:pt idx="3299">
                  <c:v>1.2730000000000001</c:v>
                </c:pt>
                <c:pt idx="3300">
                  <c:v>1.274</c:v>
                </c:pt>
                <c:pt idx="3301">
                  <c:v>1.2720000000000002</c:v>
                </c:pt>
                <c:pt idx="3302">
                  <c:v>1.2730000000000001</c:v>
                </c:pt>
                <c:pt idx="3303">
                  <c:v>1.2720000000000002</c:v>
                </c:pt>
                <c:pt idx="3304">
                  <c:v>1.27</c:v>
                </c:pt>
                <c:pt idx="3305">
                  <c:v>1.27</c:v>
                </c:pt>
                <c:pt idx="3306">
                  <c:v>1.2690000000000001</c:v>
                </c:pt>
                <c:pt idx="3307">
                  <c:v>1.2680000000000002</c:v>
                </c:pt>
                <c:pt idx="3308">
                  <c:v>1.2680000000000002</c:v>
                </c:pt>
                <c:pt idx="3309">
                  <c:v>1.2690000000000001</c:v>
                </c:pt>
                <c:pt idx="3310">
                  <c:v>1.2669999999999999</c:v>
                </c:pt>
                <c:pt idx="3311">
                  <c:v>1.2680000000000002</c:v>
                </c:pt>
                <c:pt idx="3312">
                  <c:v>1.2680000000000002</c:v>
                </c:pt>
                <c:pt idx="3313">
                  <c:v>1.2669999999999999</c:v>
                </c:pt>
                <c:pt idx="3314">
                  <c:v>1.2650000000000001</c:v>
                </c:pt>
                <c:pt idx="3315">
                  <c:v>1.2650000000000001</c:v>
                </c:pt>
                <c:pt idx="3316">
                  <c:v>1.266</c:v>
                </c:pt>
                <c:pt idx="3317">
                  <c:v>1.2650000000000001</c:v>
                </c:pt>
                <c:pt idx="3318">
                  <c:v>1.2629999999999999</c:v>
                </c:pt>
                <c:pt idx="3319">
                  <c:v>1.2629999999999999</c:v>
                </c:pt>
                <c:pt idx="3320">
                  <c:v>1.2610000000000001</c:v>
                </c:pt>
                <c:pt idx="3321">
                  <c:v>1.2610000000000001</c:v>
                </c:pt>
                <c:pt idx="3322">
                  <c:v>1.2600000000000002</c:v>
                </c:pt>
                <c:pt idx="3323">
                  <c:v>1.2600000000000002</c:v>
                </c:pt>
                <c:pt idx="3324">
                  <c:v>1.2610000000000001</c:v>
                </c:pt>
                <c:pt idx="3325">
                  <c:v>1.2610000000000001</c:v>
                </c:pt>
                <c:pt idx="3326">
                  <c:v>1.2600000000000002</c:v>
                </c:pt>
                <c:pt idx="3327">
                  <c:v>1.2589999999999999</c:v>
                </c:pt>
                <c:pt idx="3328">
                  <c:v>1.2589999999999999</c:v>
                </c:pt>
                <c:pt idx="3329">
                  <c:v>1.258</c:v>
                </c:pt>
                <c:pt idx="3330">
                  <c:v>1.2570000000000001</c:v>
                </c:pt>
                <c:pt idx="3331">
                  <c:v>1.258</c:v>
                </c:pt>
                <c:pt idx="3332">
                  <c:v>1.258</c:v>
                </c:pt>
                <c:pt idx="3333">
                  <c:v>1.2570000000000001</c:v>
                </c:pt>
                <c:pt idx="3334">
                  <c:v>1.2560000000000002</c:v>
                </c:pt>
                <c:pt idx="3335">
                  <c:v>1.2570000000000001</c:v>
                </c:pt>
                <c:pt idx="3336">
                  <c:v>1.2549999999999999</c:v>
                </c:pt>
                <c:pt idx="3337">
                  <c:v>1.2549999999999999</c:v>
                </c:pt>
                <c:pt idx="3338">
                  <c:v>1.254</c:v>
                </c:pt>
                <c:pt idx="3339">
                  <c:v>1.2549999999999999</c:v>
                </c:pt>
                <c:pt idx="3340">
                  <c:v>1.254</c:v>
                </c:pt>
                <c:pt idx="3341">
                  <c:v>1.254</c:v>
                </c:pt>
                <c:pt idx="3342">
                  <c:v>1.2530000000000001</c:v>
                </c:pt>
                <c:pt idx="3343">
                  <c:v>1.2520000000000002</c:v>
                </c:pt>
                <c:pt idx="3344">
                  <c:v>1.2530000000000001</c:v>
                </c:pt>
                <c:pt idx="3345">
                  <c:v>1.2530000000000001</c:v>
                </c:pt>
                <c:pt idx="3346">
                  <c:v>1.2520000000000002</c:v>
                </c:pt>
                <c:pt idx="3347">
                  <c:v>1.2520000000000002</c:v>
                </c:pt>
                <c:pt idx="3348">
                  <c:v>1.2509999999999999</c:v>
                </c:pt>
                <c:pt idx="3349">
                  <c:v>1.2520000000000002</c:v>
                </c:pt>
                <c:pt idx="3350">
                  <c:v>1.2509999999999999</c:v>
                </c:pt>
                <c:pt idx="3351">
                  <c:v>1.25</c:v>
                </c:pt>
                <c:pt idx="3352">
                  <c:v>1.2509999999999999</c:v>
                </c:pt>
                <c:pt idx="3353">
                  <c:v>1.25</c:v>
                </c:pt>
                <c:pt idx="3354">
                  <c:v>1.25</c:v>
                </c:pt>
                <c:pt idx="3355">
                  <c:v>1.2480000000000002</c:v>
                </c:pt>
                <c:pt idx="3356">
                  <c:v>1.2480000000000002</c:v>
                </c:pt>
                <c:pt idx="3357">
                  <c:v>1.2490000000000001</c:v>
                </c:pt>
                <c:pt idx="3358">
                  <c:v>1.2480000000000002</c:v>
                </c:pt>
                <c:pt idx="3359">
                  <c:v>1.2480000000000002</c:v>
                </c:pt>
                <c:pt idx="3360">
                  <c:v>1.2480000000000002</c:v>
                </c:pt>
                <c:pt idx="3361">
                  <c:v>1.2469999999999999</c:v>
                </c:pt>
                <c:pt idx="3362">
                  <c:v>1.2480000000000002</c:v>
                </c:pt>
                <c:pt idx="3363">
                  <c:v>1.2480000000000002</c:v>
                </c:pt>
                <c:pt idx="3364">
                  <c:v>1.2469999999999999</c:v>
                </c:pt>
                <c:pt idx="3365">
                  <c:v>1.246</c:v>
                </c:pt>
                <c:pt idx="3366">
                  <c:v>1.246</c:v>
                </c:pt>
                <c:pt idx="3367">
                  <c:v>1.2450000000000001</c:v>
                </c:pt>
                <c:pt idx="3368">
                  <c:v>1.246</c:v>
                </c:pt>
                <c:pt idx="3369">
                  <c:v>1.2440000000000002</c:v>
                </c:pt>
                <c:pt idx="3370">
                  <c:v>1.2450000000000001</c:v>
                </c:pt>
                <c:pt idx="3371">
                  <c:v>1.2440000000000002</c:v>
                </c:pt>
                <c:pt idx="3372">
                  <c:v>1.2440000000000002</c:v>
                </c:pt>
                <c:pt idx="3373">
                  <c:v>1.2440000000000002</c:v>
                </c:pt>
                <c:pt idx="3374">
                  <c:v>1.2440000000000002</c:v>
                </c:pt>
                <c:pt idx="3375">
                  <c:v>1.2440000000000002</c:v>
                </c:pt>
                <c:pt idx="3376">
                  <c:v>1.242</c:v>
                </c:pt>
                <c:pt idx="3377">
                  <c:v>1.2429999999999999</c:v>
                </c:pt>
                <c:pt idx="3378">
                  <c:v>1.242</c:v>
                </c:pt>
                <c:pt idx="3379">
                  <c:v>1.242</c:v>
                </c:pt>
                <c:pt idx="3380">
                  <c:v>1.242</c:v>
                </c:pt>
                <c:pt idx="3381">
                  <c:v>1.242</c:v>
                </c:pt>
                <c:pt idx="3382">
                  <c:v>1.242</c:v>
                </c:pt>
                <c:pt idx="3383">
                  <c:v>1.2410000000000001</c:v>
                </c:pt>
                <c:pt idx="3384">
                  <c:v>1.2400000000000002</c:v>
                </c:pt>
                <c:pt idx="3385">
                  <c:v>1.2400000000000002</c:v>
                </c:pt>
                <c:pt idx="3386">
                  <c:v>1.2389999999999999</c:v>
                </c:pt>
                <c:pt idx="3387">
                  <c:v>1.2389999999999999</c:v>
                </c:pt>
                <c:pt idx="3388">
                  <c:v>1.2400000000000002</c:v>
                </c:pt>
                <c:pt idx="3389">
                  <c:v>1.238</c:v>
                </c:pt>
                <c:pt idx="3390">
                  <c:v>1.2370000000000001</c:v>
                </c:pt>
                <c:pt idx="3391">
                  <c:v>1.238</c:v>
                </c:pt>
                <c:pt idx="3392">
                  <c:v>1.2360000000000002</c:v>
                </c:pt>
                <c:pt idx="3393">
                  <c:v>1.2370000000000001</c:v>
                </c:pt>
                <c:pt idx="3394">
                  <c:v>1.2370000000000001</c:v>
                </c:pt>
                <c:pt idx="3395">
                  <c:v>1.2370000000000001</c:v>
                </c:pt>
                <c:pt idx="3396">
                  <c:v>1.2370000000000001</c:v>
                </c:pt>
                <c:pt idx="3397">
                  <c:v>1.2360000000000002</c:v>
                </c:pt>
                <c:pt idx="3398">
                  <c:v>1.2349999999999999</c:v>
                </c:pt>
                <c:pt idx="3399">
                  <c:v>1.2360000000000002</c:v>
                </c:pt>
                <c:pt idx="3400">
                  <c:v>1.2360000000000002</c:v>
                </c:pt>
                <c:pt idx="3401">
                  <c:v>1.2330000000000001</c:v>
                </c:pt>
                <c:pt idx="3402">
                  <c:v>1.2330000000000001</c:v>
                </c:pt>
                <c:pt idx="3403">
                  <c:v>1.2349999999999999</c:v>
                </c:pt>
                <c:pt idx="3404">
                  <c:v>1.234</c:v>
                </c:pt>
                <c:pt idx="3405">
                  <c:v>1.2320000000000002</c:v>
                </c:pt>
                <c:pt idx="3406">
                  <c:v>1.2330000000000001</c:v>
                </c:pt>
                <c:pt idx="3407">
                  <c:v>1.2330000000000001</c:v>
                </c:pt>
                <c:pt idx="3408">
                  <c:v>1.2309999999999999</c:v>
                </c:pt>
                <c:pt idx="3409">
                  <c:v>1.2309999999999999</c:v>
                </c:pt>
                <c:pt idx="3410">
                  <c:v>1.23</c:v>
                </c:pt>
                <c:pt idx="3411">
                  <c:v>1.23</c:v>
                </c:pt>
                <c:pt idx="3412">
                  <c:v>1.23</c:v>
                </c:pt>
                <c:pt idx="3413">
                  <c:v>1.2290000000000001</c:v>
                </c:pt>
                <c:pt idx="3414">
                  <c:v>1.2290000000000001</c:v>
                </c:pt>
                <c:pt idx="3415">
                  <c:v>1.23</c:v>
                </c:pt>
                <c:pt idx="3416">
                  <c:v>1.2290000000000001</c:v>
                </c:pt>
                <c:pt idx="3417">
                  <c:v>1.23</c:v>
                </c:pt>
                <c:pt idx="3418">
                  <c:v>1.2290000000000001</c:v>
                </c:pt>
                <c:pt idx="3419">
                  <c:v>1.2290000000000001</c:v>
                </c:pt>
                <c:pt idx="3420">
                  <c:v>1.2290000000000001</c:v>
                </c:pt>
                <c:pt idx="3421">
                  <c:v>1.2280000000000002</c:v>
                </c:pt>
                <c:pt idx="3422">
                  <c:v>1.2280000000000002</c:v>
                </c:pt>
                <c:pt idx="3423">
                  <c:v>1.2269999999999999</c:v>
                </c:pt>
                <c:pt idx="3424">
                  <c:v>1.2269999999999999</c:v>
                </c:pt>
                <c:pt idx="3425">
                  <c:v>1.226</c:v>
                </c:pt>
                <c:pt idx="3426">
                  <c:v>1.226</c:v>
                </c:pt>
                <c:pt idx="3427">
                  <c:v>1.2280000000000002</c:v>
                </c:pt>
                <c:pt idx="3428">
                  <c:v>1.2250000000000001</c:v>
                </c:pt>
                <c:pt idx="3429">
                  <c:v>1.2250000000000001</c:v>
                </c:pt>
                <c:pt idx="3430">
                  <c:v>1.226</c:v>
                </c:pt>
                <c:pt idx="3431">
                  <c:v>1.2250000000000001</c:v>
                </c:pt>
                <c:pt idx="3432">
                  <c:v>1.226</c:v>
                </c:pt>
                <c:pt idx="3433">
                  <c:v>1.226</c:v>
                </c:pt>
                <c:pt idx="3434">
                  <c:v>1.2240000000000002</c:v>
                </c:pt>
                <c:pt idx="3435">
                  <c:v>1.2250000000000001</c:v>
                </c:pt>
                <c:pt idx="3436">
                  <c:v>1.2250000000000001</c:v>
                </c:pt>
                <c:pt idx="3437">
                  <c:v>1.2250000000000001</c:v>
                </c:pt>
                <c:pt idx="3438">
                  <c:v>1.2240000000000002</c:v>
                </c:pt>
                <c:pt idx="3439">
                  <c:v>1.2250000000000001</c:v>
                </c:pt>
                <c:pt idx="3440">
                  <c:v>1.2229999999999999</c:v>
                </c:pt>
                <c:pt idx="3441">
                  <c:v>1.2229999999999999</c:v>
                </c:pt>
                <c:pt idx="3442">
                  <c:v>1.222</c:v>
                </c:pt>
                <c:pt idx="3443">
                  <c:v>1.2210000000000001</c:v>
                </c:pt>
                <c:pt idx="3444">
                  <c:v>1.2210000000000001</c:v>
                </c:pt>
                <c:pt idx="3445">
                  <c:v>1.222</c:v>
                </c:pt>
                <c:pt idx="3446">
                  <c:v>1.222</c:v>
                </c:pt>
                <c:pt idx="3447">
                  <c:v>1.222</c:v>
                </c:pt>
                <c:pt idx="3448">
                  <c:v>1.2189999999999999</c:v>
                </c:pt>
                <c:pt idx="3449">
                  <c:v>1.222</c:v>
                </c:pt>
                <c:pt idx="3450">
                  <c:v>1.2210000000000001</c:v>
                </c:pt>
                <c:pt idx="3451">
                  <c:v>1.2200000000000002</c:v>
                </c:pt>
                <c:pt idx="3452">
                  <c:v>1.2189999999999999</c:v>
                </c:pt>
                <c:pt idx="3453">
                  <c:v>1.2189999999999999</c:v>
                </c:pt>
                <c:pt idx="3454">
                  <c:v>1.2210000000000001</c:v>
                </c:pt>
                <c:pt idx="3455">
                  <c:v>1.2189999999999999</c:v>
                </c:pt>
                <c:pt idx="3456">
                  <c:v>1.218</c:v>
                </c:pt>
                <c:pt idx="3457">
                  <c:v>1.2189999999999999</c:v>
                </c:pt>
                <c:pt idx="3458">
                  <c:v>1.2189999999999999</c:v>
                </c:pt>
                <c:pt idx="3459">
                  <c:v>1.2170000000000001</c:v>
                </c:pt>
                <c:pt idx="3460">
                  <c:v>1.2170000000000001</c:v>
                </c:pt>
                <c:pt idx="3461">
                  <c:v>1.2160000000000002</c:v>
                </c:pt>
                <c:pt idx="3462">
                  <c:v>1.2170000000000001</c:v>
                </c:pt>
                <c:pt idx="3463">
                  <c:v>1.2170000000000001</c:v>
                </c:pt>
                <c:pt idx="3464">
                  <c:v>1.2160000000000002</c:v>
                </c:pt>
                <c:pt idx="3465">
                  <c:v>1.2170000000000001</c:v>
                </c:pt>
                <c:pt idx="3466">
                  <c:v>1.2149999999999999</c:v>
                </c:pt>
                <c:pt idx="3467">
                  <c:v>1.2149999999999999</c:v>
                </c:pt>
                <c:pt idx="3468">
                  <c:v>1.214</c:v>
                </c:pt>
                <c:pt idx="3469">
                  <c:v>1.2149999999999999</c:v>
                </c:pt>
                <c:pt idx="3470">
                  <c:v>1.2149999999999999</c:v>
                </c:pt>
                <c:pt idx="3471">
                  <c:v>1.2130000000000001</c:v>
                </c:pt>
                <c:pt idx="3472">
                  <c:v>1.2130000000000001</c:v>
                </c:pt>
                <c:pt idx="3473">
                  <c:v>1.2120000000000002</c:v>
                </c:pt>
                <c:pt idx="3474">
                  <c:v>1.2109999999999999</c:v>
                </c:pt>
                <c:pt idx="3475">
                  <c:v>1.2130000000000001</c:v>
                </c:pt>
                <c:pt idx="3476">
                  <c:v>1.2120000000000002</c:v>
                </c:pt>
                <c:pt idx="3477">
                  <c:v>1.2120000000000002</c:v>
                </c:pt>
                <c:pt idx="3478">
                  <c:v>1.2120000000000002</c:v>
                </c:pt>
                <c:pt idx="3479">
                  <c:v>1.2120000000000002</c:v>
                </c:pt>
                <c:pt idx="3480">
                  <c:v>1.2130000000000001</c:v>
                </c:pt>
                <c:pt idx="3481">
                  <c:v>1.2109999999999999</c:v>
                </c:pt>
                <c:pt idx="3482">
                  <c:v>1.21</c:v>
                </c:pt>
                <c:pt idx="3483">
                  <c:v>1.21</c:v>
                </c:pt>
                <c:pt idx="3484">
                  <c:v>1.21</c:v>
                </c:pt>
                <c:pt idx="3485">
                  <c:v>1.21</c:v>
                </c:pt>
                <c:pt idx="3486">
                  <c:v>1.2080000000000002</c:v>
                </c:pt>
                <c:pt idx="3487">
                  <c:v>1.2080000000000002</c:v>
                </c:pt>
                <c:pt idx="3488">
                  <c:v>1.2069999999999999</c:v>
                </c:pt>
                <c:pt idx="3489">
                  <c:v>1.2069999999999999</c:v>
                </c:pt>
                <c:pt idx="3490">
                  <c:v>1.2069999999999999</c:v>
                </c:pt>
                <c:pt idx="3491">
                  <c:v>1.2080000000000002</c:v>
                </c:pt>
                <c:pt idx="3492">
                  <c:v>1.206</c:v>
                </c:pt>
                <c:pt idx="3493">
                  <c:v>1.206</c:v>
                </c:pt>
                <c:pt idx="3494">
                  <c:v>1.206</c:v>
                </c:pt>
                <c:pt idx="3495">
                  <c:v>1.206</c:v>
                </c:pt>
                <c:pt idx="3496">
                  <c:v>1.206</c:v>
                </c:pt>
                <c:pt idx="3497">
                  <c:v>1.2050000000000001</c:v>
                </c:pt>
                <c:pt idx="3498">
                  <c:v>1.206</c:v>
                </c:pt>
                <c:pt idx="3499">
                  <c:v>1.2040000000000002</c:v>
                </c:pt>
                <c:pt idx="3500">
                  <c:v>1.2050000000000001</c:v>
                </c:pt>
                <c:pt idx="3501">
                  <c:v>1.2050000000000001</c:v>
                </c:pt>
                <c:pt idx="3502">
                  <c:v>1.2040000000000002</c:v>
                </c:pt>
                <c:pt idx="3503">
                  <c:v>1.2030000000000003</c:v>
                </c:pt>
                <c:pt idx="3504">
                  <c:v>1.2030000000000003</c:v>
                </c:pt>
                <c:pt idx="3505">
                  <c:v>1.2030000000000003</c:v>
                </c:pt>
                <c:pt idx="3506">
                  <c:v>1.202</c:v>
                </c:pt>
                <c:pt idx="3507">
                  <c:v>1.202</c:v>
                </c:pt>
                <c:pt idx="3508">
                  <c:v>1.2030000000000003</c:v>
                </c:pt>
                <c:pt idx="3509">
                  <c:v>1.202</c:v>
                </c:pt>
                <c:pt idx="3510">
                  <c:v>1.2010000000000001</c:v>
                </c:pt>
                <c:pt idx="3511">
                  <c:v>1.2010000000000001</c:v>
                </c:pt>
                <c:pt idx="3512">
                  <c:v>1.202</c:v>
                </c:pt>
                <c:pt idx="3513">
                  <c:v>1.2010000000000001</c:v>
                </c:pt>
                <c:pt idx="3514">
                  <c:v>1.2000000000000002</c:v>
                </c:pt>
                <c:pt idx="3515">
                  <c:v>1.2010000000000001</c:v>
                </c:pt>
                <c:pt idx="3516">
                  <c:v>1.2000000000000002</c:v>
                </c:pt>
                <c:pt idx="3517">
                  <c:v>1.198</c:v>
                </c:pt>
                <c:pt idx="3518">
                  <c:v>1.1990000000000003</c:v>
                </c:pt>
                <c:pt idx="3519">
                  <c:v>1.1990000000000003</c:v>
                </c:pt>
                <c:pt idx="3520">
                  <c:v>1.1990000000000003</c:v>
                </c:pt>
                <c:pt idx="3521">
                  <c:v>1.198</c:v>
                </c:pt>
                <c:pt idx="3522">
                  <c:v>1.198</c:v>
                </c:pt>
                <c:pt idx="3523">
                  <c:v>1.1970000000000001</c:v>
                </c:pt>
                <c:pt idx="3524">
                  <c:v>1.1960000000000002</c:v>
                </c:pt>
                <c:pt idx="3525">
                  <c:v>1.1970000000000001</c:v>
                </c:pt>
                <c:pt idx="3526">
                  <c:v>1.1950000000000003</c:v>
                </c:pt>
                <c:pt idx="3527">
                  <c:v>1.1950000000000003</c:v>
                </c:pt>
                <c:pt idx="3528">
                  <c:v>1.194</c:v>
                </c:pt>
                <c:pt idx="3529">
                  <c:v>1.1960000000000002</c:v>
                </c:pt>
                <c:pt idx="3530">
                  <c:v>1.1950000000000003</c:v>
                </c:pt>
                <c:pt idx="3531">
                  <c:v>1.1950000000000003</c:v>
                </c:pt>
                <c:pt idx="3532">
                  <c:v>1.194</c:v>
                </c:pt>
                <c:pt idx="3533">
                  <c:v>1.1930000000000001</c:v>
                </c:pt>
                <c:pt idx="3534">
                  <c:v>1.1930000000000001</c:v>
                </c:pt>
                <c:pt idx="3535">
                  <c:v>1.1920000000000002</c:v>
                </c:pt>
                <c:pt idx="3536">
                  <c:v>1.1920000000000002</c:v>
                </c:pt>
                <c:pt idx="3537">
                  <c:v>1.1930000000000001</c:v>
                </c:pt>
                <c:pt idx="3538">
                  <c:v>1.1930000000000001</c:v>
                </c:pt>
                <c:pt idx="3539">
                  <c:v>1.1910000000000003</c:v>
                </c:pt>
                <c:pt idx="3540">
                  <c:v>1.1920000000000002</c:v>
                </c:pt>
                <c:pt idx="3541">
                  <c:v>1.1910000000000003</c:v>
                </c:pt>
                <c:pt idx="3542">
                  <c:v>1.1920000000000002</c:v>
                </c:pt>
                <c:pt idx="3543">
                  <c:v>1.1890000000000001</c:v>
                </c:pt>
                <c:pt idx="3544">
                  <c:v>1.19</c:v>
                </c:pt>
                <c:pt idx="3545">
                  <c:v>1.1910000000000003</c:v>
                </c:pt>
                <c:pt idx="3546">
                  <c:v>1.19</c:v>
                </c:pt>
                <c:pt idx="3547">
                  <c:v>1.1890000000000001</c:v>
                </c:pt>
                <c:pt idx="3548">
                  <c:v>1.1880000000000002</c:v>
                </c:pt>
                <c:pt idx="3549">
                  <c:v>1.1880000000000002</c:v>
                </c:pt>
                <c:pt idx="3550">
                  <c:v>1.1890000000000001</c:v>
                </c:pt>
                <c:pt idx="3551">
                  <c:v>1.1880000000000002</c:v>
                </c:pt>
                <c:pt idx="3552">
                  <c:v>1.1870000000000003</c:v>
                </c:pt>
                <c:pt idx="3553">
                  <c:v>1.1859999999999999</c:v>
                </c:pt>
                <c:pt idx="3554">
                  <c:v>1.1859999999999999</c:v>
                </c:pt>
                <c:pt idx="3555">
                  <c:v>1.1859999999999999</c:v>
                </c:pt>
                <c:pt idx="3556">
                  <c:v>1.1870000000000003</c:v>
                </c:pt>
                <c:pt idx="3557">
                  <c:v>1.1870000000000003</c:v>
                </c:pt>
                <c:pt idx="3558">
                  <c:v>1.1850000000000001</c:v>
                </c:pt>
                <c:pt idx="3559">
                  <c:v>1.1850000000000001</c:v>
                </c:pt>
                <c:pt idx="3560">
                  <c:v>1.1859999999999999</c:v>
                </c:pt>
                <c:pt idx="3561">
                  <c:v>1.1850000000000001</c:v>
                </c:pt>
                <c:pt idx="3562">
                  <c:v>1.1840000000000002</c:v>
                </c:pt>
                <c:pt idx="3563">
                  <c:v>1.1840000000000002</c:v>
                </c:pt>
                <c:pt idx="3564">
                  <c:v>1.1850000000000001</c:v>
                </c:pt>
                <c:pt idx="3565">
                  <c:v>1.1830000000000003</c:v>
                </c:pt>
                <c:pt idx="3566">
                  <c:v>1.1830000000000003</c:v>
                </c:pt>
                <c:pt idx="3567">
                  <c:v>1.1819999999999999</c:v>
                </c:pt>
                <c:pt idx="3568">
                  <c:v>1.181</c:v>
                </c:pt>
                <c:pt idx="3569">
                  <c:v>1.1819999999999999</c:v>
                </c:pt>
                <c:pt idx="3570">
                  <c:v>1.1819999999999999</c:v>
                </c:pt>
                <c:pt idx="3571">
                  <c:v>1.1819999999999999</c:v>
                </c:pt>
                <c:pt idx="3572">
                  <c:v>1.181</c:v>
                </c:pt>
                <c:pt idx="3573">
                  <c:v>1.181</c:v>
                </c:pt>
                <c:pt idx="3574">
                  <c:v>1.181</c:v>
                </c:pt>
                <c:pt idx="3575">
                  <c:v>1.181</c:v>
                </c:pt>
                <c:pt idx="3576">
                  <c:v>1.1800000000000002</c:v>
                </c:pt>
                <c:pt idx="3577">
                  <c:v>1.181</c:v>
                </c:pt>
                <c:pt idx="3578">
                  <c:v>1.1800000000000002</c:v>
                </c:pt>
                <c:pt idx="3579">
                  <c:v>1.1800000000000002</c:v>
                </c:pt>
                <c:pt idx="3580">
                  <c:v>1.1790000000000003</c:v>
                </c:pt>
                <c:pt idx="3581">
                  <c:v>1.1779999999999999</c:v>
                </c:pt>
                <c:pt idx="3582">
                  <c:v>1.1790000000000003</c:v>
                </c:pt>
                <c:pt idx="3583">
                  <c:v>1.1779999999999999</c:v>
                </c:pt>
                <c:pt idx="3584">
                  <c:v>1.177</c:v>
                </c:pt>
                <c:pt idx="3585">
                  <c:v>1.1790000000000003</c:v>
                </c:pt>
                <c:pt idx="3586">
                  <c:v>1.177</c:v>
                </c:pt>
                <c:pt idx="3587">
                  <c:v>1.177</c:v>
                </c:pt>
                <c:pt idx="3588">
                  <c:v>1.1779999999999999</c:v>
                </c:pt>
                <c:pt idx="3589">
                  <c:v>1.177</c:v>
                </c:pt>
                <c:pt idx="3590">
                  <c:v>1.177</c:v>
                </c:pt>
                <c:pt idx="3591">
                  <c:v>1.177</c:v>
                </c:pt>
                <c:pt idx="3592">
                  <c:v>1.1760000000000002</c:v>
                </c:pt>
                <c:pt idx="3593">
                  <c:v>1.1760000000000002</c:v>
                </c:pt>
                <c:pt idx="3594">
                  <c:v>1.1750000000000003</c:v>
                </c:pt>
                <c:pt idx="3595">
                  <c:v>1.1739999999999999</c:v>
                </c:pt>
                <c:pt idx="3596">
                  <c:v>1.177</c:v>
                </c:pt>
                <c:pt idx="3597">
                  <c:v>1.1739999999999999</c:v>
                </c:pt>
                <c:pt idx="3598">
                  <c:v>1.1750000000000003</c:v>
                </c:pt>
                <c:pt idx="3599">
                  <c:v>1.1739999999999999</c:v>
                </c:pt>
                <c:pt idx="3600">
                  <c:v>1.1739999999999999</c:v>
                </c:pt>
                <c:pt idx="3601">
                  <c:v>1.1739999999999999</c:v>
                </c:pt>
                <c:pt idx="3602">
                  <c:v>1.173</c:v>
                </c:pt>
                <c:pt idx="3603">
                  <c:v>1.1739999999999999</c:v>
                </c:pt>
                <c:pt idx="3604">
                  <c:v>1.173</c:v>
                </c:pt>
                <c:pt idx="3605">
                  <c:v>1.173</c:v>
                </c:pt>
                <c:pt idx="3606">
                  <c:v>1.1720000000000002</c:v>
                </c:pt>
                <c:pt idx="3607">
                  <c:v>1.1710000000000003</c:v>
                </c:pt>
                <c:pt idx="3608">
                  <c:v>1.1720000000000002</c:v>
                </c:pt>
                <c:pt idx="3609">
                  <c:v>1.1710000000000003</c:v>
                </c:pt>
                <c:pt idx="3610">
                  <c:v>1.1720000000000002</c:v>
                </c:pt>
                <c:pt idx="3611">
                  <c:v>1.1720000000000002</c:v>
                </c:pt>
                <c:pt idx="3612">
                  <c:v>1.1710000000000003</c:v>
                </c:pt>
                <c:pt idx="3613">
                  <c:v>1.1720000000000002</c:v>
                </c:pt>
                <c:pt idx="3614">
                  <c:v>1.1710000000000003</c:v>
                </c:pt>
                <c:pt idx="3615">
                  <c:v>1.173</c:v>
                </c:pt>
                <c:pt idx="3616">
                  <c:v>1.1720000000000002</c:v>
                </c:pt>
                <c:pt idx="3617">
                  <c:v>1.1710000000000003</c:v>
                </c:pt>
                <c:pt idx="3618">
                  <c:v>1.17</c:v>
                </c:pt>
                <c:pt idx="3619">
                  <c:v>1.1710000000000003</c:v>
                </c:pt>
                <c:pt idx="3620">
                  <c:v>1.17</c:v>
                </c:pt>
                <c:pt idx="3621">
                  <c:v>1.17</c:v>
                </c:pt>
                <c:pt idx="3622">
                  <c:v>1.17</c:v>
                </c:pt>
                <c:pt idx="3623">
                  <c:v>1.1680000000000001</c:v>
                </c:pt>
                <c:pt idx="3624">
                  <c:v>1.17</c:v>
                </c:pt>
                <c:pt idx="3625">
                  <c:v>1.17</c:v>
                </c:pt>
                <c:pt idx="3626">
                  <c:v>1.1659999999999999</c:v>
                </c:pt>
                <c:pt idx="3627">
                  <c:v>1.1659999999999999</c:v>
                </c:pt>
                <c:pt idx="3628">
                  <c:v>1.1670000000000003</c:v>
                </c:pt>
                <c:pt idx="3629">
                  <c:v>1.1670000000000003</c:v>
                </c:pt>
                <c:pt idx="3630">
                  <c:v>1.1670000000000003</c:v>
                </c:pt>
                <c:pt idx="3631">
                  <c:v>1.1670000000000003</c:v>
                </c:pt>
                <c:pt idx="3632">
                  <c:v>1.1670000000000003</c:v>
                </c:pt>
                <c:pt idx="3633">
                  <c:v>1.1670000000000003</c:v>
                </c:pt>
                <c:pt idx="3634">
                  <c:v>1.1670000000000003</c:v>
                </c:pt>
                <c:pt idx="3635">
                  <c:v>1.1670000000000003</c:v>
                </c:pt>
                <c:pt idx="3636">
                  <c:v>1.1670000000000003</c:v>
                </c:pt>
                <c:pt idx="3637">
                  <c:v>1.1659999999999999</c:v>
                </c:pt>
                <c:pt idx="3638">
                  <c:v>1.1659999999999999</c:v>
                </c:pt>
                <c:pt idx="3639">
                  <c:v>1.1659999999999999</c:v>
                </c:pt>
                <c:pt idx="3640">
                  <c:v>1.1659999999999999</c:v>
                </c:pt>
                <c:pt idx="3641">
                  <c:v>1.1659999999999999</c:v>
                </c:pt>
                <c:pt idx="3642">
                  <c:v>1.165</c:v>
                </c:pt>
                <c:pt idx="3643">
                  <c:v>1.1659999999999999</c:v>
                </c:pt>
                <c:pt idx="3644">
                  <c:v>1.1640000000000001</c:v>
                </c:pt>
                <c:pt idx="3645">
                  <c:v>1.1659999999999999</c:v>
                </c:pt>
                <c:pt idx="3646">
                  <c:v>1.1640000000000001</c:v>
                </c:pt>
                <c:pt idx="3647">
                  <c:v>1.1640000000000001</c:v>
                </c:pt>
                <c:pt idx="3648">
                  <c:v>1.165</c:v>
                </c:pt>
                <c:pt idx="3649">
                  <c:v>1.1630000000000003</c:v>
                </c:pt>
                <c:pt idx="3650">
                  <c:v>1.165</c:v>
                </c:pt>
                <c:pt idx="3651">
                  <c:v>1.1630000000000003</c:v>
                </c:pt>
                <c:pt idx="3652">
                  <c:v>1.1640000000000001</c:v>
                </c:pt>
                <c:pt idx="3653">
                  <c:v>1.1619999999999999</c:v>
                </c:pt>
                <c:pt idx="3654">
                  <c:v>1.1640000000000001</c:v>
                </c:pt>
                <c:pt idx="3655">
                  <c:v>1.1630000000000003</c:v>
                </c:pt>
                <c:pt idx="3656">
                  <c:v>1.1630000000000003</c:v>
                </c:pt>
                <c:pt idx="3657">
                  <c:v>1.1630000000000003</c:v>
                </c:pt>
                <c:pt idx="3658">
                  <c:v>1.1630000000000003</c:v>
                </c:pt>
                <c:pt idx="3659">
                  <c:v>1.1640000000000001</c:v>
                </c:pt>
                <c:pt idx="3660">
                  <c:v>1.1630000000000003</c:v>
                </c:pt>
                <c:pt idx="3661">
                  <c:v>1.1619999999999999</c:v>
                </c:pt>
                <c:pt idx="3662">
                  <c:v>1.1619999999999999</c:v>
                </c:pt>
                <c:pt idx="3663">
                  <c:v>1.1630000000000003</c:v>
                </c:pt>
                <c:pt idx="3664">
                  <c:v>1.1619999999999999</c:v>
                </c:pt>
                <c:pt idx="3665">
                  <c:v>1.1640000000000001</c:v>
                </c:pt>
                <c:pt idx="3666">
                  <c:v>1.1600000000000001</c:v>
                </c:pt>
                <c:pt idx="3667">
                  <c:v>1.1619999999999999</c:v>
                </c:pt>
                <c:pt idx="3668">
                  <c:v>1.161</c:v>
                </c:pt>
                <c:pt idx="3669">
                  <c:v>1.1619999999999999</c:v>
                </c:pt>
                <c:pt idx="3670">
                  <c:v>1.161</c:v>
                </c:pt>
                <c:pt idx="3671">
                  <c:v>1.1600000000000001</c:v>
                </c:pt>
                <c:pt idx="3672">
                  <c:v>1.1619999999999999</c:v>
                </c:pt>
                <c:pt idx="3673">
                  <c:v>1.161</c:v>
                </c:pt>
                <c:pt idx="3674">
                  <c:v>1.161</c:v>
                </c:pt>
                <c:pt idx="3675">
                  <c:v>1.161</c:v>
                </c:pt>
                <c:pt idx="3676">
                  <c:v>1.161</c:v>
                </c:pt>
                <c:pt idx="3677">
                  <c:v>1.161</c:v>
                </c:pt>
                <c:pt idx="3678">
                  <c:v>1.161</c:v>
                </c:pt>
                <c:pt idx="3679">
                  <c:v>1.161</c:v>
                </c:pt>
                <c:pt idx="3680">
                  <c:v>1.161</c:v>
                </c:pt>
                <c:pt idx="3681">
                  <c:v>1.1600000000000001</c:v>
                </c:pt>
                <c:pt idx="3682">
                  <c:v>1.161</c:v>
                </c:pt>
                <c:pt idx="3683">
                  <c:v>1.1600000000000001</c:v>
                </c:pt>
                <c:pt idx="3684">
                  <c:v>1.1600000000000001</c:v>
                </c:pt>
                <c:pt idx="3685">
                  <c:v>1.1600000000000001</c:v>
                </c:pt>
                <c:pt idx="3686">
                  <c:v>1.161</c:v>
                </c:pt>
                <c:pt idx="3687">
                  <c:v>1.1600000000000001</c:v>
                </c:pt>
                <c:pt idx="3688">
                  <c:v>1.1590000000000003</c:v>
                </c:pt>
                <c:pt idx="3689">
                  <c:v>1.1590000000000003</c:v>
                </c:pt>
                <c:pt idx="3690">
                  <c:v>1.1590000000000003</c:v>
                </c:pt>
                <c:pt idx="3691">
                  <c:v>1.1590000000000003</c:v>
                </c:pt>
                <c:pt idx="3692">
                  <c:v>1.1590000000000003</c:v>
                </c:pt>
                <c:pt idx="3693">
                  <c:v>1.1590000000000003</c:v>
                </c:pt>
                <c:pt idx="3694">
                  <c:v>1.1600000000000001</c:v>
                </c:pt>
                <c:pt idx="3695">
                  <c:v>1.1590000000000003</c:v>
                </c:pt>
                <c:pt idx="3696">
                  <c:v>1.1579999999999999</c:v>
                </c:pt>
                <c:pt idx="3697">
                  <c:v>1.1600000000000001</c:v>
                </c:pt>
                <c:pt idx="3698">
                  <c:v>1.1579999999999999</c:v>
                </c:pt>
                <c:pt idx="3699">
                  <c:v>1.1600000000000001</c:v>
                </c:pt>
                <c:pt idx="3700">
                  <c:v>1.1590000000000003</c:v>
                </c:pt>
                <c:pt idx="3701">
                  <c:v>1.1579999999999999</c:v>
                </c:pt>
                <c:pt idx="3702">
                  <c:v>1.1590000000000003</c:v>
                </c:pt>
                <c:pt idx="3703">
                  <c:v>1.1590000000000003</c:v>
                </c:pt>
                <c:pt idx="3704">
                  <c:v>1.1579999999999999</c:v>
                </c:pt>
                <c:pt idx="3705">
                  <c:v>1.1579999999999999</c:v>
                </c:pt>
                <c:pt idx="3706">
                  <c:v>1.1560000000000001</c:v>
                </c:pt>
                <c:pt idx="3707">
                  <c:v>1.157</c:v>
                </c:pt>
                <c:pt idx="3708">
                  <c:v>1.157</c:v>
                </c:pt>
                <c:pt idx="3709">
                  <c:v>1.157</c:v>
                </c:pt>
                <c:pt idx="3710">
                  <c:v>1.1560000000000001</c:v>
                </c:pt>
                <c:pt idx="3711">
                  <c:v>1.157</c:v>
                </c:pt>
                <c:pt idx="3712">
                  <c:v>1.157</c:v>
                </c:pt>
                <c:pt idx="3713">
                  <c:v>1.1560000000000001</c:v>
                </c:pt>
                <c:pt idx="3714">
                  <c:v>1.157</c:v>
                </c:pt>
                <c:pt idx="3715">
                  <c:v>1.1579999999999999</c:v>
                </c:pt>
                <c:pt idx="3716">
                  <c:v>1.1579999999999999</c:v>
                </c:pt>
                <c:pt idx="3717">
                  <c:v>1.157</c:v>
                </c:pt>
                <c:pt idx="3718">
                  <c:v>1.1560000000000001</c:v>
                </c:pt>
                <c:pt idx="3719">
                  <c:v>1.1579999999999999</c:v>
                </c:pt>
                <c:pt idx="3720">
                  <c:v>1.157</c:v>
                </c:pt>
                <c:pt idx="3721">
                  <c:v>1.1550000000000002</c:v>
                </c:pt>
                <c:pt idx="3722">
                  <c:v>1.1560000000000001</c:v>
                </c:pt>
                <c:pt idx="3723">
                  <c:v>1.157</c:v>
                </c:pt>
                <c:pt idx="3724">
                  <c:v>1.157</c:v>
                </c:pt>
                <c:pt idx="3725">
                  <c:v>1.157</c:v>
                </c:pt>
                <c:pt idx="3726">
                  <c:v>1.1560000000000001</c:v>
                </c:pt>
                <c:pt idx="3727">
                  <c:v>1.157</c:v>
                </c:pt>
                <c:pt idx="3728">
                  <c:v>1.1579999999999999</c:v>
                </c:pt>
                <c:pt idx="3729">
                  <c:v>1.157</c:v>
                </c:pt>
                <c:pt idx="3730">
                  <c:v>1.1560000000000001</c:v>
                </c:pt>
                <c:pt idx="3731">
                  <c:v>1.1550000000000002</c:v>
                </c:pt>
                <c:pt idx="3732">
                  <c:v>1.1550000000000002</c:v>
                </c:pt>
                <c:pt idx="3733">
                  <c:v>1.157</c:v>
                </c:pt>
                <c:pt idx="3734">
                  <c:v>1.1550000000000002</c:v>
                </c:pt>
                <c:pt idx="3735">
                  <c:v>1.1550000000000002</c:v>
                </c:pt>
                <c:pt idx="3736">
                  <c:v>1.1539999999999999</c:v>
                </c:pt>
                <c:pt idx="3737">
                  <c:v>1.1550000000000002</c:v>
                </c:pt>
                <c:pt idx="3738">
                  <c:v>1.1560000000000001</c:v>
                </c:pt>
                <c:pt idx="3739">
                  <c:v>1.1560000000000001</c:v>
                </c:pt>
                <c:pt idx="3740">
                  <c:v>1.1550000000000002</c:v>
                </c:pt>
                <c:pt idx="3741">
                  <c:v>1.1539999999999999</c:v>
                </c:pt>
                <c:pt idx="3742">
                  <c:v>1.1560000000000001</c:v>
                </c:pt>
                <c:pt idx="3743">
                  <c:v>1.1539999999999999</c:v>
                </c:pt>
                <c:pt idx="3744">
                  <c:v>1.1539999999999999</c:v>
                </c:pt>
                <c:pt idx="3745">
                  <c:v>1.1560000000000001</c:v>
                </c:pt>
                <c:pt idx="3746">
                  <c:v>1.1560000000000001</c:v>
                </c:pt>
                <c:pt idx="3747">
                  <c:v>1.1560000000000001</c:v>
                </c:pt>
                <c:pt idx="3748">
                  <c:v>1.1560000000000001</c:v>
                </c:pt>
                <c:pt idx="3749">
                  <c:v>1.1560000000000001</c:v>
                </c:pt>
                <c:pt idx="3750">
                  <c:v>1.1550000000000002</c:v>
                </c:pt>
                <c:pt idx="3751">
                  <c:v>1.1560000000000001</c:v>
                </c:pt>
                <c:pt idx="3752">
                  <c:v>1.1550000000000002</c:v>
                </c:pt>
                <c:pt idx="3753">
                  <c:v>1.1550000000000002</c:v>
                </c:pt>
                <c:pt idx="3754">
                  <c:v>1.1550000000000002</c:v>
                </c:pt>
                <c:pt idx="3755">
                  <c:v>1.1539999999999999</c:v>
                </c:pt>
                <c:pt idx="3756">
                  <c:v>1.1560000000000001</c:v>
                </c:pt>
                <c:pt idx="3757">
                  <c:v>1.1539999999999999</c:v>
                </c:pt>
                <c:pt idx="3758">
                  <c:v>1.1550000000000002</c:v>
                </c:pt>
                <c:pt idx="3759">
                  <c:v>1.1560000000000001</c:v>
                </c:pt>
                <c:pt idx="3760">
                  <c:v>1.1560000000000001</c:v>
                </c:pt>
                <c:pt idx="3761">
                  <c:v>1.1550000000000002</c:v>
                </c:pt>
                <c:pt idx="3762">
                  <c:v>1.1550000000000002</c:v>
                </c:pt>
                <c:pt idx="3763">
                  <c:v>1.1550000000000002</c:v>
                </c:pt>
                <c:pt idx="3764">
                  <c:v>1.153</c:v>
                </c:pt>
                <c:pt idx="3765">
                  <c:v>1.153</c:v>
                </c:pt>
                <c:pt idx="3766">
                  <c:v>1.1560000000000001</c:v>
                </c:pt>
                <c:pt idx="3767">
                  <c:v>1.1539999999999999</c:v>
                </c:pt>
                <c:pt idx="3768">
                  <c:v>1.1539999999999999</c:v>
                </c:pt>
                <c:pt idx="3769">
                  <c:v>1.1550000000000002</c:v>
                </c:pt>
                <c:pt idx="3770">
                  <c:v>1.153</c:v>
                </c:pt>
                <c:pt idx="3771">
                  <c:v>1.1539999999999999</c:v>
                </c:pt>
                <c:pt idx="3772">
                  <c:v>1.1520000000000001</c:v>
                </c:pt>
                <c:pt idx="3773">
                  <c:v>1.153</c:v>
                </c:pt>
                <c:pt idx="3774">
                  <c:v>1.1520000000000001</c:v>
                </c:pt>
                <c:pt idx="3775">
                  <c:v>1.153</c:v>
                </c:pt>
                <c:pt idx="3776">
                  <c:v>1.153</c:v>
                </c:pt>
                <c:pt idx="3777">
                  <c:v>1.153</c:v>
                </c:pt>
                <c:pt idx="3778">
                  <c:v>1.153</c:v>
                </c:pt>
                <c:pt idx="3779">
                  <c:v>1.1520000000000001</c:v>
                </c:pt>
                <c:pt idx="3780">
                  <c:v>1.1510000000000002</c:v>
                </c:pt>
                <c:pt idx="3781">
                  <c:v>1.1520000000000001</c:v>
                </c:pt>
                <c:pt idx="3782">
                  <c:v>1.153</c:v>
                </c:pt>
                <c:pt idx="3783">
                  <c:v>1.1520000000000001</c:v>
                </c:pt>
                <c:pt idx="3784">
                  <c:v>1.1520000000000001</c:v>
                </c:pt>
                <c:pt idx="3785">
                  <c:v>1.1520000000000001</c:v>
                </c:pt>
                <c:pt idx="3786">
                  <c:v>1.1520000000000001</c:v>
                </c:pt>
                <c:pt idx="3787">
                  <c:v>1.1510000000000002</c:v>
                </c:pt>
                <c:pt idx="3788">
                  <c:v>1.1520000000000001</c:v>
                </c:pt>
                <c:pt idx="3789">
                  <c:v>1.1510000000000002</c:v>
                </c:pt>
                <c:pt idx="3790">
                  <c:v>1.1510000000000002</c:v>
                </c:pt>
                <c:pt idx="3791">
                  <c:v>1.1510000000000002</c:v>
                </c:pt>
                <c:pt idx="3792">
                  <c:v>1.1510000000000002</c:v>
                </c:pt>
                <c:pt idx="3793">
                  <c:v>1.1499999999999999</c:v>
                </c:pt>
                <c:pt idx="3794">
                  <c:v>1.1520000000000001</c:v>
                </c:pt>
                <c:pt idx="3795">
                  <c:v>1.1510000000000002</c:v>
                </c:pt>
                <c:pt idx="3796">
                  <c:v>1.1520000000000001</c:v>
                </c:pt>
                <c:pt idx="3797">
                  <c:v>1.153</c:v>
                </c:pt>
                <c:pt idx="3798">
                  <c:v>1.1520000000000001</c:v>
                </c:pt>
                <c:pt idx="3799">
                  <c:v>1.1510000000000002</c:v>
                </c:pt>
                <c:pt idx="3800">
                  <c:v>1.1520000000000001</c:v>
                </c:pt>
                <c:pt idx="3801">
                  <c:v>1.153</c:v>
                </c:pt>
                <c:pt idx="3802">
                  <c:v>1.1520000000000001</c:v>
                </c:pt>
                <c:pt idx="3803">
                  <c:v>1.1539999999999999</c:v>
                </c:pt>
                <c:pt idx="3804">
                  <c:v>1.1539999999999999</c:v>
                </c:pt>
                <c:pt idx="3805">
                  <c:v>1.153</c:v>
                </c:pt>
                <c:pt idx="3806">
                  <c:v>1.153</c:v>
                </c:pt>
                <c:pt idx="3807">
                  <c:v>1.1520000000000001</c:v>
                </c:pt>
                <c:pt idx="3808">
                  <c:v>1.1539999999999999</c:v>
                </c:pt>
                <c:pt idx="3809">
                  <c:v>1.1539999999999999</c:v>
                </c:pt>
                <c:pt idx="3810">
                  <c:v>1.153</c:v>
                </c:pt>
                <c:pt idx="3811">
                  <c:v>1.1550000000000002</c:v>
                </c:pt>
                <c:pt idx="3812">
                  <c:v>1.1539999999999999</c:v>
                </c:pt>
                <c:pt idx="3813">
                  <c:v>1.1539999999999999</c:v>
                </c:pt>
                <c:pt idx="3814">
                  <c:v>1.153</c:v>
                </c:pt>
                <c:pt idx="3815">
                  <c:v>1.1539999999999999</c:v>
                </c:pt>
                <c:pt idx="3816">
                  <c:v>1.153</c:v>
                </c:pt>
                <c:pt idx="3817">
                  <c:v>1.1520000000000001</c:v>
                </c:pt>
                <c:pt idx="3818">
                  <c:v>1.153</c:v>
                </c:pt>
                <c:pt idx="3819">
                  <c:v>1.153</c:v>
                </c:pt>
                <c:pt idx="3820">
                  <c:v>1.153</c:v>
                </c:pt>
                <c:pt idx="3821">
                  <c:v>1.153</c:v>
                </c:pt>
                <c:pt idx="3822">
                  <c:v>1.153</c:v>
                </c:pt>
                <c:pt idx="3823">
                  <c:v>1.153</c:v>
                </c:pt>
                <c:pt idx="3824">
                  <c:v>1.1510000000000002</c:v>
                </c:pt>
                <c:pt idx="3825">
                  <c:v>1.153</c:v>
                </c:pt>
                <c:pt idx="3826">
                  <c:v>1.1510000000000002</c:v>
                </c:pt>
                <c:pt idx="3827">
                  <c:v>1.1510000000000002</c:v>
                </c:pt>
                <c:pt idx="3828">
                  <c:v>1.1520000000000001</c:v>
                </c:pt>
                <c:pt idx="3829">
                  <c:v>1.1510000000000002</c:v>
                </c:pt>
                <c:pt idx="3830">
                  <c:v>1.1499999999999999</c:v>
                </c:pt>
                <c:pt idx="3831">
                  <c:v>1.1520000000000001</c:v>
                </c:pt>
                <c:pt idx="3832">
                  <c:v>1.153</c:v>
                </c:pt>
                <c:pt idx="3833">
                  <c:v>1.1510000000000002</c:v>
                </c:pt>
                <c:pt idx="3834">
                  <c:v>1.1510000000000002</c:v>
                </c:pt>
                <c:pt idx="3835">
                  <c:v>1.153</c:v>
                </c:pt>
                <c:pt idx="3836">
                  <c:v>1.1510000000000002</c:v>
                </c:pt>
                <c:pt idx="3837">
                  <c:v>1.1510000000000002</c:v>
                </c:pt>
                <c:pt idx="3838">
                  <c:v>1.1520000000000001</c:v>
                </c:pt>
                <c:pt idx="3839">
                  <c:v>1.1499999999999999</c:v>
                </c:pt>
                <c:pt idx="3840">
                  <c:v>1.1499999999999999</c:v>
                </c:pt>
                <c:pt idx="3841">
                  <c:v>1.1510000000000002</c:v>
                </c:pt>
                <c:pt idx="3842">
                  <c:v>1.1510000000000002</c:v>
                </c:pt>
                <c:pt idx="3843">
                  <c:v>1.1510000000000002</c:v>
                </c:pt>
                <c:pt idx="3844">
                  <c:v>1.1520000000000001</c:v>
                </c:pt>
                <c:pt idx="3845">
                  <c:v>1.1510000000000002</c:v>
                </c:pt>
                <c:pt idx="3846">
                  <c:v>1.1499999999999999</c:v>
                </c:pt>
                <c:pt idx="3847">
                  <c:v>1.1510000000000002</c:v>
                </c:pt>
                <c:pt idx="3848">
                  <c:v>1.1499999999999999</c:v>
                </c:pt>
                <c:pt idx="3849">
                  <c:v>1.1510000000000002</c:v>
                </c:pt>
                <c:pt idx="3850">
                  <c:v>1.1499999999999999</c:v>
                </c:pt>
                <c:pt idx="3851">
                  <c:v>1.1510000000000002</c:v>
                </c:pt>
                <c:pt idx="3852">
                  <c:v>1.1510000000000002</c:v>
                </c:pt>
                <c:pt idx="3853">
                  <c:v>1.1499999999999999</c:v>
                </c:pt>
                <c:pt idx="3854">
                  <c:v>1.1510000000000002</c:v>
                </c:pt>
                <c:pt idx="3855">
                  <c:v>1.1499999999999999</c:v>
                </c:pt>
                <c:pt idx="3856">
                  <c:v>1.153</c:v>
                </c:pt>
                <c:pt idx="3857">
                  <c:v>1.1499999999999999</c:v>
                </c:pt>
                <c:pt idx="3858">
                  <c:v>1.1520000000000001</c:v>
                </c:pt>
                <c:pt idx="3859">
                  <c:v>1.1510000000000002</c:v>
                </c:pt>
                <c:pt idx="3860">
                  <c:v>1.1499999999999999</c:v>
                </c:pt>
                <c:pt idx="3861">
                  <c:v>1.1510000000000002</c:v>
                </c:pt>
                <c:pt idx="3862">
                  <c:v>1.1499999999999999</c:v>
                </c:pt>
                <c:pt idx="3863">
                  <c:v>1.1499999999999999</c:v>
                </c:pt>
                <c:pt idx="3864">
                  <c:v>1.1499999999999999</c:v>
                </c:pt>
                <c:pt idx="3865">
                  <c:v>1.1499999999999999</c:v>
                </c:pt>
                <c:pt idx="3866">
                  <c:v>1.1510000000000002</c:v>
                </c:pt>
                <c:pt idx="3867">
                  <c:v>1.1499999999999999</c:v>
                </c:pt>
                <c:pt idx="3868">
                  <c:v>1.149</c:v>
                </c:pt>
                <c:pt idx="3869">
                  <c:v>1.1499999999999999</c:v>
                </c:pt>
                <c:pt idx="3870">
                  <c:v>1.149</c:v>
                </c:pt>
                <c:pt idx="3871">
                  <c:v>1.1499999999999999</c:v>
                </c:pt>
                <c:pt idx="3872">
                  <c:v>1.1499999999999999</c:v>
                </c:pt>
                <c:pt idx="3873">
                  <c:v>1.1499999999999999</c:v>
                </c:pt>
                <c:pt idx="3874">
                  <c:v>1.1499999999999999</c:v>
                </c:pt>
                <c:pt idx="3875">
                  <c:v>1.1480000000000001</c:v>
                </c:pt>
                <c:pt idx="3876">
                  <c:v>1.1499999999999999</c:v>
                </c:pt>
                <c:pt idx="3877">
                  <c:v>1.1499999999999999</c:v>
                </c:pt>
                <c:pt idx="3878">
                  <c:v>1.1499999999999999</c:v>
                </c:pt>
                <c:pt idx="3879">
                  <c:v>1.149</c:v>
                </c:pt>
                <c:pt idx="3880">
                  <c:v>1.149</c:v>
                </c:pt>
                <c:pt idx="3881">
                  <c:v>1.149</c:v>
                </c:pt>
                <c:pt idx="3882">
                  <c:v>1.149</c:v>
                </c:pt>
                <c:pt idx="3883">
                  <c:v>1.149</c:v>
                </c:pt>
                <c:pt idx="3884">
                  <c:v>1.1510000000000002</c:v>
                </c:pt>
                <c:pt idx="3885">
                  <c:v>1.149</c:v>
                </c:pt>
                <c:pt idx="3886">
                  <c:v>1.1499999999999999</c:v>
                </c:pt>
                <c:pt idx="3887">
                  <c:v>1.1499999999999999</c:v>
                </c:pt>
                <c:pt idx="3888">
                  <c:v>1.1480000000000001</c:v>
                </c:pt>
                <c:pt idx="3889">
                  <c:v>1.149</c:v>
                </c:pt>
                <c:pt idx="3890">
                  <c:v>1.149</c:v>
                </c:pt>
                <c:pt idx="3891">
                  <c:v>1.149</c:v>
                </c:pt>
                <c:pt idx="3892">
                  <c:v>1.149</c:v>
                </c:pt>
                <c:pt idx="3893">
                  <c:v>1.1499999999999999</c:v>
                </c:pt>
                <c:pt idx="3894">
                  <c:v>1.149</c:v>
                </c:pt>
                <c:pt idx="3895">
                  <c:v>1.149</c:v>
                </c:pt>
                <c:pt idx="3896">
                  <c:v>1.1480000000000001</c:v>
                </c:pt>
                <c:pt idx="3897">
                  <c:v>1.1480000000000001</c:v>
                </c:pt>
                <c:pt idx="3898">
                  <c:v>1.149</c:v>
                </c:pt>
                <c:pt idx="3899">
                  <c:v>1.1470000000000002</c:v>
                </c:pt>
                <c:pt idx="3900">
                  <c:v>1.149</c:v>
                </c:pt>
                <c:pt idx="3901">
                  <c:v>1.1470000000000002</c:v>
                </c:pt>
                <c:pt idx="3902">
                  <c:v>1.1480000000000001</c:v>
                </c:pt>
                <c:pt idx="3903">
                  <c:v>1.149</c:v>
                </c:pt>
                <c:pt idx="3904">
                  <c:v>1.149</c:v>
                </c:pt>
                <c:pt idx="3905">
                  <c:v>1.149</c:v>
                </c:pt>
                <c:pt idx="3906">
                  <c:v>1.149</c:v>
                </c:pt>
                <c:pt idx="3907">
                  <c:v>1.1480000000000001</c:v>
                </c:pt>
                <c:pt idx="3908">
                  <c:v>1.1499999999999999</c:v>
                </c:pt>
                <c:pt idx="3909">
                  <c:v>1.149</c:v>
                </c:pt>
                <c:pt idx="3910">
                  <c:v>1.1480000000000001</c:v>
                </c:pt>
                <c:pt idx="3911">
                  <c:v>1.1480000000000001</c:v>
                </c:pt>
                <c:pt idx="3912">
                  <c:v>1.149</c:v>
                </c:pt>
                <c:pt idx="3913">
                  <c:v>1.1480000000000001</c:v>
                </c:pt>
                <c:pt idx="3914">
                  <c:v>1.149</c:v>
                </c:pt>
                <c:pt idx="3915">
                  <c:v>1.1480000000000001</c:v>
                </c:pt>
                <c:pt idx="3916">
                  <c:v>1.1499999999999999</c:v>
                </c:pt>
                <c:pt idx="3917">
                  <c:v>1.149</c:v>
                </c:pt>
                <c:pt idx="3918">
                  <c:v>1.1499999999999999</c:v>
                </c:pt>
                <c:pt idx="3919">
                  <c:v>1.1499999999999999</c:v>
                </c:pt>
                <c:pt idx="3920">
                  <c:v>1.149</c:v>
                </c:pt>
                <c:pt idx="3921">
                  <c:v>1.149</c:v>
                </c:pt>
                <c:pt idx="3922">
                  <c:v>1.149</c:v>
                </c:pt>
                <c:pt idx="3923">
                  <c:v>1.1499999999999999</c:v>
                </c:pt>
                <c:pt idx="3924">
                  <c:v>1.149</c:v>
                </c:pt>
                <c:pt idx="3925">
                  <c:v>1.149</c:v>
                </c:pt>
                <c:pt idx="3926">
                  <c:v>1.1480000000000001</c:v>
                </c:pt>
                <c:pt idx="3927">
                  <c:v>1.1480000000000001</c:v>
                </c:pt>
                <c:pt idx="3928">
                  <c:v>1.149</c:v>
                </c:pt>
                <c:pt idx="3929">
                  <c:v>1.149</c:v>
                </c:pt>
                <c:pt idx="3930">
                  <c:v>1.1480000000000001</c:v>
                </c:pt>
                <c:pt idx="3931">
                  <c:v>1.1470000000000002</c:v>
                </c:pt>
                <c:pt idx="3932">
                  <c:v>1.1459999999999999</c:v>
                </c:pt>
                <c:pt idx="3933">
                  <c:v>1.1499999999999999</c:v>
                </c:pt>
                <c:pt idx="3934">
                  <c:v>1.1480000000000001</c:v>
                </c:pt>
                <c:pt idx="3935">
                  <c:v>1.1480000000000001</c:v>
                </c:pt>
                <c:pt idx="3936">
                  <c:v>1.1459999999999999</c:v>
                </c:pt>
                <c:pt idx="3937">
                  <c:v>1.1480000000000001</c:v>
                </c:pt>
                <c:pt idx="3938">
                  <c:v>1.149</c:v>
                </c:pt>
                <c:pt idx="3939">
                  <c:v>1.1480000000000001</c:v>
                </c:pt>
                <c:pt idx="3940">
                  <c:v>1.1480000000000001</c:v>
                </c:pt>
                <c:pt idx="3941">
                  <c:v>1.1480000000000001</c:v>
                </c:pt>
                <c:pt idx="3942">
                  <c:v>1.149</c:v>
                </c:pt>
                <c:pt idx="3943">
                  <c:v>1.1480000000000001</c:v>
                </c:pt>
                <c:pt idx="3944">
                  <c:v>1.1480000000000001</c:v>
                </c:pt>
                <c:pt idx="3945">
                  <c:v>1.1480000000000001</c:v>
                </c:pt>
                <c:pt idx="3946">
                  <c:v>1.1480000000000001</c:v>
                </c:pt>
                <c:pt idx="3947">
                  <c:v>1.149</c:v>
                </c:pt>
                <c:pt idx="3948">
                  <c:v>1.1470000000000002</c:v>
                </c:pt>
                <c:pt idx="3949">
                  <c:v>1.1480000000000001</c:v>
                </c:pt>
                <c:pt idx="3950">
                  <c:v>1.1480000000000001</c:v>
                </c:pt>
                <c:pt idx="3951">
                  <c:v>1.1480000000000001</c:v>
                </c:pt>
                <c:pt idx="3952">
                  <c:v>1.1480000000000001</c:v>
                </c:pt>
                <c:pt idx="3953">
                  <c:v>1.1470000000000002</c:v>
                </c:pt>
                <c:pt idx="3954">
                  <c:v>1.1480000000000001</c:v>
                </c:pt>
                <c:pt idx="3955">
                  <c:v>1.149</c:v>
                </c:pt>
                <c:pt idx="3956">
                  <c:v>1.149</c:v>
                </c:pt>
                <c:pt idx="3957">
                  <c:v>1.149</c:v>
                </c:pt>
                <c:pt idx="3958">
                  <c:v>1.1480000000000001</c:v>
                </c:pt>
                <c:pt idx="3959">
                  <c:v>1.1480000000000001</c:v>
                </c:pt>
                <c:pt idx="3960">
                  <c:v>1.1480000000000001</c:v>
                </c:pt>
                <c:pt idx="3961">
                  <c:v>1.1470000000000002</c:v>
                </c:pt>
                <c:pt idx="3962">
                  <c:v>1.1480000000000001</c:v>
                </c:pt>
                <c:pt idx="3963">
                  <c:v>1.1480000000000001</c:v>
                </c:pt>
                <c:pt idx="3964">
                  <c:v>1.1470000000000002</c:v>
                </c:pt>
                <c:pt idx="3965">
                  <c:v>1.1480000000000001</c:v>
                </c:pt>
                <c:pt idx="3966">
                  <c:v>1.149</c:v>
                </c:pt>
                <c:pt idx="3967">
                  <c:v>1.1480000000000001</c:v>
                </c:pt>
                <c:pt idx="3968">
                  <c:v>1.1480000000000001</c:v>
                </c:pt>
                <c:pt idx="3969">
                  <c:v>1.1480000000000001</c:v>
                </c:pt>
                <c:pt idx="3970">
                  <c:v>1.1480000000000001</c:v>
                </c:pt>
                <c:pt idx="3971">
                  <c:v>1.149</c:v>
                </c:pt>
                <c:pt idx="3972">
                  <c:v>1.149</c:v>
                </c:pt>
                <c:pt idx="3973">
                  <c:v>1.149</c:v>
                </c:pt>
                <c:pt idx="3974">
                  <c:v>1.1480000000000001</c:v>
                </c:pt>
                <c:pt idx="3975">
                  <c:v>1.1470000000000002</c:v>
                </c:pt>
                <c:pt idx="3976">
                  <c:v>1.145</c:v>
                </c:pt>
                <c:pt idx="3977">
                  <c:v>1.1480000000000001</c:v>
                </c:pt>
                <c:pt idx="3978">
                  <c:v>1.1459999999999999</c:v>
                </c:pt>
                <c:pt idx="3979">
                  <c:v>1.1480000000000001</c:v>
                </c:pt>
                <c:pt idx="3980">
                  <c:v>1.1459999999999999</c:v>
                </c:pt>
                <c:pt idx="3981">
                  <c:v>1.1470000000000002</c:v>
                </c:pt>
                <c:pt idx="3982">
                  <c:v>1.1480000000000001</c:v>
                </c:pt>
                <c:pt idx="3983">
                  <c:v>1.1470000000000002</c:v>
                </c:pt>
                <c:pt idx="3984">
                  <c:v>1.145</c:v>
                </c:pt>
                <c:pt idx="3985">
                  <c:v>1.1470000000000002</c:v>
                </c:pt>
                <c:pt idx="3986">
                  <c:v>1.1480000000000001</c:v>
                </c:pt>
                <c:pt idx="3987">
                  <c:v>1.1459999999999999</c:v>
                </c:pt>
                <c:pt idx="3988">
                  <c:v>1.1459999999999999</c:v>
                </c:pt>
                <c:pt idx="3989">
                  <c:v>1.1470000000000002</c:v>
                </c:pt>
                <c:pt idx="3990">
                  <c:v>1.1459999999999999</c:v>
                </c:pt>
                <c:pt idx="3991">
                  <c:v>1.1459999999999999</c:v>
                </c:pt>
                <c:pt idx="3992">
                  <c:v>1.145</c:v>
                </c:pt>
                <c:pt idx="3993">
                  <c:v>1.1440000000000001</c:v>
                </c:pt>
                <c:pt idx="3994">
                  <c:v>1.1419999999999999</c:v>
                </c:pt>
                <c:pt idx="3995">
                  <c:v>1.1430000000000002</c:v>
                </c:pt>
                <c:pt idx="3996">
                  <c:v>1.1430000000000002</c:v>
                </c:pt>
                <c:pt idx="3997">
                  <c:v>1.1440000000000001</c:v>
                </c:pt>
                <c:pt idx="3998">
                  <c:v>1.1419999999999999</c:v>
                </c:pt>
                <c:pt idx="3999">
                  <c:v>1.1430000000000002</c:v>
                </c:pt>
                <c:pt idx="4000">
                  <c:v>1.1440000000000001</c:v>
                </c:pt>
                <c:pt idx="4001">
                  <c:v>1.145</c:v>
                </c:pt>
                <c:pt idx="4002">
                  <c:v>1.1440000000000001</c:v>
                </c:pt>
                <c:pt idx="4003">
                  <c:v>1.1440000000000001</c:v>
                </c:pt>
                <c:pt idx="4004">
                  <c:v>1.145</c:v>
                </c:pt>
                <c:pt idx="4005">
                  <c:v>1.1440000000000001</c:v>
                </c:pt>
                <c:pt idx="4006">
                  <c:v>1.1440000000000001</c:v>
                </c:pt>
                <c:pt idx="4007">
                  <c:v>1.1459999999999999</c:v>
                </c:pt>
                <c:pt idx="4008">
                  <c:v>1.1459999999999999</c:v>
                </c:pt>
                <c:pt idx="4009">
                  <c:v>1.1440000000000001</c:v>
                </c:pt>
                <c:pt idx="4010">
                  <c:v>1.1430000000000002</c:v>
                </c:pt>
                <c:pt idx="4011">
                  <c:v>1.1379999999999999</c:v>
                </c:pt>
                <c:pt idx="4012">
                  <c:v>1.137</c:v>
                </c:pt>
                <c:pt idx="4013">
                  <c:v>1.1390000000000002</c:v>
                </c:pt>
                <c:pt idx="4014">
                  <c:v>1.1419999999999999</c:v>
                </c:pt>
                <c:pt idx="4015">
                  <c:v>1.141</c:v>
                </c:pt>
                <c:pt idx="4016">
                  <c:v>1.141</c:v>
                </c:pt>
                <c:pt idx="4017">
                  <c:v>1.1430000000000002</c:v>
                </c:pt>
                <c:pt idx="4018">
                  <c:v>1.1430000000000002</c:v>
                </c:pt>
                <c:pt idx="4019">
                  <c:v>1.1430000000000002</c:v>
                </c:pt>
                <c:pt idx="4020">
                  <c:v>1.145</c:v>
                </c:pt>
                <c:pt idx="4021">
                  <c:v>1.1440000000000001</c:v>
                </c:pt>
                <c:pt idx="4022">
                  <c:v>1.1459999999999999</c:v>
                </c:pt>
                <c:pt idx="4023">
                  <c:v>1.1470000000000002</c:v>
                </c:pt>
                <c:pt idx="4024">
                  <c:v>1.1440000000000001</c:v>
                </c:pt>
                <c:pt idx="4025">
                  <c:v>1.145</c:v>
                </c:pt>
                <c:pt idx="4026">
                  <c:v>1.1459999999999999</c:v>
                </c:pt>
                <c:pt idx="4027">
                  <c:v>1.1459999999999999</c:v>
                </c:pt>
                <c:pt idx="4028">
                  <c:v>1.1459999999999999</c:v>
                </c:pt>
                <c:pt idx="4029">
                  <c:v>1.1440000000000001</c:v>
                </c:pt>
                <c:pt idx="4030">
                  <c:v>1.1419999999999999</c:v>
                </c:pt>
                <c:pt idx="4031">
                  <c:v>1.1419999999999999</c:v>
                </c:pt>
                <c:pt idx="4032">
                  <c:v>1.1440000000000001</c:v>
                </c:pt>
                <c:pt idx="4033">
                  <c:v>1.1440000000000001</c:v>
                </c:pt>
                <c:pt idx="4034">
                  <c:v>1.145</c:v>
                </c:pt>
                <c:pt idx="4035">
                  <c:v>1.145</c:v>
                </c:pt>
                <c:pt idx="4036">
                  <c:v>1.1440000000000001</c:v>
                </c:pt>
                <c:pt idx="4037">
                  <c:v>1.1470000000000002</c:v>
                </c:pt>
                <c:pt idx="4038">
                  <c:v>1.1459999999999999</c:v>
                </c:pt>
                <c:pt idx="4039">
                  <c:v>1.1480000000000001</c:v>
                </c:pt>
                <c:pt idx="4040">
                  <c:v>1.1470000000000002</c:v>
                </c:pt>
                <c:pt idx="4041">
                  <c:v>1.1470000000000002</c:v>
                </c:pt>
                <c:pt idx="4042">
                  <c:v>1.1470000000000002</c:v>
                </c:pt>
                <c:pt idx="4043">
                  <c:v>1.1470000000000002</c:v>
                </c:pt>
                <c:pt idx="4044">
                  <c:v>1.1470000000000002</c:v>
                </c:pt>
                <c:pt idx="4045">
                  <c:v>1.1470000000000002</c:v>
                </c:pt>
                <c:pt idx="4046">
                  <c:v>1.1480000000000001</c:v>
                </c:pt>
                <c:pt idx="4047">
                  <c:v>1.145</c:v>
                </c:pt>
                <c:pt idx="4048">
                  <c:v>1.1459999999999999</c:v>
                </c:pt>
                <c:pt idx="4049">
                  <c:v>1.149</c:v>
                </c:pt>
                <c:pt idx="4050">
                  <c:v>1.1470000000000002</c:v>
                </c:pt>
                <c:pt idx="4051">
                  <c:v>1.1459999999999999</c:v>
                </c:pt>
                <c:pt idx="4052">
                  <c:v>1.1480000000000001</c:v>
                </c:pt>
                <c:pt idx="4053">
                  <c:v>1.149</c:v>
                </c:pt>
                <c:pt idx="4054">
                  <c:v>1.149</c:v>
                </c:pt>
                <c:pt idx="4055">
                  <c:v>1.1480000000000001</c:v>
                </c:pt>
                <c:pt idx="4056">
                  <c:v>1.1480000000000001</c:v>
                </c:pt>
                <c:pt idx="4057">
                  <c:v>1.149</c:v>
                </c:pt>
                <c:pt idx="4058">
                  <c:v>1.1440000000000001</c:v>
                </c:pt>
                <c:pt idx="4059">
                  <c:v>1.1419999999999999</c:v>
                </c:pt>
                <c:pt idx="4060">
                  <c:v>1.141</c:v>
                </c:pt>
                <c:pt idx="4061">
                  <c:v>1.1430000000000002</c:v>
                </c:pt>
                <c:pt idx="4062">
                  <c:v>1.141</c:v>
                </c:pt>
                <c:pt idx="4063">
                  <c:v>1.1400000000000001</c:v>
                </c:pt>
                <c:pt idx="4064">
                  <c:v>1.137</c:v>
                </c:pt>
                <c:pt idx="4065">
                  <c:v>1.141</c:v>
                </c:pt>
                <c:pt idx="4066">
                  <c:v>1.1430000000000002</c:v>
                </c:pt>
                <c:pt idx="4067">
                  <c:v>1.141</c:v>
                </c:pt>
                <c:pt idx="4068">
                  <c:v>1.1440000000000001</c:v>
                </c:pt>
                <c:pt idx="4069">
                  <c:v>1.145</c:v>
                </c:pt>
                <c:pt idx="4070">
                  <c:v>1.1459999999999999</c:v>
                </c:pt>
                <c:pt idx="4071">
                  <c:v>1.1470000000000002</c:v>
                </c:pt>
                <c:pt idx="4072">
                  <c:v>1.145</c:v>
                </c:pt>
                <c:pt idx="4073">
                  <c:v>1.1430000000000002</c:v>
                </c:pt>
                <c:pt idx="4074">
                  <c:v>1.1419999999999999</c:v>
                </c:pt>
                <c:pt idx="4075">
                  <c:v>1.1419999999999999</c:v>
                </c:pt>
                <c:pt idx="4076">
                  <c:v>1.1390000000000002</c:v>
                </c:pt>
                <c:pt idx="4077">
                  <c:v>1.1390000000000002</c:v>
                </c:pt>
                <c:pt idx="4078">
                  <c:v>1.1360000000000001</c:v>
                </c:pt>
                <c:pt idx="4079">
                  <c:v>1.1350000000000002</c:v>
                </c:pt>
                <c:pt idx="4080">
                  <c:v>1.137</c:v>
                </c:pt>
                <c:pt idx="4081">
                  <c:v>1.1350000000000002</c:v>
                </c:pt>
                <c:pt idx="4082">
                  <c:v>1.137</c:v>
                </c:pt>
                <c:pt idx="4083">
                  <c:v>1.137</c:v>
                </c:pt>
                <c:pt idx="4084">
                  <c:v>1.1390000000000002</c:v>
                </c:pt>
                <c:pt idx="4085">
                  <c:v>1.1379999999999999</c:v>
                </c:pt>
                <c:pt idx="4086">
                  <c:v>1.137</c:v>
                </c:pt>
                <c:pt idx="4087">
                  <c:v>1.1360000000000001</c:v>
                </c:pt>
                <c:pt idx="4088">
                  <c:v>1.1379999999999999</c:v>
                </c:pt>
                <c:pt idx="4089">
                  <c:v>1.1390000000000002</c:v>
                </c:pt>
                <c:pt idx="4090">
                  <c:v>1.1360000000000001</c:v>
                </c:pt>
                <c:pt idx="4091">
                  <c:v>1.1350000000000002</c:v>
                </c:pt>
                <c:pt idx="4092">
                  <c:v>1.133</c:v>
                </c:pt>
                <c:pt idx="4093">
                  <c:v>1.1360000000000001</c:v>
                </c:pt>
                <c:pt idx="4094">
                  <c:v>1.1379999999999999</c:v>
                </c:pt>
                <c:pt idx="4095">
                  <c:v>1.1350000000000002</c:v>
                </c:pt>
                <c:pt idx="4096">
                  <c:v>1.1379999999999999</c:v>
                </c:pt>
                <c:pt idx="4097">
                  <c:v>1.137</c:v>
                </c:pt>
                <c:pt idx="4098">
                  <c:v>1.1390000000000002</c:v>
                </c:pt>
                <c:pt idx="4099">
                  <c:v>1.1379999999999999</c:v>
                </c:pt>
                <c:pt idx="4100">
                  <c:v>1.1379999999999999</c:v>
                </c:pt>
                <c:pt idx="4101">
                  <c:v>1.137</c:v>
                </c:pt>
                <c:pt idx="4102">
                  <c:v>1.1339999999999999</c:v>
                </c:pt>
                <c:pt idx="4103">
                  <c:v>1.1360000000000001</c:v>
                </c:pt>
                <c:pt idx="4104">
                  <c:v>1.137</c:v>
                </c:pt>
                <c:pt idx="4105">
                  <c:v>1.137</c:v>
                </c:pt>
                <c:pt idx="4106">
                  <c:v>1.1350000000000002</c:v>
                </c:pt>
                <c:pt idx="4107">
                  <c:v>1.1350000000000002</c:v>
                </c:pt>
                <c:pt idx="4108">
                  <c:v>1.1360000000000001</c:v>
                </c:pt>
                <c:pt idx="4109">
                  <c:v>1.1350000000000002</c:v>
                </c:pt>
                <c:pt idx="4110">
                  <c:v>1.1360000000000001</c:v>
                </c:pt>
                <c:pt idx="4111">
                  <c:v>1.1339999999999999</c:v>
                </c:pt>
                <c:pt idx="4112">
                  <c:v>1.1339999999999999</c:v>
                </c:pt>
                <c:pt idx="4113">
                  <c:v>1.1350000000000002</c:v>
                </c:pt>
                <c:pt idx="4114">
                  <c:v>1.1339999999999999</c:v>
                </c:pt>
                <c:pt idx="4115">
                  <c:v>1.133</c:v>
                </c:pt>
                <c:pt idx="4116">
                  <c:v>1.133</c:v>
                </c:pt>
                <c:pt idx="4117">
                  <c:v>1.133</c:v>
                </c:pt>
                <c:pt idx="4118">
                  <c:v>1.137</c:v>
                </c:pt>
                <c:pt idx="4119">
                  <c:v>1.1350000000000002</c:v>
                </c:pt>
                <c:pt idx="4120">
                  <c:v>1.1339999999999999</c:v>
                </c:pt>
                <c:pt idx="4121">
                  <c:v>1.1350000000000002</c:v>
                </c:pt>
                <c:pt idx="4122">
                  <c:v>1.137</c:v>
                </c:pt>
                <c:pt idx="4123">
                  <c:v>1.1360000000000001</c:v>
                </c:pt>
                <c:pt idx="4124">
                  <c:v>1.133</c:v>
                </c:pt>
                <c:pt idx="4125">
                  <c:v>1.1350000000000002</c:v>
                </c:pt>
                <c:pt idx="4126">
                  <c:v>1.1379999999999999</c:v>
                </c:pt>
                <c:pt idx="4127">
                  <c:v>1.1360000000000001</c:v>
                </c:pt>
                <c:pt idx="4128">
                  <c:v>1.133</c:v>
                </c:pt>
                <c:pt idx="4129">
                  <c:v>1.1339999999999999</c:v>
                </c:pt>
                <c:pt idx="4130">
                  <c:v>1.1360000000000001</c:v>
                </c:pt>
                <c:pt idx="4131">
                  <c:v>1.1350000000000002</c:v>
                </c:pt>
                <c:pt idx="4132">
                  <c:v>1.1360000000000001</c:v>
                </c:pt>
                <c:pt idx="4133">
                  <c:v>1.1350000000000002</c:v>
                </c:pt>
                <c:pt idx="4134">
                  <c:v>1.1339999999999999</c:v>
                </c:pt>
                <c:pt idx="4135">
                  <c:v>1.137</c:v>
                </c:pt>
                <c:pt idx="4136">
                  <c:v>1.1360000000000001</c:v>
                </c:pt>
                <c:pt idx="4137">
                  <c:v>1.137</c:v>
                </c:pt>
                <c:pt idx="4138">
                  <c:v>1.1379999999999999</c:v>
                </c:pt>
                <c:pt idx="4139">
                  <c:v>1.1419999999999999</c:v>
                </c:pt>
                <c:pt idx="4140">
                  <c:v>1.141</c:v>
                </c:pt>
                <c:pt idx="4141">
                  <c:v>1.1419999999999999</c:v>
                </c:pt>
                <c:pt idx="4142">
                  <c:v>1.1430000000000002</c:v>
                </c:pt>
                <c:pt idx="4143">
                  <c:v>1.1419999999999999</c:v>
                </c:pt>
                <c:pt idx="4144">
                  <c:v>1.1440000000000001</c:v>
                </c:pt>
                <c:pt idx="4145">
                  <c:v>1.1459999999999999</c:v>
                </c:pt>
                <c:pt idx="4146">
                  <c:v>1.1459999999999999</c:v>
                </c:pt>
                <c:pt idx="4147">
                  <c:v>1.145</c:v>
                </c:pt>
                <c:pt idx="4148">
                  <c:v>1.1459999999999999</c:v>
                </c:pt>
                <c:pt idx="4149">
                  <c:v>1.145</c:v>
                </c:pt>
                <c:pt idx="4150">
                  <c:v>1.145</c:v>
                </c:pt>
                <c:pt idx="4151">
                  <c:v>1.1459999999999999</c:v>
                </c:pt>
                <c:pt idx="4152">
                  <c:v>1.1470000000000002</c:v>
                </c:pt>
                <c:pt idx="4153">
                  <c:v>1.1470000000000002</c:v>
                </c:pt>
                <c:pt idx="4154">
                  <c:v>1.1470000000000002</c:v>
                </c:pt>
                <c:pt idx="4155">
                  <c:v>1.145</c:v>
                </c:pt>
                <c:pt idx="4156">
                  <c:v>1.1459999999999999</c:v>
                </c:pt>
                <c:pt idx="4157">
                  <c:v>1.1470000000000002</c:v>
                </c:pt>
                <c:pt idx="4158">
                  <c:v>1.1470000000000002</c:v>
                </c:pt>
                <c:pt idx="4159">
                  <c:v>1.1459999999999999</c:v>
                </c:pt>
                <c:pt idx="4160">
                  <c:v>1.1419999999999999</c:v>
                </c:pt>
                <c:pt idx="4161">
                  <c:v>1.1440000000000001</c:v>
                </c:pt>
                <c:pt idx="4162">
                  <c:v>1.141</c:v>
                </c:pt>
                <c:pt idx="4163">
                  <c:v>1.1419999999999999</c:v>
                </c:pt>
                <c:pt idx="4164">
                  <c:v>1.141</c:v>
                </c:pt>
                <c:pt idx="4165">
                  <c:v>1.1390000000000002</c:v>
                </c:pt>
                <c:pt idx="4166">
                  <c:v>1.1379999999999999</c:v>
                </c:pt>
                <c:pt idx="4167">
                  <c:v>1.1390000000000002</c:v>
                </c:pt>
                <c:pt idx="4168">
                  <c:v>1.137</c:v>
                </c:pt>
                <c:pt idx="4169">
                  <c:v>1.1350000000000002</c:v>
                </c:pt>
                <c:pt idx="4170">
                  <c:v>1.1339999999999999</c:v>
                </c:pt>
                <c:pt idx="4171">
                  <c:v>1.1350000000000002</c:v>
                </c:pt>
                <c:pt idx="4172">
                  <c:v>1.1339999999999999</c:v>
                </c:pt>
                <c:pt idx="4173">
                  <c:v>1.1339999999999999</c:v>
                </c:pt>
                <c:pt idx="4174">
                  <c:v>1.1339999999999999</c:v>
                </c:pt>
                <c:pt idx="4175">
                  <c:v>1.1360000000000001</c:v>
                </c:pt>
                <c:pt idx="4176">
                  <c:v>1.1360000000000001</c:v>
                </c:pt>
                <c:pt idx="4177">
                  <c:v>1.133</c:v>
                </c:pt>
                <c:pt idx="4178">
                  <c:v>1.133</c:v>
                </c:pt>
                <c:pt idx="4179">
                  <c:v>1.133</c:v>
                </c:pt>
                <c:pt idx="4180">
                  <c:v>1.1339999999999999</c:v>
                </c:pt>
                <c:pt idx="4181">
                  <c:v>1.133</c:v>
                </c:pt>
                <c:pt idx="4182">
                  <c:v>1.1320000000000001</c:v>
                </c:pt>
                <c:pt idx="4183">
                  <c:v>1.1350000000000002</c:v>
                </c:pt>
                <c:pt idx="4184">
                  <c:v>1.1360000000000001</c:v>
                </c:pt>
                <c:pt idx="4185">
                  <c:v>1.1339999999999999</c:v>
                </c:pt>
                <c:pt idx="4186">
                  <c:v>1.1339999999999999</c:v>
                </c:pt>
                <c:pt idx="4187">
                  <c:v>1.1350000000000002</c:v>
                </c:pt>
                <c:pt idx="4188">
                  <c:v>1.137</c:v>
                </c:pt>
                <c:pt idx="4189">
                  <c:v>1.1400000000000001</c:v>
                </c:pt>
                <c:pt idx="4190">
                  <c:v>1.141</c:v>
                </c:pt>
                <c:pt idx="4191">
                  <c:v>1.1430000000000002</c:v>
                </c:pt>
                <c:pt idx="4192">
                  <c:v>1.1419999999999999</c:v>
                </c:pt>
                <c:pt idx="4193">
                  <c:v>1.1430000000000002</c:v>
                </c:pt>
                <c:pt idx="4194">
                  <c:v>1.1419999999999999</c:v>
                </c:pt>
                <c:pt idx="4195">
                  <c:v>1.1400000000000001</c:v>
                </c:pt>
                <c:pt idx="4196">
                  <c:v>1.1390000000000002</c:v>
                </c:pt>
                <c:pt idx="4197">
                  <c:v>1.1390000000000002</c:v>
                </c:pt>
                <c:pt idx="4198">
                  <c:v>1.137</c:v>
                </c:pt>
                <c:pt idx="4199">
                  <c:v>1.1400000000000001</c:v>
                </c:pt>
                <c:pt idx="4200">
                  <c:v>1.1379999999999999</c:v>
                </c:pt>
                <c:pt idx="4201">
                  <c:v>1.137</c:v>
                </c:pt>
                <c:pt idx="4202">
                  <c:v>1.1379999999999999</c:v>
                </c:pt>
                <c:pt idx="4203">
                  <c:v>1.1390000000000002</c:v>
                </c:pt>
                <c:pt idx="4204">
                  <c:v>1.137</c:v>
                </c:pt>
                <c:pt idx="4205">
                  <c:v>1.1390000000000002</c:v>
                </c:pt>
                <c:pt idx="4206">
                  <c:v>1.1379999999999999</c:v>
                </c:pt>
                <c:pt idx="4207">
                  <c:v>1.137</c:v>
                </c:pt>
                <c:pt idx="4208">
                  <c:v>1.1360000000000001</c:v>
                </c:pt>
                <c:pt idx="4209">
                  <c:v>1.1360000000000001</c:v>
                </c:pt>
                <c:pt idx="4210">
                  <c:v>1.1400000000000001</c:v>
                </c:pt>
                <c:pt idx="4211">
                  <c:v>1.1379999999999999</c:v>
                </c:pt>
                <c:pt idx="4212">
                  <c:v>1.137</c:v>
                </c:pt>
                <c:pt idx="4213">
                  <c:v>1.1390000000000002</c:v>
                </c:pt>
                <c:pt idx="4214">
                  <c:v>1.137</c:v>
                </c:pt>
                <c:pt idx="4215">
                  <c:v>1.137</c:v>
                </c:pt>
                <c:pt idx="4216">
                  <c:v>1.1379999999999999</c:v>
                </c:pt>
                <c:pt idx="4217">
                  <c:v>1.1379999999999999</c:v>
                </c:pt>
                <c:pt idx="4218">
                  <c:v>1.1350000000000002</c:v>
                </c:pt>
                <c:pt idx="4219">
                  <c:v>1.1339999999999999</c:v>
                </c:pt>
                <c:pt idx="4220">
                  <c:v>1.1339999999999999</c:v>
                </c:pt>
                <c:pt idx="4221">
                  <c:v>1.1339999999999999</c:v>
                </c:pt>
                <c:pt idx="4222">
                  <c:v>1.1350000000000002</c:v>
                </c:pt>
                <c:pt idx="4223">
                  <c:v>1.1360000000000001</c:v>
                </c:pt>
                <c:pt idx="4224">
                  <c:v>1.1339999999999999</c:v>
                </c:pt>
                <c:pt idx="4225">
                  <c:v>1.1350000000000002</c:v>
                </c:pt>
                <c:pt idx="4226">
                  <c:v>1.1379999999999999</c:v>
                </c:pt>
                <c:pt idx="4227">
                  <c:v>1.1419999999999999</c:v>
                </c:pt>
                <c:pt idx="4228">
                  <c:v>1.1419999999999999</c:v>
                </c:pt>
                <c:pt idx="4229">
                  <c:v>1.1400000000000001</c:v>
                </c:pt>
                <c:pt idx="4230">
                  <c:v>1.1430000000000002</c:v>
                </c:pt>
                <c:pt idx="4231">
                  <c:v>1.1430000000000002</c:v>
                </c:pt>
                <c:pt idx="4232">
                  <c:v>1.1419999999999999</c:v>
                </c:pt>
                <c:pt idx="4233">
                  <c:v>1.1440000000000001</c:v>
                </c:pt>
                <c:pt idx="4234">
                  <c:v>1.1430000000000002</c:v>
                </c:pt>
                <c:pt idx="4235">
                  <c:v>1.1459999999999999</c:v>
                </c:pt>
                <c:pt idx="4236">
                  <c:v>1.145</c:v>
                </c:pt>
                <c:pt idx="4237">
                  <c:v>1.145</c:v>
                </c:pt>
                <c:pt idx="4238">
                  <c:v>1.145</c:v>
                </c:pt>
                <c:pt idx="4239">
                  <c:v>1.145</c:v>
                </c:pt>
                <c:pt idx="4240">
                  <c:v>1.1459999999999999</c:v>
                </c:pt>
                <c:pt idx="4241">
                  <c:v>1.1430000000000002</c:v>
                </c:pt>
                <c:pt idx="4242">
                  <c:v>1.145</c:v>
                </c:pt>
                <c:pt idx="4243">
                  <c:v>1.1440000000000001</c:v>
                </c:pt>
                <c:pt idx="4244">
                  <c:v>1.1440000000000001</c:v>
                </c:pt>
                <c:pt idx="4245">
                  <c:v>1.1459999999999999</c:v>
                </c:pt>
                <c:pt idx="4246">
                  <c:v>1.145</c:v>
                </c:pt>
                <c:pt idx="4247">
                  <c:v>1.1440000000000001</c:v>
                </c:pt>
                <c:pt idx="4248">
                  <c:v>1.145</c:v>
                </c:pt>
                <c:pt idx="4249">
                  <c:v>1.1440000000000001</c:v>
                </c:pt>
                <c:pt idx="4250">
                  <c:v>1.1440000000000001</c:v>
                </c:pt>
                <c:pt idx="4251">
                  <c:v>1.1400000000000001</c:v>
                </c:pt>
                <c:pt idx="4252">
                  <c:v>1.1390000000000002</c:v>
                </c:pt>
                <c:pt idx="4253">
                  <c:v>1.1360000000000001</c:v>
                </c:pt>
                <c:pt idx="4254">
                  <c:v>1.1339999999999999</c:v>
                </c:pt>
                <c:pt idx="4255">
                  <c:v>1.1339999999999999</c:v>
                </c:pt>
                <c:pt idx="4256">
                  <c:v>1.133</c:v>
                </c:pt>
                <c:pt idx="4257">
                  <c:v>1.1350000000000002</c:v>
                </c:pt>
                <c:pt idx="4258">
                  <c:v>1.1379999999999999</c:v>
                </c:pt>
                <c:pt idx="4259">
                  <c:v>1.1379999999999999</c:v>
                </c:pt>
                <c:pt idx="4260">
                  <c:v>1.1379999999999999</c:v>
                </c:pt>
                <c:pt idx="4261">
                  <c:v>1.1419999999999999</c:v>
                </c:pt>
                <c:pt idx="4262">
                  <c:v>1.141</c:v>
                </c:pt>
                <c:pt idx="4263">
                  <c:v>1.141</c:v>
                </c:pt>
                <c:pt idx="4264">
                  <c:v>1.1400000000000001</c:v>
                </c:pt>
                <c:pt idx="4265">
                  <c:v>1.141</c:v>
                </c:pt>
                <c:pt idx="4266">
                  <c:v>1.137</c:v>
                </c:pt>
                <c:pt idx="4267">
                  <c:v>1.1360000000000001</c:v>
                </c:pt>
                <c:pt idx="4268">
                  <c:v>1.1360000000000001</c:v>
                </c:pt>
                <c:pt idx="4269">
                  <c:v>1.1339999999999999</c:v>
                </c:pt>
                <c:pt idx="4270">
                  <c:v>1.133</c:v>
                </c:pt>
                <c:pt idx="4271">
                  <c:v>1.133</c:v>
                </c:pt>
                <c:pt idx="4272">
                  <c:v>1.1350000000000002</c:v>
                </c:pt>
                <c:pt idx="4273">
                  <c:v>1.1360000000000001</c:v>
                </c:pt>
                <c:pt idx="4274">
                  <c:v>1.1379999999999999</c:v>
                </c:pt>
                <c:pt idx="4275">
                  <c:v>1.1360000000000001</c:v>
                </c:pt>
                <c:pt idx="4276">
                  <c:v>1.1360000000000001</c:v>
                </c:pt>
                <c:pt idx="4277">
                  <c:v>1.1320000000000001</c:v>
                </c:pt>
                <c:pt idx="4278">
                  <c:v>1.1320000000000001</c:v>
                </c:pt>
                <c:pt idx="4279">
                  <c:v>1.133</c:v>
                </c:pt>
                <c:pt idx="4280">
                  <c:v>1.1339999999999999</c:v>
                </c:pt>
                <c:pt idx="4281">
                  <c:v>1.137</c:v>
                </c:pt>
                <c:pt idx="4282">
                  <c:v>1.137</c:v>
                </c:pt>
                <c:pt idx="4283">
                  <c:v>1.1360000000000001</c:v>
                </c:pt>
                <c:pt idx="4284">
                  <c:v>1.1339999999999999</c:v>
                </c:pt>
                <c:pt idx="4285">
                  <c:v>1.1339999999999999</c:v>
                </c:pt>
                <c:pt idx="4286">
                  <c:v>1.1310000000000002</c:v>
                </c:pt>
                <c:pt idx="4287">
                  <c:v>1.1339999999999999</c:v>
                </c:pt>
                <c:pt idx="4288">
                  <c:v>1.1350000000000002</c:v>
                </c:pt>
                <c:pt idx="4289">
                  <c:v>1.1339999999999999</c:v>
                </c:pt>
                <c:pt idx="4290">
                  <c:v>1.1350000000000002</c:v>
                </c:pt>
                <c:pt idx="4291">
                  <c:v>1.133</c:v>
                </c:pt>
                <c:pt idx="4292">
                  <c:v>1.1320000000000001</c:v>
                </c:pt>
                <c:pt idx="4293">
                  <c:v>1.1310000000000002</c:v>
                </c:pt>
                <c:pt idx="4294">
                  <c:v>1.1339999999999999</c:v>
                </c:pt>
                <c:pt idx="4295">
                  <c:v>1.1339999999999999</c:v>
                </c:pt>
                <c:pt idx="4296">
                  <c:v>1.137</c:v>
                </c:pt>
                <c:pt idx="4297">
                  <c:v>1.1339999999999999</c:v>
                </c:pt>
                <c:pt idx="4298">
                  <c:v>1.1339999999999999</c:v>
                </c:pt>
                <c:pt idx="4299">
                  <c:v>1.1350000000000002</c:v>
                </c:pt>
                <c:pt idx="4300">
                  <c:v>1.137</c:v>
                </c:pt>
                <c:pt idx="4301">
                  <c:v>1.1379999999999999</c:v>
                </c:pt>
                <c:pt idx="4302">
                  <c:v>1.141</c:v>
                </c:pt>
                <c:pt idx="4303">
                  <c:v>1.1419999999999999</c:v>
                </c:pt>
                <c:pt idx="4304">
                  <c:v>1.1430000000000002</c:v>
                </c:pt>
                <c:pt idx="4305">
                  <c:v>1.1430000000000002</c:v>
                </c:pt>
                <c:pt idx="4306">
                  <c:v>1.1440000000000001</c:v>
                </c:pt>
                <c:pt idx="4307">
                  <c:v>1.145</c:v>
                </c:pt>
                <c:pt idx="4308">
                  <c:v>1.1440000000000001</c:v>
                </c:pt>
                <c:pt idx="4309">
                  <c:v>1.1459999999999999</c:v>
                </c:pt>
                <c:pt idx="4310">
                  <c:v>1.1459999999999999</c:v>
                </c:pt>
                <c:pt idx="4311">
                  <c:v>1.1480000000000001</c:v>
                </c:pt>
                <c:pt idx="4312">
                  <c:v>1.1480000000000001</c:v>
                </c:pt>
                <c:pt idx="4313">
                  <c:v>1.1470000000000002</c:v>
                </c:pt>
                <c:pt idx="4314">
                  <c:v>1.149</c:v>
                </c:pt>
                <c:pt idx="4315">
                  <c:v>1.1470000000000002</c:v>
                </c:pt>
                <c:pt idx="4316">
                  <c:v>1.1470000000000002</c:v>
                </c:pt>
                <c:pt idx="4317">
                  <c:v>1.1459999999999999</c:v>
                </c:pt>
                <c:pt idx="4318">
                  <c:v>1.1440000000000001</c:v>
                </c:pt>
                <c:pt idx="4319">
                  <c:v>1.1430000000000002</c:v>
                </c:pt>
                <c:pt idx="4320">
                  <c:v>1.1440000000000001</c:v>
                </c:pt>
                <c:pt idx="4321">
                  <c:v>1.1440000000000001</c:v>
                </c:pt>
                <c:pt idx="4322">
                  <c:v>1.1430000000000002</c:v>
                </c:pt>
                <c:pt idx="4323">
                  <c:v>1.1419999999999999</c:v>
                </c:pt>
                <c:pt idx="4324">
                  <c:v>1.1390000000000002</c:v>
                </c:pt>
                <c:pt idx="4325">
                  <c:v>1.1390000000000002</c:v>
                </c:pt>
                <c:pt idx="4326">
                  <c:v>1.1350000000000002</c:v>
                </c:pt>
                <c:pt idx="4327">
                  <c:v>1.137</c:v>
                </c:pt>
                <c:pt idx="4328">
                  <c:v>1.1390000000000002</c:v>
                </c:pt>
                <c:pt idx="4329">
                  <c:v>1.1390000000000002</c:v>
                </c:pt>
                <c:pt idx="4330">
                  <c:v>1.137</c:v>
                </c:pt>
                <c:pt idx="4331">
                  <c:v>1.137</c:v>
                </c:pt>
                <c:pt idx="4332">
                  <c:v>1.1379999999999999</c:v>
                </c:pt>
                <c:pt idx="4333">
                  <c:v>1.1379999999999999</c:v>
                </c:pt>
                <c:pt idx="4334">
                  <c:v>1.1360000000000001</c:v>
                </c:pt>
                <c:pt idx="4335">
                  <c:v>1.133</c:v>
                </c:pt>
                <c:pt idx="4336">
                  <c:v>1.133</c:v>
                </c:pt>
                <c:pt idx="4337">
                  <c:v>1.1310000000000002</c:v>
                </c:pt>
                <c:pt idx="4338">
                  <c:v>1.1350000000000002</c:v>
                </c:pt>
                <c:pt idx="4339">
                  <c:v>1.1350000000000002</c:v>
                </c:pt>
                <c:pt idx="4340">
                  <c:v>1.1379999999999999</c:v>
                </c:pt>
                <c:pt idx="4341">
                  <c:v>1.1400000000000001</c:v>
                </c:pt>
                <c:pt idx="4342">
                  <c:v>1.1390000000000002</c:v>
                </c:pt>
                <c:pt idx="4343">
                  <c:v>1.137</c:v>
                </c:pt>
                <c:pt idx="4344">
                  <c:v>1.1379999999999999</c:v>
                </c:pt>
                <c:pt idx="4345">
                  <c:v>1.137</c:v>
                </c:pt>
                <c:pt idx="4346">
                  <c:v>1.1379999999999999</c:v>
                </c:pt>
                <c:pt idx="4347">
                  <c:v>1.1379999999999999</c:v>
                </c:pt>
                <c:pt idx="4348">
                  <c:v>1.137</c:v>
                </c:pt>
                <c:pt idx="4349">
                  <c:v>1.137</c:v>
                </c:pt>
                <c:pt idx="4350">
                  <c:v>1.137</c:v>
                </c:pt>
                <c:pt idx="4351">
                  <c:v>1.137</c:v>
                </c:pt>
                <c:pt idx="4352">
                  <c:v>1.1360000000000001</c:v>
                </c:pt>
                <c:pt idx="4353">
                  <c:v>1.137</c:v>
                </c:pt>
                <c:pt idx="4354">
                  <c:v>1.1360000000000001</c:v>
                </c:pt>
                <c:pt idx="4355">
                  <c:v>1.1360000000000001</c:v>
                </c:pt>
                <c:pt idx="4356">
                  <c:v>1.1350000000000002</c:v>
                </c:pt>
                <c:pt idx="4357">
                  <c:v>1.1320000000000001</c:v>
                </c:pt>
                <c:pt idx="4358">
                  <c:v>1.1350000000000002</c:v>
                </c:pt>
                <c:pt idx="4359">
                  <c:v>1.1360000000000001</c:v>
                </c:pt>
                <c:pt idx="4360">
                  <c:v>1.1360000000000001</c:v>
                </c:pt>
                <c:pt idx="4361">
                  <c:v>1.137</c:v>
                </c:pt>
                <c:pt idx="4362">
                  <c:v>1.1390000000000002</c:v>
                </c:pt>
                <c:pt idx="4363">
                  <c:v>1.1400000000000001</c:v>
                </c:pt>
                <c:pt idx="4364">
                  <c:v>1.1430000000000002</c:v>
                </c:pt>
                <c:pt idx="4365">
                  <c:v>1.1430000000000002</c:v>
                </c:pt>
                <c:pt idx="4366">
                  <c:v>1.1419999999999999</c:v>
                </c:pt>
                <c:pt idx="4367">
                  <c:v>1.1400000000000001</c:v>
                </c:pt>
                <c:pt idx="4368">
                  <c:v>1.1430000000000002</c:v>
                </c:pt>
                <c:pt idx="4369">
                  <c:v>1.1419999999999999</c:v>
                </c:pt>
                <c:pt idx="4370">
                  <c:v>1.137</c:v>
                </c:pt>
                <c:pt idx="4371">
                  <c:v>1.1379999999999999</c:v>
                </c:pt>
                <c:pt idx="4372">
                  <c:v>1.1379999999999999</c:v>
                </c:pt>
                <c:pt idx="4373">
                  <c:v>1.1390000000000002</c:v>
                </c:pt>
                <c:pt idx="4374">
                  <c:v>1.1379999999999999</c:v>
                </c:pt>
                <c:pt idx="4375">
                  <c:v>1.1400000000000001</c:v>
                </c:pt>
                <c:pt idx="4376">
                  <c:v>1.1390000000000002</c:v>
                </c:pt>
                <c:pt idx="4377">
                  <c:v>1.1390000000000002</c:v>
                </c:pt>
                <c:pt idx="4378">
                  <c:v>1.1400000000000001</c:v>
                </c:pt>
                <c:pt idx="4379">
                  <c:v>1.1390000000000002</c:v>
                </c:pt>
                <c:pt idx="4380">
                  <c:v>1.1379999999999999</c:v>
                </c:pt>
                <c:pt idx="4381">
                  <c:v>1.1390000000000002</c:v>
                </c:pt>
                <c:pt idx="4382">
                  <c:v>1.1390000000000002</c:v>
                </c:pt>
                <c:pt idx="4383">
                  <c:v>1.137</c:v>
                </c:pt>
                <c:pt idx="4384">
                  <c:v>1.1379999999999999</c:v>
                </c:pt>
                <c:pt idx="4385">
                  <c:v>1.1379999999999999</c:v>
                </c:pt>
                <c:pt idx="4386">
                  <c:v>1.1390000000000002</c:v>
                </c:pt>
                <c:pt idx="4387">
                  <c:v>1.1400000000000001</c:v>
                </c:pt>
                <c:pt idx="4388">
                  <c:v>1.1440000000000001</c:v>
                </c:pt>
                <c:pt idx="4389">
                  <c:v>1.1430000000000002</c:v>
                </c:pt>
                <c:pt idx="4390">
                  <c:v>1.1459999999999999</c:v>
                </c:pt>
                <c:pt idx="4391">
                  <c:v>1.145</c:v>
                </c:pt>
                <c:pt idx="4392">
                  <c:v>1.1459999999999999</c:v>
                </c:pt>
                <c:pt idx="4393">
                  <c:v>1.1440000000000001</c:v>
                </c:pt>
                <c:pt idx="4394">
                  <c:v>1.1430000000000002</c:v>
                </c:pt>
                <c:pt idx="4395">
                  <c:v>1.145</c:v>
                </c:pt>
                <c:pt idx="4396">
                  <c:v>1.1459999999999999</c:v>
                </c:pt>
                <c:pt idx="4397">
                  <c:v>1.1440000000000001</c:v>
                </c:pt>
                <c:pt idx="4398">
                  <c:v>1.1419999999999999</c:v>
                </c:pt>
                <c:pt idx="4399">
                  <c:v>1.1390000000000002</c:v>
                </c:pt>
                <c:pt idx="4400">
                  <c:v>1.1379999999999999</c:v>
                </c:pt>
                <c:pt idx="4401">
                  <c:v>1.1360000000000001</c:v>
                </c:pt>
                <c:pt idx="4402">
                  <c:v>1.1350000000000002</c:v>
                </c:pt>
                <c:pt idx="4403">
                  <c:v>1.137</c:v>
                </c:pt>
                <c:pt idx="4404">
                  <c:v>1.137</c:v>
                </c:pt>
                <c:pt idx="4405">
                  <c:v>1.141</c:v>
                </c:pt>
                <c:pt idx="4406">
                  <c:v>1.1440000000000001</c:v>
                </c:pt>
                <c:pt idx="4407">
                  <c:v>1.145</c:v>
                </c:pt>
                <c:pt idx="4408">
                  <c:v>1.145</c:v>
                </c:pt>
                <c:pt idx="4409">
                  <c:v>1.1470000000000002</c:v>
                </c:pt>
                <c:pt idx="4410">
                  <c:v>1.1499999999999999</c:v>
                </c:pt>
                <c:pt idx="4411">
                  <c:v>1.1499999999999999</c:v>
                </c:pt>
                <c:pt idx="4412">
                  <c:v>1.149</c:v>
                </c:pt>
                <c:pt idx="4413">
                  <c:v>1.149</c:v>
                </c:pt>
                <c:pt idx="4414">
                  <c:v>1.149</c:v>
                </c:pt>
                <c:pt idx="4415">
                  <c:v>1.1499999999999999</c:v>
                </c:pt>
                <c:pt idx="4416">
                  <c:v>1.1499999999999999</c:v>
                </c:pt>
                <c:pt idx="4417">
                  <c:v>1.149</c:v>
                </c:pt>
                <c:pt idx="4418">
                  <c:v>1.149</c:v>
                </c:pt>
                <c:pt idx="4419">
                  <c:v>1.1499999999999999</c:v>
                </c:pt>
                <c:pt idx="4420">
                  <c:v>1.1510000000000002</c:v>
                </c:pt>
                <c:pt idx="4421">
                  <c:v>1.1510000000000002</c:v>
                </c:pt>
                <c:pt idx="4422">
                  <c:v>1.1520000000000001</c:v>
                </c:pt>
                <c:pt idx="4423">
                  <c:v>1.1510000000000002</c:v>
                </c:pt>
                <c:pt idx="4424">
                  <c:v>1.1520000000000001</c:v>
                </c:pt>
                <c:pt idx="4425">
                  <c:v>1.1520000000000001</c:v>
                </c:pt>
                <c:pt idx="4426">
                  <c:v>1.1520000000000001</c:v>
                </c:pt>
                <c:pt idx="4427">
                  <c:v>1.1499999999999999</c:v>
                </c:pt>
                <c:pt idx="4428">
                  <c:v>1.1510000000000002</c:v>
                </c:pt>
                <c:pt idx="4429">
                  <c:v>1.1499999999999999</c:v>
                </c:pt>
                <c:pt idx="4430">
                  <c:v>1.149</c:v>
                </c:pt>
                <c:pt idx="4431">
                  <c:v>1.149</c:v>
                </c:pt>
                <c:pt idx="4432">
                  <c:v>1.1480000000000001</c:v>
                </c:pt>
                <c:pt idx="4433">
                  <c:v>1.1480000000000001</c:v>
                </c:pt>
                <c:pt idx="4434">
                  <c:v>1.1470000000000002</c:v>
                </c:pt>
                <c:pt idx="4435">
                  <c:v>1.1480000000000001</c:v>
                </c:pt>
                <c:pt idx="4436">
                  <c:v>1.149</c:v>
                </c:pt>
                <c:pt idx="4437">
                  <c:v>1.149</c:v>
                </c:pt>
                <c:pt idx="4438">
                  <c:v>1.1480000000000001</c:v>
                </c:pt>
                <c:pt idx="4439">
                  <c:v>1.1480000000000001</c:v>
                </c:pt>
                <c:pt idx="4440">
                  <c:v>1.1459999999999999</c:v>
                </c:pt>
                <c:pt idx="4441">
                  <c:v>1.1440000000000001</c:v>
                </c:pt>
                <c:pt idx="4442">
                  <c:v>1.1419999999999999</c:v>
                </c:pt>
                <c:pt idx="4443">
                  <c:v>1.1419999999999999</c:v>
                </c:pt>
                <c:pt idx="4444">
                  <c:v>1.1430000000000002</c:v>
                </c:pt>
                <c:pt idx="4445">
                  <c:v>1.1440000000000001</c:v>
                </c:pt>
                <c:pt idx="4446">
                  <c:v>1.1440000000000001</c:v>
                </c:pt>
                <c:pt idx="4447">
                  <c:v>1.1440000000000001</c:v>
                </c:pt>
                <c:pt idx="4448">
                  <c:v>1.1470000000000002</c:v>
                </c:pt>
                <c:pt idx="4449">
                  <c:v>1.1470000000000002</c:v>
                </c:pt>
                <c:pt idx="4450">
                  <c:v>1.1480000000000001</c:v>
                </c:pt>
                <c:pt idx="4451">
                  <c:v>1.1499999999999999</c:v>
                </c:pt>
                <c:pt idx="4452">
                  <c:v>1.1470000000000002</c:v>
                </c:pt>
                <c:pt idx="4453">
                  <c:v>1.149</c:v>
                </c:pt>
                <c:pt idx="4454">
                  <c:v>1.1499999999999999</c:v>
                </c:pt>
                <c:pt idx="4455">
                  <c:v>1.1499999999999999</c:v>
                </c:pt>
                <c:pt idx="4456">
                  <c:v>1.1499999999999999</c:v>
                </c:pt>
                <c:pt idx="4457">
                  <c:v>1.1499999999999999</c:v>
                </c:pt>
                <c:pt idx="4458">
                  <c:v>1.1510000000000002</c:v>
                </c:pt>
                <c:pt idx="4459">
                  <c:v>1.1499999999999999</c:v>
                </c:pt>
                <c:pt idx="4460">
                  <c:v>1.1510000000000002</c:v>
                </c:pt>
                <c:pt idx="4461">
                  <c:v>1.153</c:v>
                </c:pt>
                <c:pt idx="4462">
                  <c:v>1.1510000000000002</c:v>
                </c:pt>
                <c:pt idx="4463">
                  <c:v>1.1499999999999999</c:v>
                </c:pt>
                <c:pt idx="4464">
                  <c:v>1.1499999999999999</c:v>
                </c:pt>
                <c:pt idx="4465">
                  <c:v>1.1499999999999999</c:v>
                </c:pt>
                <c:pt idx="4466">
                  <c:v>1.1510000000000002</c:v>
                </c:pt>
                <c:pt idx="4467">
                  <c:v>1.1499999999999999</c:v>
                </c:pt>
                <c:pt idx="4468">
                  <c:v>1.1510000000000002</c:v>
                </c:pt>
                <c:pt idx="4469">
                  <c:v>1.1499999999999999</c:v>
                </c:pt>
                <c:pt idx="4470">
                  <c:v>1.1470000000000002</c:v>
                </c:pt>
                <c:pt idx="4471">
                  <c:v>1.145</c:v>
                </c:pt>
                <c:pt idx="4472">
                  <c:v>1.1419999999999999</c:v>
                </c:pt>
                <c:pt idx="4473">
                  <c:v>1.141</c:v>
                </c:pt>
                <c:pt idx="4474">
                  <c:v>1.141</c:v>
                </c:pt>
                <c:pt idx="4475">
                  <c:v>1.1390000000000002</c:v>
                </c:pt>
                <c:pt idx="4476">
                  <c:v>1.1379999999999999</c:v>
                </c:pt>
                <c:pt idx="4477">
                  <c:v>1.1390000000000002</c:v>
                </c:pt>
                <c:pt idx="4478">
                  <c:v>1.1419999999999999</c:v>
                </c:pt>
                <c:pt idx="4479">
                  <c:v>1.1419999999999999</c:v>
                </c:pt>
                <c:pt idx="4480">
                  <c:v>1.1459999999999999</c:v>
                </c:pt>
                <c:pt idx="4481">
                  <c:v>1.1459999999999999</c:v>
                </c:pt>
                <c:pt idx="4482">
                  <c:v>1.1480000000000001</c:v>
                </c:pt>
                <c:pt idx="4483">
                  <c:v>1.149</c:v>
                </c:pt>
                <c:pt idx="4484">
                  <c:v>1.1510000000000002</c:v>
                </c:pt>
                <c:pt idx="4485">
                  <c:v>1.1510000000000002</c:v>
                </c:pt>
                <c:pt idx="4486">
                  <c:v>1.1520000000000001</c:v>
                </c:pt>
                <c:pt idx="4487">
                  <c:v>1.153</c:v>
                </c:pt>
                <c:pt idx="4488">
                  <c:v>1.1520000000000001</c:v>
                </c:pt>
                <c:pt idx="4489">
                  <c:v>1.153</c:v>
                </c:pt>
                <c:pt idx="4490">
                  <c:v>1.153</c:v>
                </c:pt>
                <c:pt idx="4491">
                  <c:v>1.153</c:v>
                </c:pt>
                <c:pt idx="4492">
                  <c:v>1.1539999999999999</c:v>
                </c:pt>
                <c:pt idx="4493">
                  <c:v>1.1510000000000002</c:v>
                </c:pt>
                <c:pt idx="4494">
                  <c:v>1.153</c:v>
                </c:pt>
                <c:pt idx="4495">
                  <c:v>1.153</c:v>
                </c:pt>
                <c:pt idx="4496">
                  <c:v>1.1520000000000001</c:v>
                </c:pt>
                <c:pt idx="4497">
                  <c:v>1.153</c:v>
                </c:pt>
                <c:pt idx="4498">
                  <c:v>1.1539999999999999</c:v>
                </c:pt>
                <c:pt idx="4499">
                  <c:v>1.1539999999999999</c:v>
                </c:pt>
                <c:pt idx="4500">
                  <c:v>1.153</c:v>
                </c:pt>
                <c:pt idx="4501">
                  <c:v>1.1520000000000001</c:v>
                </c:pt>
                <c:pt idx="4502">
                  <c:v>1.153</c:v>
                </c:pt>
                <c:pt idx="4503">
                  <c:v>1.153</c:v>
                </c:pt>
                <c:pt idx="4504">
                  <c:v>1.1520000000000001</c:v>
                </c:pt>
                <c:pt idx="4505">
                  <c:v>1.153</c:v>
                </c:pt>
                <c:pt idx="4506">
                  <c:v>1.153</c:v>
                </c:pt>
                <c:pt idx="4507">
                  <c:v>1.1539999999999999</c:v>
                </c:pt>
                <c:pt idx="4508">
                  <c:v>1.1520000000000001</c:v>
                </c:pt>
                <c:pt idx="4509">
                  <c:v>1.1539999999999999</c:v>
                </c:pt>
                <c:pt idx="4510">
                  <c:v>1.153</c:v>
                </c:pt>
                <c:pt idx="4511">
                  <c:v>1.153</c:v>
                </c:pt>
                <c:pt idx="4512">
                  <c:v>1.1539999999999999</c:v>
                </c:pt>
                <c:pt idx="4513">
                  <c:v>1.153</c:v>
                </c:pt>
                <c:pt idx="4514">
                  <c:v>1.1539999999999999</c:v>
                </c:pt>
                <c:pt idx="4515">
                  <c:v>1.153</c:v>
                </c:pt>
                <c:pt idx="4516">
                  <c:v>1.153</c:v>
                </c:pt>
                <c:pt idx="4517">
                  <c:v>1.153</c:v>
                </c:pt>
                <c:pt idx="4518">
                  <c:v>1.1539999999999999</c:v>
                </c:pt>
                <c:pt idx="4519">
                  <c:v>1.153</c:v>
                </c:pt>
                <c:pt idx="4520">
                  <c:v>1.1520000000000001</c:v>
                </c:pt>
                <c:pt idx="4521">
                  <c:v>1.149</c:v>
                </c:pt>
                <c:pt idx="4522">
                  <c:v>1.149</c:v>
                </c:pt>
                <c:pt idx="4523">
                  <c:v>1.1459999999999999</c:v>
                </c:pt>
                <c:pt idx="4524">
                  <c:v>1.1480000000000001</c:v>
                </c:pt>
                <c:pt idx="4525">
                  <c:v>1.1459999999999999</c:v>
                </c:pt>
                <c:pt idx="4526">
                  <c:v>1.145</c:v>
                </c:pt>
                <c:pt idx="4527">
                  <c:v>1.1440000000000001</c:v>
                </c:pt>
                <c:pt idx="4528">
                  <c:v>1.1440000000000001</c:v>
                </c:pt>
                <c:pt idx="4529">
                  <c:v>1.1480000000000001</c:v>
                </c:pt>
                <c:pt idx="4530">
                  <c:v>1.149</c:v>
                </c:pt>
                <c:pt idx="4531">
                  <c:v>1.1499999999999999</c:v>
                </c:pt>
                <c:pt idx="4532">
                  <c:v>1.1499999999999999</c:v>
                </c:pt>
                <c:pt idx="4533">
                  <c:v>1.1499999999999999</c:v>
                </c:pt>
                <c:pt idx="4534">
                  <c:v>1.1510000000000002</c:v>
                </c:pt>
                <c:pt idx="4535">
                  <c:v>1.1520000000000001</c:v>
                </c:pt>
                <c:pt idx="4536">
                  <c:v>1.1520000000000001</c:v>
                </c:pt>
                <c:pt idx="4537">
                  <c:v>1.1510000000000002</c:v>
                </c:pt>
                <c:pt idx="4538">
                  <c:v>1.145</c:v>
                </c:pt>
                <c:pt idx="4539">
                  <c:v>1.1430000000000002</c:v>
                </c:pt>
                <c:pt idx="4540">
                  <c:v>1.145</c:v>
                </c:pt>
                <c:pt idx="4541">
                  <c:v>1.1430000000000002</c:v>
                </c:pt>
                <c:pt idx="4542">
                  <c:v>1.1419999999999999</c:v>
                </c:pt>
                <c:pt idx="4543">
                  <c:v>1.1440000000000001</c:v>
                </c:pt>
                <c:pt idx="4544">
                  <c:v>1.1470000000000002</c:v>
                </c:pt>
                <c:pt idx="4545">
                  <c:v>1.1459999999999999</c:v>
                </c:pt>
                <c:pt idx="4546">
                  <c:v>1.1430000000000002</c:v>
                </c:pt>
                <c:pt idx="4547">
                  <c:v>1.145</c:v>
                </c:pt>
                <c:pt idx="4548">
                  <c:v>1.1459999999999999</c:v>
                </c:pt>
                <c:pt idx="4549">
                  <c:v>1.1480000000000001</c:v>
                </c:pt>
                <c:pt idx="4550">
                  <c:v>1.1510000000000002</c:v>
                </c:pt>
                <c:pt idx="4551">
                  <c:v>1.1499999999999999</c:v>
                </c:pt>
                <c:pt idx="4552">
                  <c:v>1.1499999999999999</c:v>
                </c:pt>
                <c:pt idx="4553">
                  <c:v>1.1510000000000002</c:v>
                </c:pt>
                <c:pt idx="4554">
                  <c:v>1.1520000000000001</c:v>
                </c:pt>
                <c:pt idx="4555">
                  <c:v>1.1539999999999999</c:v>
                </c:pt>
                <c:pt idx="4556">
                  <c:v>1.1520000000000001</c:v>
                </c:pt>
                <c:pt idx="4557">
                  <c:v>1.153</c:v>
                </c:pt>
                <c:pt idx="4558">
                  <c:v>1.1550000000000002</c:v>
                </c:pt>
                <c:pt idx="4559">
                  <c:v>1.1550000000000002</c:v>
                </c:pt>
                <c:pt idx="4560">
                  <c:v>1.1560000000000001</c:v>
                </c:pt>
                <c:pt idx="4561">
                  <c:v>1.1550000000000002</c:v>
                </c:pt>
                <c:pt idx="4562">
                  <c:v>1.1560000000000001</c:v>
                </c:pt>
                <c:pt idx="4563">
                  <c:v>1.1539999999999999</c:v>
                </c:pt>
                <c:pt idx="4564">
                  <c:v>1.1539999999999999</c:v>
                </c:pt>
                <c:pt idx="4565">
                  <c:v>1.1560000000000001</c:v>
                </c:pt>
                <c:pt idx="4566">
                  <c:v>1.1560000000000001</c:v>
                </c:pt>
                <c:pt idx="4567">
                  <c:v>1.1539999999999999</c:v>
                </c:pt>
                <c:pt idx="4568">
                  <c:v>1.1539999999999999</c:v>
                </c:pt>
                <c:pt idx="4569">
                  <c:v>1.153</c:v>
                </c:pt>
                <c:pt idx="4570">
                  <c:v>1.1550000000000002</c:v>
                </c:pt>
                <c:pt idx="4571">
                  <c:v>1.153</c:v>
                </c:pt>
                <c:pt idx="4572">
                  <c:v>1.1550000000000002</c:v>
                </c:pt>
                <c:pt idx="4573">
                  <c:v>1.153</c:v>
                </c:pt>
                <c:pt idx="4574">
                  <c:v>1.1539999999999999</c:v>
                </c:pt>
                <c:pt idx="4575">
                  <c:v>1.1539999999999999</c:v>
                </c:pt>
                <c:pt idx="4576">
                  <c:v>1.153</c:v>
                </c:pt>
                <c:pt idx="4577">
                  <c:v>1.1550000000000002</c:v>
                </c:pt>
                <c:pt idx="4578">
                  <c:v>1.1539999999999999</c:v>
                </c:pt>
                <c:pt idx="4579">
                  <c:v>1.1539999999999999</c:v>
                </c:pt>
                <c:pt idx="4580">
                  <c:v>1.157</c:v>
                </c:pt>
                <c:pt idx="4581">
                  <c:v>1.1550000000000002</c:v>
                </c:pt>
                <c:pt idx="4582">
                  <c:v>1.1539999999999999</c:v>
                </c:pt>
                <c:pt idx="4583">
                  <c:v>1.1539999999999999</c:v>
                </c:pt>
                <c:pt idx="4584">
                  <c:v>1.153</c:v>
                </c:pt>
                <c:pt idx="4585">
                  <c:v>1.1539999999999999</c:v>
                </c:pt>
                <c:pt idx="4586">
                  <c:v>1.1510000000000002</c:v>
                </c:pt>
                <c:pt idx="4587">
                  <c:v>1.1499999999999999</c:v>
                </c:pt>
                <c:pt idx="4588">
                  <c:v>1.1510000000000002</c:v>
                </c:pt>
                <c:pt idx="4589">
                  <c:v>1.1520000000000001</c:v>
                </c:pt>
                <c:pt idx="4590">
                  <c:v>1.1510000000000002</c:v>
                </c:pt>
                <c:pt idx="4591">
                  <c:v>1.1520000000000001</c:v>
                </c:pt>
                <c:pt idx="4592">
                  <c:v>1.1539999999999999</c:v>
                </c:pt>
                <c:pt idx="4593">
                  <c:v>1.1539999999999999</c:v>
                </c:pt>
                <c:pt idx="4594">
                  <c:v>1.1539999999999999</c:v>
                </c:pt>
                <c:pt idx="4595">
                  <c:v>1.153</c:v>
                </c:pt>
                <c:pt idx="4596">
                  <c:v>1.153</c:v>
                </c:pt>
                <c:pt idx="4597">
                  <c:v>1.153</c:v>
                </c:pt>
                <c:pt idx="4598">
                  <c:v>1.1539999999999999</c:v>
                </c:pt>
                <c:pt idx="4599">
                  <c:v>1.1550000000000002</c:v>
                </c:pt>
                <c:pt idx="4600">
                  <c:v>1.1550000000000002</c:v>
                </c:pt>
                <c:pt idx="4601">
                  <c:v>1.1550000000000002</c:v>
                </c:pt>
                <c:pt idx="4602">
                  <c:v>1.1550000000000002</c:v>
                </c:pt>
                <c:pt idx="4603">
                  <c:v>1.1560000000000001</c:v>
                </c:pt>
                <c:pt idx="4604">
                  <c:v>1.153</c:v>
                </c:pt>
                <c:pt idx="4605">
                  <c:v>1.153</c:v>
                </c:pt>
                <c:pt idx="4606">
                  <c:v>1.1550000000000002</c:v>
                </c:pt>
                <c:pt idx="4607">
                  <c:v>1.1539999999999999</c:v>
                </c:pt>
                <c:pt idx="4608">
                  <c:v>1.1539999999999999</c:v>
                </c:pt>
                <c:pt idx="4609">
                  <c:v>1.153</c:v>
                </c:pt>
                <c:pt idx="4610">
                  <c:v>1.1550000000000002</c:v>
                </c:pt>
                <c:pt idx="4611">
                  <c:v>1.1539999999999999</c:v>
                </c:pt>
                <c:pt idx="4612">
                  <c:v>1.1539999999999999</c:v>
                </c:pt>
                <c:pt idx="4613">
                  <c:v>1.153</c:v>
                </c:pt>
                <c:pt idx="4614">
                  <c:v>1.153</c:v>
                </c:pt>
                <c:pt idx="4615">
                  <c:v>1.1539999999999999</c:v>
                </c:pt>
                <c:pt idx="4616">
                  <c:v>1.1539999999999999</c:v>
                </c:pt>
                <c:pt idx="4617">
                  <c:v>1.1560000000000001</c:v>
                </c:pt>
                <c:pt idx="4618">
                  <c:v>1.1550000000000002</c:v>
                </c:pt>
                <c:pt idx="4619">
                  <c:v>1.157</c:v>
                </c:pt>
                <c:pt idx="4620">
                  <c:v>1.1550000000000002</c:v>
                </c:pt>
                <c:pt idx="4621">
                  <c:v>1.1539999999999999</c:v>
                </c:pt>
                <c:pt idx="4622">
                  <c:v>1.1560000000000001</c:v>
                </c:pt>
                <c:pt idx="4623">
                  <c:v>1.1550000000000002</c:v>
                </c:pt>
                <c:pt idx="4624">
                  <c:v>1.157</c:v>
                </c:pt>
                <c:pt idx="4625">
                  <c:v>1.1550000000000002</c:v>
                </c:pt>
                <c:pt idx="4626">
                  <c:v>1.1550000000000002</c:v>
                </c:pt>
                <c:pt idx="4627">
                  <c:v>1.1539999999999999</c:v>
                </c:pt>
                <c:pt idx="4628">
                  <c:v>1.1560000000000001</c:v>
                </c:pt>
                <c:pt idx="4629">
                  <c:v>1.1560000000000001</c:v>
                </c:pt>
                <c:pt idx="4630">
                  <c:v>1.1550000000000002</c:v>
                </c:pt>
                <c:pt idx="4631">
                  <c:v>1.1550000000000002</c:v>
                </c:pt>
                <c:pt idx="4632">
                  <c:v>1.1550000000000002</c:v>
                </c:pt>
                <c:pt idx="4633">
                  <c:v>1.1579999999999999</c:v>
                </c:pt>
                <c:pt idx="4634">
                  <c:v>1.1560000000000001</c:v>
                </c:pt>
                <c:pt idx="4635">
                  <c:v>1.1539999999999999</c:v>
                </c:pt>
                <c:pt idx="4636">
                  <c:v>1.1499999999999999</c:v>
                </c:pt>
                <c:pt idx="4637">
                  <c:v>1.1499999999999999</c:v>
                </c:pt>
                <c:pt idx="4638">
                  <c:v>1.149</c:v>
                </c:pt>
                <c:pt idx="4639">
                  <c:v>1.1459999999999999</c:v>
                </c:pt>
                <c:pt idx="4640">
                  <c:v>1.1430000000000002</c:v>
                </c:pt>
                <c:pt idx="4641">
                  <c:v>1.1440000000000001</c:v>
                </c:pt>
                <c:pt idx="4642">
                  <c:v>1.145</c:v>
                </c:pt>
                <c:pt idx="4643">
                  <c:v>1.149</c:v>
                </c:pt>
                <c:pt idx="4644">
                  <c:v>1.1510000000000002</c:v>
                </c:pt>
                <c:pt idx="4645">
                  <c:v>1.1499999999999999</c:v>
                </c:pt>
                <c:pt idx="4646">
                  <c:v>1.153</c:v>
                </c:pt>
                <c:pt idx="4647">
                  <c:v>1.1520000000000001</c:v>
                </c:pt>
                <c:pt idx="4648">
                  <c:v>1.149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5A48-4FB0-A682-93045D3052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3575952"/>
        <c:axId val="463574776"/>
      </c:scatterChart>
      <c:valAx>
        <c:axId val="465874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Time, secs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3576736"/>
        <c:crosses val="autoZero"/>
        <c:crossBetween val="midCat"/>
      </c:valAx>
      <c:valAx>
        <c:axId val="46357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Temperature, </a:t>
                </a:r>
                <a:r>
                  <a:rPr lang="en-US" b="1" baseline="30000"/>
                  <a:t>o</a:t>
                </a:r>
                <a:r>
                  <a:rPr lang="en-US" b="1" baseline="0"/>
                  <a:t>C</a:t>
                </a:r>
                <a:endParaRPr 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5874152"/>
        <c:crosses val="autoZero"/>
        <c:crossBetween val="midCat"/>
      </c:valAx>
      <c:valAx>
        <c:axId val="46357477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Weight, mg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3575952"/>
        <c:crosses val="max"/>
        <c:crossBetween val="midCat"/>
      </c:valAx>
      <c:valAx>
        <c:axId val="463575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635747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Complex </a:t>
            </a:r>
            <a:r>
              <a:rPr lang="en-US" b="1"/>
              <a:t>2</a:t>
            </a:r>
            <a:r>
              <a:rPr lang="en-US" b="0"/>
              <a:t> Absorption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544"/>
              <c:layout>
                <c:manualLayout>
                  <c:x val="-1.6666666666666642E-2"/>
                  <c:y val="-8.7962962962962965E-2"/>
                </c:manualLayout>
              </c:layout>
              <c:tx>
                <c:rich>
                  <a:bodyPr/>
                  <a:lstStyle/>
                  <a:p>
                    <a:fld id="{806965E4-B73F-4734-8C1A-B87DD7D6EF82}" type="XVALUE">
                      <a:rPr lang="en-US"/>
                      <a:pPr/>
                      <a:t>[X 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1AE-4AE8-8210-FE72F2BE163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xVal>
            <c:numRef>
              <c:f>'[NEW ABSORPTION SPECTRA CONP MONP.xlsx]CoNP COmplex Absorbtion'!$A$84:$A$654</c:f>
              <c:numCache>
                <c:formatCode>General</c:formatCode>
                <c:ptCount val="571"/>
                <c:pt idx="0">
                  <c:v>800</c:v>
                </c:pt>
                <c:pt idx="1">
                  <c:v>799</c:v>
                </c:pt>
                <c:pt idx="2">
                  <c:v>798</c:v>
                </c:pt>
                <c:pt idx="3">
                  <c:v>797</c:v>
                </c:pt>
                <c:pt idx="4">
                  <c:v>796</c:v>
                </c:pt>
                <c:pt idx="5">
                  <c:v>795</c:v>
                </c:pt>
                <c:pt idx="6">
                  <c:v>794</c:v>
                </c:pt>
                <c:pt idx="7">
                  <c:v>793</c:v>
                </c:pt>
                <c:pt idx="8">
                  <c:v>792</c:v>
                </c:pt>
                <c:pt idx="9">
                  <c:v>791</c:v>
                </c:pt>
                <c:pt idx="10">
                  <c:v>790</c:v>
                </c:pt>
                <c:pt idx="11">
                  <c:v>789</c:v>
                </c:pt>
                <c:pt idx="12">
                  <c:v>788</c:v>
                </c:pt>
                <c:pt idx="13">
                  <c:v>787</c:v>
                </c:pt>
                <c:pt idx="14">
                  <c:v>786</c:v>
                </c:pt>
                <c:pt idx="15">
                  <c:v>785</c:v>
                </c:pt>
                <c:pt idx="16">
                  <c:v>784</c:v>
                </c:pt>
                <c:pt idx="17">
                  <c:v>783</c:v>
                </c:pt>
                <c:pt idx="18">
                  <c:v>782</c:v>
                </c:pt>
                <c:pt idx="19">
                  <c:v>781</c:v>
                </c:pt>
                <c:pt idx="20">
                  <c:v>780</c:v>
                </c:pt>
                <c:pt idx="21">
                  <c:v>779</c:v>
                </c:pt>
                <c:pt idx="22">
                  <c:v>778</c:v>
                </c:pt>
                <c:pt idx="23">
                  <c:v>777</c:v>
                </c:pt>
                <c:pt idx="24">
                  <c:v>776</c:v>
                </c:pt>
                <c:pt idx="25">
                  <c:v>775</c:v>
                </c:pt>
                <c:pt idx="26">
                  <c:v>774</c:v>
                </c:pt>
                <c:pt idx="27">
                  <c:v>773</c:v>
                </c:pt>
                <c:pt idx="28">
                  <c:v>772</c:v>
                </c:pt>
                <c:pt idx="29">
                  <c:v>771</c:v>
                </c:pt>
                <c:pt idx="30">
                  <c:v>770</c:v>
                </c:pt>
                <c:pt idx="31">
                  <c:v>769</c:v>
                </c:pt>
                <c:pt idx="32">
                  <c:v>768</c:v>
                </c:pt>
                <c:pt idx="33">
                  <c:v>767</c:v>
                </c:pt>
                <c:pt idx="34">
                  <c:v>766</c:v>
                </c:pt>
                <c:pt idx="35">
                  <c:v>765</c:v>
                </c:pt>
                <c:pt idx="36">
                  <c:v>764</c:v>
                </c:pt>
                <c:pt idx="37">
                  <c:v>763</c:v>
                </c:pt>
                <c:pt idx="38">
                  <c:v>762</c:v>
                </c:pt>
                <c:pt idx="39">
                  <c:v>761</c:v>
                </c:pt>
                <c:pt idx="40">
                  <c:v>760</c:v>
                </c:pt>
                <c:pt idx="41">
                  <c:v>759</c:v>
                </c:pt>
                <c:pt idx="42">
                  <c:v>758</c:v>
                </c:pt>
                <c:pt idx="43">
                  <c:v>757</c:v>
                </c:pt>
                <c:pt idx="44">
                  <c:v>756</c:v>
                </c:pt>
                <c:pt idx="45">
                  <c:v>755</c:v>
                </c:pt>
                <c:pt idx="46">
                  <c:v>754</c:v>
                </c:pt>
                <c:pt idx="47">
                  <c:v>753</c:v>
                </c:pt>
                <c:pt idx="48">
                  <c:v>752</c:v>
                </c:pt>
                <c:pt idx="49">
                  <c:v>751</c:v>
                </c:pt>
                <c:pt idx="50">
                  <c:v>750</c:v>
                </c:pt>
                <c:pt idx="51">
                  <c:v>749</c:v>
                </c:pt>
                <c:pt idx="52">
                  <c:v>748</c:v>
                </c:pt>
                <c:pt idx="53">
                  <c:v>747</c:v>
                </c:pt>
                <c:pt idx="54">
                  <c:v>746</c:v>
                </c:pt>
                <c:pt idx="55">
                  <c:v>745</c:v>
                </c:pt>
                <c:pt idx="56">
                  <c:v>744</c:v>
                </c:pt>
                <c:pt idx="57">
                  <c:v>743</c:v>
                </c:pt>
                <c:pt idx="58">
                  <c:v>742</c:v>
                </c:pt>
                <c:pt idx="59">
                  <c:v>741</c:v>
                </c:pt>
                <c:pt idx="60">
                  <c:v>740</c:v>
                </c:pt>
                <c:pt idx="61">
                  <c:v>739</c:v>
                </c:pt>
                <c:pt idx="62">
                  <c:v>738</c:v>
                </c:pt>
                <c:pt idx="63">
                  <c:v>737</c:v>
                </c:pt>
                <c:pt idx="64">
                  <c:v>736</c:v>
                </c:pt>
                <c:pt idx="65">
                  <c:v>735</c:v>
                </c:pt>
                <c:pt idx="66">
                  <c:v>734</c:v>
                </c:pt>
                <c:pt idx="67">
                  <c:v>733</c:v>
                </c:pt>
                <c:pt idx="68">
                  <c:v>732</c:v>
                </c:pt>
                <c:pt idx="69">
                  <c:v>731</c:v>
                </c:pt>
                <c:pt idx="70">
                  <c:v>730</c:v>
                </c:pt>
                <c:pt idx="71">
                  <c:v>729</c:v>
                </c:pt>
                <c:pt idx="72">
                  <c:v>728</c:v>
                </c:pt>
                <c:pt idx="73">
                  <c:v>727</c:v>
                </c:pt>
                <c:pt idx="74">
                  <c:v>726</c:v>
                </c:pt>
                <c:pt idx="75">
                  <c:v>725</c:v>
                </c:pt>
                <c:pt idx="76">
                  <c:v>724</c:v>
                </c:pt>
                <c:pt idx="77">
                  <c:v>723</c:v>
                </c:pt>
                <c:pt idx="78">
                  <c:v>722</c:v>
                </c:pt>
                <c:pt idx="79">
                  <c:v>721</c:v>
                </c:pt>
                <c:pt idx="80">
                  <c:v>720</c:v>
                </c:pt>
                <c:pt idx="81">
                  <c:v>719</c:v>
                </c:pt>
                <c:pt idx="82">
                  <c:v>718</c:v>
                </c:pt>
                <c:pt idx="83">
                  <c:v>717</c:v>
                </c:pt>
                <c:pt idx="84">
                  <c:v>716</c:v>
                </c:pt>
                <c:pt idx="85">
                  <c:v>715</c:v>
                </c:pt>
                <c:pt idx="86">
                  <c:v>714</c:v>
                </c:pt>
                <c:pt idx="87">
                  <c:v>713</c:v>
                </c:pt>
                <c:pt idx="88">
                  <c:v>712</c:v>
                </c:pt>
                <c:pt idx="89">
                  <c:v>711</c:v>
                </c:pt>
                <c:pt idx="90">
                  <c:v>710</c:v>
                </c:pt>
                <c:pt idx="91">
                  <c:v>709</c:v>
                </c:pt>
                <c:pt idx="92">
                  <c:v>708</c:v>
                </c:pt>
                <c:pt idx="93">
                  <c:v>707</c:v>
                </c:pt>
                <c:pt idx="94">
                  <c:v>706</c:v>
                </c:pt>
                <c:pt idx="95">
                  <c:v>705</c:v>
                </c:pt>
                <c:pt idx="96">
                  <c:v>704</c:v>
                </c:pt>
                <c:pt idx="97">
                  <c:v>703</c:v>
                </c:pt>
                <c:pt idx="98">
                  <c:v>702</c:v>
                </c:pt>
                <c:pt idx="99">
                  <c:v>701</c:v>
                </c:pt>
                <c:pt idx="100">
                  <c:v>700</c:v>
                </c:pt>
                <c:pt idx="101">
                  <c:v>699</c:v>
                </c:pt>
                <c:pt idx="102">
                  <c:v>698</c:v>
                </c:pt>
                <c:pt idx="103">
                  <c:v>697</c:v>
                </c:pt>
                <c:pt idx="104">
                  <c:v>696</c:v>
                </c:pt>
                <c:pt idx="105">
                  <c:v>695</c:v>
                </c:pt>
                <c:pt idx="106">
                  <c:v>694</c:v>
                </c:pt>
                <c:pt idx="107">
                  <c:v>693</c:v>
                </c:pt>
                <c:pt idx="108">
                  <c:v>692</c:v>
                </c:pt>
                <c:pt idx="109">
                  <c:v>691</c:v>
                </c:pt>
                <c:pt idx="110">
                  <c:v>690</c:v>
                </c:pt>
                <c:pt idx="111">
                  <c:v>689</c:v>
                </c:pt>
                <c:pt idx="112">
                  <c:v>688</c:v>
                </c:pt>
                <c:pt idx="113">
                  <c:v>687</c:v>
                </c:pt>
                <c:pt idx="114">
                  <c:v>686</c:v>
                </c:pt>
                <c:pt idx="115">
                  <c:v>685</c:v>
                </c:pt>
                <c:pt idx="116">
                  <c:v>684</c:v>
                </c:pt>
                <c:pt idx="117">
                  <c:v>683</c:v>
                </c:pt>
                <c:pt idx="118">
                  <c:v>682</c:v>
                </c:pt>
                <c:pt idx="119">
                  <c:v>681</c:v>
                </c:pt>
                <c:pt idx="120">
                  <c:v>680</c:v>
                </c:pt>
                <c:pt idx="121">
                  <c:v>679</c:v>
                </c:pt>
                <c:pt idx="122">
                  <c:v>678</c:v>
                </c:pt>
                <c:pt idx="123">
                  <c:v>677</c:v>
                </c:pt>
                <c:pt idx="124">
                  <c:v>676</c:v>
                </c:pt>
                <c:pt idx="125">
                  <c:v>675</c:v>
                </c:pt>
                <c:pt idx="126">
                  <c:v>674</c:v>
                </c:pt>
                <c:pt idx="127">
                  <c:v>673</c:v>
                </c:pt>
                <c:pt idx="128">
                  <c:v>672</c:v>
                </c:pt>
                <c:pt idx="129">
                  <c:v>671</c:v>
                </c:pt>
                <c:pt idx="130">
                  <c:v>670</c:v>
                </c:pt>
                <c:pt idx="131">
                  <c:v>669</c:v>
                </c:pt>
                <c:pt idx="132">
                  <c:v>668</c:v>
                </c:pt>
                <c:pt idx="133">
                  <c:v>667</c:v>
                </c:pt>
                <c:pt idx="134">
                  <c:v>666</c:v>
                </c:pt>
                <c:pt idx="135">
                  <c:v>665</c:v>
                </c:pt>
                <c:pt idx="136">
                  <c:v>664</c:v>
                </c:pt>
                <c:pt idx="137">
                  <c:v>663</c:v>
                </c:pt>
                <c:pt idx="138">
                  <c:v>662</c:v>
                </c:pt>
                <c:pt idx="139">
                  <c:v>661</c:v>
                </c:pt>
                <c:pt idx="140">
                  <c:v>660</c:v>
                </c:pt>
                <c:pt idx="141">
                  <c:v>659</c:v>
                </c:pt>
                <c:pt idx="142">
                  <c:v>658</c:v>
                </c:pt>
                <c:pt idx="143">
                  <c:v>657</c:v>
                </c:pt>
                <c:pt idx="144">
                  <c:v>656</c:v>
                </c:pt>
                <c:pt idx="145">
                  <c:v>655</c:v>
                </c:pt>
                <c:pt idx="146">
                  <c:v>654</c:v>
                </c:pt>
                <c:pt idx="147">
                  <c:v>653</c:v>
                </c:pt>
                <c:pt idx="148">
                  <c:v>652</c:v>
                </c:pt>
                <c:pt idx="149">
                  <c:v>651</c:v>
                </c:pt>
                <c:pt idx="150">
                  <c:v>650</c:v>
                </c:pt>
                <c:pt idx="151">
                  <c:v>649</c:v>
                </c:pt>
                <c:pt idx="152">
                  <c:v>648</c:v>
                </c:pt>
                <c:pt idx="153">
                  <c:v>647</c:v>
                </c:pt>
                <c:pt idx="154">
                  <c:v>646</c:v>
                </c:pt>
                <c:pt idx="155">
                  <c:v>645</c:v>
                </c:pt>
                <c:pt idx="156">
                  <c:v>644</c:v>
                </c:pt>
                <c:pt idx="157">
                  <c:v>643</c:v>
                </c:pt>
                <c:pt idx="158">
                  <c:v>642</c:v>
                </c:pt>
                <c:pt idx="159">
                  <c:v>641</c:v>
                </c:pt>
                <c:pt idx="160">
                  <c:v>640</c:v>
                </c:pt>
                <c:pt idx="161">
                  <c:v>639</c:v>
                </c:pt>
                <c:pt idx="162">
                  <c:v>638</c:v>
                </c:pt>
                <c:pt idx="163">
                  <c:v>637</c:v>
                </c:pt>
                <c:pt idx="164">
                  <c:v>636</c:v>
                </c:pt>
                <c:pt idx="165">
                  <c:v>635</c:v>
                </c:pt>
                <c:pt idx="166">
                  <c:v>634</c:v>
                </c:pt>
                <c:pt idx="167">
                  <c:v>633</c:v>
                </c:pt>
                <c:pt idx="168">
                  <c:v>632</c:v>
                </c:pt>
                <c:pt idx="169">
                  <c:v>631</c:v>
                </c:pt>
                <c:pt idx="170">
                  <c:v>630</c:v>
                </c:pt>
                <c:pt idx="171">
                  <c:v>629</c:v>
                </c:pt>
                <c:pt idx="172">
                  <c:v>628</c:v>
                </c:pt>
                <c:pt idx="173">
                  <c:v>627</c:v>
                </c:pt>
                <c:pt idx="174">
                  <c:v>626</c:v>
                </c:pt>
                <c:pt idx="175">
                  <c:v>625</c:v>
                </c:pt>
                <c:pt idx="176">
                  <c:v>624</c:v>
                </c:pt>
                <c:pt idx="177">
                  <c:v>623</c:v>
                </c:pt>
                <c:pt idx="178">
                  <c:v>622</c:v>
                </c:pt>
                <c:pt idx="179">
                  <c:v>621</c:v>
                </c:pt>
                <c:pt idx="180">
                  <c:v>620</c:v>
                </c:pt>
                <c:pt idx="181">
                  <c:v>619</c:v>
                </c:pt>
                <c:pt idx="182">
                  <c:v>618</c:v>
                </c:pt>
                <c:pt idx="183">
                  <c:v>617</c:v>
                </c:pt>
                <c:pt idx="184">
                  <c:v>616</c:v>
                </c:pt>
                <c:pt idx="185">
                  <c:v>615</c:v>
                </c:pt>
                <c:pt idx="186">
                  <c:v>614</c:v>
                </c:pt>
                <c:pt idx="187">
                  <c:v>613</c:v>
                </c:pt>
                <c:pt idx="188">
                  <c:v>612</c:v>
                </c:pt>
                <c:pt idx="189">
                  <c:v>611</c:v>
                </c:pt>
                <c:pt idx="190">
                  <c:v>610</c:v>
                </c:pt>
                <c:pt idx="191">
                  <c:v>609</c:v>
                </c:pt>
                <c:pt idx="192">
                  <c:v>608</c:v>
                </c:pt>
                <c:pt idx="193">
                  <c:v>607</c:v>
                </c:pt>
                <c:pt idx="194">
                  <c:v>606</c:v>
                </c:pt>
                <c:pt idx="195">
                  <c:v>605</c:v>
                </c:pt>
                <c:pt idx="196">
                  <c:v>604</c:v>
                </c:pt>
                <c:pt idx="197">
                  <c:v>603</c:v>
                </c:pt>
                <c:pt idx="198">
                  <c:v>602</c:v>
                </c:pt>
                <c:pt idx="199">
                  <c:v>601</c:v>
                </c:pt>
                <c:pt idx="200">
                  <c:v>600</c:v>
                </c:pt>
                <c:pt idx="201">
                  <c:v>599</c:v>
                </c:pt>
                <c:pt idx="202">
                  <c:v>598</c:v>
                </c:pt>
                <c:pt idx="203">
                  <c:v>597</c:v>
                </c:pt>
                <c:pt idx="204">
                  <c:v>596</c:v>
                </c:pt>
                <c:pt idx="205">
                  <c:v>595</c:v>
                </c:pt>
                <c:pt idx="206">
                  <c:v>594</c:v>
                </c:pt>
                <c:pt idx="207">
                  <c:v>593</c:v>
                </c:pt>
                <c:pt idx="208">
                  <c:v>592</c:v>
                </c:pt>
                <c:pt idx="209">
                  <c:v>591</c:v>
                </c:pt>
                <c:pt idx="210">
                  <c:v>590</c:v>
                </c:pt>
                <c:pt idx="211">
                  <c:v>589</c:v>
                </c:pt>
                <c:pt idx="212">
                  <c:v>588</c:v>
                </c:pt>
                <c:pt idx="213">
                  <c:v>587</c:v>
                </c:pt>
                <c:pt idx="214">
                  <c:v>586</c:v>
                </c:pt>
                <c:pt idx="215">
                  <c:v>585</c:v>
                </c:pt>
                <c:pt idx="216">
                  <c:v>584</c:v>
                </c:pt>
                <c:pt idx="217">
                  <c:v>583</c:v>
                </c:pt>
                <c:pt idx="218">
                  <c:v>582</c:v>
                </c:pt>
                <c:pt idx="219">
                  <c:v>581</c:v>
                </c:pt>
                <c:pt idx="220">
                  <c:v>580</c:v>
                </c:pt>
                <c:pt idx="221">
                  <c:v>579</c:v>
                </c:pt>
                <c:pt idx="222">
                  <c:v>578</c:v>
                </c:pt>
                <c:pt idx="223">
                  <c:v>577</c:v>
                </c:pt>
                <c:pt idx="224">
                  <c:v>576</c:v>
                </c:pt>
                <c:pt idx="225">
                  <c:v>575</c:v>
                </c:pt>
                <c:pt idx="226">
                  <c:v>574</c:v>
                </c:pt>
                <c:pt idx="227">
                  <c:v>573</c:v>
                </c:pt>
                <c:pt idx="228">
                  <c:v>572</c:v>
                </c:pt>
                <c:pt idx="229">
                  <c:v>571</c:v>
                </c:pt>
                <c:pt idx="230">
                  <c:v>570</c:v>
                </c:pt>
                <c:pt idx="231">
                  <c:v>569</c:v>
                </c:pt>
                <c:pt idx="232">
                  <c:v>568</c:v>
                </c:pt>
                <c:pt idx="233">
                  <c:v>567</c:v>
                </c:pt>
                <c:pt idx="234">
                  <c:v>566</c:v>
                </c:pt>
                <c:pt idx="235">
                  <c:v>565</c:v>
                </c:pt>
                <c:pt idx="236">
                  <c:v>564</c:v>
                </c:pt>
                <c:pt idx="237">
                  <c:v>563</c:v>
                </c:pt>
                <c:pt idx="238">
                  <c:v>562</c:v>
                </c:pt>
                <c:pt idx="239">
                  <c:v>561</c:v>
                </c:pt>
                <c:pt idx="240">
                  <c:v>560</c:v>
                </c:pt>
                <c:pt idx="241">
                  <c:v>559</c:v>
                </c:pt>
                <c:pt idx="242">
                  <c:v>558</c:v>
                </c:pt>
                <c:pt idx="243">
                  <c:v>557</c:v>
                </c:pt>
                <c:pt idx="244">
                  <c:v>556</c:v>
                </c:pt>
                <c:pt idx="245">
                  <c:v>555</c:v>
                </c:pt>
                <c:pt idx="246">
                  <c:v>554</c:v>
                </c:pt>
                <c:pt idx="247">
                  <c:v>553</c:v>
                </c:pt>
                <c:pt idx="248">
                  <c:v>552</c:v>
                </c:pt>
                <c:pt idx="249">
                  <c:v>551</c:v>
                </c:pt>
                <c:pt idx="250">
                  <c:v>550</c:v>
                </c:pt>
                <c:pt idx="251">
                  <c:v>549</c:v>
                </c:pt>
                <c:pt idx="252">
                  <c:v>548</c:v>
                </c:pt>
                <c:pt idx="253">
                  <c:v>547</c:v>
                </c:pt>
                <c:pt idx="254">
                  <c:v>546</c:v>
                </c:pt>
                <c:pt idx="255">
                  <c:v>545</c:v>
                </c:pt>
                <c:pt idx="256">
                  <c:v>544</c:v>
                </c:pt>
                <c:pt idx="257">
                  <c:v>543</c:v>
                </c:pt>
                <c:pt idx="258">
                  <c:v>542</c:v>
                </c:pt>
                <c:pt idx="259">
                  <c:v>541</c:v>
                </c:pt>
                <c:pt idx="260">
                  <c:v>540</c:v>
                </c:pt>
                <c:pt idx="261">
                  <c:v>539</c:v>
                </c:pt>
                <c:pt idx="262">
                  <c:v>538</c:v>
                </c:pt>
                <c:pt idx="263">
                  <c:v>537</c:v>
                </c:pt>
                <c:pt idx="264">
                  <c:v>536</c:v>
                </c:pt>
                <c:pt idx="265">
                  <c:v>535</c:v>
                </c:pt>
                <c:pt idx="266">
                  <c:v>534</c:v>
                </c:pt>
                <c:pt idx="267">
                  <c:v>533</c:v>
                </c:pt>
                <c:pt idx="268">
                  <c:v>532</c:v>
                </c:pt>
                <c:pt idx="269">
                  <c:v>531</c:v>
                </c:pt>
                <c:pt idx="270">
                  <c:v>530</c:v>
                </c:pt>
                <c:pt idx="271">
                  <c:v>529</c:v>
                </c:pt>
                <c:pt idx="272">
                  <c:v>528</c:v>
                </c:pt>
                <c:pt idx="273">
                  <c:v>527</c:v>
                </c:pt>
                <c:pt idx="274">
                  <c:v>526</c:v>
                </c:pt>
                <c:pt idx="275">
                  <c:v>525</c:v>
                </c:pt>
                <c:pt idx="276">
                  <c:v>524</c:v>
                </c:pt>
                <c:pt idx="277">
                  <c:v>523</c:v>
                </c:pt>
                <c:pt idx="278">
                  <c:v>522</c:v>
                </c:pt>
                <c:pt idx="279">
                  <c:v>521</c:v>
                </c:pt>
                <c:pt idx="280">
                  <c:v>520</c:v>
                </c:pt>
                <c:pt idx="281">
                  <c:v>519</c:v>
                </c:pt>
                <c:pt idx="282">
                  <c:v>518</c:v>
                </c:pt>
                <c:pt idx="283">
                  <c:v>517</c:v>
                </c:pt>
                <c:pt idx="284">
                  <c:v>516</c:v>
                </c:pt>
                <c:pt idx="285">
                  <c:v>515</c:v>
                </c:pt>
                <c:pt idx="286">
                  <c:v>514</c:v>
                </c:pt>
                <c:pt idx="287">
                  <c:v>513</c:v>
                </c:pt>
                <c:pt idx="288">
                  <c:v>512</c:v>
                </c:pt>
                <c:pt idx="289">
                  <c:v>511</c:v>
                </c:pt>
                <c:pt idx="290">
                  <c:v>510</c:v>
                </c:pt>
                <c:pt idx="291">
                  <c:v>509</c:v>
                </c:pt>
                <c:pt idx="292">
                  <c:v>508</c:v>
                </c:pt>
                <c:pt idx="293">
                  <c:v>507</c:v>
                </c:pt>
                <c:pt idx="294">
                  <c:v>506</c:v>
                </c:pt>
                <c:pt idx="295">
                  <c:v>505</c:v>
                </c:pt>
                <c:pt idx="296">
                  <c:v>504</c:v>
                </c:pt>
                <c:pt idx="297">
                  <c:v>503</c:v>
                </c:pt>
                <c:pt idx="298">
                  <c:v>502</c:v>
                </c:pt>
                <c:pt idx="299">
                  <c:v>501</c:v>
                </c:pt>
                <c:pt idx="300">
                  <c:v>500</c:v>
                </c:pt>
                <c:pt idx="301">
                  <c:v>499</c:v>
                </c:pt>
                <c:pt idx="302">
                  <c:v>498</c:v>
                </c:pt>
                <c:pt idx="303">
                  <c:v>497</c:v>
                </c:pt>
                <c:pt idx="304">
                  <c:v>496</c:v>
                </c:pt>
                <c:pt idx="305">
                  <c:v>495</c:v>
                </c:pt>
                <c:pt idx="306">
                  <c:v>494</c:v>
                </c:pt>
                <c:pt idx="307">
                  <c:v>493</c:v>
                </c:pt>
                <c:pt idx="308">
                  <c:v>492</c:v>
                </c:pt>
                <c:pt idx="309">
                  <c:v>491</c:v>
                </c:pt>
                <c:pt idx="310">
                  <c:v>490</c:v>
                </c:pt>
                <c:pt idx="311">
                  <c:v>489</c:v>
                </c:pt>
                <c:pt idx="312">
                  <c:v>488</c:v>
                </c:pt>
                <c:pt idx="313">
                  <c:v>487</c:v>
                </c:pt>
                <c:pt idx="314">
                  <c:v>486</c:v>
                </c:pt>
                <c:pt idx="315">
                  <c:v>485</c:v>
                </c:pt>
                <c:pt idx="316">
                  <c:v>484</c:v>
                </c:pt>
                <c:pt idx="317">
                  <c:v>483</c:v>
                </c:pt>
                <c:pt idx="318">
                  <c:v>482</c:v>
                </c:pt>
                <c:pt idx="319">
                  <c:v>481</c:v>
                </c:pt>
                <c:pt idx="320">
                  <c:v>480</c:v>
                </c:pt>
                <c:pt idx="321">
                  <c:v>479</c:v>
                </c:pt>
                <c:pt idx="322">
                  <c:v>478</c:v>
                </c:pt>
                <c:pt idx="323">
                  <c:v>477</c:v>
                </c:pt>
                <c:pt idx="324">
                  <c:v>476</c:v>
                </c:pt>
                <c:pt idx="325">
                  <c:v>475</c:v>
                </c:pt>
                <c:pt idx="326">
                  <c:v>474</c:v>
                </c:pt>
                <c:pt idx="327">
                  <c:v>473</c:v>
                </c:pt>
                <c:pt idx="328">
                  <c:v>472</c:v>
                </c:pt>
                <c:pt idx="329">
                  <c:v>471</c:v>
                </c:pt>
                <c:pt idx="330">
                  <c:v>470</c:v>
                </c:pt>
                <c:pt idx="331">
                  <c:v>469</c:v>
                </c:pt>
                <c:pt idx="332">
                  <c:v>468</c:v>
                </c:pt>
                <c:pt idx="333">
                  <c:v>467</c:v>
                </c:pt>
                <c:pt idx="334">
                  <c:v>466</c:v>
                </c:pt>
                <c:pt idx="335">
                  <c:v>465</c:v>
                </c:pt>
                <c:pt idx="336">
                  <c:v>464</c:v>
                </c:pt>
                <c:pt idx="337">
                  <c:v>463</c:v>
                </c:pt>
                <c:pt idx="338">
                  <c:v>462</c:v>
                </c:pt>
                <c:pt idx="339">
                  <c:v>461</c:v>
                </c:pt>
                <c:pt idx="340">
                  <c:v>460</c:v>
                </c:pt>
                <c:pt idx="341">
                  <c:v>459</c:v>
                </c:pt>
                <c:pt idx="342">
                  <c:v>458</c:v>
                </c:pt>
                <c:pt idx="343">
                  <c:v>457</c:v>
                </c:pt>
                <c:pt idx="344">
                  <c:v>456</c:v>
                </c:pt>
                <c:pt idx="345">
                  <c:v>455</c:v>
                </c:pt>
                <c:pt idx="346">
                  <c:v>454</c:v>
                </c:pt>
                <c:pt idx="347">
                  <c:v>453</c:v>
                </c:pt>
                <c:pt idx="348">
                  <c:v>452</c:v>
                </c:pt>
                <c:pt idx="349">
                  <c:v>451</c:v>
                </c:pt>
                <c:pt idx="350">
                  <c:v>450</c:v>
                </c:pt>
                <c:pt idx="351">
                  <c:v>449</c:v>
                </c:pt>
                <c:pt idx="352">
                  <c:v>448</c:v>
                </c:pt>
                <c:pt idx="353">
                  <c:v>447</c:v>
                </c:pt>
                <c:pt idx="354">
                  <c:v>446</c:v>
                </c:pt>
                <c:pt idx="355">
                  <c:v>445</c:v>
                </c:pt>
                <c:pt idx="356">
                  <c:v>444</c:v>
                </c:pt>
                <c:pt idx="357">
                  <c:v>443</c:v>
                </c:pt>
                <c:pt idx="358">
                  <c:v>442</c:v>
                </c:pt>
                <c:pt idx="359">
                  <c:v>441</c:v>
                </c:pt>
                <c:pt idx="360">
                  <c:v>440</c:v>
                </c:pt>
                <c:pt idx="361">
                  <c:v>439</c:v>
                </c:pt>
                <c:pt idx="362">
                  <c:v>438</c:v>
                </c:pt>
                <c:pt idx="363">
                  <c:v>437</c:v>
                </c:pt>
                <c:pt idx="364">
                  <c:v>436</c:v>
                </c:pt>
                <c:pt idx="365">
                  <c:v>435</c:v>
                </c:pt>
                <c:pt idx="366">
                  <c:v>434</c:v>
                </c:pt>
                <c:pt idx="367">
                  <c:v>433</c:v>
                </c:pt>
                <c:pt idx="368">
                  <c:v>432</c:v>
                </c:pt>
                <c:pt idx="369">
                  <c:v>431</c:v>
                </c:pt>
                <c:pt idx="370">
                  <c:v>430</c:v>
                </c:pt>
                <c:pt idx="371">
                  <c:v>429</c:v>
                </c:pt>
                <c:pt idx="372">
                  <c:v>428</c:v>
                </c:pt>
                <c:pt idx="373">
                  <c:v>427</c:v>
                </c:pt>
                <c:pt idx="374">
                  <c:v>426</c:v>
                </c:pt>
                <c:pt idx="375">
                  <c:v>425</c:v>
                </c:pt>
                <c:pt idx="376">
                  <c:v>424</c:v>
                </c:pt>
                <c:pt idx="377">
                  <c:v>423</c:v>
                </c:pt>
                <c:pt idx="378">
                  <c:v>422</c:v>
                </c:pt>
                <c:pt idx="379">
                  <c:v>421</c:v>
                </c:pt>
                <c:pt idx="380">
                  <c:v>420</c:v>
                </c:pt>
                <c:pt idx="381">
                  <c:v>419</c:v>
                </c:pt>
                <c:pt idx="382">
                  <c:v>418</c:v>
                </c:pt>
                <c:pt idx="383">
                  <c:v>417</c:v>
                </c:pt>
                <c:pt idx="384">
                  <c:v>416</c:v>
                </c:pt>
                <c:pt idx="385">
                  <c:v>415</c:v>
                </c:pt>
                <c:pt idx="386">
                  <c:v>414</c:v>
                </c:pt>
                <c:pt idx="387">
                  <c:v>413</c:v>
                </c:pt>
                <c:pt idx="388">
                  <c:v>412</c:v>
                </c:pt>
                <c:pt idx="389">
                  <c:v>411</c:v>
                </c:pt>
                <c:pt idx="390">
                  <c:v>410</c:v>
                </c:pt>
                <c:pt idx="391">
                  <c:v>409</c:v>
                </c:pt>
                <c:pt idx="392">
                  <c:v>408</c:v>
                </c:pt>
                <c:pt idx="393">
                  <c:v>407</c:v>
                </c:pt>
                <c:pt idx="394">
                  <c:v>406</c:v>
                </c:pt>
                <c:pt idx="395">
                  <c:v>405</c:v>
                </c:pt>
                <c:pt idx="396">
                  <c:v>404</c:v>
                </c:pt>
                <c:pt idx="397">
                  <c:v>403</c:v>
                </c:pt>
                <c:pt idx="398">
                  <c:v>402</c:v>
                </c:pt>
                <c:pt idx="399">
                  <c:v>401</c:v>
                </c:pt>
                <c:pt idx="400">
                  <c:v>400</c:v>
                </c:pt>
                <c:pt idx="401">
                  <c:v>399</c:v>
                </c:pt>
                <c:pt idx="402">
                  <c:v>398</c:v>
                </c:pt>
                <c:pt idx="403">
                  <c:v>397</c:v>
                </c:pt>
                <c:pt idx="404">
                  <c:v>396</c:v>
                </c:pt>
                <c:pt idx="405">
                  <c:v>395</c:v>
                </c:pt>
                <c:pt idx="406">
                  <c:v>394</c:v>
                </c:pt>
                <c:pt idx="407">
                  <c:v>393</c:v>
                </c:pt>
                <c:pt idx="408">
                  <c:v>392</c:v>
                </c:pt>
                <c:pt idx="409">
                  <c:v>391</c:v>
                </c:pt>
                <c:pt idx="410">
                  <c:v>390</c:v>
                </c:pt>
                <c:pt idx="411">
                  <c:v>389</c:v>
                </c:pt>
                <c:pt idx="412">
                  <c:v>388</c:v>
                </c:pt>
                <c:pt idx="413">
                  <c:v>387</c:v>
                </c:pt>
                <c:pt idx="414">
                  <c:v>386</c:v>
                </c:pt>
                <c:pt idx="415">
                  <c:v>385</c:v>
                </c:pt>
                <c:pt idx="416">
                  <c:v>384</c:v>
                </c:pt>
                <c:pt idx="417">
                  <c:v>383</c:v>
                </c:pt>
                <c:pt idx="418">
                  <c:v>382</c:v>
                </c:pt>
                <c:pt idx="419">
                  <c:v>381</c:v>
                </c:pt>
                <c:pt idx="420">
                  <c:v>380</c:v>
                </c:pt>
                <c:pt idx="421">
                  <c:v>379</c:v>
                </c:pt>
                <c:pt idx="422">
                  <c:v>378</c:v>
                </c:pt>
                <c:pt idx="423">
                  <c:v>377</c:v>
                </c:pt>
                <c:pt idx="424">
                  <c:v>376</c:v>
                </c:pt>
                <c:pt idx="425">
                  <c:v>375</c:v>
                </c:pt>
                <c:pt idx="426">
                  <c:v>374</c:v>
                </c:pt>
                <c:pt idx="427">
                  <c:v>373</c:v>
                </c:pt>
                <c:pt idx="428">
                  <c:v>372</c:v>
                </c:pt>
                <c:pt idx="429">
                  <c:v>371</c:v>
                </c:pt>
                <c:pt idx="430">
                  <c:v>370</c:v>
                </c:pt>
                <c:pt idx="431">
                  <c:v>369</c:v>
                </c:pt>
                <c:pt idx="432">
                  <c:v>368</c:v>
                </c:pt>
                <c:pt idx="433">
                  <c:v>367</c:v>
                </c:pt>
                <c:pt idx="434">
                  <c:v>366</c:v>
                </c:pt>
                <c:pt idx="435">
                  <c:v>365</c:v>
                </c:pt>
                <c:pt idx="436">
                  <c:v>364</c:v>
                </c:pt>
                <c:pt idx="437">
                  <c:v>363</c:v>
                </c:pt>
                <c:pt idx="438">
                  <c:v>362</c:v>
                </c:pt>
                <c:pt idx="439">
                  <c:v>361</c:v>
                </c:pt>
                <c:pt idx="440">
                  <c:v>360</c:v>
                </c:pt>
                <c:pt idx="441">
                  <c:v>359</c:v>
                </c:pt>
                <c:pt idx="442">
                  <c:v>358</c:v>
                </c:pt>
                <c:pt idx="443">
                  <c:v>357</c:v>
                </c:pt>
                <c:pt idx="444">
                  <c:v>356</c:v>
                </c:pt>
                <c:pt idx="445">
                  <c:v>355</c:v>
                </c:pt>
                <c:pt idx="446">
                  <c:v>354</c:v>
                </c:pt>
                <c:pt idx="447">
                  <c:v>353</c:v>
                </c:pt>
                <c:pt idx="448">
                  <c:v>352</c:v>
                </c:pt>
                <c:pt idx="449">
                  <c:v>351</c:v>
                </c:pt>
                <c:pt idx="450">
                  <c:v>350</c:v>
                </c:pt>
                <c:pt idx="451">
                  <c:v>349</c:v>
                </c:pt>
                <c:pt idx="452">
                  <c:v>348</c:v>
                </c:pt>
                <c:pt idx="453">
                  <c:v>347</c:v>
                </c:pt>
                <c:pt idx="454">
                  <c:v>346</c:v>
                </c:pt>
                <c:pt idx="455">
                  <c:v>345</c:v>
                </c:pt>
                <c:pt idx="456">
                  <c:v>344</c:v>
                </c:pt>
                <c:pt idx="457">
                  <c:v>343</c:v>
                </c:pt>
                <c:pt idx="458">
                  <c:v>342</c:v>
                </c:pt>
                <c:pt idx="459">
                  <c:v>341</c:v>
                </c:pt>
                <c:pt idx="460">
                  <c:v>340</c:v>
                </c:pt>
                <c:pt idx="461">
                  <c:v>339</c:v>
                </c:pt>
                <c:pt idx="462">
                  <c:v>338</c:v>
                </c:pt>
                <c:pt idx="463">
                  <c:v>337</c:v>
                </c:pt>
                <c:pt idx="464">
                  <c:v>336</c:v>
                </c:pt>
                <c:pt idx="465">
                  <c:v>335</c:v>
                </c:pt>
                <c:pt idx="466">
                  <c:v>334</c:v>
                </c:pt>
                <c:pt idx="467">
                  <c:v>333</c:v>
                </c:pt>
                <c:pt idx="468">
                  <c:v>332</c:v>
                </c:pt>
                <c:pt idx="469">
                  <c:v>331</c:v>
                </c:pt>
                <c:pt idx="470">
                  <c:v>330</c:v>
                </c:pt>
                <c:pt idx="471">
                  <c:v>329</c:v>
                </c:pt>
                <c:pt idx="472">
                  <c:v>328</c:v>
                </c:pt>
                <c:pt idx="473">
                  <c:v>327</c:v>
                </c:pt>
                <c:pt idx="474">
                  <c:v>326</c:v>
                </c:pt>
                <c:pt idx="475">
                  <c:v>325</c:v>
                </c:pt>
                <c:pt idx="476">
                  <c:v>324</c:v>
                </c:pt>
                <c:pt idx="477">
                  <c:v>323</c:v>
                </c:pt>
                <c:pt idx="478">
                  <c:v>322</c:v>
                </c:pt>
                <c:pt idx="479">
                  <c:v>321</c:v>
                </c:pt>
                <c:pt idx="480">
                  <c:v>320</c:v>
                </c:pt>
                <c:pt idx="481">
                  <c:v>319</c:v>
                </c:pt>
                <c:pt idx="482">
                  <c:v>318</c:v>
                </c:pt>
                <c:pt idx="483">
                  <c:v>317</c:v>
                </c:pt>
                <c:pt idx="484">
                  <c:v>316</c:v>
                </c:pt>
                <c:pt idx="485">
                  <c:v>315</c:v>
                </c:pt>
                <c:pt idx="486">
                  <c:v>314</c:v>
                </c:pt>
                <c:pt idx="487">
                  <c:v>313</c:v>
                </c:pt>
                <c:pt idx="488">
                  <c:v>312</c:v>
                </c:pt>
                <c:pt idx="489">
                  <c:v>311</c:v>
                </c:pt>
                <c:pt idx="490">
                  <c:v>310</c:v>
                </c:pt>
                <c:pt idx="491">
                  <c:v>309</c:v>
                </c:pt>
                <c:pt idx="492">
                  <c:v>308</c:v>
                </c:pt>
                <c:pt idx="493">
                  <c:v>307</c:v>
                </c:pt>
                <c:pt idx="494">
                  <c:v>306</c:v>
                </c:pt>
                <c:pt idx="495">
                  <c:v>305</c:v>
                </c:pt>
                <c:pt idx="496">
                  <c:v>304</c:v>
                </c:pt>
                <c:pt idx="497">
                  <c:v>303</c:v>
                </c:pt>
                <c:pt idx="498">
                  <c:v>302</c:v>
                </c:pt>
                <c:pt idx="499">
                  <c:v>301</c:v>
                </c:pt>
                <c:pt idx="500">
                  <c:v>300</c:v>
                </c:pt>
                <c:pt idx="501">
                  <c:v>299</c:v>
                </c:pt>
                <c:pt idx="502">
                  <c:v>298</c:v>
                </c:pt>
                <c:pt idx="503">
                  <c:v>297</c:v>
                </c:pt>
                <c:pt idx="504">
                  <c:v>296</c:v>
                </c:pt>
                <c:pt idx="505">
                  <c:v>295</c:v>
                </c:pt>
                <c:pt idx="506">
                  <c:v>294</c:v>
                </c:pt>
                <c:pt idx="507">
                  <c:v>293</c:v>
                </c:pt>
                <c:pt idx="508">
                  <c:v>292</c:v>
                </c:pt>
                <c:pt idx="509">
                  <c:v>291</c:v>
                </c:pt>
                <c:pt idx="510">
                  <c:v>290</c:v>
                </c:pt>
                <c:pt idx="511">
                  <c:v>289</c:v>
                </c:pt>
                <c:pt idx="512">
                  <c:v>288</c:v>
                </c:pt>
                <c:pt idx="513">
                  <c:v>287</c:v>
                </c:pt>
                <c:pt idx="514">
                  <c:v>286</c:v>
                </c:pt>
                <c:pt idx="515">
                  <c:v>285</c:v>
                </c:pt>
                <c:pt idx="516">
                  <c:v>284</c:v>
                </c:pt>
                <c:pt idx="517">
                  <c:v>283</c:v>
                </c:pt>
                <c:pt idx="518">
                  <c:v>282</c:v>
                </c:pt>
                <c:pt idx="519">
                  <c:v>281</c:v>
                </c:pt>
                <c:pt idx="520">
                  <c:v>280</c:v>
                </c:pt>
                <c:pt idx="521">
                  <c:v>279</c:v>
                </c:pt>
                <c:pt idx="522">
                  <c:v>278</c:v>
                </c:pt>
                <c:pt idx="523">
                  <c:v>277</c:v>
                </c:pt>
                <c:pt idx="524">
                  <c:v>276</c:v>
                </c:pt>
                <c:pt idx="525">
                  <c:v>275</c:v>
                </c:pt>
                <c:pt idx="526">
                  <c:v>274</c:v>
                </c:pt>
                <c:pt idx="527">
                  <c:v>273</c:v>
                </c:pt>
                <c:pt idx="528">
                  <c:v>272</c:v>
                </c:pt>
                <c:pt idx="529">
                  <c:v>271</c:v>
                </c:pt>
                <c:pt idx="530">
                  <c:v>270</c:v>
                </c:pt>
                <c:pt idx="531">
                  <c:v>269</c:v>
                </c:pt>
                <c:pt idx="532">
                  <c:v>268</c:v>
                </c:pt>
                <c:pt idx="533">
                  <c:v>267</c:v>
                </c:pt>
                <c:pt idx="534">
                  <c:v>266</c:v>
                </c:pt>
                <c:pt idx="535">
                  <c:v>265</c:v>
                </c:pt>
                <c:pt idx="536">
                  <c:v>264</c:v>
                </c:pt>
                <c:pt idx="537">
                  <c:v>263</c:v>
                </c:pt>
                <c:pt idx="538">
                  <c:v>262</c:v>
                </c:pt>
                <c:pt idx="539">
                  <c:v>261</c:v>
                </c:pt>
                <c:pt idx="540">
                  <c:v>260</c:v>
                </c:pt>
                <c:pt idx="541">
                  <c:v>259</c:v>
                </c:pt>
                <c:pt idx="542">
                  <c:v>258</c:v>
                </c:pt>
                <c:pt idx="543">
                  <c:v>257</c:v>
                </c:pt>
                <c:pt idx="544">
                  <c:v>256</c:v>
                </c:pt>
                <c:pt idx="545">
                  <c:v>255</c:v>
                </c:pt>
                <c:pt idx="546">
                  <c:v>254</c:v>
                </c:pt>
                <c:pt idx="547">
                  <c:v>253</c:v>
                </c:pt>
                <c:pt idx="548">
                  <c:v>252</c:v>
                </c:pt>
                <c:pt idx="549">
                  <c:v>251</c:v>
                </c:pt>
                <c:pt idx="550">
                  <c:v>250</c:v>
                </c:pt>
                <c:pt idx="551">
                  <c:v>249</c:v>
                </c:pt>
                <c:pt idx="552">
                  <c:v>248</c:v>
                </c:pt>
                <c:pt idx="553">
                  <c:v>247</c:v>
                </c:pt>
                <c:pt idx="554">
                  <c:v>246</c:v>
                </c:pt>
                <c:pt idx="555">
                  <c:v>245</c:v>
                </c:pt>
                <c:pt idx="556">
                  <c:v>244</c:v>
                </c:pt>
                <c:pt idx="557">
                  <c:v>243</c:v>
                </c:pt>
                <c:pt idx="558">
                  <c:v>242</c:v>
                </c:pt>
                <c:pt idx="559">
                  <c:v>241</c:v>
                </c:pt>
                <c:pt idx="560">
                  <c:v>240</c:v>
                </c:pt>
                <c:pt idx="561">
                  <c:v>239</c:v>
                </c:pt>
                <c:pt idx="562">
                  <c:v>238</c:v>
                </c:pt>
                <c:pt idx="563">
                  <c:v>237</c:v>
                </c:pt>
                <c:pt idx="564">
                  <c:v>236</c:v>
                </c:pt>
                <c:pt idx="565">
                  <c:v>235</c:v>
                </c:pt>
                <c:pt idx="566">
                  <c:v>234</c:v>
                </c:pt>
                <c:pt idx="567">
                  <c:v>233</c:v>
                </c:pt>
                <c:pt idx="568">
                  <c:v>232</c:v>
                </c:pt>
                <c:pt idx="569">
                  <c:v>231</c:v>
                </c:pt>
                <c:pt idx="570">
                  <c:v>230</c:v>
                </c:pt>
              </c:numCache>
            </c:numRef>
          </c:xVal>
          <c:yVal>
            <c:numRef>
              <c:f>'[NEW ABSORPTION SPECTRA CONP MONP.xlsx]CoNP COmplex Absorbtion'!$B$84:$B$654</c:f>
              <c:numCache>
                <c:formatCode>General</c:formatCode>
                <c:ptCount val="571"/>
                <c:pt idx="0">
                  <c:v>2.3047000000000002E-2</c:v>
                </c:pt>
                <c:pt idx="1">
                  <c:v>2.3154000000000001E-2</c:v>
                </c:pt>
                <c:pt idx="2">
                  <c:v>2.3237000000000001E-2</c:v>
                </c:pt>
                <c:pt idx="3">
                  <c:v>2.3099000000000001E-2</c:v>
                </c:pt>
                <c:pt idx="4">
                  <c:v>2.3288E-2</c:v>
                </c:pt>
                <c:pt idx="5">
                  <c:v>2.3359000000000001E-2</c:v>
                </c:pt>
                <c:pt idx="6">
                  <c:v>2.3458E-2</c:v>
                </c:pt>
                <c:pt idx="7">
                  <c:v>2.3552E-2</c:v>
                </c:pt>
                <c:pt idx="8">
                  <c:v>2.3446000000000002E-2</c:v>
                </c:pt>
                <c:pt idx="9">
                  <c:v>2.3566E-2</c:v>
                </c:pt>
                <c:pt idx="10">
                  <c:v>2.3512000000000002E-2</c:v>
                </c:pt>
                <c:pt idx="11">
                  <c:v>2.3366999999999999E-2</c:v>
                </c:pt>
                <c:pt idx="12">
                  <c:v>2.3588000000000001E-2</c:v>
                </c:pt>
                <c:pt idx="13">
                  <c:v>2.3668000000000002E-2</c:v>
                </c:pt>
                <c:pt idx="14">
                  <c:v>2.3622000000000001E-2</c:v>
                </c:pt>
                <c:pt idx="15">
                  <c:v>2.3687E-2</c:v>
                </c:pt>
                <c:pt idx="16">
                  <c:v>2.3664999999999999E-2</c:v>
                </c:pt>
                <c:pt idx="17">
                  <c:v>2.3720000000000001E-2</c:v>
                </c:pt>
                <c:pt idx="18">
                  <c:v>2.3744000000000001E-2</c:v>
                </c:pt>
                <c:pt idx="19">
                  <c:v>2.3855999999999999E-2</c:v>
                </c:pt>
                <c:pt idx="20">
                  <c:v>2.3859000000000002E-2</c:v>
                </c:pt>
                <c:pt idx="21">
                  <c:v>2.3899E-2</c:v>
                </c:pt>
                <c:pt idx="22">
                  <c:v>2.4041E-2</c:v>
                </c:pt>
                <c:pt idx="23">
                  <c:v>2.3931999999999998E-2</c:v>
                </c:pt>
                <c:pt idx="24">
                  <c:v>2.4041E-2</c:v>
                </c:pt>
                <c:pt idx="25">
                  <c:v>2.3998999999999999E-2</c:v>
                </c:pt>
                <c:pt idx="26">
                  <c:v>2.4136000000000001E-2</c:v>
                </c:pt>
                <c:pt idx="27">
                  <c:v>2.4112999999999999E-2</c:v>
                </c:pt>
                <c:pt idx="28">
                  <c:v>2.4073000000000001E-2</c:v>
                </c:pt>
                <c:pt idx="29">
                  <c:v>2.4250000000000001E-2</c:v>
                </c:pt>
                <c:pt idx="30">
                  <c:v>2.4278000000000001E-2</c:v>
                </c:pt>
                <c:pt idx="31">
                  <c:v>2.4327000000000001E-2</c:v>
                </c:pt>
                <c:pt idx="32">
                  <c:v>2.445E-2</c:v>
                </c:pt>
                <c:pt idx="33">
                  <c:v>2.4464E-2</c:v>
                </c:pt>
                <c:pt idx="34">
                  <c:v>2.4545000000000001E-2</c:v>
                </c:pt>
                <c:pt idx="35">
                  <c:v>2.4487999999999999E-2</c:v>
                </c:pt>
                <c:pt idx="36">
                  <c:v>2.4712999999999999E-2</c:v>
                </c:pt>
                <c:pt idx="37">
                  <c:v>2.4712000000000001E-2</c:v>
                </c:pt>
                <c:pt idx="38">
                  <c:v>2.4811E-2</c:v>
                </c:pt>
                <c:pt idx="39">
                  <c:v>2.4856E-2</c:v>
                </c:pt>
                <c:pt idx="40">
                  <c:v>2.4927999999999999E-2</c:v>
                </c:pt>
                <c:pt idx="41">
                  <c:v>2.5014999999999999E-2</c:v>
                </c:pt>
                <c:pt idx="42">
                  <c:v>2.5068E-2</c:v>
                </c:pt>
                <c:pt idx="43">
                  <c:v>2.5006E-2</c:v>
                </c:pt>
                <c:pt idx="44">
                  <c:v>2.5026E-2</c:v>
                </c:pt>
                <c:pt idx="45">
                  <c:v>2.5179E-2</c:v>
                </c:pt>
                <c:pt idx="46">
                  <c:v>2.5232999999999998E-2</c:v>
                </c:pt>
                <c:pt idx="47">
                  <c:v>2.5166000000000001E-2</c:v>
                </c:pt>
                <c:pt idx="48">
                  <c:v>2.5224E-2</c:v>
                </c:pt>
                <c:pt idx="49">
                  <c:v>2.5374000000000001E-2</c:v>
                </c:pt>
                <c:pt idx="50">
                  <c:v>2.5337999999999999E-2</c:v>
                </c:pt>
                <c:pt idx="51">
                  <c:v>2.5284999999999998E-2</c:v>
                </c:pt>
                <c:pt idx="52">
                  <c:v>2.5440999999999998E-2</c:v>
                </c:pt>
                <c:pt idx="53">
                  <c:v>2.5403999999999999E-2</c:v>
                </c:pt>
                <c:pt idx="54">
                  <c:v>2.5322999999999998E-2</c:v>
                </c:pt>
                <c:pt idx="55">
                  <c:v>2.5454000000000001E-2</c:v>
                </c:pt>
                <c:pt idx="56">
                  <c:v>2.5439E-2</c:v>
                </c:pt>
                <c:pt idx="57">
                  <c:v>2.5492000000000001E-2</c:v>
                </c:pt>
                <c:pt idx="58">
                  <c:v>2.5633E-2</c:v>
                </c:pt>
                <c:pt idx="59">
                  <c:v>2.5531999999999999E-2</c:v>
                </c:pt>
                <c:pt idx="60">
                  <c:v>2.5633E-2</c:v>
                </c:pt>
                <c:pt idx="61">
                  <c:v>2.5645000000000001E-2</c:v>
                </c:pt>
                <c:pt idx="62">
                  <c:v>2.5860000000000001E-2</c:v>
                </c:pt>
                <c:pt idx="63">
                  <c:v>2.5748E-2</c:v>
                </c:pt>
                <c:pt idx="64">
                  <c:v>2.5787000000000001E-2</c:v>
                </c:pt>
                <c:pt idx="65">
                  <c:v>2.5855E-2</c:v>
                </c:pt>
                <c:pt idx="66">
                  <c:v>2.5852E-2</c:v>
                </c:pt>
                <c:pt idx="67">
                  <c:v>2.5925E-2</c:v>
                </c:pt>
                <c:pt idx="68">
                  <c:v>2.6054999999999998E-2</c:v>
                </c:pt>
                <c:pt idx="69">
                  <c:v>2.5995000000000001E-2</c:v>
                </c:pt>
                <c:pt idx="70">
                  <c:v>2.6086999999999999E-2</c:v>
                </c:pt>
                <c:pt idx="71">
                  <c:v>2.614E-2</c:v>
                </c:pt>
                <c:pt idx="72">
                  <c:v>2.6137000000000001E-2</c:v>
                </c:pt>
                <c:pt idx="73">
                  <c:v>2.6224999999999998E-2</c:v>
                </c:pt>
                <c:pt idx="74">
                  <c:v>2.623E-2</c:v>
                </c:pt>
                <c:pt idx="75">
                  <c:v>2.6276999999999998E-2</c:v>
                </c:pt>
                <c:pt idx="76">
                  <c:v>2.6380000000000001E-2</c:v>
                </c:pt>
                <c:pt idx="77">
                  <c:v>2.6404E-2</c:v>
                </c:pt>
                <c:pt idx="78">
                  <c:v>2.6574E-2</c:v>
                </c:pt>
                <c:pt idx="79">
                  <c:v>2.6516999999999999E-2</c:v>
                </c:pt>
                <c:pt idx="80">
                  <c:v>2.6464000000000001E-2</c:v>
                </c:pt>
                <c:pt idx="81">
                  <c:v>2.6664E-2</c:v>
                </c:pt>
                <c:pt idx="82">
                  <c:v>2.6661000000000001E-2</c:v>
                </c:pt>
                <c:pt idx="83">
                  <c:v>2.6710999999999999E-2</c:v>
                </c:pt>
                <c:pt idx="84">
                  <c:v>2.6790999999999999E-2</c:v>
                </c:pt>
                <c:pt idx="85">
                  <c:v>2.6814000000000001E-2</c:v>
                </c:pt>
                <c:pt idx="86">
                  <c:v>2.6848E-2</c:v>
                </c:pt>
                <c:pt idx="87">
                  <c:v>2.6880999999999999E-2</c:v>
                </c:pt>
                <c:pt idx="88">
                  <c:v>2.6929000000000002E-2</c:v>
                </c:pt>
                <c:pt idx="89">
                  <c:v>2.6932999999999999E-2</c:v>
                </c:pt>
                <c:pt idx="90">
                  <c:v>2.7046000000000001E-2</c:v>
                </c:pt>
                <c:pt idx="91">
                  <c:v>2.7154999999999999E-2</c:v>
                </c:pt>
                <c:pt idx="92">
                  <c:v>2.7134999999999999E-2</c:v>
                </c:pt>
                <c:pt idx="93">
                  <c:v>2.7175000000000001E-2</c:v>
                </c:pt>
                <c:pt idx="94">
                  <c:v>2.7383999999999999E-2</c:v>
                </c:pt>
                <c:pt idx="95">
                  <c:v>2.7251000000000001E-2</c:v>
                </c:pt>
                <c:pt idx="96">
                  <c:v>2.7338999999999999E-2</c:v>
                </c:pt>
                <c:pt idx="97">
                  <c:v>2.7383000000000001E-2</c:v>
                </c:pt>
                <c:pt idx="98">
                  <c:v>2.7414000000000001E-2</c:v>
                </c:pt>
                <c:pt idx="99">
                  <c:v>2.7480000000000001E-2</c:v>
                </c:pt>
                <c:pt idx="100">
                  <c:v>2.7576E-2</c:v>
                </c:pt>
                <c:pt idx="101">
                  <c:v>2.7487000000000001E-2</c:v>
                </c:pt>
                <c:pt idx="102">
                  <c:v>2.7549000000000001E-2</c:v>
                </c:pt>
                <c:pt idx="103">
                  <c:v>2.7588000000000001E-2</c:v>
                </c:pt>
                <c:pt idx="104">
                  <c:v>2.7671000000000001E-2</c:v>
                </c:pt>
                <c:pt idx="105">
                  <c:v>2.7657000000000001E-2</c:v>
                </c:pt>
                <c:pt idx="106">
                  <c:v>2.7695999999999998E-2</c:v>
                </c:pt>
                <c:pt idx="107">
                  <c:v>2.7838000000000002E-2</c:v>
                </c:pt>
                <c:pt idx="108">
                  <c:v>2.7768000000000001E-2</c:v>
                </c:pt>
                <c:pt idx="109">
                  <c:v>2.7900999999999999E-2</c:v>
                </c:pt>
                <c:pt idx="110">
                  <c:v>2.8086E-2</c:v>
                </c:pt>
                <c:pt idx="111">
                  <c:v>2.7911999999999999E-2</c:v>
                </c:pt>
                <c:pt idx="112">
                  <c:v>2.7907999999999999E-2</c:v>
                </c:pt>
                <c:pt idx="113">
                  <c:v>2.7979E-2</c:v>
                </c:pt>
                <c:pt idx="114">
                  <c:v>2.7982E-2</c:v>
                </c:pt>
                <c:pt idx="115">
                  <c:v>2.8008999999999999E-2</c:v>
                </c:pt>
                <c:pt idx="116">
                  <c:v>2.7977999999999999E-2</c:v>
                </c:pt>
                <c:pt idx="117">
                  <c:v>2.8077999999999999E-2</c:v>
                </c:pt>
                <c:pt idx="118">
                  <c:v>2.8104000000000001E-2</c:v>
                </c:pt>
                <c:pt idx="119">
                  <c:v>2.819E-2</c:v>
                </c:pt>
                <c:pt idx="120">
                  <c:v>2.8233999999999999E-2</c:v>
                </c:pt>
                <c:pt idx="121">
                  <c:v>2.8324999999999999E-2</c:v>
                </c:pt>
                <c:pt idx="122">
                  <c:v>2.8339E-2</c:v>
                </c:pt>
                <c:pt idx="123">
                  <c:v>2.8568E-2</c:v>
                </c:pt>
                <c:pt idx="124">
                  <c:v>2.8608000000000001E-2</c:v>
                </c:pt>
                <c:pt idx="125">
                  <c:v>2.8591999999999999E-2</c:v>
                </c:pt>
                <c:pt idx="126">
                  <c:v>2.8580999999999999E-2</c:v>
                </c:pt>
                <c:pt idx="127">
                  <c:v>2.8525999999999999E-2</c:v>
                </c:pt>
                <c:pt idx="128">
                  <c:v>2.8728E-2</c:v>
                </c:pt>
                <c:pt idx="129">
                  <c:v>2.8840000000000001E-2</c:v>
                </c:pt>
                <c:pt idx="130">
                  <c:v>2.8864999999999998E-2</c:v>
                </c:pt>
                <c:pt idx="131">
                  <c:v>2.9152999999999998E-2</c:v>
                </c:pt>
                <c:pt idx="132">
                  <c:v>2.9273E-2</c:v>
                </c:pt>
                <c:pt idx="133">
                  <c:v>2.9329000000000001E-2</c:v>
                </c:pt>
                <c:pt idx="134">
                  <c:v>2.9353000000000001E-2</c:v>
                </c:pt>
                <c:pt idx="135">
                  <c:v>2.9434999999999999E-2</c:v>
                </c:pt>
                <c:pt idx="136">
                  <c:v>2.9465000000000002E-2</c:v>
                </c:pt>
                <c:pt idx="137">
                  <c:v>2.9543E-2</c:v>
                </c:pt>
                <c:pt idx="138">
                  <c:v>2.9600000000000001E-2</c:v>
                </c:pt>
                <c:pt idx="139">
                  <c:v>2.9453E-2</c:v>
                </c:pt>
                <c:pt idx="140">
                  <c:v>2.9465999999999999E-2</c:v>
                </c:pt>
                <c:pt idx="141">
                  <c:v>2.9585E-2</c:v>
                </c:pt>
                <c:pt idx="142">
                  <c:v>2.9694000000000002E-2</c:v>
                </c:pt>
                <c:pt idx="143">
                  <c:v>2.9734E-2</c:v>
                </c:pt>
                <c:pt idx="144">
                  <c:v>2.9694999999999999E-2</c:v>
                </c:pt>
                <c:pt idx="145">
                  <c:v>2.9756999999999999E-2</c:v>
                </c:pt>
                <c:pt idx="146">
                  <c:v>2.9833999999999999E-2</c:v>
                </c:pt>
                <c:pt idx="147">
                  <c:v>2.9935E-2</c:v>
                </c:pt>
                <c:pt idx="148">
                  <c:v>2.9973E-2</c:v>
                </c:pt>
                <c:pt idx="149">
                  <c:v>2.9992999999999999E-2</c:v>
                </c:pt>
                <c:pt idx="150">
                  <c:v>3.0075000000000001E-2</c:v>
                </c:pt>
                <c:pt idx="151">
                  <c:v>3.0096000000000001E-2</c:v>
                </c:pt>
                <c:pt idx="152">
                  <c:v>3.0218999999999999E-2</c:v>
                </c:pt>
                <c:pt idx="153">
                  <c:v>3.0225999999999999E-2</c:v>
                </c:pt>
                <c:pt idx="154">
                  <c:v>3.0183000000000001E-2</c:v>
                </c:pt>
                <c:pt idx="155">
                  <c:v>3.0374999999999999E-2</c:v>
                </c:pt>
                <c:pt idx="156">
                  <c:v>3.0394000000000001E-2</c:v>
                </c:pt>
                <c:pt idx="157">
                  <c:v>3.0485000000000002E-2</c:v>
                </c:pt>
                <c:pt idx="158">
                  <c:v>3.0484000000000001E-2</c:v>
                </c:pt>
                <c:pt idx="159">
                  <c:v>3.0554000000000001E-2</c:v>
                </c:pt>
                <c:pt idx="160">
                  <c:v>3.0589000000000002E-2</c:v>
                </c:pt>
                <c:pt idx="161">
                  <c:v>3.0658999999999999E-2</c:v>
                </c:pt>
                <c:pt idx="162">
                  <c:v>3.0752999999999999E-2</c:v>
                </c:pt>
                <c:pt idx="163">
                  <c:v>3.0896E-2</c:v>
                </c:pt>
                <c:pt idx="164">
                  <c:v>3.0901999999999999E-2</c:v>
                </c:pt>
                <c:pt idx="165">
                  <c:v>3.0995000000000002E-2</c:v>
                </c:pt>
                <c:pt idx="166">
                  <c:v>3.1074000000000001E-2</c:v>
                </c:pt>
                <c:pt idx="167">
                  <c:v>3.1084000000000001E-2</c:v>
                </c:pt>
                <c:pt idx="168">
                  <c:v>3.1217000000000002E-2</c:v>
                </c:pt>
                <c:pt idx="169">
                  <c:v>3.1336000000000003E-2</c:v>
                </c:pt>
                <c:pt idx="170">
                  <c:v>3.1313000000000001E-2</c:v>
                </c:pt>
                <c:pt idx="171">
                  <c:v>3.1394999999999999E-2</c:v>
                </c:pt>
                <c:pt idx="172">
                  <c:v>3.1441999999999998E-2</c:v>
                </c:pt>
                <c:pt idx="173">
                  <c:v>3.1562E-2</c:v>
                </c:pt>
                <c:pt idx="174">
                  <c:v>3.168E-2</c:v>
                </c:pt>
                <c:pt idx="175">
                  <c:v>3.1660000000000001E-2</c:v>
                </c:pt>
                <c:pt idx="176">
                  <c:v>3.1803999999999999E-2</c:v>
                </c:pt>
                <c:pt idx="177">
                  <c:v>3.1819E-2</c:v>
                </c:pt>
                <c:pt idx="178">
                  <c:v>3.1890000000000002E-2</c:v>
                </c:pt>
                <c:pt idx="179">
                  <c:v>3.1933999999999997E-2</c:v>
                </c:pt>
                <c:pt idx="180">
                  <c:v>3.2017999999999998E-2</c:v>
                </c:pt>
                <c:pt idx="181">
                  <c:v>3.2127000000000003E-2</c:v>
                </c:pt>
                <c:pt idx="182">
                  <c:v>3.2094999999999999E-2</c:v>
                </c:pt>
                <c:pt idx="183">
                  <c:v>3.2245000000000003E-2</c:v>
                </c:pt>
                <c:pt idx="184">
                  <c:v>3.2286000000000002E-2</c:v>
                </c:pt>
                <c:pt idx="185">
                  <c:v>3.2357999999999998E-2</c:v>
                </c:pt>
                <c:pt idx="186">
                  <c:v>3.2458000000000001E-2</c:v>
                </c:pt>
                <c:pt idx="187">
                  <c:v>3.2410000000000001E-2</c:v>
                </c:pt>
                <c:pt idx="188">
                  <c:v>3.2522000000000002E-2</c:v>
                </c:pt>
                <c:pt idx="189">
                  <c:v>3.2696999999999997E-2</c:v>
                </c:pt>
                <c:pt idx="190">
                  <c:v>3.2707E-2</c:v>
                </c:pt>
                <c:pt idx="191">
                  <c:v>3.2715000000000001E-2</c:v>
                </c:pt>
                <c:pt idx="192">
                  <c:v>3.2839E-2</c:v>
                </c:pt>
                <c:pt idx="193">
                  <c:v>3.2861000000000001E-2</c:v>
                </c:pt>
                <c:pt idx="194">
                  <c:v>3.2944000000000001E-2</c:v>
                </c:pt>
                <c:pt idx="195">
                  <c:v>3.3009999999999998E-2</c:v>
                </c:pt>
                <c:pt idx="196">
                  <c:v>3.3007000000000002E-2</c:v>
                </c:pt>
                <c:pt idx="197">
                  <c:v>3.3248E-2</c:v>
                </c:pt>
                <c:pt idx="198">
                  <c:v>3.3295999999999999E-2</c:v>
                </c:pt>
                <c:pt idx="199">
                  <c:v>3.3166000000000001E-2</c:v>
                </c:pt>
                <c:pt idx="200">
                  <c:v>3.3419999999999998E-2</c:v>
                </c:pt>
                <c:pt idx="201">
                  <c:v>3.3512E-2</c:v>
                </c:pt>
                <c:pt idx="202">
                  <c:v>3.3471000000000001E-2</c:v>
                </c:pt>
                <c:pt idx="203">
                  <c:v>3.3690999999999999E-2</c:v>
                </c:pt>
                <c:pt idx="204">
                  <c:v>3.3803E-2</c:v>
                </c:pt>
                <c:pt idx="205">
                  <c:v>3.3763000000000001E-2</c:v>
                </c:pt>
                <c:pt idx="206">
                  <c:v>3.3836999999999999E-2</c:v>
                </c:pt>
                <c:pt idx="207">
                  <c:v>3.4026000000000001E-2</c:v>
                </c:pt>
                <c:pt idx="208">
                  <c:v>3.4117000000000001E-2</c:v>
                </c:pt>
                <c:pt idx="209">
                  <c:v>3.4209000000000003E-2</c:v>
                </c:pt>
                <c:pt idx="210">
                  <c:v>3.4284000000000002E-2</c:v>
                </c:pt>
                <c:pt idx="211">
                  <c:v>3.4566E-2</c:v>
                </c:pt>
                <c:pt idx="212">
                  <c:v>3.4459999999999998E-2</c:v>
                </c:pt>
                <c:pt idx="213">
                  <c:v>3.4751999999999998E-2</c:v>
                </c:pt>
                <c:pt idx="214">
                  <c:v>3.4865E-2</c:v>
                </c:pt>
                <c:pt idx="215">
                  <c:v>3.4868000000000003E-2</c:v>
                </c:pt>
                <c:pt idx="216">
                  <c:v>3.5076999999999997E-2</c:v>
                </c:pt>
                <c:pt idx="217">
                  <c:v>3.5230999999999998E-2</c:v>
                </c:pt>
                <c:pt idx="218">
                  <c:v>3.5311000000000002E-2</c:v>
                </c:pt>
                <c:pt idx="219">
                  <c:v>3.5532000000000001E-2</c:v>
                </c:pt>
                <c:pt idx="220">
                  <c:v>3.5589000000000003E-2</c:v>
                </c:pt>
                <c:pt idx="221">
                  <c:v>3.5711E-2</c:v>
                </c:pt>
                <c:pt idx="222">
                  <c:v>3.5857E-2</c:v>
                </c:pt>
                <c:pt idx="223">
                  <c:v>3.5744999999999999E-2</c:v>
                </c:pt>
                <c:pt idx="224">
                  <c:v>3.5768000000000001E-2</c:v>
                </c:pt>
                <c:pt idx="225">
                  <c:v>3.5792999999999998E-2</c:v>
                </c:pt>
                <c:pt idx="226">
                  <c:v>3.6027000000000003E-2</c:v>
                </c:pt>
                <c:pt idx="227">
                  <c:v>3.6188999999999999E-2</c:v>
                </c:pt>
                <c:pt idx="228">
                  <c:v>3.6172000000000003E-2</c:v>
                </c:pt>
                <c:pt idx="229">
                  <c:v>3.6262000000000003E-2</c:v>
                </c:pt>
                <c:pt idx="230">
                  <c:v>3.6430999999999998E-2</c:v>
                </c:pt>
                <c:pt idx="231">
                  <c:v>3.6589000000000003E-2</c:v>
                </c:pt>
                <c:pt idx="232">
                  <c:v>3.6581000000000002E-2</c:v>
                </c:pt>
                <c:pt idx="233">
                  <c:v>3.6688999999999999E-2</c:v>
                </c:pt>
                <c:pt idx="234">
                  <c:v>3.6769999999999997E-2</c:v>
                </c:pt>
                <c:pt idx="235">
                  <c:v>3.6892000000000001E-2</c:v>
                </c:pt>
                <c:pt idx="236">
                  <c:v>3.6910999999999999E-2</c:v>
                </c:pt>
                <c:pt idx="237">
                  <c:v>3.7067999999999997E-2</c:v>
                </c:pt>
                <c:pt idx="238">
                  <c:v>3.7207999999999998E-2</c:v>
                </c:pt>
                <c:pt idx="239">
                  <c:v>3.7337000000000002E-2</c:v>
                </c:pt>
                <c:pt idx="240">
                  <c:v>3.7465999999999999E-2</c:v>
                </c:pt>
                <c:pt idx="241">
                  <c:v>3.7595999999999997E-2</c:v>
                </c:pt>
                <c:pt idx="242">
                  <c:v>3.7685999999999997E-2</c:v>
                </c:pt>
                <c:pt idx="243">
                  <c:v>3.7641000000000001E-2</c:v>
                </c:pt>
                <c:pt idx="244">
                  <c:v>3.7983999999999997E-2</c:v>
                </c:pt>
                <c:pt idx="245">
                  <c:v>3.7883E-2</c:v>
                </c:pt>
                <c:pt idx="246">
                  <c:v>3.8025000000000003E-2</c:v>
                </c:pt>
                <c:pt idx="247">
                  <c:v>3.8030000000000001E-2</c:v>
                </c:pt>
                <c:pt idx="248">
                  <c:v>3.8164999999999998E-2</c:v>
                </c:pt>
                <c:pt idx="249">
                  <c:v>3.8220999999999998E-2</c:v>
                </c:pt>
                <c:pt idx="250">
                  <c:v>3.8344000000000003E-2</c:v>
                </c:pt>
                <c:pt idx="251">
                  <c:v>3.8351999999999997E-2</c:v>
                </c:pt>
                <c:pt idx="252">
                  <c:v>3.8350000000000002E-2</c:v>
                </c:pt>
                <c:pt idx="253">
                  <c:v>3.8441000000000003E-2</c:v>
                </c:pt>
                <c:pt idx="254">
                  <c:v>3.8610999999999999E-2</c:v>
                </c:pt>
                <c:pt idx="255">
                  <c:v>3.8642999999999997E-2</c:v>
                </c:pt>
                <c:pt idx="256">
                  <c:v>3.8806E-2</c:v>
                </c:pt>
                <c:pt idx="257">
                  <c:v>3.8789999999999998E-2</c:v>
                </c:pt>
                <c:pt idx="258">
                  <c:v>3.9004999999999998E-2</c:v>
                </c:pt>
                <c:pt idx="259">
                  <c:v>3.9029000000000001E-2</c:v>
                </c:pt>
                <c:pt idx="260">
                  <c:v>3.9232999999999997E-2</c:v>
                </c:pt>
                <c:pt idx="261">
                  <c:v>3.9287000000000002E-2</c:v>
                </c:pt>
                <c:pt idx="262">
                  <c:v>3.9299000000000001E-2</c:v>
                </c:pt>
                <c:pt idx="263">
                  <c:v>3.9498999999999999E-2</c:v>
                </c:pt>
                <c:pt idx="264">
                  <c:v>3.9454000000000003E-2</c:v>
                </c:pt>
                <c:pt idx="265">
                  <c:v>3.9599000000000002E-2</c:v>
                </c:pt>
                <c:pt idx="266">
                  <c:v>3.9732000000000003E-2</c:v>
                </c:pt>
                <c:pt idx="267">
                  <c:v>3.9807000000000002E-2</c:v>
                </c:pt>
                <c:pt idx="268">
                  <c:v>3.9903000000000001E-2</c:v>
                </c:pt>
                <c:pt idx="269">
                  <c:v>4.0169000000000003E-2</c:v>
                </c:pt>
                <c:pt idx="270">
                  <c:v>4.0294999999999997E-2</c:v>
                </c:pt>
                <c:pt idx="271">
                  <c:v>4.0259000000000003E-2</c:v>
                </c:pt>
                <c:pt idx="272">
                  <c:v>4.0377000000000003E-2</c:v>
                </c:pt>
                <c:pt idx="273">
                  <c:v>4.0517999999999998E-2</c:v>
                </c:pt>
                <c:pt idx="274">
                  <c:v>4.0627000000000003E-2</c:v>
                </c:pt>
                <c:pt idx="275">
                  <c:v>4.0771000000000002E-2</c:v>
                </c:pt>
                <c:pt idx="276">
                  <c:v>4.0986000000000002E-2</c:v>
                </c:pt>
                <c:pt idx="277">
                  <c:v>4.1105000000000003E-2</c:v>
                </c:pt>
                <c:pt idx="278">
                  <c:v>4.1209999999999997E-2</c:v>
                </c:pt>
                <c:pt idx="279">
                  <c:v>4.122E-2</c:v>
                </c:pt>
                <c:pt idx="280">
                  <c:v>4.1360000000000001E-2</c:v>
                </c:pt>
                <c:pt idx="281">
                  <c:v>4.1484E-2</c:v>
                </c:pt>
                <c:pt idx="282">
                  <c:v>4.1627999999999998E-2</c:v>
                </c:pt>
                <c:pt idx="283">
                  <c:v>4.1606999999999998E-2</c:v>
                </c:pt>
                <c:pt idx="284">
                  <c:v>4.1974999999999998E-2</c:v>
                </c:pt>
                <c:pt idx="285">
                  <c:v>4.2044999999999999E-2</c:v>
                </c:pt>
                <c:pt idx="286">
                  <c:v>4.2012000000000001E-2</c:v>
                </c:pt>
                <c:pt idx="287">
                  <c:v>4.1963E-2</c:v>
                </c:pt>
                <c:pt idx="288">
                  <c:v>4.2084999999999997E-2</c:v>
                </c:pt>
                <c:pt idx="289">
                  <c:v>4.2167999999999997E-2</c:v>
                </c:pt>
                <c:pt idx="290">
                  <c:v>4.2188000000000003E-2</c:v>
                </c:pt>
                <c:pt idx="291">
                  <c:v>4.2189999999999998E-2</c:v>
                </c:pt>
                <c:pt idx="292">
                  <c:v>4.233E-2</c:v>
                </c:pt>
                <c:pt idx="293">
                  <c:v>4.2394000000000001E-2</c:v>
                </c:pt>
                <c:pt idx="294">
                  <c:v>4.2731999999999999E-2</c:v>
                </c:pt>
                <c:pt idx="295">
                  <c:v>4.2845000000000001E-2</c:v>
                </c:pt>
                <c:pt idx="296">
                  <c:v>4.3029999999999999E-2</c:v>
                </c:pt>
                <c:pt idx="297">
                  <c:v>4.3199000000000001E-2</c:v>
                </c:pt>
                <c:pt idx="298">
                  <c:v>4.3291999999999997E-2</c:v>
                </c:pt>
                <c:pt idx="299">
                  <c:v>4.3400000000000001E-2</c:v>
                </c:pt>
                <c:pt idx="300">
                  <c:v>4.3519000000000002E-2</c:v>
                </c:pt>
                <c:pt idx="301">
                  <c:v>4.3664000000000001E-2</c:v>
                </c:pt>
                <c:pt idx="302">
                  <c:v>4.3832999999999997E-2</c:v>
                </c:pt>
                <c:pt idx="303">
                  <c:v>4.3899000000000001E-2</c:v>
                </c:pt>
                <c:pt idx="304">
                  <c:v>4.3975E-2</c:v>
                </c:pt>
                <c:pt idx="305">
                  <c:v>4.4151000000000003E-2</c:v>
                </c:pt>
                <c:pt idx="306">
                  <c:v>4.4228999999999997E-2</c:v>
                </c:pt>
                <c:pt idx="307">
                  <c:v>4.4354999999999999E-2</c:v>
                </c:pt>
                <c:pt idx="308">
                  <c:v>4.453E-2</c:v>
                </c:pt>
                <c:pt idx="309">
                  <c:v>4.4547000000000003E-2</c:v>
                </c:pt>
                <c:pt idx="310">
                  <c:v>4.4733000000000002E-2</c:v>
                </c:pt>
                <c:pt idx="311">
                  <c:v>4.4769999999999997E-2</c:v>
                </c:pt>
                <c:pt idx="312">
                  <c:v>4.4971999999999998E-2</c:v>
                </c:pt>
                <c:pt idx="313">
                  <c:v>4.5104999999999999E-2</c:v>
                </c:pt>
                <c:pt idx="314">
                  <c:v>4.5099E-2</c:v>
                </c:pt>
                <c:pt idx="315">
                  <c:v>4.5378000000000002E-2</c:v>
                </c:pt>
                <c:pt idx="316">
                  <c:v>4.5529E-2</c:v>
                </c:pt>
                <c:pt idx="317">
                  <c:v>4.5700999999999999E-2</c:v>
                </c:pt>
                <c:pt idx="318">
                  <c:v>4.5781000000000002E-2</c:v>
                </c:pt>
                <c:pt idx="319">
                  <c:v>4.5851999999999997E-2</c:v>
                </c:pt>
                <c:pt idx="320">
                  <c:v>4.6064000000000001E-2</c:v>
                </c:pt>
                <c:pt idx="321">
                  <c:v>4.6275999999999998E-2</c:v>
                </c:pt>
                <c:pt idx="322">
                  <c:v>4.6254999999999998E-2</c:v>
                </c:pt>
                <c:pt idx="323">
                  <c:v>4.6482999999999997E-2</c:v>
                </c:pt>
                <c:pt idx="324">
                  <c:v>4.6711000000000003E-2</c:v>
                </c:pt>
                <c:pt idx="325">
                  <c:v>4.6829000000000003E-2</c:v>
                </c:pt>
                <c:pt idx="326">
                  <c:v>4.6801000000000002E-2</c:v>
                </c:pt>
                <c:pt idx="327">
                  <c:v>4.7003000000000003E-2</c:v>
                </c:pt>
                <c:pt idx="328">
                  <c:v>4.7191999999999998E-2</c:v>
                </c:pt>
                <c:pt idx="329">
                  <c:v>4.7315999999999997E-2</c:v>
                </c:pt>
                <c:pt idx="330">
                  <c:v>4.7363000000000002E-2</c:v>
                </c:pt>
                <c:pt idx="331">
                  <c:v>4.7572000000000003E-2</c:v>
                </c:pt>
                <c:pt idx="332">
                  <c:v>4.7839E-2</c:v>
                </c:pt>
                <c:pt idx="333">
                  <c:v>4.7884000000000003E-2</c:v>
                </c:pt>
                <c:pt idx="334">
                  <c:v>4.8082E-2</c:v>
                </c:pt>
                <c:pt idx="335">
                  <c:v>4.8315999999999998E-2</c:v>
                </c:pt>
                <c:pt idx="336">
                  <c:v>4.8497999999999999E-2</c:v>
                </c:pt>
                <c:pt idx="337">
                  <c:v>4.8744000000000003E-2</c:v>
                </c:pt>
                <c:pt idx="338">
                  <c:v>4.8910000000000002E-2</c:v>
                </c:pt>
                <c:pt idx="339">
                  <c:v>4.9054E-2</c:v>
                </c:pt>
                <c:pt idx="340">
                  <c:v>4.9140999999999997E-2</c:v>
                </c:pt>
                <c:pt idx="341">
                  <c:v>4.9353000000000001E-2</c:v>
                </c:pt>
                <c:pt idx="342">
                  <c:v>4.9467999999999998E-2</c:v>
                </c:pt>
                <c:pt idx="343">
                  <c:v>4.9758999999999998E-2</c:v>
                </c:pt>
                <c:pt idx="344">
                  <c:v>4.9776000000000001E-2</c:v>
                </c:pt>
                <c:pt idx="345">
                  <c:v>4.9910999999999997E-2</c:v>
                </c:pt>
                <c:pt idx="346">
                  <c:v>5.0106999999999999E-2</c:v>
                </c:pt>
                <c:pt idx="347">
                  <c:v>5.0065999999999999E-2</c:v>
                </c:pt>
                <c:pt idx="348">
                  <c:v>5.0208999999999997E-2</c:v>
                </c:pt>
                <c:pt idx="349">
                  <c:v>5.0299000000000003E-2</c:v>
                </c:pt>
                <c:pt idx="350">
                  <c:v>5.0526000000000001E-2</c:v>
                </c:pt>
                <c:pt idx="351">
                  <c:v>5.0576999999999997E-2</c:v>
                </c:pt>
                <c:pt idx="352">
                  <c:v>5.0797000000000002E-2</c:v>
                </c:pt>
                <c:pt idx="353">
                  <c:v>5.0956000000000001E-2</c:v>
                </c:pt>
                <c:pt idx="354">
                  <c:v>5.101E-2</c:v>
                </c:pt>
                <c:pt idx="355">
                  <c:v>5.1237999999999999E-2</c:v>
                </c:pt>
                <c:pt idx="356">
                  <c:v>5.1296000000000001E-2</c:v>
                </c:pt>
                <c:pt idx="357">
                  <c:v>5.1575000000000003E-2</c:v>
                </c:pt>
                <c:pt idx="358">
                  <c:v>5.1762000000000002E-2</c:v>
                </c:pt>
                <c:pt idx="359">
                  <c:v>5.1815E-2</c:v>
                </c:pt>
                <c:pt idx="360">
                  <c:v>5.1768000000000002E-2</c:v>
                </c:pt>
                <c:pt idx="361">
                  <c:v>5.2153999999999999E-2</c:v>
                </c:pt>
                <c:pt idx="362">
                  <c:v>5.2344000000000002E-2</c:v>
                </c:pt>
                <c:pt idx="363">
                  <c:v>5.2415000000000003E-2</c:v>
                </c:pt>
                <c:pt idx="364">
                  <c:v>5.2720999999999997E-2</c:v>
                </c:pt>
                <c:pt idx="365">
                  <c:v>5.2915999999999998E-2</c:v>
                </c:pt>
                <c:pt idx="366">
                  <c:v>5.2898000000000001E-2</c:v>
                </c:pt>
                <c:pt idx="367">
                  <c:v>5.3200999999999998E-2</c:v>
                </c:pt>
                <c:pt idx="368">
                  <c:v>5.3355E-2</c:v>
                </c:pt>
                <c:pt idx="369">
                  <c:v>5.3504999999999997E-2</c:v>
                </c:pt>
                <c:pt idx="370">
                  <c:v>5.3663000000000002E-2</c:v>
                </c:pt>
                <c:pt idx="371">
                  <c:v>5.3906000000000003E-2</c:v>
                </c:pt>
                <c:pt idx="372">
                  <c:v>5.4289999999999998E-2</c:v>
                </c:pt>
                <c:pt idx="373">
                  <c:v>5.4309999999999997E-2</c:v>
                </c:pt>
                <c:pt idx="374">
                  <c:v>5.4538999999999997E-2</c:v>
                </c:pt>
                <c:pt idx="375">
                  <c:v>5.4679999999999999E-2</c:v>
                </c:pt>
                <c:pt idx="376">
                  <c:v>5.4725999999999997E-2</c:v>
                </c:pt>
                <c:pt idx="377">
                  <c:v>5.4828000000000002E-2</c:v>
                </c:pt>
                <c:pt idx="378">
                  <c:v>5.5147000000000002E-2</c:v>
                </c:pt>
                <c:pt idx="379">
                  <c:v>5.5274999999999998E-2</c:v>
                </c:pt>
                <c:pt idx="380">
                  <c:v>5.5315000000000003E-2</c:v>
                </c:pt>
                <c:pt idx="381">
                  <c:v>5.5302999999999998E-2</c:v>
                </c:pt>
                <c:pt idx="382">
                  <c:v>5.5549000000000001E-2</c:v>
                </c:pt>
                <c:pt idx="383">
                  <c:v>5.5641999999999997E-2</c:v>
                </c:pt>
                <c:pt idx="384">
                  <c:v>5.5764000000000001E-2</c:v>
                </c:pt>
                <c:pt idx="385">
                  <c:v>5.5952000000000002E-2</c:v>
                </c:pt>
                <c:pt idx="386">
                  <c:v>5.6108999999999999E-2</c:v>
                </c:pt>
                <c:pt idx="387">
                  <c:v>5.6238000000000003E-2</c:v>
                </c:pt>
                <c:pt idx="388">
                  <c:v>5.6578999999999997E-2</c:v>
                </c:pt>
                <c:pt idx="389">
                  <c:v>5.6672E-2</c:v>
                </c:pt>
                <c:pt idx="390">
                  <c:v>5.6781999999999999E-2</c:v>
                </c:pt>
                <c:pt idx="391">
                  <c:v>5.6978000000000001E-2</c:v>
                </c:pt>
                <c:pt idx="392">
                  <c:v>5.7091000000000003E-2</c:v>
                </c:pt>
                <c:pt idx="393">
                  <c:v>5.7203999999999998E-2</c:v>
                </c:pt>
                <c:pt idx="394">
                  <c:v>5.7417999999999997E-2</c:v>
                </c:pt>
                <c:pt idx="395">
                  <c:v>5.7500999999999997E-2</c:v>
                </c:pt>
                <c:pt idx="396">
                  <c:v>5.7888000000000002E-2</c:v>
                </c:pt>
                <c:pt idx="397">
                  <c:v>5.7974999999999999E-2</c:v>
                </c:pt>
                <c:pt idx="398">
                  <c:v>5.8186000000000002E-2</c:v>
                </c:pt>
                <c:pt idx="399">
                  <c:v>5.8302E-2</c:v>
                </c:pt>
                <c:pt idx="400">
                  <c:v>5.8335999999999999E-2</c:v>
                </c:pt>
                <c:pt idx="401">
                  <c:v>5.8737999999999999E-2</c:v>
                </c:pt>
                <c:pt idx="402">
                  <c:v>5.8826000000000003E-2</c:v>
                </c:pt>
                <c:pt idx="403">
                  <c:v>5.9064999999999999E-2</c:v>
                </c:pt>
                <c:pt idx="404">
                  <c:v>5.9204E-2</c:v>
                </c:pt>
                <c:pt idx="405">
                  <c:v>5.9362999999999999E-2</c:v>
                </c:pt>
                <c:pt idx="406">
                  <c:v>5.9604999999999998E-2</c:v>
                </c:pt>
                <c:pt idx="407">
                  <c:v>5.9929000000000003E-2</c:v>
                </c:pt>
                <c:pt idx="408">
                  <c:v>6.0082999999999998E-2</c:v>
                </c:pt>
                <c:pt idx="409">
                  <c:v>6.0243999999999999E-2</c:v>
                </c:pt>
                <c:pt idx="410">
                  <c:v>6.0517000000000001E-2</c:v>
                </c:pt>
                <c:pt idx="411">
                  <c:v>6.0769999999999998E-2</c:v>
                </c:pt>
                <c:pt idx="412">
                  <c:v>6.0881999999999999E-2</c:v>
                </c:pt>
                <c:pt idx="413">
                  <c:v>6.1011999999999997E-2</c:v>
                </c:pt>
                <c:pt idx="414">
                  <c:v>6.1279E-2</c:v>
                </c:pt>
                <c:pt idx="415">
                  <c:v>6.1532000000000003E-2</c:v>
                </c:pt>
                <c:pt idx="416">
                  <c:v>6.1788999999999997E-2</c:v>
                </c:pt>
                <c:pt idx="417">
                  <c:v>6.4373E-2</c:v>
                </c:pt>
                <c:pt idx="418">
                  <c:v>6.5352999999999994E-2</c:v>
                </c:pt>
                <c:pt idx="419">
                  <c:v>6.4760999999999999E-2</c:v>
                </c:pt>
                <c:pt idx="420">
                  <c:v>6.4856999999999998E-2</c:v>
                </c:pt>
                <c:pt idx="421">
                  <c:v>6.4222000000000001E-2</c:v>
                </c:pt>
                <c:pt idx="422">
                  <c:v>6.4616999999999994E-2</c:v>
                </c:pt>
                <c:pt idx="423">
                  <c:v>6.4932000000000004E-2</c:v>
                </c:pt>
                <c:pt idx="424">
                  <c:v>6.4777000000000001E-2</c:v>
                </c:pt>
                <c:pt idx="425">
                  <c:v>6.4532999999999993E-2</c:v>
                </c:pt>
                <c:pt idx="426">
                  <c:v>6.4943000000000001E-2</c:v>
                </c:pt>
                <c:pt idx="427">
                  <c:v>6.5046000000000007E-2</c:v>
                </c:pt>
                <c:pt idx="428">
                  <c:v>6.5125000000000002E-2</c:v>
                </c:pt>
                <c:pt idx="429">
                  <c:v>6.5214999999999995E-2</c:v>
                </c:pt>
                <c:pt idx="430">
                  <c:v>6.5682000000000004E-2</c:v>
                </c:pt>
                <c:pt idx="431">
                  <c:v>6.5753000000000006E-2</c:v>
                </c:pt>
                <c:pt idx="432">
                  <c:v>6.5733E-2</c:v>
                </c:pt>
                <c:pt idx="433">
                  <c:v>6.5792000000000003E-2</c:v>
                </c:pt>
                <c:pt idx="434">
                  <c:v>6.6679000000000002E-2</c:v>
                </c:pt>
                <c:pt idx="435">
                  <c:v>6.6582000000000002E-2</c:v>
                </c:pt>
                <c:pt idx="436">
                  <c:v>6.6816E-2</c:v>
                </c:pt>
                <c:pt idx="437">
                  <c:v>6.6992999999999997E-2</c:v>
                </c:pt>
                <c:pt idx="438">
                  <c:v>6.7164000000000001E-2</c:v>
                </c:pt>
                <c:pt idx="439">
                  <c:v>6.7586999999999994E-2</c:v>
                </c:pt>
                <c:pt idx="440">
                  <c:v>6.7801E-2</c:v>
                </c:pt>
                <c:pt idx="441">
                  <c:v>6.8104999999999999E-2</c:v>
                </c:pt>
                <c:pt idx="442">
                  <c:v>6.8236000000000005E-2</c:v>
                </c:pt>
                <c:pt idx="443">
                  <c:v>6.8413000000000002E-2</c:v>
                </c:pt>
                <c:pt idx="444">
                  <c:v>6.8487999999999993E-2</c:v>
                </c:pt>
                <c:pt idx="445">
                  <c:v>6.8643999999999997E-2</c:v>
                </c:pt>
                <c:pt idx="446">
                  <c:v>6.8817000000000003E-2</c:v>
                </c:pt>
                <c:pt idx="447">
                  <c:v>6.9137000000000004E-2</c:v>
                </c:pt>
                <c:pt idx="448">
                  <c:v>6.9111000000000006E-2</c:v>
                </c:pt>
                <c:pt idx="449">
                  <c:v>7.0053000000000004E-2</c:v>
                </c:pt>
                <c:pt idx="450">
                  <c:v>7.0130999999999999E-2</c:v>
                </c:pt>
                <c:pt idx="451">
                  <c:v>7.0015999999999995E-2</c:v>
                </c:pt>
                <c:pt idx="452">
                  <c:v>7.0545999999999998E-2</c:v>
                </c:pt>
                <c:pt idx="453">
                  <c:v>7.0155999999999996E-2</c:v>
                </c:pt>
                <c:pt idx="454">
                  <c:v>7.1134000000000003E-2</c:v>
                </c:pt>
                <c:pt idx="455">
                  <c:v>7.1266999999999997E-2</c:v>
                </c:pt>
                <c:pt idx="456">
                  <c:v>7.1718000000000004E-2</c:v>
                </c:pt>
                <c:pt idx="457">
                  <c:v>7.1443000000000006E-2</c:v>
                </c:pt>
                <c:pt idx="458">
                  <c:v>7.2177000000000005E-2</c:v>
                </c:pt>
                <c:pt idx="459">
                  <c:v>7.2132000000000002E-2</c:v>
                </c:pt>
                <c:pt idx="460">
                  <c:v>7.2704000000000005E-2</c:v>
                </c:pt>
                <c:pt idx="461">
                  <c:v>7.2960999999999998E-2</c:v>
                </c:pt>
                <c:pt idx="462">
                  <c:v>7.3202000000000003E-2</c:v>
                </c:pt>
                <c:pt idx="463">
                  <c:v>7.3355000000000004E-2</c:v>
                </c:pt>
                <c:pt idx="464">
                  <c:v>7.3713000000000001E-2</c:v>
                </c:pt>
                <c:pt idx="465">
                  <c:v>7.3880000000000001E-2</c:v>
                </c:pt>
                <c:pt idx="466">
                  <c:v>7.4234999999999995E-2</c:v>
                </c:pt>
                <c:pt idx="467">
                  <c:v>7.4844999999999995E-2</c:v>
                </c:pt>
                <c:pt idx="468">
                  <c:v>7.5149999999999995E-2</c:v>
                </c:pt>
                <c:pt idx="469">
                  <c:v>7.5433E-2</c:v>
                </c:pt>
                <c:pt idx="470">
                  <c:v>7.5683E-2</c:v>
                </c:pt>
                <c:pt idx="471">
                  <c:v>7.6439999999999994E-2</c:v>
                </c:pt>
                <c:pt idx="472">
                  <c:v>7.6544000000000001E-2</c:v>
                </c:pt>
                <c:pt idx="473">
                  <c:v>7.6241000000000003E-2</c:v>
                </c:pt>
                <c:pt idx="474">
                  <c:v>7.2159000000000001E-2</c:v>
                </c:pt>
                <c:pt idx="475">
                  <c:v>7.3088E-2</c:v>
                </c:pt>
                <c:pt idx="476">
                  <c:v>7.3606000000000005E-2</c:v>
                </c:pt>
                <c:pt idx="477">
                  <c:v>7.3925000000000005E-2</c:v>
                </c:pt>
                <c:pt idx="478">
                  <c:v>7.4465000000000003E-2</c:v>
                </c:pt>
                <c:pt idx="479">
                  <c:v>7.4925000000000005E-2</c:v>
                </c:pt>
                <c:pt idx="480">
                  <c:v>7.5693999999999997E-2</c:v>
                </c:pt>
                <c:pt idx="481">
                  <c:v>7.6338000000000003E-2</c:v>
                </c:pt>
                <c:pt idx="482">
                  <c:v>7.7561000000000005E-2</c:v>
                </c:pt>
                <c:pt idx="483">
                  <c:v>7.8659000000000007E-2</c:v>
                </c:pt>
                <c:pt idx="484">
                  <c:v>7.961E-2</c:v>
                </c:pt>
                <c:pt idx="485">
                  <c:v>8.1310999999999994E-2</c:v>
                </c:pt>
                <c:pt idx="486">
                  <c:v>8.2470000000000002E-2</c:v>
                </c:pt>
                <c:pt idx="487">
                  <c:v>8.4301000000000001E-2</c:v>
                </c:pt>
                <c:pt idx="488">
                  <c:v>8.6078000000000002E-2</c:v>
                </c:pt>
                <c:pt idx="489">
                  <c:v>8.7354000000000001E-2</c:v>
                </c:pt>
                <c:pt idx="490">
                  <c:v>8.9195999999999998E-2</c:v>
                </c:pt>
                <c:pt idx="491">
                  <c:v>9.0653999999999998E-2</c:v>
                </c:pt>
                <c:pt idx="492">
                  <c:v>9.2234999999999998E-2</c:v>
                </c:pt>
                <c:pt idx="493">
                  <c:v>9.3864000000000003E-2</c:v>
                </c:pt>
                <c:pt idx="494">
                  <c:v>9.579E-2</c:v>
                </c:pt>
                <c:pt idx="495">
                  <c:v>9.8257999999999998E-2</c:v>
                </c:pt>
                <c:pt idx="496">
                  <c:v>0.100456</c:v>
                </c:pt>
                <c:pt idx="497">
                  <c:v>0.10349</c:v>
                </c:pt>
                <c:pt idx="498">
                  <c:v>0.106575</c:v>
                </c:pt>
                <c:pt idx="499">
                  <c:v>0.109816</c:v>
                </c:pt>
                <c:pt idx="500">
                  <c:v>0.11301</c:v>
                </c:pt>
                <c:pt idx="501">
                  <c:v>0.11687599999999999</c:v>
                </c:pt>
                <c:pt idx="502">
                  <c:v>0.1216</c:v>
                </c:pt>
                <c:pt idx="503">
                  <c:v>0.12667100000000001</c:v>
                </c:pt>
                <c:pt idx="504">
                  <c:v>0.133075</c:v>
                </c:pt>
                <c:pt idx="505">
                  <c:v>0.14075799999999999</c:v>
                </c:pt>
                <c:pt idx="506">
                  <c:v>0.14977599999999999</c:v>
                </c:pt>
                <c:pt idx="507">
                  <c:v>0.160688</c:v>
                </c:pt>
                <c:pt idx="508">
                  <c:v>0.17345099999999999</c:v>
                </c:pt>
                <c:pt idx="509">
                  <c:v>0.187579</c:v>
                </c:pt>
                <c:pt idx="510">
                  <c:v>0.20082800000000001</c:v>
                </c:pt>
                <c:pt idx="511">
                  <c:v>0.21135399999999999</c:v>
                </c:pt>
                <c:pt idx="512">
                  <c:v>0.219643</c:v>
                </c:pt>
                <c:pt idx="513">
                  <c:v>0.23042099999999999</c:v>
                </c:pt>
                <c:pt idx="514">
                  <c:v>0.24682799999999999</c:v>
                </c:pt>
                <c:pt idx="515">
                  <c:v>0.26713599999999998</c:v>
                </c:pt>
                <c:pt idx="516">
                  <c:v>0.28836099999999998</c:v>
                </c:pt>
                <c:pt idx="517">
                  <c:v>0.308639</c:v>
                </c:pt>
                <c:pt idx="518">
                  <c:v>0.32684999999999997</c:v>
                </c:pt>
                <c:pt idx="519">
                  <c:v>0.34189900000000001</c:v>
                </c:pt>
                <c:pt idx="520">
                  <c:v>0.35784899999999997</c:v>
                </c:pt>
                <c:pt idx="521">
                  <c:v>0.37883800000000001</c:v>
                </c:pt>
                <c:pt idx="522">
                  <c:v>0.40376699999999999</c:v>
                </c:pt>
                <c:pt idx="523">
                  <c:v>0.429564</c:v>
                </c:pt>
                <c:pt idx="524">
                  <c:v>0.456955</c:v>
                </c:pt>
                <c:pt idx="525">
                  <c:v>0.48565599999999998</c:v>
                </c:pt>
                <c:pt idx="526">
                  <c:v>0.51220500000000002</c:v>
                </c:pt>
                <c:pt idx="527">
                  <c:v>0.53298900000000005</c:v>
                </c:pt>
                <c:pt idx="528">
                  <c:v>0.548952</c:v>
                </c:pt>
                <c:pt idx="529">
                  <c:v>0.56525199999999998</c:v>
                </c:pt>
                <c:pt idx="530">
                  <c:v>0.584152</c:v>
                </c:pt>
                <c:pt idx="531">
                  <c:v>0.60641699999999998</c:v>
                </c:pt>
                <c:pt idx="532">
                  <c:v>0.62996200000000002</c:v>
                </c:pt>
                <c:pt idx="533">
                  <c:v>0.65077399999999996</c:v>
                </c:pt>
                <c:pt idx="534">
                  <c:v>0.66535900000000003</c:v>
                </c:pt>
                <c:pt idx="535">
                  <c:v>0.67272699999999996</c:v>
                </c:pt>
                <c:pt idx="536">
                  <c:v>0.67793700000000001</c:v>
                </c:pt>
                <c:pt idx="537">
                  <c:v>0.68380099999999999</c:v>
                </c:pt>
                <c:pt idx="538">
                  <c:v>0.69090399999999996</c:v>
                </c:pt>
                <c:pt idx="539">
                  <c:v>0.69762299999999999</c:v>
                </c:pt>
                <c:pt idx="540">
                  <c:v>0.70233999999999996</c:v>
                </c:pt>
                <c:pt idx="541">
                  <c:v>0.70323199999999997</c:v>
                </c:pt>
                <c:pt idx="542">
                  <c:v>0.69990200000000002</c:v>
                </c:pt>
                <c:pt idx="543">
                  <c:v>0.69541900000000001</c:v>
                </c:pt>
                <c:pt idx="544">
                  <c:v>0.68990600000000002</c:v>
                </c:pt>
                <c:pt idx="545">
                  <c:v>0.68409399999999998</c:v>
                </c:pt>
                <c:pt idx="546">
                  <c:v>0.676898</c:v>
                </c:pt>
                <c:pt idx="547">
                  <c:v>0.66839800000000005</c:v>
                </c:pt>
                <c:pt idx="548">
                  <c:v>0.65785000000000005</c:v>
                </c:pt>
                <c:pt idx="549">
                  <c:v>0.64656400000000003</c:v>
                </c:pt>
                <c:pt idx="550">
                  <c:v>0.63483000000000001</c:v>
                </c:pt>
                <c:pt idx="551">
                  <c:v>0.62280800000000003</c:v>
                </c:pt>
                <c:pt idx="552">
                  <c:v>0.61087899999999995</c:v>
                </c:pt>
                <c:pt idx="553">
                  <c:v>0.59818800000000005</c:v>
                </c:pt>
                <c:pt idx="554">
                  <c:v>0.58567499999999995</c:v>
                </c:pt>
                <c:pt idx="555">
                  <c:v>0.57342000000000004</c:v>
                </c:pt>
                <c:pt idx="556">
                  <c:v>0.56259300000000001</c:v>
                </c:pt>
                <c:pt idx="557">
                  <c:v>0.55333100000000002</c:v>
                </c:pt>
                <c:pt idx="558">
                  <c:v>0.545956</c:v>
                </c:pt>
                <c:pt idx="559">
                  <c:v>0.54138500000000001</c:v>
                </c:pt>
                <c:pt idx="560">
                  <c:v>0.53905599999999998</c:v>
                </c:pt>
                <c:pt idx="561">
                  <c:v>0.53960399999999997</c:v>
                </c:pt>
                <c:pt idx="562">
                  <c:v>0.54367799999999999</c:v>
                </c:pt>
                <c:pt idx="563">
                  <c:v>0.55120100000000005</c:v>
                </c:pt>
                <c:pt idx="564">
                  <c:v>0.56266000000000005</c:v>
                </c:pt>
                <c:pt idx="565">
                  <c:v>0.57884100000000005</c:v>
                </c:pt>
                <c:pt idx="566">
                  <c:v>0.59984199999999999</c:v>
                </c:pt>
                <c:pt idx="567">
                  <c:v>0.62712699999999999</c:v>
                </c:pt>
                <c:pt idx="568">
                  <c:v>0.66201699999999997</c:v>
                </c:pt>
                <c:pt idx="569">
                  <c:v>0.70856399999999997</c:v>
                </c:pt>
                <c:pt idx="570">
                  <c:v>0.77842500000000003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1AE-4AE8-8210-FE72F2BE16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3574384"/>
        <c:axId val="463576344"/>
      </c:scatterChart>
      <c:valAx>
        <c:axId val="463574384"/>
        <c:scaling>
          <c:orientation val="minMax"/>
          <c:max val="800"/>
          <c:min val="2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3576344"/>
        <c:crosses val="autoZero"/>
        <c:crossBetween val="midCat"/>
      </c:valAx>
      <c:valAx>
        <c:axId val="463576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Absorbance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35743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Complex </a:t>
            </a:r>
            <a:r>
              <a:rPr lang="en-US" b="1"/>
              <a:t>2</a:t>
            </a:r>
            <a:r>
              <a:rPr lang="en-US"/>
              <a:t> Emission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'[NEW EMISSION SPRECTRA CONP MONP PN AND MORE.xlsx]CoNP Emission'!$B$1</c:f>
              <c:strCache>
                <c:ptCount val="1"/>
                <c:pt idx="0">
                  <c:v>B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44"/>
              <c:layout>
                <c:manualLayout>
                  <c:x val="-6.3888888888888884E-2"/>
                  <c:y val="-9.7222222222222224E-2"/>
                </c:manualLayout>
              </c:layout>
              <c:tx>
                <c:rich>
                  <a:bodyPr/>
                  <a:lstStyle/>
                  <a:p>
                    <a:fld id="{A94A0518-1B3F-4476-84C4-7B36DCF580A4}" type="XVALUE">
                      <a:rPr lang="en-US"/>
                      <a:pPr/>
                      <a:t>[X 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6F4-457D-AEE3-80C455104D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05"/>
              <c:layout>
                <c:manualLayout>
                  <c:x val="-0.05"/>
                  <c:y val="-9.7222222222222224E-2"/>
                </c:manualLayout>
              </c:layout>
              <c:tx>
                <c:rich>
                  <a:bodyPr/>
                  <a:lstStyle/>
                  <a:p>
                    <a:fld id="{654DEC6E-D83D-4CE8-B20B-16CB376562B9}" type="XVALUE">
                      <a:rPr lang="en-US"/>
                      <a:pPr/>
                      <a:t>[X 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6F4-457D-AEE3-80C455104D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47"/>
              <c:layout>
                <c:manualLayout>
                  <c:x val="-5.2777777777777882E-2"/>
                  <c:y val="-0.12037037037037046"/>
                </c:manualLayout>
              </c:layout>
              <c:tx>
                <c:rich>
                  <a:bodyPr/>
                  <a:lstStyle/>
                  <a:p>
                    <a:fld id="{72E772F7-9DC8-475F-80DC-899992A50B13}" type="XVALUE">
                      <a:rPr lang="en-US"/>
                      <a:pPr/>
                      <a:t>[X 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6F4-457D-AEE3-80C455104D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xVal>
            <c:numRef>
              <c:f>'[NEW EMISSION SPRECTRA CONP MONP PN AND MORE.xlsx]CoNP Emission'!$A$2:$A$542</c:f>
              <c:numCache>
                <c:formatCode>General</c:formatCode>
                <c:ptCount val="541"/>
                <c:pt idx="0">
                  <c:v>260</c:v>
                </c:pt>
                <c:pt idx="1">
                  <c:v>261</c:v>
                </c:pt>
                <c:pt idx="2">
                  <c:v>262</c:v>
                </c:pt>
                <c:pt idx="3">
                  <c:v>263</c:v>
                </c:pt>
                <c:pt idx="4">
                  <c:v>264</c:v>
                </c:pt>
                <c:pt idx="5">
                  <c:v>265</c:v>
                </c:pt>
                <c:pt idx="6">
                  <c:v>266</c:v>
                </c:pt>
                <c:pt idx="7">
                  <c:v>267</c:v>
                </c:pt>
                <c:pt idx="8">
                  <c:v>268</c:v>
                </c:pt>
                <c:pt idx="9">
                  <c:v>269</c:v>
                </c:pt>
                <c:pt idx="10">
                  <c:v>270</c:v>
                </c:pt>
                <c:pt idx="11">
                  <c:v>271</c:v>
                </c:pt>
                <c:pt idx="12">
                  <c:v>272</c:v>
                </c:pt>
                <c:pt idx="13">
                  <c:v>273</c:v>
                </c:pt>
                <c:pt idx="14">
                  <c:v>274</c:v>
                </c:pt>
                <c:pt idx="15">
                  <c:v>275</c:v>
                </c:pt>
                <c:pt idx="16">
                  <c:v>276</c:v>
                </c:pt>
                <c:pt idx="17">
                  <c:v>277</c:v>
                </c:pt>
                <c:pt idx="18">
                  <c:v>278</c:v>
                </c:pt>
                <c:pt idx="19">
                  <c:v>279</c:v>
                </c:pt>
                <c:pt idx="20">
                  <c:v>280</c:v>
                </c:pt>
                <c:pt idx="21">
                  <c:v>281</c:v>
                </c:pt>
                <c:pt idx="22">
                  <c:v>282</c:v>
                </c:pt>
                <c:pt idx="23">
                  <c:v>283</c:v>
                </c:pt>
                <c:pt idx="24">
                  <c:v>284</c:v>
                </c:pt>
                <c:pt idx="25">
                  <c:v>285</c:v>
                </c:pt>
                <c:pt idx="26">
                  <c:v>286</c:v>
                </c:pt>
                <c:pt idx="27">
                  <c:v>287</c:v>
                </c:pt>
                <c:pt idx="28">
                  <c:v>288</c:v>
                </c:pt>
                <c:pt idx="29">
                  <c:v>289</c:v>
                </c:pt>
                <c:pt idx="30">
                  <c:v>290</c:v>
                </c:pt>
                <c:pt idx="31">
                  <c:v>291</c:v>
                </c:pt>
                <c:pt idx="32">
                  <c:v>292</c:v>
                </c:pt>
                <c:pt idx="33">
                  <c:v>293</c:v>
                </c:pt>
                <c:pt idx="34">
                  <c:v>294</c:v>
                </c:pt>
                <c:pt idx="35">
                  <c:v>295</c:v>
                </c:pt>
                <c:pt idx="36">
                  <c:v>296</c:v>
                </c:pt>
                <c:pt idx="37">
                  <c:v>297</c:v>
                </c:pt>
                <c:pt idx="38">
                  <c:v>298</c:v>
                </c:pt>
                <c:pt idx="39">
                  <c:v>299</c:v>
                </c:pt>
                <c:pt idx="40">
                  <c:v>300</c:v>
                </c:pt>
                <c:pt idx="41">
                  <c:v>301</c:v>
                </c:pt>
                <c:pt idx="42">
                  <c:v>302</c:v>
                </c:pt>
                <c:pt idx="43">
                  <c:v>303</c:v>
                </c:pt>
                <c:pt idx="44">
                  <c:v>304</c:v>
                </c:pt>
                <c:pt idx="45">
                  <c:v>305</c:v>
                </c:pt>
                <c:pt idx="46">
                  <c:v>306</c:v>
                </c:pt>
                <c:pt idx="47">
                  <c:v>307</c:v>
                </c:pt>
                <c:pt idx="48">
                  <c:v>308</c:v>
                </c:pt>
                <c:pt idx="49">
                  <c:v>309</c:v>
                </c:pt>
                <c:pt idx="50">
                  <c:v>310</c:v>
                </c:pt>
                <c:pt idx="51">
                  <c:v>311</c:v>
                </c:pt>
                <c:pt idx="52">
                  <c:v>312</c:v>
                </c:pt>
                <c:pt idx="53">
                  <c:v>313</c:v>
                </c:pt>
                <c:pt idx="54">
                  <c:v>314</c:v>
                </c:pt>
                <c:pt idx="55">
                  <c:v>315</c:v>
                </c:pt>
                <c:pt idx="56">
                  <c:v>316</c:v>
                </c:pt>
                <c:pt idx="57">
                  <c:v>317</c:v>
                </c:pt>
                <c:pt idx="58">
                  <c:v>318</c:v>
                </c:pt>
                <c:pt idx="59">
                  <c:v>319</c:v>
                </c:pt>
                <c:pt idx="60">
                  <c:v>320</c:v>
                </c:pt>
                <c:pt idx="61">
                  <c:v>321</c:v>
                </c:pt>
                <c:pt idx="62">
                  <c:v>322</c:v>
                </c:pt>
                <c:pt idx="63">
                  <c:v>323</c:v>
                </c:pt>
                <c:pt idx="64">
                  <c:v>324</c:v>
                </c:pt>
                <c:pt idx="65">
                  <c:v>325</c:v>
                </c:pt>
                <c:pt idx="66">
                  <c:v>326</c:v>
                </c:pt>
                <c:pt idx="67">
                  <c:v>327</c:v>
                </c:pt>
                <c:pt idx="68">
                  <c:v>328</c:v>
                </c:pt>
                <c:pt idx="69">
                  <c:v>329</c:v>
                </c:pt>
                <c:pt idx="70">
                  <c:v>330</c:v>
                </c:pt>
                <c:pt idx="71">
                  <c:v>331</c:v>
                </c:pt>
                <c:pt idx="72">
                  <c:v>332</c:v>
                </c:pt>
                <c:pt idx="73">
                  <c:v>333</c:v>
                </c:pt>
                <c:pt idx="74">
                  <c:v>334</c:v>
                </c:pt>
                <c:pt idx="75">
                  <c:v>335</c:v>
                </c:pt>
                <c:pt idx="76">
                  <c:v>336</c:v>
                </c:pt>
                <c:pt idx="77">
                  <c:v>337</c:v>
                </c:pt>
                <c:pt idx="78">
                  <c:v>338</c:v>
                </c:pt>
                <c:pt idx="79">
                  <c:v>339</c:v>
                </c:pt>
                <c:pt idx="80">
                  <c:v>340</c:v>
                </c:pt>
                <c:pt idx="81">
                  <c:v>341</c:v>
                </c:pt>
                <c:pt idx="82">
                  <c:v>342</c:v>
                </c:pt>
                <c:pt idx="83">
                  <c:v>343</c:v>
                </c:pt>
                <c:pt idx="84">
                  <c:v>344</c:v>
                </c:pt>
                <c:pt idx="85">
                  <c:v>345</c:v>
                </c:pt>
                <c:pt idx="86">
                  <c:v>346</c:v>
                </c:pt>
                <c:pt idx="87">
                  <c:v>347</c:v>
                </c:pt>
                <c:pt idx="88">
                  <c:v>348</c:v>
                </c:pt>
                <c:pt idx="89">
                  <c:v>349</c:v>
                </c:pt>
                <c:pt idx="90">
                  <c:v>350</c:v>
                </c:pt>
                <c:pt idx="91">
                  <c:v>351</c:v>
                </c:pt>
                <c:pt idx="92">
                  <c:v>352</c:v>
                </c:pt>
                <c:pt idx="93">
                  <c:v>353</c:v>
                </c:pt>
                <c:pt idx="94">
                  <c:v>354</c:v>
                </c:pt>
                <c:pt idx="95">
                  <c:v>355</c:v>
                </c:pt>
                <c:pt idx="96">
                  <c:v>356</c:v>
                </c:pt>
                <c:pt idx="97">
                  <c:v>357</c:v>
                </c:pt>
                <c:pt idx="98">
                  <c:v>358</c:v>
                </c:pt>
                <c:pt idx="99">
                  <c:v>359</c:v>
                </c:pt>
                <c:pt idx="100">
                  <c:v>360</c:v>
                </c:pt>
                <c:pt idx="101">
                  <c:v>361</c:v>
                </c:pt>
                <c:pt idx="102">
                  <c:v>362</c:v>
                </c:pt>
                <c:pt idx="103">
                  <c:v>363</c:v>
                </c:pt>
                <c:pt idx="104">
                  <c:v>364</c:v>
                </c:pt>
                <c:pt idx="105">
                  <c:v>365</c:v>
                </c:pt>
                <c:pt idx="106">
                  <c:v>366</c:v>
                </c:pt>
                <c:pt idx="107">
                  <c:v>367</c:v>
                </c:pt>
                <c:pt idx="108">
                  <c:v>368</c:v>
                </c:pt>
                <c:pt idx="109">
                  <c:v>369</c:v>
                </c:pt>
                <c:pt idx="110">
                  <c:v>370</c:v>
                </c:pt>
                <c:pt idx="111">
                  <c:v>371</c:v>
                </c:pt>
                <c:pt idx="112">
                  <c:v>372</c:v>
                </c:pt>
                <c:pt idx="113">
                  <c:v>373</c:v>
                </c:pt>
                <c:pt idx="114">
                  <c:v>374</c:v>
                </c:pt>
                <c:pt idx="115">
                  <c:v>375</c:v>
                </c:pt>
                <c:pt idx="116">
                  <c:v>376</c:v>
                </c:pt>
                <c:pt idx="117">
                  <c:v>377</c:v>
                </c:pt>
                <c:pt idx="118">
                  <c:v>378</c:v>
                </c:pt>
                <c:pt idx="119">
                  <c:v>379</c:v>
                </c:pt>
                <c:pt idx="120">
                  <c:v>380</c:v>
                </c:pt>
                <c:pt idx="121">
                  <c:v>381</c:v>
                </c:pt>
                <c:pt idx="122">
                  <c:v>382</c:v>
                </c:pt>
                <c:pt idx="123">
                  <c:v>383</c:v>
                </c:pt>
                <c:pt idx="124">
                  <c:v>384</c:v>
                </c:pt>
                <c:pt idx="125">
                  <c:v>385</c:v>
                </c:pt>
                <c:pt idx="126">
                  <c:v>386</c:v>
                </c:pt>
                <c:pt idx="127">
                  <c:v>387</c:v>
                </c:pt>
                <c:pt idx="128">
                  <c:v>388</c:v>
                </c:pt>
                <c:pt idx="129">
                  <c:v>389</c:v>
                </c:pt>
                <c:pt idx="130">
                  <c:v>390</c:v>
                </c:pt>
                <c:pt idx="131">
                  <c:v>391</c:v>
                </c:pt>
                <c:pt idx="132">
                  <c:v>392</c:v>
                </c:pt>
                <c:pt idx="133">
                  <c:v>393</c:v>
                </c:pt>
                <c:pt idx="134">
                  <c:v>394</c:v>
                </c:pt>
                <c:pt idx="135">
                  <c:v>395</c:v>
                </c:pt>
                <c:pt idx="136">
                  <c:v>396</c:v>
                </c:pt>
                <c:pt idx="137">
                  <c:v>397</c:v>
                </c:pt>
                <c:pt idx="138">
                  <c:v>398</c:v>
                </c:pt>
                <c:pt idx="139">
                  <c:v>399</c:v>
                </c:pt>
                <c:pt idx="140">
                  <c:v>400</c:v>
                </c:pt>
                <c:pt idx="141">
                  <c:v>401</c:v>
                </c:pt>
                <c:pt idx="142">
                  <c:v>402</c:v>
                </c:pt>
                <c:pt idx="143">
                  <c:v>403</c:v>
                </c:pt>
                <c:pt idx="144">
                  <c:v>404</c:v>
                </c:pt>
                <c:pt idx="145">
                  <c:v>405</c:v>
                </c:pt>
                <c:pt idx="146">
                  <c:v>406</c:v>
                </c:pt>
                <c:pt idx="147">
                  <c:v>407</c:v>
                </c:pt>
                <c:pt idx="148">
                  <c:v>408</c:v>
                </c:pt>
                <c:pt idx="149">
                  <c:v>409</c:v>
                </c:pt>
                <c:pt idx="150">
                  <c:v>410</c:v>
                </c:pt>
                <c:pt idx="151">
                  <c:v>411</c:v>
                </c:pt>
                <c:pt idx="152">
                  <c:v>412</c:v>
                </c:pt>
                <c:pt idx="153">
                  <c:v>413</c:v>
                </c:pt>
                <c:pt idx="154">
                  <c:v>414</c:v>
                </c:pt>
                <c:pt idx="155">
                  <c:v>415</c:v>
                </c:pt>
                <c:pt idx="156">
                  <c:v>416</c:v>
                </c:pt>
                <c:pt idx="157">
                  <c:v>417</c:v>
                </c:pt>
                <c:pt idx="158">
                  <c:v>418</c:v>
                </c:pt>
                <c:pt idx="159">
                  <c:v>419</c:v>
                </c:pt>
                <c:pt idx="160">
                  <c:v>420</c:v>
                </c:pt>
                <c:pt idx="161">
                  <c:v>421</c:v>
                </c:pt>
                <c:pt idx="162">
                  <c:v>422</c:v>
                </c:pt>
                <c:pt idx="163">
                  <c:v>423</c:v>
                </c:pt>
                <c:pt idx="164">
                  <c:v>424</c:v>
                </c:pt>
                <c:pt idx="165">
                  <c:v>425</c:v>
                </c:pt>
                <c:pt idx="166">
                  <c:v>426</c:v>
                </c:pt>
                <c:pt idx="167">
                  <c:v>427</c:v>
                </c:pt>
                <c:pt idx="168">
                  <c:v>428</c:v>
                </c:pt>
                <c:pt idx="169">
                  <c:v>429</c:v>
                </c:pt>
                <c:pt idx="170">
                  <c:v>430</c:v>
                </c:pt>
                <c:pt idx="171">
                  <c:v>431</c:v>
                </c:pt>
                <c:pt idx="172">
                  <c:v>432</c:v>
                </c:pt>
                <c:pt idx="173">
                  <c:v>433</c:v>
                </c:pt>
                <c:pt idx="174">
                  <c:v>434</c:v>
                </c:pt>
                <c:pt idx="175">
                  <c:v>435</c:v>
                </c:pt>
                <c:pt idx="176">
                  <c:v>436</c:v>
                </c:pt>
                <c:pt idx="177">
                  <c:v>437</c:v>
                </c:pt>
                <c:pt idx="178">
                  <c:v>438</c:v>
                </c:pt>
                <c:pt idx="179">
                  <c:v>439</c:v>
                </c:pt>
                <c:pt idx="180">
                  <c:v>440</c:v>
                </c:pt>
                <c:pt idx="181">
                  <c:v>441</c:v>
                </c:pt>
                <c:pt idx="182">
                  <c:v>442</c:v>
                </c:pt>
                <c:pt idx="183">
                  <c:v>443</c:v>
                </c:pt>
                <c:pt idx="184">
                  <c:v>444</c:v>
                </c:pt>
                <c:pt idx="185">
                  <c:v>445</c:v>
                </c:pt>
                <c:pt idx="186">
                  <c:v>446</c:v>
                </c:pt>
                <c:pt idx="187">
                  <c:v>447</c:v>
                </c:pt>
                <c:pt idx="188">
                  <c:v>448</c:v>
                </c:pt>
                <c:pt idx="189">
                  <c:v>449</c:v>
                </c:pt>
                <c:pt idx="190">
                  <c:v>450</c:v>
                </c:pt>
                <c:pt idx="191">
                  <c:v>451</c:v>
                </c:pt>
                <c:pt idx="192">
                  <c:v>452</c:v>
                </c:pt>
                <c:pt idx="193">
                  <c:v>453</c:v>
                </c:pt>
                <c:pt idx="194">
                  <c:v>454</c:v>
                </c:pt>
                <c:pt idx="195">
                  <c:v>455</c:v>
                </c:pt>
                <c:pt idx="196">
                  <c:v>456</c:v>
                </c:pt>
                <c:pt idx="197">
                  <c:v>457</c:v>
                </c:pt>
                <c:pt idx="198">
                  <c:v>458</c:v>
                </c:pt>
                <c:pt idx="199">
                  <c:v>459</c:v>
                </c:pt>
                <c:pt idx="200">
                  <c:v>460</c:v>
                </c:pt>
                <c:pt idx="201">
                  <c:v>461</c:v>
                </c:pt>
                <c:pt idx="202">
                  <c:v>462</c:v>
                </c:pt>
                <c:pt idx="203">
                  <c:v>463</c:v>
                </c:pt>
                <c:pt idx="204">
                  <c:v>464</c:v>
                </c:pt>
                <c:pt idx="205">
                  <c:v>465</c:v>
                </c:pt>
                <c:pt idx="206">
                  <c:v>466</c:v>
                </c:pt>
                <c:pt idx="207">
                  <c:v>467</c:v>
                </c:pt>
                <c:pt idx="208">
                  <c:v>468</c:v>
                </c:pt>
                <c:pt idx="209">
                  <c:v>469</c:v>
                </c:pt>
                <c:pt idx="210">
                  <c:v>470</c:v>
                </c:pt>
                <c:pt idx="211">
                  <c:v>471</c:v>
                </c:pt>
                <c:pt idx="212">
                  <c:v>472</c:v>
                </c:pt>
                <c:pt idx="213">
                  <c:v>473</c:v>
                </c:pt>
                <c:pt idx="214">
                  <c:v>474</c:v>
                </c:pt>
                <c:pt idx="215">
                  <c:v>475</c:v>
                </c:pt>
                <c:pt idx="216">
                  <c:v>476</c:v>
                </c:pt>
                <c:pt idx="217">
                  <c:v>477</c:v>
                </c:pt>
                <c:pt idx="218">
                  <c:v>478</c:v>
                </c:pt>
                <c:pt idx="219">
                  <c:v>479</c:v>
                </c:pt>
                <c:pt idx="220">
                  <c:v>480</c:v>
                </c:pt>
                <c:pt idx="221">
                  <c:v>481</c:v>
                </c:pt>
                <c:pt idx="222">
                  <c:v>482</c:v>
                </c:pt>
                <c:pt idx="223">
                  <c:v>483</c:v>
                </c:pt>
                <c:pt idx="224">
                  <c:v>484</c:v>
                </c:pt>
                <c:pt idx="225">
                  <c:v>485</c:v>
                </c:pt>
                <c:pt idx="226">
                  <c:v>486</c:v>
                </c:pt>
                <c:pt idx="227">
                  <c:v>487</c:v>
                </c:pt>
                <c:pt idx="228">
                  <c:v>488</c:v>
                </c:pt>
                <c:pt idx="229">
                  <c:v>489</c:v>
                </c:pt>
                <c:pt idx="230">
                  <c:v>490</c:v>
                </c:pt>
                <c:pt idx="231">
                  <c:v>491</c:v>
                </c:pt>
                <c:pt idx="232">
                  <c:v>492</c:v>
                </c:pt>
                <c:pt idx="233">
                  <c:v>493</c:v>
                </c:pt>
                <c:pt idx="234">
                  <c:v>494</c:v>
                </c:pt>
                <c:pt idx="235">
                  <c:v>495</c:v>
                </c:pt>
                <c:pt idx="236">
                  <c:v>496</c:v>
                </c:pt>
                <c:pt idx="237">
                  <c:v>497</c:v>
                </c:pt>
                <c:pt idx="238">
                  <c:v>498</c:v>
                </c:pt>
                <c:pt idx="239">
                  <c:v>499</c:v>
                </c:pt>
                <c:pt idx="240">
                  <c:v>500</c:v>
                </c:pt>
                <c:pt idx="241">
                  <c:v>501</c:v>
                </c:pt>
                <c:pt idx="242">
                  <c:v>502</c:v>
                </c:pt>
                <c:pt idx="243">
                  <c:v>503</c:v>
                </c:pt>
                <c:pt idx="244">
                  <c:v>504</c:v>
                </c:pt>
                <c:pt idx="245">
                  <c:v>505</c:v>
                </c:pt>
                <c:pt idx="246">
                  <c:v>506</c:v>
                </c:pt>
                <c:pt idx="247">
                  <c:v>507</c:v>
                </c:pt>
                <c:pt idx="248">
                  <c:v>508</c:v>
                </c:pt>
                <c:pt idx="249">
                  <c:v>509</c:v>
                </c:pt>
                <c:pt idx="250">
                  <c:v>510</c:v>
                </c:pt>
                <c:pt idx="251">
                  <c:v>511</c:v>
                </c:pt>
                <c:pt idx="252">
                  <c:v>512</c:v>
                </c:pt>
                <c:pt idx="253">
                  <c:v>513</c:v>
                </c:pt>
                <c:pt idx="254">
                  <c:v>514</c:v>
                </c:pt>
                <c:pt idx="255">
                  <c:v>515</c:v>
                </c:pt>
                <c:pt idx="256">
                  <c:v>516</c:v>
                </c:pt>
                <c:pt idx="257">
                  <c:v>517</c:v>
                </c:pt>
                <c:pt idx="258">
                  <c:v>518</c:v>
                </c:pt>
                <c:pt idx="259">
                  <c:v>519</c:v>
                </c:pt>
                <c:pt idx="260">
                  <c:v>520</c:v>
                </c:pt>
                <c:pt idx="261">
                  <c:v>521</c:v>
                </c:pt>
                <c:pt idx="262">
                  <c:v>522</c:v>
                </c:pt>
                <c:pt idx="263">
                  <c:v>523</c:v>
                </c:pt>
                <c:pt idx="264">
                  <c:v>524</c:v>
                </c:pt>
                <c:pt idx="265">
                  <c:v>525</c:v>
                </c:pt>
                <c:pt idx="266">
                  <c:v>526</c:v>
                </c:pt>
                <c:pt idx="267">
                  <c:v>527</c:v>
                </c:pt>
                <c:pt idx="268">
                  <c:v>528</c:v>
                </c:pt>
                <c:pt idx="269">
                  <c:v>529</c:v>
                </c:pt>
                <c:pt idx="270">
                  <c:v>530</c:v>
                </c:pt>
                <c:pt idx="271">
                  <c:v>531</c:v>
                </c:pt>
                <c:pt idx="272">
                  <c:v>532</c:v>
                </c:pt>
                <c:pt idx="273">
                  <c:v>533</c:v>
                </c:pt>
                <c:pt idx="274">
                  <c:v>534</c:v>
                </c:pt>
                <c:pt idx="275">
                  <c:v>535</c:v>
                </c:pt>
                <c:pt idx="276">
                  <c:v>536</c:v>
                </c:pt>
                <c:pt idx="277">
                  <c:v>537</c:v>
                </c:pt>
                <c:pt idx="278">
                  <c:v>538</c:v>
                </c:pt>
                <c:pt idx="279">
                  <c:v>539</c:v>
                </c:pt>
                <c:pt idx="280">
                  <c:v>540</c:v>
                </c:pt>
                <c:pt idx="281">
                  <c:v>541</c:v>
                </c:pt>
                <c:pt idx="282">
                  <c:v>542</c:v>
                </c:pt>
                <c:pt idx="283">
                  <c:v>543</c:v>
                </c:pt>
                <c:pt idx="284">
                  <c:v>544</c:v>
                </c:pt>
                <c:pt idx="285">
                  <c:v>545</c:v>
                </c:pt>
                <c:pt idx="286">
                  <c:v>546</c:v>
                </c:pt>
                <c:pt idx="287">
                  <c:v>547</c:v>
                </c:pt>
                <c:pt idx="288">
                  <c:v>548</c:v>
                </c:pt>
                <c:pt idx="289">
                  <c:v>549</c:v>
                </c:pt>
                <c:pt idx="290">
                  <c:v>550</c:v>
                </c:pt>
                <c:pt idx="291">
                  <c:v>551</c:v>
                </c:pt>
                <c:pt idx="292">
                  <c:v>552</c:v>
                </c:pt>
                <c:pt idx="293">
                  <c:v>553</c:v>
                </c:pt>
                <c:pt idx="294">
                  <c:v>554</c:v>
                </c:pt>
                <c:pt idx="295">
                  <c:v>555</c:v>
                </c:pt>
                <c:pt idx="296">
                  <c:v>556</c:v>
                </c:pt>
                <c:pt idx="297">
                  <c:v>557</c:v>
                </c:pt>
                <c:pt idx="298">
                  <c:v>558</c:v>
                </c:pt>
                <c:pt idx="299">
                  <c:v>559</c:v>
                </c:pt>
                <c:pt idx="300">
                  <c:v>560</c:v>
                </c:pt>
                <c:pt idx="301">
                  <c:v>561</c:v>
                </c:pt>
                <c:pt idx="302">
                  <c:v>562</c:v>
                </c:pt>
                <c:pt idx="303">
                  <c:v>563</c:v>
                </c:pt>
                <c:pt idx="304">
                  <c:v>564</c:v>
                </c:pt>
                <c:pt idx="305">
                  <c:v>565</c:v>
                </c:pt>
                <c:pt idx="306">
                  <c:v>566</c:v>
                </c:pt>
                <c:pt idx="307">
                  <c:v>567</c:v>
                </c:pt>
                <c:pt idx="308">
                  <c:v>568</c:v>
                </c:pt>
                <c:pt idx="309">
                  <c:v>569</c:v>
                </c:pt>
                <c:pt idx="310">
                  <c:v>570</c:v>
                </c:pt>
                <c:pt idx="311">
                  <c:v>571</c:v>
                </c:pt>
                <c:pt idx="312">
                  <c:v>572</c:v>
                </c:pt>
                <c:pt idx="313">
                  <c:v>573</c:v>
                </c:pt>
                <c:pt idx="314">
                  <c:v>574</c:v>
                </c:pt>
                <c:pt idx="315">
                  <c:v>575</c:v>
                </c:pt>
                <c:pt idx="316">
                  <c:v>576</c:v>
                </c:pt>
                <c:pt idx="317">
                  <c:v>577</c:v>
                </c:pt>
                <c:pt idx="318">
                  <c:v>578</c:v>
                </c:pt>
                <c:pt idx="319">
                  <c:v>579</c:v>
                </c:pt>
                <c:pt idx="320">
                  <c:v>580</c:v>
                </c:pt>
                <c:pt idx="321">
                  <c:v>581</c:v>
                </c:pt>
                <c:pt idx="322">
                  <c:v>582</c:v>
                </c:pt>
                <c:pt idx="323">
                  <c:v>583</c:v>
                </c:pt>
                <c:pt idx="324">
                  <c:v>584</c:v>
                </c:pt>
                <c:pt idx="325">
                  <c:v>585</c:v>
                </c:pt>
                <c:pt idx="326">
                  <c:v>586</c:v>
                </c:pt>
                <c:pt idx="327">
                  <c:v>587</c:v>
                </c:pt>
                <c:pt idx="328">
                  <c:v>588</c:v>
                </c:pt>
                <c:pt idx="329">
                  <c:v>589</c:v>
                </c:pt>
                <c:pt idx="330">
                  <c:v>590</c:v>
                </c:pt>
                <c:pt idx="331">
                  <c:v>591</c:v>
                </c:pt>
                <c:pt idx="332">
                  <c:v>592</c:v>
                </c:pt>
                <c:pt idx="333">
                  <c:v>593</c:v>
                </c:pt>
                <c:pt idx="334">
                  <c:v>594</c:v>
                </c:pt>
                <c:pt idx="335">
                  <c:v>595</c:v>
                </c:pt>
                <c:pt idx="336">
                  <c:v>596</c:v>
                </c:pt>
                <c:pt idx="337">
                  <c:v>597</c:v>
                </c:pt>
                <c:pt idx="338">
                  <c:v>598</c:v>
                </c:pt>
                <c:pt idx="339">
                  <c:v>599</c:v>
                </c:pt>
                <c:pt idx="340">
                  <c:v>600</c:v>
                </c:pt>
                <c:pt idx="341">
                  <c:v>601</c:v>
                </c:pt>
                <c:pt idx="342">
                  <c:v>602</c:v>
                </c:pt>
                <c:pt idx="343">
                  <c:v>603</c:v>
                </c:pt>
                <c:pt idx="344">
                  <c:v>604</c:v>
                </c:pt>
                <c:pt idx="345">
                  <c:v>605</c:v>
                </c:pt>
                <c:pt idx="346">
                  <c:v>606</c:v>
                </c:pt>
                <c:pt idx="347">
                  <c:v>607</c:v>
                </c:pt>
                <c:pt idx="348">
                  <c:v>608</c:v>
                </c:pt>
                <c:pt idx="349">
                  <c:v>609</c:v>
                </c:pt>
                <c:pt idx="350">
                  <c:v>610</c:v>
                </c:pt>
                <c:pt idx="351">
                  <c:v>611</c:v>
                </c:pt>
                <c:pt idx="352">
                  <c:v>612</c:v>
                </c:pt>
                <c:pt idx="353">
                  <c:v>613</c:v>
                </c:pt>
                <c:pt idx="354">
                  <c:v>614</c:v>
                </c:pt>
                <c:pt idx="355">
                  <c:v>615</c:v>
                </c:pt>
                <c:pt idx="356">
                  <c:v>616</c:v>
                </c:pt>
                <c:pt idx="357">
                  <c:v>617</c:v>
                </c:pt>
                <c:pt idx="358">
                  <c:v>618</c:v>
                </c:pt>
                <c:pt idx="359">
                  <c:v>619</c:v>
                </c:pt>
                <c:pt idx="360">
                  <c:v>620</c:v>
                </c:pt>
                <c:pt idx="361">
                  <c:v>621</c:v>
                </c:pt>
                <c:pt idx="362">
                  <c:v>622</c:v>
                </c:pt>
                <c:pt idx="363">
                  <c:v>623</c:v>
                </c:pt>
                <c:pt idx="364">
                  <c:v>624</c:v>
                </c:pt>
                <c:pt idx="365">
                  <c:v>625</c:v>
                </c:pt>
                <c:pt idx="366">
                  <c:v>626</c:v>
                </c:pt>
                <c:pt idx="367">
                  <c:v>627</c:v>
                </c:pt>
                <c:pt idx="368">
                  <c:v>628</c:v>
                </c:pt>
                <c:pt idx="369">
                  <c:v>629</c:v>
                </c:pt>
                <c:pt idx="370">
                  <c:v>630</c:v>
                </c:pt>
                <c:pt idx="371">
                  <c:v>631</c:v>
                </c:pt>
                <c:pt idx="372">
                  <c:v>632</c:v>
                </c:pt>
                <c:pt idx="373">
                  <c:v>633</c:v>
                </c:pt>
                <c:pt idx="374">
                  <c:v>634</c:v>
                </c:pt>
                <c:pt idx="375">
                  <c:v>635</c:v>
                </c:pt>
                <c:pt idx="376">
                  <c:v>636</c:v>
                </c:pt>
                <c:pt idx="377">
                  <c:v>637</c:v>
                </c:pt>
                <c:pt idx="378">
                  <c:v>638</c:v>
                </c:pt>
                <c:pt idx="379">
                  <c:v>639</c:v>
                </c:pt>
                <c:pt idx="380">
                  <c:v>640</c:v>
                </c:pt>
                <c:pt idx="381">
                  <c:v>641</c:v>
                </c:pt>
                <c:pt idx="382">
                  <c:v>642</c:v>
                </c:pt>
                <c:pt idx="383">
                  <c:v>643</c:v>
                </c:pt>
                <c:pt idx="384">
                  <c:v>644</c:v>
                </c:pt>
                <c:pt idx="385">
                  <c:v>645</c:v>
                </c:pt>
                <c:pt idx="386">
                  <c:v>646</c:v>
                </c:pt>
                <c:pt idx="387">
                  <c:v>647</c:v>
                </c:pt>
                <c:pt idx="388">
                  <c:v>648</c:v>
                </c:pt>
                <c:pt idx="389">
                  <c:v>649</c:v>
                </c:pt>
                <c:pt idx="390">
                  <c:v>650</c:v>
                </c:pt>
                <c:pt idx="391">
                  <c:v>651</c:v>
                </c:pt>
                <c:pt idx="392">
                  <c:v>652</c:v>
                </c:pt>
                <c:pt idx="393">
                  <c:v>653</c:v>
                </c:pt>
                <c:pt idx="394">
                  <c:v>654</c:v>
                </c:pt>
                <c:pt idx="395">
                  <c:v>655</c:v>
                </c:pt>
                <c:pt idx="396">
                  <c:v>656</c:v>
                </c:pt>
                <c:pt idx="397">
                  <c:v>657</c:v>
                </c:pt>
                <c:pt idx="398">
                  <c:v>658</c:v>
                </c:pt>
                <c:pt idx="399">
                  <c:v>659</c:v>
                </c:pt>
                <c:pt idx="400">
                  <c:v>660</c:v>
                </c:pt>
                <c:pt idx="401">
                  <c:v>661</c:v>
                </c:pt>
                <c:pt idx="402">
                  <c:v>662</c:v>
                </c:pt>
                <c:pt idx="403">
                  <c:v>663</c:v>
                </c:pt>
                <c:pt idx="404">
                  <c:v>664</c:v>
                </c:pt>
                <c:pt idx="405">
                  <c:v>665</c:v>
                </c:pt>
                <c:pt idx="406">
                  <c:v>666</c:v>
                </c:pt>
                <c:pt idx="407">
                  <c:v>667</c:v>
                </c:pt>
                <c:pt idx="408">
                  <c:v>668</c:v>
                </c:pt>
                <c:pt idx="409">
                  <c:v>669</c:v>
                </c:pt>
                <c:pt idx="410">
                  <c:v>670</c:v>
                </c:pt>
                <c:pt idx="411">
                  <c:v>671</c:v>
                </c:pt>
                <c:pt idx="412">
                  <c:v>672</c:v>
                </c:pt>
                <c:pt idx="413">
                  <c:v>673</c:v>
                </c:pt>
                <c:pt idx="414">
                  <c:v>674</c:v>
                </c:pt>
                <c:pt idx="415">
                  <c:v>675</c:v>
                </c:pt>
                <c:pt idx="416">
                  <c:v>676</c:v>
                </c:pt>
                <c:pt idx="417">
                  <c:v>677</c:v>
                </c:pt>
                <c:pt idx="418">
                  <c:v>678</c:v>
                </c:pt>
                <c:pt idx="419">
                  <c:v>679</c:v>
                </c:pt>
                <c:pt idx="420">
                  <c:v>680</c:v>
                </c:pt>
                <c:pt idx="421">
                  <c:v>681</c:v>
                </c:pt>
                <c:pt idx="422">
                  <c:v>682</c:v>
                </c:pt>
                <c:pt idx="423">
                  <c:v>683</c:v>
                </c:pt>
                <c:pt idx="424">
                  <c:v>684</c:v>
                </c:pt>
                <c:pt idx="425">
                  <c:v>685</c:v>
                </c:pt>
                <c:pt idx="426">
                  <c:v>686</c:v>
                </c:pt>
                <c:pt idx="427">
                  <c:v>687</c:v>
                </c:pt>
                <c:pt idx="428">
                  <c:v>688</c:v>
                </c:pt>
                <c:pt idx="429">
                  <c:v>689</c:v>
                </c:pt>
                <c:pt idx="430">
                  <c:v>690</c:v>
                </c:pt>
                <c:pt idx="431">
                  <c:v>691</c:v>
                </c:pt>
                <c:pt idx="432">
                  <c:v>692</c:v>
                </c:pt>
                <c:pt idx="433">
                  <c:v>693</c:v>
                </c:pt>
                <c:pt idx="434">
                  <c:v>694</c:v>
                </c:pt>
                <c:pt idx="435">
                  <c:v>695</c:v>
                </c:pt>
                <c:pt idx="436">
                  <c:v>696</c:v>
                </c:pt>
                <c:pt idx="437">
                  <c:v>697</c:v>
                </c:pt>
                <c:pt idx="438">
                  <c:v>698</c:v>
                </c:pt>
                <c:pt idx="439">
                  <c:v>699</c:v>
                </c:pt>
                <c:pt idx="440">
                  <c:v>700</c:v>
                </c:pt>
                <c:pt idx="441">
                  <c:v>701</c:v>
                </c:pt>
                <c:pt idx="442">
                  <c:v>702</c:v>
                </c:pt>
                <c:pt idx="443">
                  <c:v>703</c:v>
                </c:pt>
                <c:pt idx="444">
                  <c:v>704</c:v>
                </c:pt>
                <c:pt idx="445">
                  <c:v>705</c:v>
                </c:pt>
                <c:pt idx="446">
                  <c:v>706</c:v>
                </c:pt>
                <c:pt idx="447">
                  <c:v>707</c:v>
                </c:pt>
                <c:pt idx="448">
                  <c:v>708</c:v>
                </c:pt>
                <c:pt idx="449">
                  <c:v>709</c:v>
                </c:pt>
                <c:pt idx="450">
                  <c:v>710</c:v>
                </c:pt>
                <c:pt idx="451">
                  <c:v>711</c:v>
                </c:pt>
                <c:pt idx="452">
                  <c:v>712</c:v>
                </c:pt>
                <c:pt idx="453">
                  <c:v>713</c:v>
                </c:pt>
                <c:pt idx="454">
                  <c:v>714</c:v>
                </c:pt>
                <c:pt idx="455">
                  <c:v>715</c:v>
                </c:pt>
                <c:pt idx="456">
                  <c:v>716</c:v>
                </c:pt>
                <c:pt idx="457">
                  <c:v>717</c:v>
                </c:pt>
                <c:pt idx="458">
                  <c:v>718</c:v>
                </c:pt>
                <c:pt idx="459">
                  <c:v>719</c:v>
                </c:pt>
                <c:pt idx="460">
                  <c:v>720</c:v>
                </c:pt>
                <c:pt idx="461">
                  <c:v>721</c:v>
                </c:pt>
                <c:pt idx="462">
                  <c:v>722</c:v>
                </c:pt>
                <c:pt idx="463">
                  <c:v>723</c:v>
                </c:pt>
                <c:pt idx="464">
                  <c:v>724</c:v>
                </c:pt>
                <c:pt idx="465">
                  <c:v>725</c:v>
                </c:pt>
                <c:pt idx="466">
                  <c:v>726</c:v>
                </c:pt>
                <c:pt idx="467">
                  <c:v>727</c:v>
                </c:pt>
                <c:pt idx="468">
                  <c:v>728</c:v>
                </c:pt>
                <c:pt idx="469">
                  <c:v>729</c:v>
                </c:pt>
                <c:pt idx="470">
                  <c:v>730</c:v>
                </c:pt>
                <c:pt idx="471">
                  <c:v>731</c:v>
                </c:pt>
                <c:pt idx="472">
                  <c:v>732</c:v>
                </c:pt>
                <c:pt idx="473">
                  <c:v>733</c:v>
                </c:pt>
                <c:pt idx="474">
                  <c:v>734</c:v>
                </c:pt>
                <c:pt idx="475">
                  <c:v>735</c:v>
                </c:pt>
                <c:pt idx="476">
                  <c:v>736</c:v>
                </c:pt>
                <c:pt idx="477">
                  <c:v>737</c:v>
                </c:pt>
                <c:pt idx="478">
                  <c:v>738</c:v>
                </c:pt>
                <c:pt idx="479">
                  <c:v>739</c:v>
                </c:pt>
                <c:pt idx="480">
                  <c:v>740</c:v>
                </c:pt>
                <c:pt idx="481">
                  <c:v>741</c:v>
                </c:pt>
                <c:pt idx="482">
                  <c:v>742</c:v>
                </c:pt>
                <c:pt idx="483">
                  <c:v>743</c:v>
                </c:pt>
                <c:pt idx="484">
                  <c:v>744</c:v>
                </c:pt>
                <c:pt idx="485">
                  <c:v>745</c:v>
                </c:pt>
                <c:pt idx="486">
                  <c:v>746</c:v>
                </c:pt>
                <c:pt idx="487">
                  <c:v>747</c:v>
                </c:pt>
                <c:pt idx="488">
                  <c:v>748</c:v>
                </c:pt>
                <c:pt idx="489">
                  <c:v>749</c:v>
                </c:pt>
                <c:pt idx="490">
                  <c:v>750</c:v>
                </c:pt>
                <c:pt idx="491">
                  <c:v>751</c:v>
                </c:pt>
                <c:pt idx="492">
                  <c:v>752</c:v>
                </c:pt>
                <c:pt idx="493">
                  <c:v>753</c:v>
                </c:pt>
                <c:pt idx="494">
                  <c:v>754</c:v>
                </c:pt>
                <c:pt idx="495">
                  <c:v>755</c:v>
                </c:pt>
                <c:pt idx="496">
                  <c:v>756</c:v>
                </c:pt>
                <c:pt idx="497">
                  <c:v>757</c:v>
                </c:pt>
                <c:pt idx="498">
                  <c:v>758</c:v>
                </c:pt>
                <c:pt idx="499">
                  <c:v>759</c:v>
                </c:pt>
                <c:pt idx="500">
                  <c:v>760</c:v>
                </c:pt>
                <c:pt idx="501">
                  <c:v>761</c:v>
                </c:pt>
                <c:pt idx="502">
                  <c:v>762</c:v>
                </c:pt>
                <c:pt idx="503">
                  <c:v>763</c:v>
                </c:pt>
                <c:pt idx="504">
                  <c:v>764</c:v>
                </c:pt>
                <c:pt idx="505">
                  <c:v>765</c:v>
                </c:pt>
                <c:pt idx="506">
                  <c:v>766</c:v>
                </c:pt>
                <c:pt idx="507">
                  <c:v>767</c:v>
                </c:pt>
                <c:pt idx="508">
                  <c:v>768</c:v>
                </c:pt>
                <c:pt idx="509">
                  <c:v>769</c:v>
                </c:pt>
                <c:pt idx="510">
                  <c:v>770</c:v>
                </c:pt>
                <c:pt idx="511">
                  <c:v>771</c:v>
                </c:pt>
                <c:pt idx="512">
                  <c:v>772</c:v>
                </c:pt>
                <c:pt idx="513">
                  <c:v>773</c:v>
                </c:pt>
                <c:pt idx="514">
                  <c:v>774</c:v>
                </c:pt>
                <c:pt idx="515">
                  <c:v>775</c:v>
                </c:pt>
                <c:pt idx="516">
                  <c:v>776</c:v>
                </c:pt>
                <c:pt idx="517">
                  <c:v>777</c:v>
                </c:pt>
                <c:pt idx="518">
                  <c:v>778</c:v>
                </c:pt>
                <c:pt idx="519">
                  <c:v>779</c:v>
                </c:pt>
                <c:pt idx="520">
                  <c:v>780</c:v>
                </c:pt>
                <c:pt idx="521">
                  <c:v>781</c:v>
                </c:pt>
                <c:pt idx="522">
                  <c:v>782</c:v>
                </c:pt>
                <c:pt idx="523">
                  <c:v>783</c:v>
                </c:pt>
                <c:pt idx="524">
                  <c:v>784</c:v>
                </c:pt>
                <c:pt idx="525">
                  <c:v>785</c:v>
                </c:pt>
                <c:pt idx="526">
                  <c:v>786</c:v>
                </c:pt>
                <c:pt idx="527">
                  <c:v>787</c:v>
                </c:pt>
                <c:pt idx="528">
                  <c:v>788</c:v>
                </c:pt>
                <c:pt idx="529">
                  <c:v>789</c:v>
                </c:pt>
                <c:pt idx="530">
                  <c:v>790</c:v>
                </c:pt>
                <c:pt idx="531">
                  <c:v>791</c:v>
                </c:pt>
                <c:pt idx="532">
                  <c:v>792</c:v>
                </c:pt>
                <c:pt idx="533">
                  <c:v>793</c:v>
                </c:pt>
                <c:pt idx="534">
                  <c:v>794</c:v>
                </c:pt>
                <c:pt idx="535">
                  <c:v>795</c:v>
                </c:pt>
                <c:pt idx="536">
                  <c:v>796</c:v>
                </c:pt>
                <c:pt idx="537">
                  <c:v>797</c:v>
                </c:pt>
                <c:pt idx="538">
                  <c:v>798</c:v>
                </c:pt>
                <c:pt idx="539">
                  <c:v>799</c:v>
                </c:pt>
                <c:pt idx="540">
                  <c:v>800</c:v>
                </c:pt>
              </c:numCache>
            </c:numRef>
          </c:xVal>
          <c:yVal>
            <c:numRef>
              <c:f>'[NEW EMISSION SPRECTRA CONP MONP PN AND MORE.xlsx]CoNP Emission'!$B$2:$B$542</c:f>
              <c:numCache>
                <c:formatCode>General</c:formatCode>
                <c:ptCount val="541"/>
                <c:pt idx="0">
                  <c:v>590</c:v>
                </c:pt>
                <c:pt idx="1">
                  <c:v>820</c:v>
                </c:pt>
                <c:pt idx="2">
                  <c:v>670</c:v>
                </c:pt>
                <c:pt idx="3">
                  <c:v>610</c:v>
                </c:pt>
                <c:pt idx="4">
                  <c:v>930</c:v>
                </c:pt>
                <c:pt idx="5">
                  <c:v>1010</c:v>
                </c:pt>
                <c:pt idx="6">
                  <c:v>1080</c:v>
                </c:pt>
                <c:pt idx="7">
                  <c:v>1160</c:v>
                </c:pt>
                <c:pt idx="8">
                  <c:v>1160</c:v>
                </c:pt>
                <c:pt idx="9">
                  <c:v>1430</c:v>
                </c:pt>
                <c:pt idx="10">
                  <c:v>1550</c:v>
                </c:pt>
                <c:pt idx="11">
                  <c:v>2150</c:v>
                </c:pt>
                <c:pt idx="12">
                  <c:v>2360</c:v>
                </c:pt>
                <c:pt idx="13">
                  <c:v>3030</c:v>
                </c:pt>
                <c:pt idx="14">
                  <c:v>4290</c:v>
                </c:pt>
                <c:pt idx="15">
                  <c:v>5180</c:v>
                </c:pt>
                <c:pt idx="16">
                  <c:v>6940</c:v>
                </c:pt>
                <c:pt idx="17">
                  <c:v>7220</c:v>
                </c:pt>
                <c:pt idx="18">
                  <c:v>8400</c:v>
                </c:pt>
                <c:pt idx="19" formatCode="0.00E+00">
                  <c:v>10400</c:v>
                </c:pt>
                <c:pt idx="20" formatCode="0.00E+00">
                  <c:v>11000</c:v>
                </c:pt>
                <c:pt idx="21" formatCode="0.00E+00">
                  <c:v>11420</c:v>
                </c:pt>
                <c:pt idx="22" formatCode="0.00E+00">
                  <c:v>12530</c:v>
                </c:pt>
                <c:pt idx="23" formatCode="0.00E+00">
                  <c:v>13630</c:v>
                </c:pt>
                <c:pt idx="24" formatCode="0.00E+00">
                  <c:v>13900</c:v>
                </c:pt>
                <c:pt idx="25" formatCode="0.00E+00">
                  <c:v>15350</c:v>
                </c:pt>
                <c:pt idx="26" formatCode="0.00E+00">
                  <c:v>15310</c:v>
                </c:pt>
                <c:pt idx="27" formatCode="0.00E+00">
                  <c:v>16700</c:v>
                </c:pt>
                <c:pt idx="28" formatCode="0.00E+00">
                  <c:v>18290</c:v>
                </c:pt>
                <c:pt idx="29" formatCode="0.00E+00">
                  <c:v>19380</c:v>
                </c:pt>
                <c:pt idx="30" formatCode="0.00E+00">
                  <c:v>20800</c:v>
                </c:pt>
                <c:pt idx="31" formatCode="0.00E+00">
                  <c:v>21350</c:v>
                </c:pt>
                <c:pt idx="32" formatCode="0.00E+00">
                  <c:v>22410</c:v>
                </c:pt>
                <c:pt idx="33" formatCode="0.00E+00">
                  <c:v>22640</c:v>
                </c:pt>
                <c:pt idx="34" formatCode="0.00E+00">
                  <c:v>23150</c:v>
                </c:pt>
                <c:pt idx="35" formatCode="0.00E+00">
                  <c:v>23030</c:v>
                </c:pt>
                <c:pt idx="36" formatCode="0.00E+00">
                  <c:v>22210</c:v>
                </c:pt>
                <c:pt idx="37" formatCode="0.00E+00">
                  <c:v>23740</c:v>
                </c:pt>
                <c:pt idx="38" formatCode="0.00E+00">
                  <c:v>23610</c:v>
                </c:pt>
                <c:pt idx="39" formatCode="0.00E+00">
                  <c:v>24600</c:v>
                </c:pt>
                <c:pt idx="40" formatCode="0.00E+00">
                  <c:v>24870</c:v>
                </c:pt>
                <c:pt idx="41" formatCode="0.00E+00">
                  <c:v>24220</c:v>
                </c:pt>
                <c:pt idx="42" formatCode="0.00E+00">
                  <c:v>24280</c:v>
                </c:pt>
                <c:pt idx="43" formatCode="0.00E+00">
                  <c:v>24660</c:v>
                </c:pt>
                <c:pt idx="44" formatCode="0.00E+00">
                  <c:v>23700</c:v>
                </c:pt>
                <c:pt idx="45" formatCode="0.00E+00">
                  <c:v>24350</c:v>
                </c:pt>
                <c:pt idx="46" formatCode="0.00E+00">
                  <c:v>24040</c:v>
                </c:pt>
                <c:pt idx="47" formatCode="0.00E+00">
                  <c:v>25130</c:v>
                </c:pt>
                <c:pt idx="48" formatCode="0.00E+00">
                  <c:v>24740</c:v>
                </c:pt>
                <c:pt idx="49" formatCode="0.00E+00">
                  <c:v>24130</c:v>
                </c:pt>
                <c:pt idx="50" formatCode="0.00E+00">
                  <c:v>22750</c:v>
                </c:pt>
                <c:pt idx="51" formatCode="0.00E+00">
                  <c:v>23290</c:v>
                </c:pt>
                <c:pt idx="52" formatCode="0.00E+00">
                  <c:v>23750</c:v>
                </c:pt>
                <c:pt idx="53" formatCode="0.00E+00">
                  <c:v>23070</c:v>
                </c:pt>
                <c:pt idx="54" formatCode="0.00E+00">
                  <c:v>22380</c:v>
                </c:pt>
                <c:pt idx="55" formatCode="0.00E+00">
                  <c:v>22650</c:v>
                </c:pt>
                <c:pt idx="56" formatCode="0.00E+00">
                  <c:v>22250</c:v>
                </c:pt>
                <c:pt idx="57" formatCode="0.00E+00">
                  <c:v>22770</c:v>
                </c:pt>
                <c:pt idx="58" formatCode="0.00E+00">
                  <c:v>23030</c:v>
                </c:pt>
                <c:pt idx="59" formatCode="0.00E+00">
                  <c:v>22740</c:v>
                </c:pt>
                <c:pt idx="60" formatCode="0.00E+00">
                  <c:v>21970</c:v>
                </c:pt>
                <c:pt idx="61" formatCode="0.00E+00">
                  <c:v>22190</c:v>
                </c:pt>
                <c:pt idx="62" formatCode="0.00E+00">
                  <c:v>22280</c:v>
                </c:pt>
                <c:pt idx="63" formatCode="0.00E+00">
                  <c:v>21670</c:v>
                </c:pt>
                <c:pt idx="64" formatCode="0.00E+00">
                  <c:v>21890</c:v>
                </c:pt>
                <c:pt idx="65" formatCode="0.00E+00">
                  <c:v>21440</c:v>
                </c:pt>
                <c:pt idx="66" formatCode="0.00E+00">
                  <c:v>22060</c:v>
                </c:pt>
                <c:pt idx="67" formatCode="0.00E+00">
                  <c:v>21770</c:v>
                </c:pt>
                <c:pt idx="68" formatCode="0.00E+00">
                  <c:v>22630</c:v>
                </c:pt>
                <c:pt idx="69" formatCode="0.00E+00">
                  <c:v>22790</c:v>
                </c:pt>
                <c:pt idx="70" formatCode="0.00E+00">
                  <c:v>23380</c:v>
                </c:pt>
                <c:pt idx="71" formatCode="0.00E+00">
                  <c:v>23340</c:v>
                </c:pt>
                <c:pt idx="72" formatCode="0.00E+00">
                  <c:v>24700</c:v>
                </c:pt>
                <c:pt idx="73" formatCode="0.00E+00">
                  <c:v>24120</c:v>
                </c:pt>
                <c:pt idx="74" formatCode="0.00E+00">
                  <c:v>24430</c:v>
                </c:pt>
                <c:pt idx="75" formatCode="0.00E+00">
                  <c:v>26200</c:v>
                </c:pt>
                <c:pt idx="76" formatCode="0.00E+00">
                  <c:v>25600</c:v>
                </c:pt>
                <c:pt idx="77" formatCode="0.00E+00">
                  <c:v>26550</c:v>
                </c:pt>
                <c:pt idx="78" formatCode="0.00E+00">
                  <c:v>25040</c:v>
                </c:pt>
                <c:pt idx="79" formatCode="0.00E+00">
                  <c:v>26320</c:v>
                </c:pt>
                <c:pt idx="80" formatCode="0.00E+00">
                  <c:v>28110</c:v>
                </c:pt>
                <c:pt idx="81" formatCode="0.00E+00">
                  <c:v>27930</c:v>
                </c:pt>
                <c:pt idx="82" formatCode="0.00E+00">
                  <c:v>28580</c:v>
                </c:pt>
                <c:pt idx="83" formatCode="0.00E+00">
                  <c:v>29730</c:v>
                </c:pt>
                <c:pt idx="84" formatCode="0.00E+00">
                  <c:v>30590</c:v>
                </c:pt>
                <c:pt idx="85" formatCode="0.00E+00">
                  <c:v>31850</c:v>
                </c:pt>
                <c:pt idx="86" formatCode="0.00E+00">
                  <c:v>31160</c:v>
                </c:pt>
                <c:pt idx="87" formatCode="0.00E+00">
                  <c:v>31150</c:v>
                </c:pt>
                <c:pt idx="88" formatCode="0.00E+00">
                  <c:v>32190</c:v>
                </c:pt>
                <c:pt idx="89" formatCode="0.00E+00">
                  <c:v>32750</c:v>
                </c:pt>
                <c:pt idx="90" formatCode="0.00E+00">
                  <c:v>33220</c:v>
                </c:pt>
                <c:pt idx="91" formatCode="0.00E+00">
                  <c:v>33220</c:v>
                </c:pt>
                <c:pt idx="92" formatCode="0.00E+00">
                  <c:v>32180</c:v>
                </c:pt>
                <c:pt idx="93" formatCode="0.00E+00">
                  <c:v>32340</c:v>
                </c:pt>
                <c:pt idx="94" formatCode="0.00E+00">
                  <c:v>32160</c:v>
                </c:pt>
                <c:pt idx="95" formatCode="0.00E+00">
                  <c:v>33770</c:v>
                </c:pt>
                <c:pt idx="96" formatCode="0.00E+00">
                  <c:v>32270</c:v>
                </c:pt>
                <c:pt idx="97" formatCode="0.00E+00">
                  <c:v>33010</c:v>
                </c:pt>
                <c:pt idx="98" formatCode="0.00E+00">
                  <c:v>33430</c:v>
                </c:pt>
                <c:pt idx="99" formatCode="0.00E+00">
                  <c:v>33630</c:v>
                </c:pt>
                <c:pt idx="100" formatCode="0.00E+00">
                  <c:v>32840</c:v>
                </c:pt>
                <c:pt idx="101" formatCode="0.00E+00">
                  <c:v>32770</c:v>
                </c:pt>
                <c:pt idx="102" formatCode="0.00E+00">
                  <c:v>32870</c:v>
                </c:pt>
                <c:pt idx="103" formatCode="0.00E+00">
                  <c:v>33920</c:v>
                </c:pt>
                <c:pt idx="104" formatCode="0.00E+00">
                  <c:v>33060</c:v>
                </c:pt>
                <c:pt idx="105" formatCode="0.00E+00">
                  <c:v>32130</c:v>
                </c:pt>
                <c:pt idx="106" formatCode="0.00E+00">
                  <c:v>32040</c:v>
                </c:pt>
                <c:pt idx="107" formatCode="0.00E+00">
                  <c:v>32440</c:v>
                </c:pt>
                <c:pt idx="108" formatCode="0.00E+00">
                  <c:v>31110</c:v>
                </c:pt>
                <c:pt idx="109" formatCode="0.00E+00">
                  <c:v>31180</c:v>
                </c:pt>
                <c:pt idx="110" formatCode="0.00E+00">
                  <c:v>30180</c:v>
                </c:pt>
                <c:pt idx="111" formatCode="0.00E+00">
                  <c:v>30670</c:v>
                </c:pt>
                <c:pt idx="112" formatCode="0.00E+00">
                  <c:v>30550</c:v>
                </c:pt>
                <c:pt idx="113" formatCode="0.00E+00">
                  <c:v>29940</c:v>
                </c:pt>
                <c:pt idx="114" formatCode="0.00E+00">
                  <c:v>29970</c:v>
                </c:pt>
                <c:pt idx="115" formatCode="0.00E+00">
                  <c:v>27110</c:v>
                </c:pt>
                <c:pt idx="116" formatCode="0.00E+00">
                  <c:v>29180</c:v>
                </c:pt>
                <c:pt idx="117" formatCode="0.00E+00">
                  <c:v>26590</c:v>
                </c:pt>
                <c:pt idx="118" formatCode="0.00E+00">
                  <c:v>27130</c:v>
                </c:pt>
                <c:pt idx="119" formatCode="0.00E+00">
                  <c:v>26500</c:v>
                </c:pt>
                <c:pt idx="120" formatCode="0.00E+00">
                  <c:v>25880</c:v>
                </c:pt>
                <c:pt idx="121" formatCode="0.00E+00">
                  <c:v>25990</c:v>
                </c:pt>
                <c:pt idx="122" formatCode="0.00E+00">
                  <c:v>25540</c:v>
                </c:pt>
                <c:pt idx="123" formatCode="0.00E+00">
                  <c:v>24620</c:v>
                </c:pt>
                <c:pt idx="124" formatCode="0.00E+00">
                  <c:v>24530</c:v>
                </c:pt>
                <c:pt idx="125" formatCode="0.00E+00">
                  <c:v>23400</c:v>
                </c:pt>
                <c:pt idx="126" formatCode="0.00E+00">
                  <c:v>22900</c:v>
                </c:pt>
                <c:pt idx="127" formatCode="0.00E+00">
                  <c:v>23010</c:v>
                </c:pt>
                <c:pt idx="128" formatCode="0.00E+00">
                  <c:v>22600</c:v>
                </c:pt>
                <c:pt idx="129" formatCode="0.00E+00">
                  <c:v>21490</c:v>
                </c:pt>
                <c:pt idx="130" formatCode="0.00E+00">
                  <c:v>21180</c:v>
                </c:pt>
                <c:pt idx="131" formatCode="0.00E+00">
                  <c:v>20930</c:v>
                </c:pt>
                <c:pt idx="132" formatCode="0.00E+00">
                  <c:v>20070</c:v>
                </c:pt>
                <c:pt idx="133" formatCode="0.00E+00">
                  <c:v>19640</c:v>
                </c:pt>
                <c:pt idx="134" formatCode="0.00E+00">
                  <c:v>18840</c:v>
                </c:pt>
                <c:pt idx="135" formatCode="0.00E+00">
                  <c:v>19620</c:v>
                </c:pt>
                <c:pt idx="136" formatCode="0.00E+00">
                  <c:v>19500</c:v>
                </c:pt>
                <c:pt idx="137" formatCode="0.00E+00">
                  <c:v>18180</c:v>
                </c:pt>
                <c:pt idx="138" formatCode="0.00E+00">
                  <c:v>17990</c:v>
                </c:pt>
                <c:pt idx="139" formatCode="0.00E+00">
                  <c:v>17660</c:v>
                </c:pt>
                <c:pt idx="140" formatCode="0.00E+00">
                  <c:v>17500</c:v>
                </c:pt>
                <c:pt idx="141" formatCode="0.00E+00">
                  <c:v>16920</c:v>
                </c:pt>
                <c:pt idx="142" formatCode="0.00E+00">
                  <c:v>16650</c:v>
                </c:pt>
                <c:pt idx="143" formatCode="0.00E+00">
                  <c:v>16440</c:v>
                </c:pt>
                <c:pt idx="144" formatCode="0.00E+00">
                  <c:v>17040</c:v>
                </c:pt>
                <c:pt idx="145" formatCode="0.00E+00">
                  <c:v>15820</c:v>
                </c:pt>
                <c:pt idx="146" formatCode="0.00E+00">
                  <c:v>15430</c:v>
                </c:pt>
                <c:pt idx="147" formatCode="0.00E+00">
                  <c:v>15010</c:v>
                </c:pt>
                <c:pt idx="148" formatCode="0.00E+00">
                  <c:v>15010</c:v>
                </c:pt>
                <c:pt idx="149" formatCode="0.00E+00">
                  <c:v>15480</c:v>
                </c:pt>
                <c:pt idx="150" formatCode="0.00E+00">
                  <c:v>14510</c:v>
                </c:pt>
                <c:pt idx="151" formatCode="0.00E+00">
                  <c:v>14590</c:v>
                </c:pt>
                <c:pt idx="152" formatCode="0.00E+00">
                  <c:v>13270</c:v>
                </c:pt>
                <c:pt idx="153" formatCode="0.00E+00">
                  <c:v>13930</c:v>
                </c:pt>
                <c:pt idx="154" formatCode="0.00E+00">
                  <c:v>13400</c:v>
                </c:pt>
                <c:pt idx="155" formatCode="0.00E+00">
                  <c:v>13060</c:v>
                </c:pt>
                <c:pt idx="156" formatCode="0.00E+00">
                  <c:v>12100</c:v>
                </c:pt>
                <c:pt idx="157" formatCode="0.00E+00">
                  <c:v>12390</c:v>
                </c:pt>
                <c:pt idx="158" formatCode="0.00E+00">
                  <c:v>12250</c:v>
                </c:pt>
                <c:pt idx="159" formatCode="0.00E+00">
                  <c:v>12270</c:v>
                </c:pt>
                <c:pt idx="160" formatCode="0.00E+00">
                  <c:v>11520</c:v>
                </c:pt>
                <c:pt idx="161" formatCode="0.00E+00">
                  <c:v>11320</c:v>
                </c:pt>
                <c:pt idx="162" formatCode="0.00E+00">
                  <c:v>11790</c:v>
                </c:pt>
                <c:pt idx="163" formatCode="0.00E+00">
                  <c:v>11740</c:v>
                </c:pt>
                <c:pt idx="164" formatCode="0.00E+00">
                  <c:v>11150</c:v>
                </c:pt>
                <c:pt idx="165" formatCode="0.00E+00">
                  <c:v>11460</c:v>
                </c:pt>
                <c:pt idx="166" formatCode="0.00E+00">
                  <c:v>10190</c:v>
                </c:pt>
                <c:pt idx="167" formatCode="0.00E+00">
                  <c:v>10740</c:v>
                </c:pt>
                <c:pt idx="168" formatCode="0.00E+00">
                  <c:v>10750</c:v>
                </c:pt>
                <c:pt idx="169" formatCode="0.00E+00">
                  <c:v>10570</c:v>
                </c:pt>
                <c:pt idx="170" formatCode="0.00E+00">
                  <c:v>10070</c:v>
                </c:pt>
                <c:pt idx="171">
                  <c:v>9790</c:v>
                </c:pt>
                <c:pt idx="172">
                  <c:v>9750</c:v>
                </c:pt>
                <c:pt idx="173" formatCode="0.00E+00">
                  <c:v>10050</c:v>
                </c:pt>
                <c:pt idx="174">
                  <c:v>9580</c:v>
                </c:pt>
                <c:pt idx="175">
                  <c:v>9550</c:v>
                </c:pt>
                <c:pt idx="176" formatCode="0.00E+00">
                  <c:v>10150</c:v>
                </c:pt>
                <c:pt idx="177">
                  <c:v>9460</c:v>
                </c:pt>
                <c:pt idx="178">
                  <c:v>9000</c:v>
                </c:pt>
                <c:pt idx="179">
                  <c:v>9120</c:v>
                </c:pt>
                <c:pt idx="180">
                  <c:v>8940</c:v>
                </c:pt>
                <c:pt idx="181">
                  <c:v>9210</c:v>
                </c:pt>
                <c:pt idx="182">
                  <c:v>8750</c:v>
                </c:pt>
                <c:pt idx="183">
                  <c:v>8580</c:v>
                </c:pt>
                <c:pt idx="184">
                  <c:v>9170</c:v>
                </c:pt>
                <c:pt idx="185">
                  <c:v>8030</c:v>
                </c:pt>
                <c:pt idx="186">
                  <c:v>8130</c:v>
                </c:pt>
                <c:pt idx="187">
                  <c:v>8350</c:v>
                </c:pt>
                <c:pt idx="188">
                  <c:v>8690</c:v>
                </c:pt>
                <c:pt idx="189">
                  <c:v>7950</c:v>
                </c:pt>
                <c:pt idx="190">
                  <c:v>8200</c:v>
                </c:pt>
                <c:pt idx="191">
                  <c:v>7820</c:v>
                </c:pt>
                <c:pt idx="192">
                  <c:v>7520</c:v>
                </c:pt>
                <c:pt idx="193">
                  <c:v>7470</c:v>
                </c:pt>
                <c:pt idx="194">
                  <c:v>7970</c:v>
                </c:pt>
                <c:pt idx="195">
                  <c:v>7720</c:v>
                </c:pt>
                <c:pt idx="196">
                  <c:v>7430</c:v>
                </c:pt>
                <c:pt idx="197">
                  <c:v>7480</c:v>
                </c:pt>
                <c:pt idx="198">
                  <c:v>7430</c:v>
                </c:pt>
                <c:pt idx="199">
                  <c:v>7520</c:v>
                </c:pt>
                <c:pt idx="200">
                  <c:v>7600</c:v>
                </c:pt>
                <c:pt idx="201">
                  <c:v>7410</c:v>
                </c:pt>
                <c:pt idx="202">
                  <c:v>7300</c:v>
                </c:pt>
                <c:pt idx="203">
                  <c:v>6790</c:v>
                </c:pt>
                <c:pt idx="204">
                  <c:v>7380</c:v>
                </c:pt>
                <c:pt idx="205">
                  <c:v>6350</c:v>
                </c:pt>
                <c:pt idx="206">
                  <c:v>6630</c:v>
                </c:pt>
                <c:pt idx="207">
                  <c:v>6970</c:v>
                </c:pt>
                <c:pt idx="208">
                  <c:v>6740</c:v>
                </c:pt>
                <c:pt idx="209">
                  <c:v>6810</c:v>
                </c:pt>
                <c:pt idx="210">
                  <c:v>5990</c:v>
                </c:pt>
                <c:pt idx="211">
                  <c:v>6850</c:v>
                </c:pt>
                <c:pt idx="212">
                  <c:v>6380</c:v>
                </c:pt>
                <c:pt idx="213">
                  <c:v>6230</c:v>
                </c:pt>
                <c:pt idx="214">
                  <c:v>6160</c:v>
                </c:pt>
                <c:pt idx="215">
                  <c:v>6210</c:v>
                </c:pt>
                <c:pt idx="216">
                  <c:v>5860</c:v>
                </c:pt>
                <c:pt idx="217">
                  <c:v>6100</c:v>
                </c:pt>
                <c:pt idx="218">
                  <c:v>5850</c:v>
                </c:pt>
                <c:pt idx="219">
                  <c:v>5610</c:v>
                </c:pt>
                <c:pt idx="220">
                  <c:v>5610</c:v>
                </c:pt>
                <c:pt idx="221">
                  <c:v>5630</c:v>
                </c:pt>
                <c:pt idx="222">
                  <c:v>6270</c:v>
                </c:pt>
                <c:pt idx="223">
                  <c:v>6010</c:v>
                </c:pt>
                <c:pt idx="224">
                  <c:v>6450</c:v>
                </c:pt>
                <c:pt idx="225">
                  <c:v>7000</c:v>
                </c:pt>
                <c:pt idx="226">
                  <c:v>7760</c:v>
                </c:pt>
                <c:pt idx="227" formatCode="0.00E+00">
                  <c:v>10890</c:v>
                </c:pt>
                <c:pt idx="228" formatCode="0.00E+00">
                  <c:v>12690</c:v>
                </c:pt>
                <c:pt idx="229" formatCode="0.00E+00">
                  <c:v>18060</c:v>
                </c:pt>
                <c:pt idx="230" formatCode="0.00E+00">
                  <c:v>21470</c:v>
                </c:pt>
                <c:pt idx="231" formatCode="0.00E+00">
                  <c:v>26040</c:v>
                </c:pt>
                <c:pt idx="232" formatCode="0.00E+00">
                  <c:v>31780</c:v>
                </c:pt>
                <c:pt idx="233" formatCode="0.00E+00">
                  <c:v>36960</c:v>
                </c:pt>
                <c:pt idx="234" formatCode="0.00E+00">
                  <c:v>42620</c:v>
                </c:pt>
                <c:pt idx="235" formatCode="0.00E+00">
                  <c:v>47140</c:v>
                </c:pt>
                <c:pt idx="236" formatCode="0.00E+00">
                  <c:v>50830</c:v>
                </c:pt>
                <c:pt idx="237" formatCode="0.00E+00">
                  <c:v>53520</c:v>
                </c:pt>
                <c:pt idx="238" formatCode="0.00E+00">
                  <c:v>55470</c:v>
                </c:pt>
                <c:pt idx="239" formatCode="0.00E+00">
                  <c:v>56360</c:v>
                </c:pt>
                <c:pt idx="240" formatCode="0.00E+00">
                  <c:v>53340</c:v>
                </c:pt>
                <c:pt idx="241" formatCode="0.00E+00">
                  <c:v>50350</c:v>
                </c:pt>
                <c:pt idx="242" formatCode="0.00E+00">
                  <c:v>45850</c:v>
                </c:pt>
                <c:pt idx="243" formatCode="0.00E+00">
                  <c:v>40660</c:v>
                </c:pt>
                <c:pt idx="244" formatCode="0.00E+00">
                  <c:v>36100</c:v>
                </c:pt>
                <c:pt idx="245" formatCode="0.00E+00">
                  <c:v>29190</c:v>
                </c:pt>
                <c:pt idx="246" formatCode="0.00E+00">
                  <c:v>25020</c:v>
                </c:pt>
                <c:pt idx="247" formatCode="0.00E+00">
                  <c:v>20700</c:v>
                </c:pt>
                <c:pt idx="248" formatCode="0.00E+00">
                  <c:v>15600</c:v>
                </c:pt>
                <c:pt idx="249" formatCode="0.00E+00">
                  <c:v>11600</c:v>
                </c:pt>
                <c:pt idx="250">
                  <c:v>9020</c:v>
                </c:pt>
                <c:pt idx="251">
                  <c:v>6920</c:v>
                </c:pt>
                <c:pt idx="252">
                  <c:v>6070</c:v>
                </c:pt>
                <c:pt idx="253">
                  <c:v>5040</c:v>
                </c:pt>
                <c:pt idx="254">
                  <c:v>4680</c:v>
                </c:pt>
                <c:pt idx="255">
                  <c:v>3920</c:v>
                </c:pt>
                <c:pt idx="256">
                  <c:v>4030</c:v>
                </c:pt>
                <c:pt idx="257">
                  <c:v>4500</c:v>
                </c:pt>
                <c:pt idx="258">
                  <c:v>4190</c:v>
                </c:pt>
                <c:pt idx="259">
                  <c:v>4020</c:v>
                </c:pt>
                <c:pt idx="260">
                  <c:v>3980</c:v>
                </c:pt>
                <c:pt idx="261">
                  <c:v>4030</c:v>
                </c:pt>
                <c:pt idx="262">
                  <c:v>3910</c:v>
                </c:pt>
                <c:pt idx="263">
                  <c:v>3730</c:v>
                </c:pt>
                <c:pt idx="264">
                  <c:v>4000</c:v>
                </c:pt>
                <c:pt idx="265">
                  <c:v>3730</c:v>
                </c:pt>
                <c:pt idx="266">
                  <c:v>3530</c:v>
                </c:pt>
                <c:pt idx="267">
                  <c:v>3470</c:v>
                </c:pt>
                <c:pt idx="268">
                  <c:v>3300</c:v>
                </c:pt>
                <c:pt idx="269">
                  <c:v>3250</c:v>
                </c:pt>
                <c:pt idx="270">
                  <c:v>3500</c:v>
                </c:pt>
                <c:pt idx="271">
                  <c:v>2910</c:v>
                </c:pt>
                <c:pt idx="272">
                  <c:v>3180</c:v>
                </c:pt>
                <c:pt idx="273">
                  <c:v>3300</c:v>
                </c:pt>
                <c:pt idx="274">
                  <c:v>3340</c:v>
                </c:pt>
                <c:pt idx="275">
                  <c:v>3290</c:v>
                </c:pt>
                <c:pt idx="276">
                  <c:v>3240</c:v>
                </c:pt>
                <c:pt idx="277">
                  <c:v>3360</c:v>
                </c:pt>
                <c:pt idx="278">
                  <c:v>3220</c:v>
                </c:pt>
                <c:pt idx="279">
                  <c:v>3330</c:v>
                </c:pt>
                <c:pt idx="280">
                  <c:v>3460</c:v>
                </c:pt>
                <c:pt idx="281">
                  <c:v>3310</c:v>
                </c:pt>
                <c:pt idx="282">
                  <c:v>3690</c:v>
                </c:pt>
                <c:pt idx="283">
                  <c:v>3540</c:v>
                </c:pt>
                <c:pt idx="284">
                  <c:v>3400</c:v>
                </c:pt>
                <c:pt idx="285">
                  <c:v>3200</c:v>
                </c:pt>
                <c:pt idx="286">
                  <c:v>3330</c:v>
                </c:pt>
                <c:pt idx="287">
                  <c:v>3240</c:v>
                </c:pt>
                <c:pt idx="288">
                  <c:v>3240</c:v>
                </c:pt>
                <c:pt idx="289">
                  <c:v>3020</c:v>
                </c:pt>
                <c:pt idx="290">
                  <c:v>3520</c:v>
                </c:pt>
                <c:pt idx="291">
                  <c:v>3320</c:v>
                </c:pt>
                <c:pt idx="292">
                  <c:v>3090</c:v>
                </c:pt>
                <c:pt idx="293">
                  <c:v>3550</c:v>
                </c:pt>
                <c:pt idx="294">
                  <c:v>2940</c:v>
                </c:pt>
                <c:pt idx="295">
                  <c:v>3230</c:v>
                </c:pt>
                <c:pt idx="296">
                  <c:v>3150</c:v>
                </c:pt>
                <c:pt idx="297">
                  <c:v>3630</c:v>
                </c:pt>
                <c:pt idx="298">
                  <c:v>3300</c:v>
                </c:pt>
                <c:pt idx="299">
                  <c:v>3960</c:v>
                </c:pt>
                <c:pt idx="300">
                  <c:v>3640</c:v>
                </c:pt>
                <c:pt idx="301">
                  <c:v>3730</c:v>
                </c:pt>
                <c:pt idx="302">
                  <c:v>4130</c:v>
                </c:pt>
                <c:pt idx="303">
                  <c:v>4280</c:v>
                </c:pt>
                <c:pt idx="304">
                  <c:v>4600</c:v>
                </c:pt>
                <c:pt idx="305">
                  <c:v>4540</c:v>
                </c:pt>
                <c:pt idx="306">
                  <c:v>4840</c:v>
                </c:pt>
                <c:pt idx="307">
                  <c:v>5570</c:v>
                </c:pt>
                <c:pt idx="308">
                  <c:v>6380</c:v>
                </c:pt>
                <c:pt idx="309">
                  <c:v>6170</c:v>
                </c:pt>
                <c:pt idx="310">
                  <c:v>7800</c:v>
                </c:pt>
                <c:pt idx="311">
                  <c:v>8750</c:v>
                </c:pt>
                <c:pt idx="312">
                  <c:v>9160</c:v>
                </c:pt>
                <c:pt idx="313" formatCode="0.00E+00">
                  <c:v>10780</c:v>
                </c:pt>
                <c:pt idx="314" formatCode="0.00E+00">
                  <c:v>10440</c:v>
                </c:pt>
                <c:pt idx="315" formatCode="0.00E+00">
                  <c:v>11230</c:v>
                </c:pt>
                <c:pt idx="316" formatCode="0.00E+00">
                  <c:v>11980</c:v>
                </c:pt>
                <c:pt idx="317" formatCode="0.00E+00">
                  <c:v>12120</c:v>
                </c:pt>
                <c:pt idx="318" formatCode="0.00E+00">
                  <c:v>12340</c:v>
                </c:pt>
                <c:pt idx="319" formatCode="0.00E+00">
                  <c:v>11990</c:v>
                </c:pt>
                <c:pt idx="320" formatCode="0.00E+00">
                  <c:v>12070</c:v>
                </c:pt>
                <c:pt idx="321" formatCode="0.00E+00">
                  <c:v>12480</c:v>
                </c:pt>
                <c:pt idx="322" formatCode="0.00E+00">
                  <c:v>12640</c:v>
                </c:pt>
                <c:pt idx="323" formatCode="0.00E+00">
                  <c:v>12610</c:v>
                </c:pt>
                <c:pt idx="324" formatCode="0.00E+00">
                  <c:v>12730</c:v>
                </c:pt>
                <c:pt idx="325" formatCode="0.00E+00">
                  <c:v>12550</c:v>
                </c:pt>
                <c:pt idx="326" formatCode="0.00E+00">
                  <c:v>12200</c:v>
                </c:pt>
                <c:pt idx="327" formatCode="0.00E+00">
                  <c:v>12860</c:v>
                </c:pt>
                <c:pt idx="328" formatCode="0.00E+00">
                  <c:v>12630</c:v>
                </c:pt>
                <c:pt idx="329" formatCode="0.00E+00">
                  <c:v>12670</c:v>
                </c:pt>
                <c:pt idx="330" formatCode="0.00E+00">
                  <c:v>13780</c:v>
                </c:pt>
                <c:pt idx="331" formatCode="0.00E+00">
                  <c:v>13930</c:v>
                </c:pt>
                <c:pt idx="332" formatCode="0.00E+00">
                  <c:v>13430</c:v>
                </c:pt>
                <c:pt idx="333" formatCode="0.00E+00">
                  <c:v>14270</c:v>
                </c:pt>
                <c:pt idx="334" formatCode="0.00E+00">
                  <c:v>13910</c:v>
                </c:pt>
                <c:pt idx="335" formatCode="0.00E+00">
                  <c:v>15010</c:v>
                </c:pt>
                <c:pt idx="336" formatCode="0.00E+00">
                  <c:v>14830</c:v>
                </c:pt>
                <c:pt idx="337" formatCode="0.00E+00">
                  <c:v>15290</c:v>
                </c:pt>
                <c:pt idx="338" formatCode="0.00E+00">
                  <c:v>15270</c:v>
                </c:pt>
                <c:pt idx="339" formatCode="0.00E+00">
                  <c:v>15260</c:v>
                </c:pt>
                <c:pt idx="340" formatCode="0.00E+00">
                  <c:v>15550</c:v>
                </c:pt>
                <c:pt idx="341" formatCode="0.00E+00">
                  <c:v>15610</c:v>
                </c:pt>
                <c:pt idx="342" formatCode="0.00E+00">
                  <c:v>15720</c:v>
                </c:pt>
                <c:pt idx="343" formatCode="0.00E+00">
                  <c:v>15430</c:v>
                </c:pt>
                <c:pt idx="344" formatCode="0.00E+00">
                  <c:v>15640</c:v>
                </c:pt>
                <c:pt idx="345" formatCode="0.00E+00">
                  <c:v>14920</c:v>
                </c:pt>
                <c:pt idx="346" formatCode="0.00E+00">
                  <c:v>14160</c:v>
                </c:pt>
                <c:pt idx="347" formatCode="0.00E+00">
                  <c:v>14840</c:v>
                </c:pt>
                <c:pt idx="348" formatCode="0.00E+00">
                  <c:v>14980</c:v>
                </c:pt>
                <c:pt idx="349" formatCode="0.00E+00">
                  <c:v>13580</c:v>
                </c:pt>
                <c:pt idx="350" formatCode="0.00E+00">
                  <c:v>14230</c:v>
                </c:pt>
                <c:pt idx="351" formatCode="0.00E+00">
                  <c:v>13840</c:v>
                </c:pt>
                <c:pt idx="352" formatCode="0.00E+00">
                  <c:v>14060</c:v>
                </c:pt>
                <c:pt idx="353" formatCode="0.00E+00">
                  <c:v>13790</c:v>
                </c:pt>
                <c:pt idx="354" formatCode="0.00E+00">
                  <c:v>13570</c:v>
                </c:pt>
                <c:pt idx="355" formatCode="0.00E+00">
                  <c:v>13360</c:v>
                </c:pt>
                <c:pt idx="356" formatCode="0.00E+00">
                  <c:v>13160</c:v>
                </c:pt>
                <c:pt idx="357" formatCode="0.00E+00">
                  <c:v>12620</c:v>
                </c:pt>
                <c:pt idx="358" formatCode="0.00E+00">
                  <c:v>13490</c:v>
                </c:pt>
                <c:pt idx="359" formatCode="0.00E+00">
                  <c:v>13050</c:v>
                </c:pt>
                <c:pt idx="360" formatCode="0.00E+00">
                  <c:v>13210</c:v>
                </c:pt>
                <c:pt idx="361" formatCode="0.00E+00">
                  <c:v>12540</c:v>
                </c:pt>
                <c:pt idx="362" formatCode="0.00E+00">
                  <c:v>12690</c:v>
                </c:pt>
                <c:pt idx="363" formatCode="0.00E+00">
                  <c:v>12650</c:v>
                </c:pt>
                <c:pt idx="364" formatCode="0.00E+00">
                  <c:v>12640</c:v>
                </c:pt>
                <c:pt idx="365" formatCode="0.00E+00">
                  <c:v>12590</c:v>
                </c:pt>
                <c:pt idx="366" formatCode="0.00E+00">
                  <c:v>12140</c:v>
                </c:pt>
                <c:pt idx="367" formatCode="0.00E+00">
                  <c:v>12110</c:v>
                </c:pt>
                <c:pt idx="368" formatCode="0.00E+00">
                  <c:v>11440</c:v>
                </c:pt>
                <c:pt idx="369" formatCode="0.00E+00">
                  <c:v>11710</c:v>
                </c:pt>
                <c:pt idx="370" formatCode="0.00E+00">
                  <c:v>10460</c:v>
                </c:pt>
                <c:pt idx="371" formatCode="0.00E+00">
                  <c:v>11180</c:v>
                </c:pt>
                <c:pt idx="372" formatCode="0.00E+00">
                  <c:v>11500</c:v>
                </c:pt>
                <c:pt idx="373" formatCode="0.00E+00">
                  <c:v>10880</c:v>
                </c:pt>
                <c:pt idx="374" formatCode="0.00E+00">
                  <c:v>10320</c:v>
                </c:pt>
                <c:pt idx="375" formatCode="0.00E+00">
                  <c:v>10810</c:v>
                </c:pt>
                <c:pt idx="376" formatCode="0.00E+00">
                  <c:v>10370</c:v>
                </c:pt>
                <c:pt idx="377" formatCode="0.00E+00">
                  <c:v>10340</c:v>
                </c:pt>
                <c:pt idx="378" formatCode="0.00E+00">
                  <c:v>10330</c:v>
                </c:pt>
                <c:pt idx="379">
                  <c:v>9960</c:v>
                </c:pt>
                <c:pt idx="380">
                  <c:v>9530</c:v>
                </c:pt>
                <c:pt idx="381">
                  <c:v>9130</c:v>
                </c:pt>
                <c:pt idx="382">
                  <c:v>9500</c:v>
                </c:pt>
                <c:pt idx="383">
                  <c:v>9530</c:v>
                </c:pt>
                <c:pt idx="384">
                  <c:v>8610</c:v>
                </c:pt>
                <c:pt idx="385">
                  <c:v>8860</c:v>
                </c:pt>
                <c:pt idx="386">
                  <c:v>9450</c:v>
                </c:pt>
                <c:pt idx="387">
                  <c:v>8550</c:v>
                </c:pt>
                <c:pt idx="388">
                  <c:v>8440</c:v>
                </c:pt>
                <c:pt idx="389">
                  <c:v>8760</c:v>
                </c:pt>
                <c:pt idx="390">
                  <c:v>8100</c:v>
                </c:pt>
                <c:pt idx="391">
                  <c:v>9050</c:v>
                </c:pt>
                <c:pt idx="392">
                  <c:v>8300</c:v>
                </c:pt>
                <c:pt idx="393">
                  <c:v>8120</c:v>
                </c:pt>
                <c:pt idx="394">
                  <c:v>7470</c:v>
                </c:pt>
                <c:pt idx="395">
                  <c:v>7900</c:v>
                </c:pt>
                <c:pt idx="396">
                  <c:v>7540</c:v>
                </c:pt>
                <c:pt idx="397">
                  <c:v>7760</c:v>
                </c:pt>
                <c:pt idx="398">
                  <c:v>6770</c:v>
                </c:pt>
                <c:pt idx="399">
                  <c:v>7510</c:v>
                </c:pt>
                <c:pt idx="400">
                  <c:v>7270</c:v>
                </c:pt>
                <c:pt idx="401">
                  <c:v>6490</c:v>
                </c:pt>
                <c:pt idx="402">
                  <c:v>7370</c:v>
                </c:pt>
                <c:pt idx="403">
                  <c:v>6420</c:v>
                </c:pt>
                <c:pt idx="404">
                  <c:v>6580</c:v>
                </c:pt>
                <c:pt idx="405">
                  <c:v>6620</c:v>
                </c:pt>
                <c:pt idx="406">
                  <c:v>6770</c:v>
                </c:pt>
                <c:pt idx="407">
                  <c:v>6050</c:v>
                </c:pt>
                <c:pt idx="408">
                  <c:v>5930</c:v>
                </c:pt>
                <c:pt idx="409">
                  <c:v>5650</c:v>
                </c:pt>
                <c:pt idx="410">
                  <c:v>6410</c:v>
                </c:pt>
                <c:pt idx="411">
                  <c:v>6670</c:v>
                </c:pt>
                <c:pt idx="412">
                  <c:v>6270</c:v>
                </c:pt>
                <c:pt idx="413">
                  <c:v>5900</c:v>
                </c:pt>
                <c:pt idx="414">
                  <c:v>6380</c:v>
                </c:pt>
                <c:pt idx="415">
                  <c:v>6070</c:v>
                </c:pt>
                <c:pt idx="416">
                  <c:v>6270</c:v>
                </c:pt>
                <c:pt idx="417">
                  <c:v>6360</c:v>
                </c:pt>
                <c:pt idx="418">
                  <c:v>5730</c:v>
                </c:pt>
                <c:pt idx="419">
                  <c:v>6300</c:v>
                </c:pt>
                <c:pt idx="420">
                  <c:v>6020</c:v>
                </c:pt>
                <c:pt idx="421">
                  <c:v>5370</c:v>
                </c:pt>
                <c:pt idx="422">
                  <c:v>5530</c:v>
                </c:pt>
                <c:pt idx="423">
                  <c:v>5840</c:v>
                </c:pt>
                <c:pt idx="424">
                  <c:v>6030</c:v>
                </c:pt>
                <c:pt idx="425">
                  <c:v>5690</c:v>
                </c:pt>
                <c:pt idx="426">
                  <c:v>5780</c:v>
                </c:pt>
                <c:pt idx="427">
                  <c:v>5760</c:v>
                </c:pt>
                <c:pt idx="428">
                  <c:v>5700</c:v>
                </c:pt>
                <c:pt idx="429">
                  <c:v>5620</c:v>
                </c:pt>
                <c:pt idx="430">
                  <c:v>5080</c:v>
                </c:pt>
                <c:pt idx="431">
                  <c:v>5260</c:v>
                </c:pt>
                <c:pt idx="432">
                  <c:v>5920</c:v>
                </c:pt>
                <c:pt idx="433">
                  <c:v>5420</c:v>
                </c:pt>
                <c:pt idx="434">
                  <c:v>6270</c:v>
                </c:pt>
                <c:pt idx="435">
                  <c:v>5720</c:v>
                </c:pt>
                <c:pt idx="436">
                  <c:v>5570</c:v>
                </c:pt>
                <c:pt idx="437">
                  <c:v>5380</c:v>
                </c:pt>
                <c:pt idx="438">
                  <c:v>5840</c:v>
                </c:pt>
                <c:pt idx="439">
                  <c:v>5800</c:v>
                </c:pt>
                <c:pt idx="440">
                  <c:v>6170</c:v>
                </c:pt>
                <c:pt idx="441">
                  <c:v>5480</c:v>
                </c:pt>
                <c:pt idx="442">
                  <c:v>5540</c:v>
                </c:pt>
                <c:pt idx="443">
                  <c:v>5090</c:v>
                </c:pt>
                <c:pt idx="444">
                  <c:v>5770</c:v>
                </c:pt>
                <c:pt idx="445">
                  <c:v>5560</c:v>
                </c:pt>
                <c:pt idx="446">
                  <c:v>5340</c:v>
                </c:pt>
                <c:pt idx="447">
                  <c:v>5240</c:v>
                </c:pt>
                <c:pt idx="448">
                  <c:v>4880</c:v>
                </c:pt>
                <c:pt idx="449">
                  <c:v>5220</c:v>
                </c:pt>
                <c:pt idx="450">
                  <c:v>5580</c:v>
                </c:pt>
                <c:pt idx="451">
                  <c:v>4860</c:v>
                </c:pt>
                <c:pt idx="452">
                  <c:v>5010</c:v>
                </c:pt>
                <c:pt idx="453">
                  <c:v>5280</c:v>
                </c:pt>
                <c:pt idx="454">
                  <c:v>5210</c:v>
                </c:pt>
                <c:pt idx="455">
                  <c:v>5420</c:v>
                </c:pt>
                <c:pt idx="456">
                  <c:v>4960</c:v>
                </c:pt>
                <c:pt idx="457">
                  <c:v>4770</c:v>
                </c:pt>
                <c:pt idx="458">
                  <c:v>4590</c:v>
                </c:pt>
                <c:pt idx="459">
                  <c:v>4350</c:v>
                </c:pt>
                <c:pt idx="460">
                  <c:v>4520</c:v>
                </c:pt>
                <c:pt idx="461">
                  <c:v>5240</c:v>
                </c:pt>
                <c:pt idx="462">
                  <c:v>4350</c:v>
                </c:pt>
                <c:pt idx="463">
                  <c:v>5250</c:v>
                </c:pt>
                <c:pt idx="464">
                  <c:v>4480</c:v>
                </c:pt>
                <c:pt idx="465">
                  <c:v>4330</c:v>
                </c:pt>
                <c:pt idx="466">
                  <c:v>4490</c:v>
                </c:pt>
                <c:pt idx="467">
                  <c:v>4610</c:v>
                </c:pt>
                <c:pt idx="468">
                  <c:v>4510</c:v>
                </c:pt>
                <c:pt idx="469">
                  <c:v>4430</c:v>
                </c:pt>
                <c:pt idx="470">
                  <c:v>4870</c:v>
                </c:pt>
                <c:pt idx="471">
                  <c:v>4360</c:v>
                </c:pt>
                <c:pt idx="472">
                  <c:v>4540</c:v>
                </c:pt>
                <c:pt idx="473">
                  <c:v>4270</c:v>
                </c:pt>
                <c:pt idx="474">
                  <c:v>4500</c:v>
                </c:pt>
                <c:pt idx="475">
                  <c:v>4100</c:v>
                </c:pt>
                <c:pt idx="476">
                  <c:v>4480</c:v>
                </c:pt>
                <c:pt idx="477">
                  <c:v>4700</c:v>
                </c:pt>
                <c:pt idx="478">
                  <c:v>4430</c:v>
                </c:pt>
                <c:pt idx="479">
                  <c:v>4340</c:v>
                </c:pt>
                <c:pt idx="480">
                  <c:v>4460</c:v>
                </c:pt>
                <c:pt idx="481">
                  <c:v>4250</c:v>
                </c:pt>
                <c:pt idx="482">
                  <c:v>4220</c:v>
                </c:pt>
                <c:pt idx="483">
                  <c:v>4620</c:v>
                </c:pt>
                <c:pt idx="484">
                  <c:v>4100</c:v>
                </c:pt>
                <c:pt idx="485">
                  <c:v>4260</c:v>
                </c:pt>
                <c:pt idx="486">
                  <c:v>4310</c:v>
                </c:pt>
                <c:pt idx="487">
                  <c:v>3840</c:v>
                </c:pt>
                <c:pt idx="488">
                  <c:v>3840</c:v>
                </c:pt>
                <c:pt idx="489">
                  <c:v>4520</c:v>
                </c:pt>
                <c:pt idx="490">
                  <c:v>4340</c:v>
                </c:pt>
                <c:pt idx="491">
                  <c:v>3870</c:v>
                </c:pt>
                <c:pt idx="492">
                  <c:v>4090</c:v>
                </c:pt>
                <c:pt idx="493">
                  <c:v>3760</c:v>
                </c:pt>
                <c:pt idx="494">
                  <c:v>3370</c:v>
                </c:pt>
                <c:pt idx="495">
                  <c:v>3720</c:v>
                </c:pt>
                <c:pt idx="496">
                  <c:v>3440</c:v>
                </c:pt>
                <c:pt idx="497">
                  <c:v>3840</c:v>
                </c:pt>
                <c:pt idx="498">
                  <c:v>3370</c:v>
                </c:pt>
                <c:pt idx="499">
                  <c:v>3610</c:v>
                </c:pt>
                <c:pt idx="500">
                  <c:v>3060</c:v>
                </c:pt>
                <c:pt idx="501">
                  <c:v>3090</c:v>
                </c:pt>
                <c:pt idx="502">
                  <c:v>3150</c:v>
                </c:pt>
                <c:pt idx="503">
                  <c:v>3120</c:v>
                </c:pt>
                <c:pt idx="504">
                  <c:v>3150</c:v>
                </c:pt>
                <c:pt idx="505">
                  <c:v>2980</c:v>
                </c:pt>
                <c:pt idx="506">
                  <c:v>2850</c:v>
                </c:pt>
                <c:pt idx="507">
                  <c:v>2710</c:v>
                </c:pt>
                <c:pt idx="508">
                  <c:v>2540</c:v>
                </c:pt>
                <c:pt idx="509">
                  <c:v>2770</c:v>
                </c:pt>
                <c:pt idx="510">
                  <c:v>2820</c:v>
                </c:pt>
                <c:pt idx="511">
                  <c:v>2520</c:v>
                </c:pt>
                <c:pt idx="512">
                  <c:v>2610</c:v>
                </c:pt>
                <c:pt idx="513">
                  <c:v>2650</c:v>
                </c:pt>
                <c:pt idx="514">
                  <c:v>2940</c:v>
                </c:pt>
                <c:pt idx="515">
                  <c:v>2740</c:v>
                </c:pt>
                <c:pt idx="516">
                  <c:v>2110</c:v>
                </c:pt>
                <c:pt idx="517">
                  <c:v>2230</c:v>
                </c:pt>
                <c:pt idx="518">
                  <c:v>2110</c:v>
                </c:pt>
                <c:pt idx="519">
                  <c:v>2690</c:v>
                </c:pt>
                <c:pt idx="520">
                  <c:v>2470</c:v>
                </c:pt>
                <c:pt idx="521">
                  <c:v>1930</c:v>
                </c:pt>
                <c:pt idx="522">
                  <c:v>2220</c:v>
                </c:pt>
                <c:pt idx="523">
                  <c:v>2180</c:v>
                </c:pt>
                <c:pt idx="524">
                  <c:v>1880</c:v>
                </c:pt>
                <c:pt idx="525">
                  <c:v>2090</c:v>
                </c:pt>
                <c:pt idx="526">
                  <c:v>2110</c:v>
                </c:pt>
                <c:pt idx="527">
                  <c:v>1980</c:v>
                </c:pt>
                <c:pt idx="528">
                  <c:v>1670</c:v>
                </c:pt>
                <c:pt idx="529">
                  <c:v>1880</c:v>
                </c:pt>
                <c:pt idx="530">
                  <c:v>1730</c:v>
                </c:pt>
                <c:pt idx="531">
                  <c:v>1730</c:v>
                </c:pt>
                <c:pt idx="532">
                  <c:v>1780</c:v>
                </c:pt>
                <c:pt idx="533">
                  <c:v>1530</c:v>
                </c:pt>
                <c:pt idx="534">
                  <c:v>1740</c:v>
                </c:pt>
                <c:pt idx="535">
                  <c:v>1580</c:v>
                </c:pt>
                <c:pt idx="536">
                  <c:v>1740</c:v>
                </c:pt>
                <c:pt idx="537">
                  <c:v>1720</c:v>
                </c:pt>
                <c:pt idx="538">
                  <c:v>1280</c:v>
                </c:pt>
                <c:pt idx="539">
                  <c:v>1490</c:v>
                </c:pt>
                <c:pt idx="540">
                  <c:v>1600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6F4-457D-AEE3-80C455104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3577912"/>
        <c:axId val="463577520"/>
      </c:scatterChart>
      <c:valAx>
        <c:axId val="463577912"/>
        <c:scaling>
          <c:orientation val="minMax"/>
          <c:max val="800"/>
          <c:min val="2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3577520"/>
        <c:crosses val="autoZero"/>
        <c:crossBetween val="midCat"/>
      </c:valAx>
      <c:valAx>
        <c:axId val="46357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Intensity</a:t>
                </a:r>
                <a:r>
                  <a:rPr lang="en-US" baseline="0"/>
                  <a:t> (CPS)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35779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Complex </a:t>
            </a:r>
            <a:r>
              <a:rPr lang="en-US" b="1"/>
              <a:t>3</a:t>
            </a:r>
            <a:r>
              <a:rPr lang="en-US"/>
              <a:t> Absorption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545"/>
              <c:layout>
                <c:manualLayout>
                  <c:x val="-8.3333333333333592E-3"/>
                  <c:y val="-9.2592592592592587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D69602C-60CE-439C-87B4-780ED67A7F8E}" type="XVALUE">
                      <a:rPr lang="en-US"/>
                      <a:pPr>
                        <a:defRPr/>
                      </a:pPr>
                      <a:t>[X VALUE]</a:t>
                    </a:fld>
                    <a:endParaRPr lang="en-US"/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F92-46DA-8B1B-9B3A4E81AB21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'[NEW ABSORPTION SPECTRA CONP MONP.xlsx]MoNP COmplex ABS'!$A$84:$A$654</c:f>
              <c:numCache>
                <c:formatCode>General</c:formatCode>
                <c:ptCount val="571"/>
                <c:pt idx="0">
                  <c:v>800</c:v>
                </c:pt>
                <c:pt idx="1">
                  <c:v>799</c:v>
                </c:pt>
                <c:pt idx="2">
                  <c:v>798</c:v>
                </c:pt>
                <c:pt idx="3">
                  <c:v>797</c:v>
                </c:pt>
                <c:pt idx="4">
                  <c:v>796</c:v>
                </c:pt>
                <c:pt idx="5">
                  <c:v>795</c:v>
                </c:pt>
                <c:pt idx="6">
                  <c:v>794</c:v>
                </c:pt>
                <c:pt idx="7">
                  <c:v>793</c:v>
                </c:pt>
                <c:pt idx="8">
                  <c:v>792</c:v>
                </c:pt>
                <c:pt idx="9">
                  <c:v>791</c:v>
                </c:pt>
                <c:pt idx="10">
                  <c:v>790</c:v>
                </c:pt>
                <c:pt idx="11">
                  <c:v>789</c:v>
                </c:pt>
                <c:pt idx="12">
                  <c:v>788</c:v>
                </c:pt>
                <c:pt idx="13">
                  <c:v>787</c:v>
                </c:pt>
                <c:pt idx="14">
                  <c:v>786</c:v>
                </c:pt>
                <c:pt idx="15">
                  <c:v>785</c:v>
                </c:pt>
                <c:pt idx="16">
                  <c:v>784</c:v>
                </c:pt>
                <c:pt idx="17">
                  <c:v>783</c:v>
                </c:pt>
                <c:pt idx="18">
                  <c:v>782</c:v>
                </c:pt>
                <c:pt idx="19">
                  <c:v>781</c:v>
                </c:pt>
                <c:pt idx="20">
                  <c:v>780</c:v>
                </c:pt>
                <c:pt idx="21">
                  <c:v>779</c:v>
                </c:pt>
                <c:pt idx="22">
                  <c:v>778</c:v>
                </c:pt>
                <c:pt idx="23">
                  <c:v>777</c:v>
                </c:pt>
                <c:pt idx="24">
                  <c:v>776</c:v>
                </c:pt>
                <c:pt idx="25">
                  <c:v>775</c:v>
                </c:pt>
                <c:pt idx="26">
                  <c:v>774</c:v>
                </c:pt>
                <c:pt idx="27">
                  <c:v>773</c:v>
                </c:pt>
                <c:pt idx="28">
                  <c:v>772</c:v>
                </c:pt>
                <c:pt idx="29">
                  <c:v>771</c:v>
                </c:pt>
                <c:pt idx="30">
                  <c:v>770</c:v>
                </c:pt>
                <c:pt idx="31">
                  <c:v>769</c:v>
                </c:pt>
                <c:pt idx="32">
                  <c:v>768</c:v>
                </c:pt>
                <c:pt idx="33">
                  <c:v>767</c:v>
                </c:pt>
                <c:pt idx="34">
                  <c:v>766</c:v>
                </c:pt>
                <c:pt idx="35">
                  <c:v>765</c:v>
                </c:pt>
                <c:pt idx="36">
                  <c:v>764</c:v>
                </c:pt>
                <c:pt idx="37">
                  <c:v>763</c:v>
                </c:pt>
                <c:pt idx="38">
                  <c:v>762</c:v>
                </c:pt>
                <c:pt idx="39">
                  <c:v>761</c:v>
                </c:pt>
                <c:pt idx="40">
                  <c:v>760</c:v>
                </c:pt>
                <c:pt idx="41">
                  <c:v>759</c:v>
                </c:pt>
                <c:pt idx="42">
                  <c:v>758</c:v>
                </c:pt>
                <c:pt idx="43">
                  <c:v>757</c:v>
                </c:pt>
                <c:pt idx="44">
                  <c:v>756</c:v>
                </c:pt>
                <c:pt idx="45">
                  <c:v>755</c:v>
                </c:pt>
                <c:pt idx="46">
                  <c:v>754</c:v>
                </c:pt>
                <c:pt idx="47">
                  <c:v>753</c:v>
                </c:pt>
                <c:pt idx="48">
                  <c:v>752</c:v>
                </c:pt>
                <c:pt idx="49">
                  <c:v>751</c:v>
                </c:pt>
                <c:pt idx="50">
                  <c:v>750</c:v>
                </c:pt>
                <c:pt idx="51">
                  <c:v>749</c:v>
                </c:pt>
                <c:pt idx="52">
                  <c:v>748</c:v>
                </c:pt>
                <c:pt idx="53">
                  <c:v>747</c:v>
                </c:pt>
                <c:pt idx="54">
                  <c:v>746</c:v>
                </c:pt>
                <c:pt idx="55">
                  <c:v>745</c:v>
                </c:pt>
                <c:pt idx="56">
                  <c:v>744</c:v>
                </c:pt>
                <c:pt idx="57">
                  <c:v>743</c:v>
                </c:pt>
                <c:pt idx="58">
                  <c:v>742</c:v>
                </c:pt>
                <c:pt idx="59">
                  <c:v>741</c:v>
                </c:pt>
                <c:pt idx="60">
                  <c:v>740</c:v>
                </c:pt>
                <c:pt idx="61">
                  <c:v>739</c:v>
                </c:pt>
                <c:pt idx="62">
                  <c:v>738</c:v>
                </c:pt>
                <c:pt idx="63">
                  <c:v>737</c:v>
                </c:pt>
                <c:pt idx="64">
                  <c:v>736</c:v>
                </c:pt>
                <c:pt idx="65">
                  <c:v>735</c:v>
                </c:pt>
                <c:pt idx="66">
                  <c:v>734</c:v>
                </c:pt>
                <c:pt idx="67">
                  <c:v>733</c:v>
                </c:pt>
                <c:pt idx="68">
                  <c:v>732</c:v>
                </c:pt>
                <c:pt idx="69">
                  <c:v>731</c:v>
                </c:pt>
                <c:pt idx="70">
                  <c:v>730</c:v>
                </c:pt>
                <c:pt idx="71">
                  <c:v>729</c:v>
                </c:pt>
                <c:pt idx="72">
                  <c:v>728</c:v>
                </c:pt>
                <c:pt idx="73">
                  <c:v>727</c:v>
                </c:pt>
                <c:pt idx="74">
                  <c:v>726</c:v>
                </c:pt>
                <c:pt idx="75">
                  <c:v>725</c:v>
                </c:pt>
                <c:pt idx="76">
                  <c:v>724</c:v>
                </c:pt>
                <c:pt idx="77">
                  <c:v>723</c:v>
                </c:pt>
                <c:pt idx="78">
                  <c:v>722</c:v>
                </c:pt>
                <c:pt idx="79">
                  <c:v>721</c:v>
                </c:pt>
                <c:pt idx="80">
                  <c:v>720</c:v>
                </c:pt>
                <c:pt idx="81">
                  <c:v>719</c:v>
                </c:pt>
                <c:pt idx="82">
                  <c:v>718</c:v>
                </c:pt>
                <c:pt idx="83">
                  <c:v>717</c:v>
                </c:pt>
                <c:pt idx="84">
                  <c:v>716</c:v>
                </c:pt>
                <c:pt idx="85">
                  <c:v>715</c:v>
                </c:pt>
                <c:pt idx="86">
                  <c:v>714</c:v>
                </c:pt>
                <c:pt idx="87">
                  <c:v>713</c:v>
                </c:pt>
                <c:pt idx="88">
                  <c:v>712</c:v>
                </c:pt>
                <c:pt idx="89">
                  <c:v>711</c:v>
                </c:pt>
                <c:pt idx="90">
                  <c:v>710</c:v>
                </c:pt>
                <c:pt idx="91">
                  <c:v>709</c:v>
                </c:pt>
                <c:pt idx="92">
                  <c:v>708</c:v>
                </c:pt>
                <c:pt idx="93">
                  <c:v>707</c:v>
                </c:pt>
                <c:pt idx="94">
                  <c:v>706</c:v>
                </c:pt>
                <c:pt idx="95">
                  <c:v>705</c:v>
                </c:pt>
                <c:pt idx="96">
                  <c:v>704</c:v>
                </c:pt>
                <c:pt idx="97">
                  <c:v>703</c:v>
                </c:pt>
                <c:pt idx="98">
                  <c:v>702</c:v>
                </c:pt>
                <c:pt idx="99">
                  <c:v>701</c:v>
                </c:pt>
                <c:pt idx="100">
                  <c:v>700</c:v>
                </c:pt>
                <c:pt idx="101">
                  <c:v>699</c:v>
                </c:pt>
                <c:pt idx="102">
                  <c:v>698</c:v>
                </c:pt>
                <c:pt idx="103">
                  <c:v>697</c:v>
                </c:pt>
                <c:pt idx="104">
                  <c:v>696</c:v>
                </c:pt>
                <c:pt idx="105">
                  <c:v>695</c:v>
                </c:pt>
                <c:pt idx="106">
                  <c:v>694</c:v>
                </c:pt>
                <c:pt idx="107">
                  <c:v>693</c:v>
                </c:pt>
                <c:pt idx="108">
                  <c:v>692</c:v>
                </c:pt>
                <c:pt idx="109">
                  <c:v>691</c:v>
                </c:pt>
                <c:pt idx="110">
                  <c:v>690</c:v>
                </c:pt>
                <c:pt idx="111">
                  <c:v>689</c:v>
                </c:pt>
                <c:pt idx="112">
                  <c:v>688</c:v>
                </c:pt>
                <c:pt idx="113">
                  <c:v>687</c:v>
                </c:pt>
                <c:pt idx="114">
                  <c:v>686</c:v>
                </c:pt>
                <c:pt idx="115">
                  <c:v>685</c:v>
                </c:pt>
                <c:pt idx="116">
                  <c:v>684</c:v>
                </c:pt>
                <c:pt idx="117">
                  <c:v>683</c:v>
                </c:pt>
                <c:pt idx="118">
                  <c:v>682</c:v>
                </c:pt>
                <c:pt idx="119">
                  <c:v>681</c:v>
                </c:pt>
                <c:pt idx="120">
                  <c:v>680</c:v>
                </c:pt>
                <c:pt idx="121">
                  <c:v>679</c:v>
                </c:pt>
                <c:pt idx="122">
                  <c:v>678</c:v>
                </c:pt>
                <c:pt idx="123">
                  <c:v>677</c:v>
                </c:pt>
                <c:pt idx="124">
                  <c:v>676</c:v>
                </c:pt>
                <c:pt idx="125">
                  <c:v>675</c:v>
                </c:pt>
                <c:pt idx="126">
                  <c:v>674</c:v>
                </c:pt>
                <c:pt idx="127">
                  <c:v>673</c:v>
                </c:pt>
                <c:pt idx="128">
                  <c:v>672</c:v>
                </c:pt>
                <c:pt idx="129">
                  <c:v>671</c:v>
                </c:pt>
                <c:pt idx="130">
                  <c:v>670</c:v>
                </c:pt>
                <c:pt idx="131">
                  <c:v>669</c:v>
                </c:pt>
                <c:pt idx="132">
                  <c:v>668</c:v>
                </c:pt>
                <c:pt idx="133">
                  <c:v>667</c:v>
                </c:pt>
                <c:pt idx="134">
                  <c:v>666</c:v>
                </c:pt>
                <c:pt idx="135">
                  <c:v>665</c:v>
                </c:pt>
                <c:pt idx="136">
                  <c:v>664</c:v>
                </c:pt>
                <c:pt idx="137">
                  <c:v>663</c:v>
                </c:pt>
                <c:pt idx="138">
                  <c:v>662</c:v>
                </c:pt>
                <c:pt idx="139">
                  <c:v>661</c:v>
                </c:pt>
                <c:pt idx="140">
                  <c:v>660</c:v>
                </c:pt>
                <c:pt idx="141">
                  <c:v>659</c:v>
                </c:pt>
                <c:pt idx="142">
                  <c:v>658</c:v>
                </c:pt>
                <c:pt idx="143">
                  <c:v>657</c:v>
                </c:pt>
                <c:pt idx="144">
                  <c:v>656</c:v>
                </c:pt>
                <c:pt idx="145">
                  <c:v>655</c:v>
                </c:pt>
                <c:pt idx="146">
                  <c:v>654</c:v>
                </c:pt>
                <c:pt idx="147">
                  <c:v>653</c:v>
                </c:pt>
                <c:pt idx="148">
                  <c:v>652</c:v>
                </c:pt>
                <c:pt idx="149">
                  <c:v>651</c:v>
                </c:pt>
                <c:pt idx="150">
                  <c:v>650</c:v>
                </c:pt>
                <c:pt idx="151">
                  <c:v>649</c:v>
                </c:pt>
                <c:pt idx="152">
                  <c:v>648</c:v>
                </c:pt>
                <c:pt idx="153">
                  <c:v>647</c:v>
                </c:pt>
                <c:pt idx="154">
                  <c:v>646</c:v>
                </c:pt>
                <c:pt idx="155">
                  <c:v>645</c:v>
                </c:pt>
                <c:pt idx="156">
                  <c:v>644</c:v>
                </c:pt>
                <c:pt idx="157">
                  <c:v>643</c:v>
                </c:pt>
                <c:pt idx="158">
                  <c:v>642</c:v>
                </c:pt>
                <c:pt idx="159">
                  <c:v>641</c:v>
                </c:pt>
                <c:pt idx="160">
                  <c:v>640</c:v>
                </c:pt>
                <c:pt idx="161">
                  <c:v>639</c:v>
                </c:pt>
                <c:pt idx="162">
                  <c:v>638</c:v>
                </c:pt>
                <c:pt idx="163">
                  <c:v>637</c:v>
                </c:pt>
                <c:pt idx="164">
                  <c:v>636</c:v>
                </c:pt>
                <c:pt idx="165">
                  <c:v>635</c:v>
                </c:pt>
                <c:pt idx="166">
                  <c:v>634</c:v>
                </c:pt>
                <c:pt idx="167">
                  <c:v>633</c:v>
                </c:pt>
                <c:pt idx="168">
                  <c:v>632</c:v>
                </c:pt>
                <c:pt idx="169">
                  <c:v>631</c:v>
                </c:pt>
                <c:pt idx="170">
                  <c:v>630</c:v>
                </c:pt>
                <c:pt idx="171">
                  <c:v>629</c:v>
                </c:pt>
                <c:pt idx="172">
                  <c:v>628</c:v>
                </c:pt>
                <c:pt idx="173">
                  <c:v>627</c:v>
                </c:pt>
                <c:pt idx="174">
                  <c:v>626</c:v>
                </c:pt>
                <c:pt idx="175">
                  <c:v>625</c:v>
                </c:pt>
                <c:pt idx="176">
                  <c:v>624</c:v>
                </c:pt>
                <c:pt idx="177">
                  <c:v>623</c:v>
                </c:pt>
                <c:pt idx="178">
                  <c:v>622</c:v>
                </c:pt>
                <c:pt idx="179">
                  <c:v>621</c:v>
                </c:pt>
                <c:pt idx="180">
                  <c:v>620</c:v>
                </c:pt>
                <c:pt idx="181">
                  <c:v>619</c:v>
                </c:pt>
                <c:pt idx="182">
                  <c:v>618</c:v>
                </c:pt>
                <c:pt idx="183">
                  <c:v>617</c:v>
                </c:pt>
                <c:pt idx="184">
                  <c:v>616</c:v>
                </c:pt>
                <c:pt idx="185">
                  <c:v>615</c:v>
                </c:pt>
                <c:pt idx="186">
                  <c:v>614</c:v>
                </c:pt>
                <c:pt idx="187">
                  <c:v>613</c:v>
                </c:pt>
                <c:pt idx="188">
                  <c:v>612</c:v>
                </c:pt>
                <c:pt idx="189">
                  <c:v>611</c:v>
                </c:pt>
                <c:pt idx="190">
                  <c:v>610</c:v>
                </c:pt>
                <c:pt idx="191">
                  <c:v>609</c:v>
                </c:pt>
                <c:pt idx="192">
                  <c:v>608</c:v>
                </c:pt>
                <c:pt idx="193">
                  <c:v>607</c:v>
                </c:pt>
                <c:pt idx="194">
                  <c:v>606</c:v>
                </c:pt>
                <c:pt idx="195">
                  <c:v>605</c:v>
                </c:pt>
                <c:pt idx="196">
                  <c:v>604</c:v>
                </c:pt>
                <c:pt idx="197">
                  <c:v>603</c:v>
                </c:pt>
                <c:pt idx="198">
                  <c:v>602</c:v>
                </c:pt>
                <c:pt idx="199">
                  <c:v>601</c:v>
                </c:pt>
                <c:pt idx="200">
                  <c:v>600</c:v>
                </c:pt>
                <c:pt idx="201">
                  <c:v>599</c:v>
                </c:pt>
                <c:pt idx="202">
                  <c:v>598</c:v>
                </c:pt>
                <c:pt idx="203">
                  <c:v>597</c:v>
                </c:pt>
                <c:pt idx="204">
                  <c:v>596</c:v>
                </c:pt>
                <c:pt idx="205">
                  <c:v>595</c:v>
                </c:pt>
                <c:pt idx="206">
                  <c:v>594</c:v>
                </c:pt>
                <c:pt idx="207">
                  <c:v>593</c:v>
                </c:pt>
                <c:pt idx="208">
                  <c:v>592</c:v>
                </c:pt>
                <c:pt idx="209">
                  <c:v>591</c:v>
                </c:pt>
                <c:pt idx="210">
                  <c:v>590</c:v>
                </c:pt>
                <c:pt idx="211">
                  <c:v>589</c:v>
                </c:pt>
                <c:pt idx="212">
                  <c:v>588</c:v>
                </c:pt>
                <c:pt idx="213">
                  <c:v>587</c:v>
                </c:pt>
                <c:pt idx="214">
                  <c:v>586</c:v>
                </c:pt>
                <c:pt idx="215">
                  <c:v>585</c:v>
                </c:pt>
                <c:pt idx="216">
                  <c:v>584</c:v>
                </c:pt>
                <c:pt idx="217">
                  <c:v>583</c:v>
                </c:pt>
                <c:pt idx="218">
                  <c:v>582</c:v>
                </c:pt>
                <c:pt idx="219">
                  <c:v>581</c:v>
                </c:pt>
                <c:pt idx="220">
                  <c:v>580</c:v>
                </c:pt>
                <c:pt idx="221">
                  <c:v>579</c:v>
                </c:pt>
                <c:pt idx="222">
                  <c:v>578</c:v>
                </c:pt>
                <c:pt idx="223">
                  <c:v>577</c:v>
                </c:pt>
                <c:pt idx="224">
                  <c:v>576</c:v>
                </c:pt>
                <c:pt idx="225">
                  <c:v>575</c:v>
                </c:pt>
                <c:pt idx="226">
                  <c:v>574</c:v>
                </c:pt>
                <c:pt idx="227">
                  <c:v>573</c:v>
                </c:pt>
                <c:pt idx="228">
                  <c:v>572</c:v>
                </c:pt>
                <c:pt idx="229">
                  <c:v>571</c:v>
                </c:pt>
                <c:pt idx="230">
                  <c:v>570</c:v>
                </c:pt>
                <c:pt idx="231">
                  <c:v>569</c:v>
                </c:pt>
                <c:pt idx="232">
                  <c:v>568</c:v>
                </c:pt>
                <c:pt idx="233">
                  <c:v>567</c:v>
                </c:pt>
                <c:pt idx="234">
                  <c:v>566</c:v>
                </c:pt>
                <c:pt idx="235">
                  <c:v>565</c:v>
                </c:pt>
                <c:pt idx="236">
                  <c:v>564</c:v>
                </c:pt>
                <c:pt idx="237">
                  <c:v>563</c:v>
                </c:pt>
                <c:pt idx="238">
                  <c:v>562</c:v>
                </c:pt>
                <c:pt idx="239">
                  <c:v>561</c:v>
                </c:pt>
                <c:pt idx="240">
                  <c:v>560</c:v>
                </c:pt>
                <c:pt idx="241">
                  <c:v>559</c:v>
                </c:pt>
                <c:pt idx="242">
                  <c:v>558</c:v>
                </c:pt>
                <c:pt idx="243">
                  <c:v>557</c:v>
                </c:pt>
                <c:pt idx="244">
                  <c:v>556</c:v>
                </c:pt>
                <c:pt idx="245">
                  <c:v>555</c:v>
                </c:pt>
                <c:pt idx="246">
                  <c:v>554</c:v>
                </c:pt>
                <c:pt idx="247">
                  <c:v>553</c:v>
                </c:pt>
                <c:pt idx="248">
                  <c:v>552</c:v>
                </c:pt>
                <c:pt idx="249">
                  <c:v>551</c:v>
                </c:pt>
                <c:pt idx="250">
                  <c:v>550</c:v>
                </c:pt>
                <c:pt idx="251">
                  <c:v>549</c:v>
                </c:pt>
                <c:pt idx="252">
                  <c:v>548</c:v>
                </c:pt>
                <c:pt idx="253">
                  <c:v>547</c:v>
                </c:pt>
                <c:pt idx="254">
                  <c:v>546</c:v>
                </c:pt>
                <c:pt idx="255">
                  <c:v>545</c:v>
                </c:pt>
                <c:pt idx="256">
                  <c:v>544</c:v>
                </c:pt>
                <c:pt idx="257">
                  <c:v>543</c:v>
                </c:pt>
                <c:pt idx="258">
                  <c:v>542</c:v>
                </c:pt>
                <c:pt idx="259">
                  <c:v>541</c:v>
                </c:pt>
                <c:pt idx="260">
                  <c:v>540</c:v>
                </c:pt>
                <c:pt idx="261">
                  <c:v>539</c:v>
                </c:pt>
                <c:pt idx="262">
                  <c:v>538</c:v>
                </c:pt>
                <c:pt idx="263">
                  <c:v>537</c:v>
                </c:pt>
                <c:pt idx="264">
                  <c:v>536</c:v>
                </c:pt>
                <c:pt idx="265">
                  <c:v>535</c:v>
                </c:pt>
                <c:pt idx="266">
                  <c:v>534</c:v>
                </c:pt>
                <c:pt idx="267">
                  <c:v>533</c:v>
                </c:pt>
                <c:pt idx="268">
                  <c:v>532</c:v>
                </c:pt>
                <c:pt idx="269">
                  <c:v>531</c:v>
                </c:pt>
                <c:pt idx="270">
                  <c:v>530</c:v>
                </c:pt>
                <c:pt idx="271">
                  <c:v>529</c:v>
                </c:pt>
                <c:pt idx="272">
                  <c:v>528</c:v>
                </c:pt>
                <c:pt idx="273">
                  <c:v>527</c:v>
                </c:pt>
                <c:pt idx="274">
                  <c:v>526</c:v>
                </c:pt>
                <c:pt idx="275">
                  <c:v>525</c:v>
                </c:pt>
                <c:pt idx="276">
                  <c:v>524</c:v>
                </c:pt>
                <c:pt idx="277">
                  <c:v>523</c:v>
                </c:pt>
                <c:pt idx="278">
                  <c:v>522</c:v>
                </c:pt>
                <c:pt idx="279">
                  <c:v>521</c:v>
                </c:pt>
                <c:pt idx="280">
                  <c:v>520</c:v>
                </c:pt>
                <c:pt idx="281">
                  <c:v>519</c:v>
                </c:pt>
                <c:pt idx="282">
                  <c:v>518</c:v>
                </c:pt>
                <c:pt idx="283">
                  <c:v>517</c:v>
                </c:pt>
                <c:pt idx="284">
                  <c:v>516</c:v>
                </c:pt>
                <c:pt idx="285">
                  <c:v>515</c:v>
                </c:pt>
                <c:pt idx="286">
                  <c:v>514</c:v>
                </c:pt>
                <c:pt idx="287">
                  <c:v>513</c:v>
                </c:pt>
                <c:pt idx="288">
                  <c:v>512</c:v>
                </c:pt>
                <c:pt idx="289">
                  <c:v>511</c:v>
                </c:pt>
                <c:pt idx="290">
                  <c:v>510</c:v>
                </c:pt>
                <c:pt idx="291">
                  <c:v>509</c:v>
                </c:pt>
                <c:pt idx="292">
                  <c:v>508</c:v>
                </c:pt>
                <c:pt idx="293">
                  <c:v>507</c:v>
                </c:pt>
                <c:pt idx="294">
                  <c:v>506</c:v>
                </c:pt>
                <c:pt idx="295">
                  <c:v>505</c:v>
                </c:pt>
                <c:pt idx="296">
                  <c:v>504</c:v>
                </c:pt>
                <c:pt idx="297">
                  <c:v>503</c:v>
                </c:pt>
                <c:pt idx="298">
                  <c:v>502</c:v>
                </c:pt>
                <c:pt idx="299">
                  <c:v>501</c:v>
                </c:pt>
                <c:pt idx="300">
                  <c:v>500</c:v>
                </c:pt>
                <c:pt idx="301">
                  <c:v>499</c:v>
                </c:pt>
                <c:pt idx="302">
                  <c:v>498</c:v>
                </c:pt>
                <c:pt idx="303">
                  <c:v>497</c:v>
                </c:pt>
                <c:pt idx="304">
                  <c:v>496</c:v>
                </c:pt>
                <c:pt idx="305">
                  <c:v>495</c:v>
                </c:pt>
                <c:pt idx="306">
                  <c:v>494</c:v>
                </c:pt>
                <c:pt idx="307">
                  <c:v>493</c:v>
                </c:pt>
                <c:pt idx="308">
                  <c:v>492</c:v>
                </c:pt>
                <c:pt idx="309">
                  <c:v>491</c:v>
                </c:pt>
                <c:pt idx="310">
                  <c:v>490</c:v>
                </c:pt>
                <c:pt idx="311">
                  <c:v>489</c:v>
                </c:pt>
                <c:pt idx="312">
                  <c:v>488</c:v>
                </c:pt>
                <c:pt idx="313">
                  <c:v>487</c:v>
                </c:pt>
                <c:pt idx="314">
                  <c:v>486</c:v>
                </c:pt>
                <c:pt idx="315">
                  <c:v>485</c:v>
                </c:pt>
                <c:pt idx="316">
                  <c:v>484</c:v>
                </c:pt>
                <c:pt idx="317">
                  <c:v>483</c:v>
                </c:pt>
                <c:pt idx="318">
                  <c:v>482</c:v>
                </c:pt>
                <c:pt idx="319">
                  <c:v>481</c:v>
                </c:pt>
                <c:pt idx="320">
                  <c:v>480</c:v>
                </c:pt>
                <c:pt idx="321">
                  <c:v>479</c:v>
                </c:pt>
                <c:pt idx="322">
                  <c:v>478</c:v>
                </c:pt>
                <c:pt idx="323">
                  <c:v>477</c:v>
                </c:pt>
                <c:pt idx="324">
                  <c:v>476</c:v>
                </c:pt>
                <c:pt idx="325">
                  <c:v>475</c:v>
                </c:pt>
                <c:pt idx="326">
                  <c:v>474</c:v>
                </c:pt>
                <c:pt idx="327">
                  <c:v>473</c:v>
                </c:pt>
                <c:pt idx="328">
                  <c:v>472</c:v>
                </c:pt>
                <c:pt idx="329">
                  <c:v>471</c:v>
                </c:pt>
                <c:pt idx="330">
                  <c:v>470</c:v>
                </c:pt>
                <c:pt idx="331">
                  <c:v>469</c:v>
                </c:pt>
                <c:pt idx="332">
                  <c:v>468</c:v>
                </c:pt>
                <c:pt idx="333">
                  <c:v>467</c:v>
                </c:pt>
                <c:pt idx="334">
                  <c:v>466</c:v>
                </c:pt>
                <c:pt idx="335">
                  <c:v>465</c:v>
                </c:pt>
                <c:pt idx="336">
                  <c:v>464</c:v>
                </c:pt>
                <c:pt idx="337">
                  <c:v>463</c:v>
                </c:pt>
                <c:pt idx="338">
                  <c:v>462</c:v>
                </c:pt>
                <c:pt idx="339">
                  <c:v>461</c:v>
                </c:pt>
                <c:pt idx="340">
                  <c:v>460</c:v>
                </c:pt>
                <c:pt idx="341">
                  <c:v>459</c:v>
                </c:pt>
                <c:pt idx="342">
                  <c:v>458</c:v>
                </c:pt>
                <c:pt idx="343">
                  <c:v>457</c:v>
                </c:pt>
                <c:pt idx="344">
                  <c:v>456</c:v>
                </c:pt>
                <c:pt idx="345">
                  <c:v>455</c:v>
                </c:pt>
                <c:pt idx="346">
                  <c:v>454</c:v>
                </c:pt>
                <c:pt idx="347">
                  <c:v>453</c:v>
                </c:pt>
                <c:pt idx="348">
                  <c:v>452</c:v>
                </c:pt>
                <c:pt idx="349">
                  <c:v>451</c:v>
                </c:pt>
                <c:pt idx="350">
                  <c:v>450</c:v>
                </c:pt>
                <c:pt idx="351">
                  <c:v>449</c:v>
                </c:pt>
                <c:pt idx="352">
                  <c:v>448</c:v>
                </c:pt>
                <c:pt idx="353">
                  <c:v>447</c:v>
                </c:pt>
                <c:pt idx="354">
                  <c:v>446</c:v>
                </c:pt>
                <c:pt idx="355">
                  <c:v>445</c:v>
                </c:pt>
                <c:pt idx="356">
                  <c:v>444</c:v>
                </c:pt>
                <c:pt idx="357">
                  <c:v>443</c:v>
                </c:pt>
                <c:pt idx="358">
                  <c:v>442</c:v>
                </c:pt>
                <c:pt idx="359">
                  <c:v>441</c:v>
                </c:pt>
                <c:pt idx="360">
                  <c:v>440</c:v>
                </c:pt>
                <c:pt idx="361">
                  <c:v>439</c:v>
                </c:pt>
                <c:pt idx="362">
                  <c:v>438</c:v>
                </c:pt>
                <c:pt idx="363">
                  <c:v>437</c:v>
                </c:pt>
                <c:pt idx="364">
                  <c:v>436</c:v>
                </c:pt>
                <c:pt idx="365">
                  <c:v>435</c:v>
                </c:pt>
                <c:pt idx="366">
                  <c:v>434</c:v>
                </c:pt>
                <c:pt idx="367">
                  <c:v>433</c:v>
                </c:pt>
                <c:pt idx="368">
                  <c:v>432</c:v>
                </c:pt>
                <c:pt idx="369">
                  <c:v>431</c:v>
                </c:pt>
                <c:pt idx="370">
                  <c:v>430</c:v>
                </c:pt>
                <c:pt idx="371">
                  <c:v>429</c:v>
                </c:pt>
                <c:pt idx="372">
                  <c:v>428</c:v>
                </c:pt>
                <c:pt idx="373">
                  <c:v>427</c:v>
                </c:pt>
                <c:pt idx="374">
                  <c:v>426</c:v>
                </c:pt>
                <c:pt idx="375">
                  <c:v>425</c:v>
                </c:pt>
                <c:pt idx="376">
                  <c:v>424</c:v>
                </c:pt>
                <c:pt idx="377">
                  <c:v>423</c:v>
                </c:pt>
                <c:pt idx="378">
                  <c:v>422</c:v>
                </c:pt>
                <c:pt idx="379">
                  <c:v>421</c:v>
                </c:pt>
                <c:pt idx="380">
                  <c:v>420</c:v>
                </c:pt>
                <c:pt idx="381">
                  <c:v>419</c:v>
                </c:pt>
                <c:pt idx="382">
                  <c:v>418</c:v>
                </c:pt>
                <c:pt idx="383">
                  <c:v>417</c:v>
                </c:pt>
                <c:pt idx="384">
                  <c:v>416</c:v>
                </c:pt>
                <c:pt idx="385">
                  <c:v>415</c:v>
                </c:pt>
                <c:pt idx="386">
                  <c:v>414</c:v>
                </c:pt>
                <c:pt idx="387">
                  <c:v>413</c:v>
                </c:pt>
                <c:pt idx="388">
                  <c:v>412</c:v>
                </c:pt>
                <c:pt idx="389">
                  <c:v>411</c:v>
                </c:pt>
                <c:pt idx="390">
                  <c:v>410</c:v>
                </c:pt>
                <c:pt idx="391">
                  <c:v>409</c:v>
                </c:pt>
                <c:pt idx="392">
                  <c:v>408</c:v>
                </c:pt>
                <c:pt idx="393">
                  <c:v>407</c:v>
                </c:pt>
                <c:pt idx="394">
                  <c:v>406</c:v>
                </c:pt>
                <c:pt idx="395">
                  <c:v>405</c:v>
                </c:pt>
                <c:pt idx="396">
                  <c:v>404</c:v>
                </c:pt>
                <c:pt idx="397">
                  <c:v>403</c:v>
                </c:pt>
                <c:pt idx="398">
                  <c:v>402</c:v>
                </c:pt>
                <c:pt idx="399">
                  <c:v>401</c:v>
                </c:pt>
                <c:pt idx="400">
                  <c:v>400</c:v>
                </c:pt>
                <c:pt idx="401">
                  <c:v>399</c:v>
                </c:pt>
                <c:pt idx="402">
                  <c:v>398</c:v>
                </c:pt>
                <c:pt idx="403">
                  <c:v>397</c:v>
                </c:pt>
                <c:pt idx="404">
                  <c:v>396</c:v>
                </c:pt>
                <c:pt idx="405">
                  <c:v>395</c:v>
                </c:pt>
                <c:pt idx="406">
                  <c:v>394</c:v>
                </c:pt>
                <c:pt idx="407">
                  <c:v>393</c:v>
                </c:pt>
                <c:pt idx="408">
                  <c:v>392</c:v>
                </c:pt>
                <c:pt idx="409">
                  <c:v>391</c:v>
                </c:pt>
                <c:pt idx="410">
                  <c:v>390</c:v>
                </c:pt>
                <c:pt idx="411">
                  <c:v>389</c:v>
                </c:pt>
                <c:pt idx="412">
                  <c:v>388</c:v>
                </c:pt>
                <c:pt idx="413">
                  <c:v>387</c:v>
                </c:pt>
                <c:pt idx="414">
                  <c:v>386</c:v>
                </c:pt>
                <c:pt idx="415">
                  <c:v>385</c:v>
                </c:pt>
                <c:pt idx="416">
                  <c:v>384</c:v>
                </c:pt>
                <c:pt idx="417">
                  <c:v>383</c:v>
                </c:pt>
                <c:pt idx="418">
                  <c:v>382</c:v>
                </c:pt>
                <c:pt idx="419">
                  <c:v>381</c:v>
                </c:pt>
                <c:pt idx="420">
                  <c:v>380</c:v>
                </c:pt>
                <c:pt idx="421">
                  <c:v>379</c:v>
                </c:pt>
                <c:pt idx="422">
                  <c:v>378</c:v>
                </c:pt>
                <c:pt idx="423">
                  <c:v>377</c:v>
                </c:pt>
                <c:pt idx="424">
                  <c:v>376</c:v>
                </c:pt>
                <c:pt idx="425">
                  <c:v>375</c:v>
                </c:pt>
                <c:pt idx="426">
                  <c:v>374</c:v>
                </c:pt>
                <c:pt idx="427">
                  <c:v>373</c:v>
                </c:pt>
                <c:pt idx="428">
                  <c:v>372</c:v>
                </c:pt>
                <c:pt idx="429">
                  <c:v>371</c:v>
                </c:pt>
                <c:pt idx="430">
                  <c:v>370</c:v>
                </c:pt>
                <c:pt idx="431">
                  <c:v>369</c:v>
                </c:pt>
                <c:pt idx="432">
                  <c:v>368</c:v>
                </c:pt>
                <c:pt idx="433">
                  <c:v>367</c:v>
                </c:pt>
                <c:pt idx="434">
                  <c:v>366</c:v>
                </c:pt>
                <c:pt idx="435">
                  <c:v>365</c:v>
                </c:pt>
                <c:pt idx="436">
                  <c:v>364</c:v>
                </c:pt>
                <c:pt idx="437">
                  <c:v>363</c:v>
                </c:pt>
                <c:pt idx="438">
                  <c:v>362</c:v>
                </c:pt>
                <c:pt idx="439">
                  <c:v>361</c:v>
                </c:pt>
                <c:pt idx="440">
                  <c:v>360</c:v>
                </c:pt>
                <c:pt idx="441">
                  <c:v>359</c:v>
                </c:pt>
                <c:pt idx="442">
                  <c:v>358</c:v>
                </c:pt>
                <c:pt idx="443">
                  <c:v>357</c:v>
                </c:pt>
                <c:pt idx="444">
                  <c:v>356</c:v>
                </c:pt>
                <c:pt idx="445">
                  <c:v>355</c:v>
                </c:pt>
                <c:pt idx="446">
                  <c:v>354</c:v>
                </c:pt>
                <c:pt idx="447">
                  <c:v>353</c:v>
                </c:pt>
                <c:pt idx="448">
                  <c:v>352</c:v>
                </c:pt>
                <c:pt idx="449">
                  <c:v>351</c:v>
                </c:pt>
                <c:pt idx="450">
                  <c:v>350</c:v>
                </c:pt>
                <c:pt idx="451">
                  <c:v>349</c:v>
                </c:pt>
                <c:pt idx="452">
                  <c:v>348</c:v>
                </c:pt>
                <c:pt idx="453">
                  <c:v>347</c:v>
                </c:pt>
                <c:pt idx="454">
                  <c:v>346</c:v>
                </c:pt>
                <c:pt idx="455">
                  <c:v>345</c:v>
                </c:pt>
                <c:pt idx="456">
                  <c:v>344</c:v>
                </c:pt>
                <c:pt idx="457">
                  <c:v>343</c:v>
                </c:pt>
                <c:pt idx="458">
                  <c:v>342</c:v>
                </c:pt>
                <c:pt idx="459">
                  <c:v>341</c:v>
                </c:pt>
                <c:pt idx="460">
                  <c:v>340</c:v>
                </c:pt>
                <c:pt idx="461">
                  <c:v>339</c:v>
                </c:pt>
                <c:pt idx="462">
                  <c:v>338</c:v>
                </c:pt>
                <c:pt idx="463">
                  <c:v>337</c:v>
                </c:pt>
                <c:pt idx="464">
                  <c:v>336</c:v>
                </c:pt>
                <c:pt idx="465">
                  <c:v>335</c:v>
                </c:pt>
                <c:pt idx="466">
                  <c:v>334</c:v>
                </c:pt>
                <c:pt idx="467">
                  <c:v>333</c:v>
                </c:pt>
                <c:pt idx="468">
                  <c:v>332</c:v>
                </c:pt>
                <c:pt idx="469">
                  <c:v>331</c:v>
                </c:pt>
                <c:pt idx="470">
                  <c:v>330</c:v>
                </c:pt>
                <c:pt idx="471">
                  <c:v>329</c:v>
                </c:pt>
                <c:pt idx="472">
                  <c:v>328</c:v>
                </c:pt>
                <c:pt idx="473">
                  <c:v>327</c:v>
                </c:pt>
                <c:pt idx="474">
                  <c:v>326</c:v>
                </c:pt>
                <c:pt idx="475">
                  <c:v>325</c:v>
                </c:pt>
                <c:pt idx="476">
                  <c:v>324</c:v>
                </c:pt>
                <c:pt idx="477">
                  <c:v>323</c:v>
                </c:pt>
                <c:pt idx="478">
                  <c:v>322</c:v>
                </c:pt>
                <c:pt idx="479">
                  <c:v>321</c:v>
                </c:pt>
                <c:pt idx="480">
                  <c:v>320</c:v>
                </c:pt>
                <c:pt idx="481">
                  <c:v>319</c:v>
                </c:pt>
                <c:pt idx="482">
                  <c:v>318</c:v>
                </c:pt>
                <c:pt idx="483">
                  <c:v>317</c:v>
                </c:pt>
                <c:pt idx="484">
                  <c:v>316</c:v>
                </c:pt>
                <c:pt idx="485">
                  <c:v>315</c:v>
                </c:pt>
                <c:pt idx="486">
                  <c:v>314</c:v>
                </c:pt>
                <c:pt idx="487">
                  <c:v>313</c:v>
                </c:pt>
                <c:pt idx="488">
                  <c:v>312</c:v>
                </c:pt>
                <c:pt idx="489">
                  <c:v>311</c:v>
                </c:pt>
                <c:pt idx="490">
                  <c:v>310</c:v>
                </c:pt>
                <c:pt idx="491">
                  <c:v>309</c:v>
                </c:pt>
                <c:pt idx="492">
                  <c:v>308</c:v>
                </c:pt>
                <c:pt idx="493">
                  <c:v>307</c:v>
                </c:pt>
                <c:pt idx="494">
                  <c:v>306</c:v>
                </c:pt>
                <c:pt idx="495">
                  <c:v>305</c:v>
                </c:pt>
                <c:pt idx="496">
                  <c:v>304</c:v>
                </c:pt>
                <c:pt idx="497">
                  <c:v>303</c:v>
                </c:pt>
                <c:pt idx="498">
                  <c:v>302</c:v>
                </c:pt>
                <c:pt idx="499">
                  <c:v>301</c:v>
                </c:pt>
                <c:pt idx="500">
                  <c:v>300</c:v>
                </c:pt>
                <c:pt idx="501">
                  <c:v>299</c:v>
                </c:pt>
                <c:pt idx="502">
                  <c:v>298</c:v>
                </c:pt>
                <c:pt idx="503">
                  <c:v>297</c:v>
                </c:pt>
                <c:pt idx="504">
                  <c:v>296</c:v>
                </c:pt>
                <c:pt idx="505">
                  <c:v>295</c:v>
                </c:pt>
                <c:pt idx="506">
                  <c:v>294</c:v>
                </c:pt>
                <c:pt idx="507">
                  <c:v>293</c:v>
                </c:pt>
                <c:pt idx="508">
                  <c:v>292</c:v>
                </c:pt>
                <c:pt idx="509">
                  <c:v>291</c:v>
                </c:pt>
                <c:pt idx="510">
                  <c:v>290</c:v>
                </c:pt>
                <c:pt idx="511">
                  <c:v>289</c:v>
                </c:pt>
                <c:pt idx="512">
                  <c:v>288</c:v>
                </c:pt>
                <c:pt idx="513">
                  <c:v>287</c:v>
                </c:pt>
                <c:pt idx="514">
                  <c:v>286</c:v>
                </c:pt>
                <c:pt idx="515">
                  <c:v>285</c:v>
                </c:pt>
                <c:pt idx="516">
                  <c:v>284</c:v>
                </c:pt>
                <c:pt idx="517">
                  <c:v>283</c:v>
                </c:pt>
                <c:pt idx="518">
                  <c:v>282</c:v>
                </c:pt>
                <c:pt idx="519">
                  <c:v>281</c:v>
                </c:pt>
                <c:pt idx="520">
                  <c:v>280</c:v>
                </c:pt>
                <c:pt idx="521">
                  <c:v>279</c:v>
                </c:pt>
                <c:pt idx="522">
                  <c:v>278</c:v>
                </c:pt>
                <c:pt idx="523">
                  <c:v>277</c:v>
                </c:pt>
                <c:pt idx="524">
                  <c:v>276</c:v>
                </c:pt>
                <c:pt idx="525">
                  <c:v>275</c:v>
                </c:pt>
                <c:pt idx="526">
                  <c:v>274</c:v>
                </c:pt>
                <c:pt idx="527">
                  <c:v>273</c:v>
                </c:pt>
                <c:pt idx="528">
                  <c:v>272</c:v>
                </c:pt>
                <c:pt idx="529">
                  <c:v>271</c:v>
                </c:pt>
                <c:pt idx="530">
                  <c:v>270</c:v>
                </c:pt>
                <c:pt idx="531">
                  <c:v>269</c:v>
                </c:pt>
                <c:pt idx="532">
                  <c:v>268</c:v>
                </c:pt>
                <c:pt idx="533">
                  <c:v>267</c:v>
                </c:pt>
                <c:pt idx="534">
                  <c:v>266</c:v>
                </c:pt>
                <c:pt idx="535">
                  <c:v>265</c:v>
                </c:pt>
                <c:pt idx="536">
                  <c:v>264</c:v>
                </c:pt>
                <c:pt idx="537">
                  <c:v>263</c:v>
                </c:pt>
                <c:pt idx="538">
                  <c:v>262</c:v>
                </c:pt>
                <c:pt idx="539">
                  <c:v>261</c:v>
                </c:pt>
                <c:pt idx="540">
                  <c:v>260</c:v>
                </c:pt>
                <c:pt idx="541">
                  <c:v>259</c:v>
                </c:pt>
                <c:pt idx="542">
                  <c:v>258</c:v>
                </c:pt>
                <c:pt idx="543">
                  <c:v>257</c:v>
                </c:pt>
                <c:pt idx="544">
                  <c:v>256</c:v>
                </c:pt>
                <c:pt idx="545">
                  <c:v>255</c:v>
                </c:pt>
                <c:pt idx="546">
                  <c:v>254</c:v>
                </c:pt>
                <c:pt idx="547">
                  <c:v>253</c:v>
                </c:pt>
                <c:pt idx="548">
                  <c:v>252</c:v>
                </c:pt>
                <c:pt idx="549">
                  <c:v>251</c:v>
                </c:pt>
                <c:pt idx="550">
                  <c:v>250</c:v>
                </c:pt>
                <c:pt idx="551">
                  <c:v>249</c:v>
                </c:pt>
                <c:pt idx="552">
                  <c:v>248</c:v>
                </c:pt>
                <c:pt idx="553">
                  <c:v>247</c:v>
                </c:pt>
                <c:pt idx="554">
                  <c:v>246</c:v>
                </c:pt>
                <c:pt idx="555">
                  <c:v>245</c:v>
                </c:pt>
                <c:pt idx="556">
                  <c:v>244</c:v>
                </c:pt>
                <c:pt idx="557">
                  <c:v>243</c:v>
                </c:pt>
                <c:pt idx="558">
                  <c:v>242</c:v>
                </c:pt>
                <c:pt idx="559">
                  <c:v>241</c:v>
                </c:pt>
                <c:pt idx="560">
                  <c:v>240</c:v>
                </c:pt>
                <c:pt idx="561">
                  <c:v>239</c:v>
                </c:pt>
                <c:pt idx="562">
                  <c:v>238</c:v>
                </c:pt>
                <c:pt idx="563">
                  <c:v>237</c:v>
                </c:pt>
                <c:pt idx="564">
                  <c:v>236</c:v>
                </c:pt>
                <c:pt idx="565">
                  <c:v>235</c:v>
                </c:pt>
                <c:pt idx="566">
                  <c:v>234</c:v>
                </c:pt>
                <c:pt idx="567">
                  <c:v>233</c:v>
                </c:pt>
                <c:pt idx="568">
                  <c:v>232</c:v>
                </c:pt>
                <c:pt idx="569">
                  <c:v>231</c:v>
                </c:pt>
                <c:pt idx="570">
                  <c:v>230</c:v>
                </c:pt>
              </c:numCache>
            </c:numRef>
          </c:xVal>
          <c:yVal>
            <c:numRef>
              <c:f>'[NEW ABSORPTION SPECTRA CONP MONP.xlsx]MoNP COmplex ABS'!$B$84:$B$654</c:f>
              <c:numCache>
                <c:formatCode>General</c:formatCode>
                <c:ptCount val="571"/>
                <c:pt idx="0">
                  <c:v>8.4939999999999998E-3</c:v>
                </c:pt>
                <c:pt idx="1">
                  <c:v>8.5540000000000008E-3</c:v>
                </c:pt>
                <c:pt idx="2">
                  <c:v>8.6210000000000002E-3</c:v>
                </c:pt>
                <c:pt idx="3">
                  <c:v>8.5489999999999993E-3</c:v>
                </c:pt>
                <c:pt idx="4">
                  <c:v>8.4679999999999998E-3</c:v>
                </c:pt>
                <c:pt idx="5">
                  <c:v>8.4220000000000007E-3</c:v>
                </c:pt>
                <c:pt idx="6">
                  <c:v>8.2240000000000004E-3</c:v>
                </c:pt>
                <c:pt idx="7">
                  <c:v>8.0979999999999993E-3</c:v>
                </c:pt>
                <c:pt idx="8">
                  <c:v>8.123E-3</c:v>
                </c:pt>
                <c:pt idx="9">
                  <c:v>8.201E-3</c:v>
                </c:pt>
                <c:pt idx="10">
                  <c:v>8.2240000000000004E-3</c:v>
                </c:pt>
                <c:pt idx="11">
                  <c:v>8.1890000000000001E-3</c:v>
                </c:pt>
                <c:pt idx="12">
                  <c:v>8.3359999999999997E-3</c:v>
                </c:pt>
                <c:pt idx="13">
                  <c:v>8.3850000000000001E-3</c:v>
                </c:pt>
                <c:pt idx="14">
                  <c:v>8.4609999999999998E-3</c:v>
                </c:pt>
                <c:pt idx="15">
                  <c:v>8.4089999999999998E-3</c:v>
                </c:pt>
                <c:pt idx="16">
                  <c:v>8.4229999999999999E-3</c:v>
                </c:pt>
                <c:pt idx="17">
                  <c:v>8.4279999999999997E-3</c:v>
                </c:pt>
                <c:pt idx="18">
                  <c:v>8.5140000000000007E-3</c:v>
                </c:pt>
                <c:pt idx="19">
                  <c:v>8.4700000000000001E-3</c:v>
                </c:pt>
                <c:pt idx="20">
                  <c:v>8.5369999999999994E-3</c:v>
                </c:pt>
                <c:pt idx="21">
                  <c:v>8.5749999999999993E-3</c:v>
                </c:pt>
                <c:pt idx="22">
                  <c:v>8.6289999999999995E-3</c:v>
                </c:pt>
                <c:pt idx="23">
                  <c:v>8.6020000000000003E-3</c:v>
                </c:pt>
                <c:pt idx="24">
                  <c:v>8.6669999999999994E-3</c:v>
                </c:pt>
                <c:pt idx="25">
                  <c:v>8.5690000000000002E-3</c:v>
                </c:pt>
                <c:pt idx="26">
                  <c:v>8.626E-3</c:v>
                </c:pt>
                <c:pt idx="27">
                  <c:v>8.5839999999999996E-3</c:v>
                </c:pt>
                <c:pt idx="28">
                  <c:v>8.659E-3</c:v>
                </c:pt>
                <c:pt idx="29">
                  <c:v>8.7919999999999995E-3</c:v>
                </c:pt>
                <c:pt idx="30">
                  <c:v>8.8489999999999992E-3</c:v>
                </c:pt>
                <c:pt idx="31">
                  <c:v>8.8629999999999994E-3</c:v>
                </c:pt>
                <c:pt idx="32">
                  <c:v>8.9180000000000006E-3</c:v>
                </c:pt>
                <c:pt idx="33">
                  <c:v>8.907E-3</c:v>
                </c:pt>
                <c:pt idx="34">
                  <c:v>8.9499999999999996E-3</c:v>
                </c:pt>
                <c:pt idx="35">
                  <c:v>9.0340000000000004E-3</c:v>
                </c:pt>
                <c:pt idx="36">
                  <c:v>9.0749999999999997E-3</c:v>
                </c:pt>
                <c:pt idx="37">
                  <c:v>9.1179999999999994E-3</c:v>
                </c:pt>
                <c:pt idx="38">
                  <c:v>9.1229999999999992E-3</c:v>
                </c:pt>
                <c:pt idx="39">
                  <c:v>9.11E-3</c:v>
                </c:pt>
                <c:pt idx="40">
                  <c:v>9.0580000000000001E-3</c:v>
                </c:pt>
                <c:pt idx="41">
                  <c:v>9.0910000000000001E-3</c:v>
                </c:pt>
                <c:pt idx="42">
                  <c:v>9.025E-3</c:v>
                </c:pt>
                <c:pt idx="43">
                  <c:v>9.0530000000000003E-3</c:v>
                </c:pt>
                <c:pt idx="44">
                  <c:v>8.9820000000000004E-3</c:v>
                </c:pt>
                <c:pt idx="45">
                  <c:v>9.0139999999999994E-3</c:v>
                </c:pt>
                <c:pt idx="46">
                  <c:v>9.0559999999999998E-3</c:v>
                </c:pt>
                <c:pt idx="47">
                  <c:v>8.9809999999999994E-3</c:v>
                </c:pt>
                <c:pt idx="48">
                  <c:v>8.9339999999999992E-3</c:v>
                </c:pt>
                <c:pt idx="49">
                  <c:v>9.1430000000000001E-3</c:v>
                </c:pt>
                <c:pt idx="50">
                  <c:v>9.0259999999999993E-3</c:v>
                </c:pt>
                <c:pt idx="51">
                  <c:v>8.9680000000000003E-3</c:v>
                </c:pt>
                <c:pt idx="52">
                  <c:v>9.0849999999999993E-3</c:v>
                </c:pt>
                <c:pt idx="53">
                  <c:v>9.0460000000000002E-3</c:v>
                </c:pt>
                <c:pt idx="54">
                  <c:v>8.9859999999999992E-3</c:v>
                </c:pt>
                <c:pt idx="55">
                  <c:v>9.0270000000000003E-3</c:v>
                </c:pt>
                <c:pt idx="56">
                  <c:v>9.0220000000000005E-3</c:v>
                </c:pt>
                <c:pt idx="57">
                  <c:v>9.0969999999999992E-3</c:v>
                </c:pt>
                <c:pt idx="58">
                  <c:v>9.1710000000000003E-3</c:v>
                </c:pt>
                <c:pt idx="59">
                  <c:v>9.1420000000000008E-3</c:v>
                </c:pt>
                <c:pt idx="60">
                  <c:v>9.136E-3</c:v>
                </c:pt>
                <c:pt idx="61">
                  <c:v>9.2250000000000006E-3</c:v>
                </c:pt>
                <c:pt idx="62">
                  <c:v>9.3229999999999997E-3</c:v>
                </c:pt>
                <c:pt idx="63">
                  <c:v>9.2090000000000002E-3</c:v>
                </c:pt>
                <c:pt idx="64">
                  <c:v>9.3130000000000001E-3</c:v>
                </c:pt>
                <c:pt idx="65">
                  <c:v>9.3069999999999993E-3</c:v>
                </c:pt>
                <c:pt idx="66">
                  <c:v>9.3439999999999999E-3</c:v>
                </c:pt>
                <c:pt idx="67">
                  <c:v>9.4769999999999993E-3</c:v>
                </c:pt>
                <c:pt idx="68">
                  <c:v>9.5650000000000006E-3</c:v>
                </c:pt>
                <c:pt idx="69">
                  <c:v>9.417E-3</c:v>
                </c:pt>
                <c:pt idx="70">
                  <c:v>9.4909999999999994E-3</c:v>
                </c:pt>
                <c:pt idx="71">
                  <c:v>9.5200000000000007E-3</c:v>
                </c:pt>
                <c:pt idx="72">
                  <c:v>9.5659999999999999E-3</c:v>
                </c:pt>
                <c:pt idx="73">
                  <c:v>9.5729999999999999E-3</c:v>
                </c:pt>
                <c:pt idx="74">
                  <c:v>9.5099999999999994E-3</c:v>
                </c:pt>
                <c:pt idx="75">
                  <c:v>9.5429999999999994E-3</c:v>
                </c:pt>
                <c:pt idx="76">
                  <c:v>9.6830000000000006E-3</c:v>
                </c:pt>
                <c:pt idx="77">
                  <c:v>9.7439999999999992E-3</c:v>
                </c:pt>
                <c:pt idx="78">
                  <c:v>9.8139999999999998E-3</c:v>
                </c:pt>
                <c:pt idx="79">
                  <c:v>9.7890000000000008E-3</c:v>
                </c:pt>
                <c:pt idx="80">
                  <c:v>9.7219999999999997E-3</c:v>
                </c:pt>
                <c:pt idx="81">
                  <c:v>9.8340000000000007E-3</c:v>
                </c:pt>
                <c:pt idx="82">
                  <c:v>9.9139999999999992E-3</c:v>
                </c:pt>
                <c:pt idx="83">
                  <c:v>9.9710000000000007E-3</c:v>
                </c:pt>
                <c:pt idx="84">
                  <c:v>9.9919999999999991E-3</c:v>
                </c:pt>
                <c:pt idx="85">
                  <c:v>9.9909999999999999E-3</c:v>
                </c:pt>
                <c:pt idx="86">
                  <c:v>1.0062E-2</c:v>
                </c:pt>
                <c:pt idx="87">
                  <c:v>1.008E-2</c:v>
                </c:pt>
                <c:pt idx="88">
                  <c:v>1.0135999999999999E-2</c:v>
                </c:pt>
                <c:pt idx="89">
                  <c:v>1.0085999999999999E-2</c:v>
                </c:pt>
                <c:pt idx="90">
                  <c:v>1.0214000000000001E-2</c:v>
                </c:pt>
                <c:pt idx="91">
                  <c:v>1.0225E-2</c:v>
                </c:pt>
                <c:pt idx="92">
                  <c:v>1.0302E-2</c:v>
                </c:pt>
                <c:pt idx="93">
                  <c:v>1.0266000000000001E-2</c:v>
                </c:pt>
                <c:pt idx="94">
                  <c:v>1.0418E-2</c:v>
                </c:pt>
                <c:pt idx="95">
                  <c:v>1.0335E-2</c:v>
                </c:pt>
                <c:pt idx="96">
                  <c:v>1.0453E-2</c:v>
                </c:pt>
                <c:pt idx="97">
                  <c:v>1.0503999999999999E-2</c:v>
                </c:pt>
                <c:pt idx="98">
                  <c:v>1.0436000000000001E-2</c:v>
                </c:pt>
                <c:pt idx="99">
                  <c:v>1.0472E-2</c:v>
                </c:pt>
                <c:pt idx="100">
                  <c:v>1.0546E-2</c:v>
                </c:pt>
                <c:pt idx="101">
                  <c:v>1.0459E-2</c:v>
                </c:pt>
                <c:pt idx="102">
                  <c:v>1.0562999999999999E-2</c:v>
                </c:pt>
                <c:pt idx="103">
                  <c:v>1.0527E-2</c:v>
                </c:pt>
                <c:pt idx="104">
                  <c:v>1.0588999999999999E-2</c:v>
                </c:pt>
                <c:pt idx="105">
                  <c:v>1.0461E-2</c:v>
                </c:pt>
                <c:pt idx="106">
                  <c:v>1.0593999999999999E-2</c:v>
                </c:pt>
                <c:pt idx="107">
                  <c:v>1.0625000000000001E-2</c:v>
                </c:pt>
                <c:pt idx="108">
                  <c:v>1.0571000000000001E-2</c:v>
                </c:pt>
                <c:pt idx="109">
                  <c:v>1.0529E-2</c:v>
                </c:pt>
                <c:pt idx="110">
                  <c:v>1.0706E-2</c:v>
                </c:pt>
                <c:pt idx="111">
                  <c:v>1.0652E-2</c:v>
                </c:pt>
                <c:pt idx="112">
                  <c:v>1.0544E-2</c:v>
                </c:pt>
                <c:pt idx="113">
                  <c:v>1.0527E-2</c:v>
                </c:pt>
                <c:pt idx="114">
                  <c:v>1.0569E-2</c:v>
                </c:pt>
                <c:pt idx="115">
                  <c:v>1.0536999999999999E-2</c:v>
                </c:pt>
                <c:pt idx="116">
                  <c:v>1.0545000000000001E-2</c:v>
                </c:pt>
                <c:pt idx="117">
                  <c:v>1.0512000000000001E-2</c:v>
                </c:pt>
                <c:pt idx="118">
                  <c:v>1.0485E-2</c:v>
                </c:pt>
                <c:pt idx="119">
                  <c:v>1.0526000000000001E-2</c:v>
                </c:pt>
                <c:pt idx="120">
                  <c:v>1.0581E-2</c:v>
                </c:pt>
                <c:pt idx="121">
                  <c:v>1.0670000000000001E-2</c:v>
                </c:pt>
                <c:pt idx="122">
                  <c:v>1.0703000000000001E-2</c:v>
                </c:pt>
                <c:pt idx="123">
                  <c:v>1.0822999999999999E-2</c:v>
                </c:pt>
                <c:pt idx="124">
                  <c:v>1.0846E-2</c:v>
                </c:pt>
                <c:pt idx="125">
                  <c:v>1.0858E-2</c:v>
                </c:pt>
                <c:pt idx="126">
                  <c:v>1.0876E-2</c:v>
                </c:pt>
                <c:pt idx="127">
                  <c:v>1.0701E-2</c:v>
                </c:pt>
                <c:pt idx="128">
                  <c:v>1.1018E-2</c:v>
                </c:pt>
                <c:pt idx="129">
                  <c:v>1.089E-2</c:v>
                </c:pt>
                <c:pt idx="130">
                  <c:v>1.0994E-2</c:v>
                </c:pt>
                <c:pt idx="131">
                  <c:v>1.1228999999999999E-2</c:v>
                </c:pt>
                <c:pt idx="132">
                  <c:v>1.1304E-2</c:v>
                </c:pt>
                <c:pt idx="133">
                  <c:v>1.1384E-2</c:v>
                </c:pt>
                <c:pt idx="134">
                  <c:v>1.1370999999999999E-2</c:v>
                </c:pt>
                <c:pt idx="135">
                  <c:v>1.1147000000000001E-2</c:v>
                </c:pt>
                <c:pt idx="136">
                  <c:v>1.1339999999999999E-2</c:v>
                </c:pt>
                <c:pt idx="137">
                  <c:v>1.1356E-2</c:v>
                </c:pt>
                <c:pt idx="138">
                  <c:v>1.1348E-2</c:v>
                </c:pt>
                <c:pt idx="139">
                  <c:v>1.1316E-2</c:v>
                </c:pt>
                <c:pt idx="140">
                  <c:v>1.1365999999999999E-2</c:v>
                </c:pt>
                <c:pt idx="141">
                  <c:v>1.1499000000000001E-2</c:v>
                </c:pt>
                <c:pt idx="142">
                  <c:v>1.1475000000000001E-2</c:v>
                </c:pt>
                <c:pt idx="143">
                  <c:v>1.1526E-2</c:v>
                </c:pt>
                <c:pt idx="144">
                  <c:v>1.1558000000000001E-2</c:v>
                </c:pt>
                <c:pt idx="145">
                  <c:v>1.1526E-2</c:v>
                </c:pt>
                <c:pt idx="146">
                  <c:v>1.1634E-2</c:v>
                </c:pt>
                <c:pt idx="147">
                  <c:v>1.1664000000000001E-2</c:v>
                </c:pt>
                <c:pt idx="148">
                  <c:v>1.1779E-2</c:v>
                </c:pt>
                <c:pt idx="149">
                  <c:v>1.18E-2</c:v>
                </c:pt>
                <c:pt idx="150">
                  <c:v>1.1787000000000001E-2</c:v>
                </c:pt>
                <c:pt idx="151">
                  <c:v>1.1900000000000001E-2</c:v>
                </c:pt>
                <c:pt idx="152">
                  <c:v>1.1979E-2</c:v>
                </c:pt>
                <c:pt idx="153">
                  <c:v>1.1923E-2</c:v>
                </c:pt>
                <c:pt idx="154">
                  <c:v>1.1856999999999999E-2</c:v>
                </c:pt>
                <c:pt idx="155">
                  <c:v>1.2071999999999999E-2</c:v>
                </c:pt>
                <c:pt idx="156">
                  <c:v>1.2078999999999999E-2</c:v>
                </c:pt>
                <c:pt idx="157">
                  <c:v>1.2192E-2</c:v>
                </c:pt>
                <c:pt idx="158">
                  <c:v>1.221E-2</c:v>
                </c:pt>
                <c:pt idx="159">
                  <c:v>1.2312999999999999E-2</c:v>
                </c:pt>
                <c:pt idx="160">
                  <c:v>1.2319E-2</c:v>
                </c:pt>
                <c:pt idx="161">
                  <c:v>1.2311000000000001E-2</c:v>
                </c:pt>
                <c:pt idx="162">
                  <c:v>1.2472E-2</c:v>
                </c:pt>
                <c:pt idx="163">
                  <c:v>1.2508E-2</c:v>
                </c:pt>
                <c:pt idx="164">
                  <c:v>1.2617E-2</c:v>
                </c:pt>
                <c:pt idx="165">
                  <c:v>1.2651000000000001E-2</c:v>
                </c:pt>
                <c:pt idx="166">
                  <c:v>1.2637000000000001E-2</c:v>
                </c:pt>
                <c:pt idx="167">
                  <c:v>1.2737999999999999E-2</c:v>
                </c:pt>
                <c:pt idx="168">
                  <c:v>1.2772E-2</c:v>
                </c:pt>
                <c:pt idx="169">
                  <c:v>1.2963000000000001E-2</c:v>
                </c:pt>
                <c:pt idx="170">
                  <c:v>1.2862E-2</c:v>
                </c:pt>
                <c:pt idx="171">
                  <c:v>1.2976E-2</c:v>
                </c:pt>
                <c:pt idx="172">
                  <c:v>1.2963000000000001E-2</c:v>
                </c:pt>
                <c:pt idx="173">
                  <c:v>1.3036000000000001E-2</c:v>
                </c:pt>
                <c:pt idx="174">
                  <c:v>1.3129E-2</c:v>
                </c:pt>
                <c:pt idx="175">
                  <c:v>1.311E-2</c:v>
                </c:pt>
                <c:pt idx="176">
                  <c:v>1.3159000000000001E-2</c:v>
                </c:pt>
                <c:pt idx="177">
                  <c:v>1.3200999999999999E-2</c:v>
                </c:pt>
                <c:pt idx="178">
                  <c:v>1.3235E-2</c:v>
                </c:pt>
                <c:pt idx="179">
                  <c:v>1.3350000000000001E-2</c:v>
                </c:pt>
                <c:pt idx="180">
                  <c:v>1.3375E-2</c:v>
                </c:pt>
                <c:pt idx="181">
                  <c:v>1.3405E-2</c:v>
                </c:pt>
                <c:pt idx="182">
                  <c:v>1.3299999999999999E-2</c:v>
                </c:pt>
                <c:pt idx="183">
                  <c:v>1.3450999999999999E-2</c:v>
                </c:pt>
                <c:pt idx="184">
                  <c:v>1.3443E-2</c:v>
                </c:pt>
                <c:pt idx="185">
                  <c:v>1.3509999999999999E-2</c:v>
                </c:pt>
                <c:pt idx="186">
                  <c:v>1.3502999999999999E-2</c:v>
                </c:pt>
                <c:pt idx="187">
                  <c:v>1.35E-2</c:v>
                </c:pt>
                <c:pt idx="188">
                  <c:v>1.3504E-2</c:v>
                </c:pt>
                <c:pt idx="189">
                  <c:v>1.3563E-2</c:v>
                </c:pt>
                <c:pt idx="190">
                  <c:v>1.3575E-2</c:v>
                </c:pt>
                <c:pt idx="191">
                  <c:v>1.3558000000000001E-2</c:v>
                </c:pt>
                <c:pt idx="192">
                  <c:v>1.3598000000000001E-2</c:v>
                </c:pt>
                <c:pt idx="193">
                  <c:v>1.3516E-2</c:v>
                </c:pt>
                <c:pt idx="194">
                  <c:v>1.3479E-2</c:v>
                </c:pt>
                <c:pt idx="195">
                  <c:v>1.3554999999999999E-2</c:v>
                </c:pt>
                <c:pt idx="196">
                  <c:v>1.3597E-2</c:v>
                </c:pt>
                <c:pt idx="197">
                  <c:v>1.3618E-2</c:v>
                </c:pt>
                <c:pt idx="198">
                  <c:v>1.3677999999999999E-2</c:v>
                </c:pt>
                <c:pt idx="199">
                  <c:v>1.3617000000000001E-2</c:v>
                </c:pt>
                <c:pt idx="200">
                  <c:v>1.3761000000000001E-2</c:v>
                </c:pt>
                <c:pt idx="201">
                  <c:v>1.3787000000000001E-2</c:v>
                </c:pt>
                <c:pt idx="202">
                  <c:v>1.3750999999999999E-2</c:v>
                </c:pt>
                <c:pt idx="203">
                  <c:v>1.3808000000000001E-2</c:v>
                </c:pt>
                <c:pt idx="204">
                  <c:v>1.3863E-2</c:v>
                </c:pt>
                <c:pt idx="205">
                  <c:v>1.3797E-2</c:v>
                </c:pt>
                <c:pt idx="206">
                  <c:v>1.3779E-2</c:v>
                </c:pt>
                <c:pt idx="207">
                  <c:v>1.3851E-2</c:v>
                </c:pt>
                <c:pt idx="208">
                  <c:v>1.3925E-2</c:v>
                </c:pt>
                <c:pt idx="209">
                  <c:v>1.3993999999999999E-2</c:v>
                </c:pt>
                <c:pt idx="210">
                  <c:v>1.4030000000000001E-2</c:v>
                </c:pt>
                <c:pt idx="211">
                  <c:v>1.409E-2</c:v>
                </c:pt>
                <c:pt idx="212">
                  <c:v>1.4156E-2</c:v>
                </c:pt>
                <c:pt idx="213">
                  <c:v>1.4316000000000001E-2</c:v>
                </c:pt>
                <c:pt idx="214">
                  <c:v>1.4367E-2</c:v>
                </c:pt>
                <c:pt idx="215">
                  <c:v>1.4409E-2</c:v>
                </c:pt>
                <c:pt idx="216">
                  <c:v>1.4478E-2</c:v>
                </c:pt>
                <c:pt idx="217">
                  <c:v>1.4579E-2</c:v>
                </c:pt>
                <c:pt idx="218">
                  <c:v>1.4662E-2</c:v>
                </c:pt>
                <c:pt idx="219">
                  <c:v>1.4706E-2</c:v>
                </c:pt>
                <c:pt idx="220">
                  <c:v>1.468E-2</c:v>
                </c:pt>
                <c:pt idx="221">
                  <c:v>1.4902E-2</c:v>
                </c:pt>
                <c:pt idx="222">
                  <c:v>1.4997E-2</c:v>
                </c:pt>
                <c:pt idx="223">
                  <c:v>1.4874E-2</c:v>
                </c:pt>
                <c:pt idx="224">
                  <c:v>1.4938999999999999E-2</c:v>
                </c:pt>
                <c:pt idx="225">
                  <c:v>1.4718E-2</c:v>
                </c:pt>
                <c:pt idx="226">
                  <c:v>1.4914999999999999E-2</c:v>
                </c:pt>
                <c:pt idx="227">
                  <c:v>1.5056999999999999E-2</c:v>
                </c:pt>
                <c:pt idx="228">
                  <c:v>1.5007E-2</c:v>
                </c:pt>
                <c:pt idx="229">
                  <c:v>1.4995E-2</c:v>
                </c:pt>
                <c:pt idx="230">
                  <c:v>1.5164E-2</c:v>
                </c:pt>
                <c:pt idx="231">
                  <c:v>1.5162999999999999E-2</c:v>
                </c:pt>
                <c:pt idx="232">
                  <c:v>1.5186E-2</c:v>
                </c:pt>
                <c:pt idx="233">
                  <c:v>1.5261E-2</c:v>
                </c:pt>
                <c:pt idx="234">
                  <c:v>1.5346E-2</c:v>
                </c:pt>
                <c:pt idx="235">
                  <c:v>1.5396E-2</c:v>
                </c:pt>
                <c:pt idx="236">
                  <c:v>1.542E-2</c:v>
                </c:pt>
                <c:pt idx="237">
                  <c:v>1.5500999999999999E-2</c:v>
                </c:pt>
                <c:pt idx="238">
                  <c:v>1.5559E-2</c:v>
                </c:pt>
                <c:pt idx="239">
                  <c:v>1.5682000000000001E-2</c:v>
                </c:pt>
                <c:pt idx="240">
                  <c:v>1.5731999999999999E-2</c:v>
                </c:pt>
                <c:pt idx="241">
                  <c:v>1.6115000000000001E-2</c:v>
                </c:pt>
                <c:pt idx="242">
                  <c:v>1.6164000000000001E-2</c:v>
                </c:pt>
                <c:pt idx="243">
                  <c:v>1.6237000000000001E-2</c:v>
                </c:pt>
                <c:pt idx="244">
                  <c:v>1.6414000000000002E-2</c:v>
                </c:pt>
                <c:pt idx="245">
                  <c:v>1.6173E-2</c:v>
                </c:pt>
                <c:pt idx="246">
                  <c:v>1.6285000000000001E-2</c:v>
                </c:pt>
                <c:pt idx="247">
                  <c:v>1.6292999999999998E-2</c:v>
                </c:pt>
                <c:pt idx="248">
                  <c:v>1.6400999999999999E-2</c:v>
                </c:pt>
                <c:pt idx="249">
                  <c:v>1.6431000000000001E-2</c:v>
                </c:pt>
                <c:pt idx="250">
                  <c:v>1.6515999999999999E-2</c:v>
                </c:pt>
                <c:pt idx="251">
                  <c:v>1.6475E-2</c:v>
                </c:pt>
                <c:pt idx="252">
                  <c:v>1.6560999999999999E-2</c:v>
                </c:pt>
                <c:pt idx="253">
                  <c:v>1.6612999999999999E-2</c:v>
                </c:pt>
                <c:pt idx="254">
                  <c:v>1.6667000000000001E-2</c:v>
                </c:pt>
                <c:pt idx="255">
                  <c:v>1.6645E-2</c:v>
                </c:pt>
                <c:pt idx="256">
                  <c:v>1.686E-2</c:v>
                </c:pt>
                <c:pt idx="257">
                  <c:v>1.6799000000000001E-2</c:v>
                </c:pt>
                <c:pt idx="258">
                  <c:v>1.6778000000000001E-2</c:v>
                </c:pt>
                <c:pt idx="259">
                  <c:v>1.6840000000000001E-2</c:v>
                </c:pt>
                <c:pt idx="260">
                  <c:v>1.6979999999999999E-2</c:v>
                </c:pt>
                <c:pt idx="261">
                  <c:v>1.7090000000000001E-2</c:v>
                </c:pt>
                <c:pt idx="262">
                  <c:v>1.6924999999999999E-2</c:v>
                </c:pt>
                <c:pt idx="263">
                  <c:v>1.7114000000000001E-2</c:v>
                </c:pt>
                <c:pt idx="264">
                  <c:v>1.7055000000000001E-2</c:v>
                </c:pt>
                <c:pt idx="265">
                  <c:v>1.7037E-2</c:v>
                </c:pt>
                <c:pt idx="266">
                  <c:v>1.7235E-2</c:v>
                </c:pt>
                <c:pt idx="267">
                  <c:v>1.7276E-2</c:v>
                </c:pt>
                <c:pt idx="268">
                  <c:v>1.7132999999999999E-2</c:v>
                </c:pt>
                <c:pt idx="269">
                  <c:v>1.7176E-2</c:v>
                </c:pt>
                <c:pt idx="270">
                  <c:v>1.7287E-2</c:v>
                </c:pt>
                <c:pt idx="271">
                  <c:v>1.7264000000000002E-2</c:v>
                </c:pt>
                <c:pt idx="272">
                  <c:v>1.7330000000000002E-2</c:v>
                </c:pt>
                <c:pt idx="273">
                  <c:v>1.7356E-2</c:v>
                </c:pt>
                <c:pt idx="274">
                  <c:v>1.7461000000000001E-2</c:v>
                </c:pt>
                <c:pt idx="275">
                  <c:v>1.7596000000000001E-2</c:v>
                </c:pt>
                <c:pt idx="276">
                  <c:v>1.7677999999999999E-2</c:v>
                </c:pt>
                <c:pt idx="277">
                  <c:v>1.7734E-2</c:v>
                </c:pt>
                <c:pt idx="278">
                  <c:v>1.7885999999999999E-2</c:v>
                </c:pt>
                <c:pt idx="279">
                  <c:v>1.7845E-2</c:v>
                </c:pt>
                <c:pt idx="280">
                  <c:v>1.7949E-2</c:v>
                </c:pt>
                <c:pt idx="281">
                  <c:v>1.7989999999999999E-2</c:v>
                </c:pt>
                <c:pt idx="282">
                  <c:v>1.7996999999999999E-2</c:v>
                </c:pt>
                <c:pt idx="283">
                  <c:v>1.8030000000000001E-2</c:v>
                </c:pt>
                <c:pt idx="284">
                  <c:v>1.8258E-2</c:v>
                </c:pt>
                <c:pt idx="285">
                  <c:v>1.8223E-2</c:v>
                </c:pt>
                <c:pt idx="286">
                  <c:v>1.8221000000000001E-2</c:v>
                </c:pt>
                <c:pt idx="287">
                  <c:v>1.8141000000000001E-2</c:v>
                </c:pt>
                <c:pt idx="288">
                  <c:v>1.8180999999999999E-2</c:v>
                </c:pt>
                <c:pt idx="289">
                  <c:v>1.8169999999999999E-2</c:v>
                </c:pt>
                <c:pt idx="290">
                  <c:v>1.8134999999999998E-2</c:v>
                </c:pt>
                <c:pt idx="291">
                  <c:v>1.8064E-2</c:v>
                </c:pt>
                <c:pt idx="292">
                  <c:v>1.8200000000000001E-2</c:v>
                </c:pt>
                <c:pt idx="293">
                  <c:v>1.8180999999999999E-2</c:v>
                </c:pt>
                <c:pt idx="294">
                  <c:v>1.8478999999999999E-2</c:v>
                </c:pt>
                <c:pt idx="295">
                  <c:v>1.8512000000000001E-2</c:v>
                </c:pt>
                <c:pt idx="296">
                  <c:v>1.8630000000000001E-2</c:v>
                </c:pt>
                <c:pt idx="297">
                  <c:v>1.8735000000000002E-2</c:v>
                </c:pt>
                <c:pt idx="298">
                  <c:v>1.8702E-2</c:v>
                </c:pt>
                <c:pt idx="299">
                  <c:v>1.8852000000000001E-2</c:v>
                </c:pt>
                <c:pt idx="300">
                  <c:v>1.8874999999999999E-2</c:v>
                </c:pt>
                <c:pt idx="301">
                  <c:v>1.9054000000000001E-2</c:v>
                </c:pt>
                <c:pt idx="302">
                  <c:v>1.9089999999999999E-2</c:v>
                </c:pt>
                <c:pt idx="303">
                  <c:v>1.9182000000000001E-2</c:v>
                </c:pt>
                <c:pt idx="304">
                  <c:v>1.9054000000000001E-2</c:v>
                </c:pt>
                <c:pt idx="305">
                  <c:v>1.9206000000000001E-2</c:v>
                </c:pt>
                <c:pt idx="306">
                  <c:v>1.9220999999999999E-2</c:v>
                </c:pt>
                <c:pt idx="307">
                  <c:v>1.9389E-2</c:v>
                </c:pt>
                <c:pt idx="308">
                  <c:v>1.9501000000000001E-2</c:v>
                </c:pt>
                <c:pt idx="309">
                  <c:v>1.9406E-2</c:v>
                </c:pt>
                <c:pt idx="310">
                  <c:v>1.9598999999999998E-2</c:v>
                </c:pt>
                <c:pt idx="311">
                  <c:v>1.9557000000000001E-2</c:v>
                </c:pt>
                <c:pt idx="312">
                  <c:v>1.9640999999999999E-2</c:v>
                </c:pt>
                <c:pt idx="313">
                  <c:v>1.9706000000000001E-2</c:v>
                </c:pt>
                <c:pt idx="314">
                  <c:v>1.9854E-2</c:v>
                </c:pt>
                <c:pt idx="315">
                  <c:v>1.9819E-2</c:v>
                </c:pt>
                <c:pt idx="316">
                  <c:v>1.9935000000000001E-2</c:v>
                </c:pt>
                <c:pt idx="317">
                  <c:v>2.0024E-2</c:v>
                </c:pt>
                <c:pt idx="318">
                  <c:v>2.0094000000000001E-2</c:v>
                </c:pt>
                <c:pt idx="319">
                  <c:v>2.0188000000000001E-2</c:v>
                </c:pt>
                <c:pt idx="320">
                  <c:v>2.0188000000000001E-2</c:v>
                </c:pt>
                <c:pt idx="321">
                  <c:v>2.0476000000000001E-2</c:v>
                </c:pt>
                <c:pt idx="322">
                  <c:v>2.0348999999999999E-2</c:v>
                </c:pt>
                <c:pt idx="323">
                  <c:v>2.0528000000000001E-2</c:v>
                </c:pt>
                <c:pt idx="324">
                  <c:v>2.0650999999999999E-2</c:v>
                </c:pt>
                <c:pt idx="325">
                  <c:v>2.0619999999999999E-2</c:v>
                </c:pt>
                <c:pt idx="326">
                  <c:v>2.0614E-2</c:v>
                </c:pt>
                <c:pt idx="327">
                  <c:v>2.0603E-2</c:v>
                </c:pt>
                <c:pt idx="328">
                  <c:v>2.0771999999999999E-2</c:v>
                </c:pt>
                <c:pt idx="329">
                  <c:v>2.0886999999999999E-2</c:v>
                </c:pt>
                <c:pt idx="330">
                  <c:v>2.0983000000000002E-2</c:v>
                </c:pt>
                <c:pt idx="331">
                  <c:v>2.1018999999999999E-2</c:v>
                </c:pt>
                <c:pt idx="332">
                  <c:v>2.1217E-2</c:v>
                </c:pt>
                <c:pt idx="333">
                  <c:v>2.1250000000000002E-2</c:v>
                </c:pt>
                <c:pt idx="334">
                  <c:v>2.1343000000000001E-2</c:v>
                </c:pt>
                <c:pt idx="335">
                  <c:v>2.1468000000000001E-2</c:v>
                </c:pt>
                <c:pt idx="336">
                  <c:v>2.1566999999999999E-2</c:v>
                </c:pt>
                <c:pt idx="337">
                  <c:v>2.1644E-2</c:v>
                </c:pt>
                <c:pt idx="338">
                  <c:v>2.1732000000000001E-2</c:v>
                </c:pt>
                <c:pt idx="339">
                  <c:v>2.1926000000000001E-2</c:v>
                </c:pt>
                <c:pt idx="340">
                  <c:v>2.2039E-2</c:v>
                </c:pt>
                <c:pt idx="341">
                  <c:v>2.2186000000000001E-2</c:v>
                </c:pt>
                <c:pt idx="342">
                  <c:v>2.2196E-2</c:v>
                </c:pt>
                <c:pt idx="343">
                  <c:v>2.24E-2</c:v>
                </c:pt>
                <c:pt idx="344">
                  <c:v>2.2443999999999999E-2</c:v>
                </c:pt>
                <c:pt idx="345">
                  <c:v>2.2516000000000001E-2</c:v>
                </c:pt>
                <c:pt idx="346">
                  <c:v>2.2637000000000001E-2</c:v>
                </c:pt>
                <c:pt idx="347">
                  <c:v>2.2539E-2</c:v>
                </c:pt>
                <c:pt idx="348">
                  <c:v>2.2554999999999999E-2</c:v>
                </c:pt>
                <c:pt idx="349">
                  <c:v>2.2598E-2</c:v>
                </c:pt>
                <c:pt idx="350">
                  <c:v>2.2648000000000001E-2</c:v>
                </c:pt>
                <c:pt idx="351">
                  <c:v>2.2678E-2</c:v>
                </c:pt>
                <c:pt idx="352">
                  <c:v>2.2875E-2</c:v>
                </c:pt>
                <c:pt idx="353">
                  <c:v>2.2936999999999999E-2</c:v>
                </c:pt>
                <c:pt idx="354">
                  <c:v>2.3005999999999999E-2</c:v>
                </c:pt>
                <c:pt idx="355">
                  <c:v>2.3222E-2</c:v>
                </c:pt>
                <c:pt idx="356">
                  <c:v>2.3247E-2</c:v>
                </c:pt>
                <c:pt idx="357">
                  <c:v>2.3383000000000001E-2</c:v>
                </c:pt>
                <c:pt idx="358">
                  <c:v>2.3504000000000001E-2</c:v>
                </c:pt>
                <c:pt idx="359">
                  <c:v>2.3532999999999998E-2</c:v>
                </c:pt>
                <c:pt idx="360">
                  <c:v>2.349E-2</c:v>
                </c:pt>
                <c:pt idx="361">
                  <c:v>2.3637999999999999E-2</c:v>
                </c:pt>
                <c:pt idx="362">
                  <c:v>2.3824000000000001E-2</c:v>
                </c:pt>
                <c:pt idx="363">
                  <c:v>2.3928999999999999E-2</c:v>
                </c:pt>
                <c:pt idx="364">
                  <c:v>2.4050999999999999E-2</c:v>
                </c:pt>
                <c:pt idx="365">
                  <c:v>2.4303000000000002E-2</c:v>
                </c:pt>
                <c:pt idx="366">
                  <c:v>2.4132000000000001E-2</c:v>
                </c:pt>
                <c:pt idx="367">
                  <c:v>2.4538999999999998E-2</c:v>
                </c:pt>
                <c:pt idx="368">
                  <c:v>2.4493000000000001E-2</c:v>
                </c:pt>
                <c:pt idx="369">
                  <c:v>2.4580000000000001E-2</c:v>
                </c:pt>
                <c:pt idx="370">
                  <c:v>2.4698000000000001E-2</c:v>
                </c:pt>
                <c:pt idx="371">
                  <c:v>2.5033E-2</c:v>
                </c:pt>
                <c:pt idx="372">
                  <c:v>2.5093000000000001E-2</c:v>
                </c:pt>
                <c:pt idx="373">
                  <c:v>2.5096E-2</c:v>
                </c:pt>
                <c:pt idx="374">
                  <c:v>2.5273E-2</c:v>
                </c:pt>
                <c:pt idx="375">
                  <c:v>2.5467E-2</c:v>
                </c:pt>
                <c:pt idx="376">
                  <c:v>2.5579999999999999E-2</c:v>
                </c:pt>
                <c:pt idx="377">
                  <c:v>2.563E-2</c:v>
                </c:pt>
                <c:pt idx="378">
                  <c:v>2.5943999999999998E-2</c:v>
                </c:pt>
                <c:pt idx="379">
                  <c:v>2.6068999999999998E-2</c:v>
                </c:pt>
                <c:pt idx="380">
                  <c:v>2.6357999999999999E-2</c:v>
                </c:pt>
                <c:pt idx="381">
                  <c:v>2.6478000000000002E-2</c:v>
                </c:pt>
                <c:pt idx="382">
                  <c:v>2.6651000000000001E-2</c:v>
                </c:pt>
                <c:pt idx="383">
                  <c:v>2.6741999999999998E-2</c:v>
                </c:pt>
                <c:pt idx="384">
                  <c:v>2.6877000000000002E-2</c:v>
                </c:pt>
                <c:pt idx="385">
                  <c:v>2.6981000000000002E-2</c:v>
                </c:pt>
                <c:pt idx="386">
                  <c:v>2.7283000000000002E-2</c:v>
                </c:pt>
                <c:pt idx="387">
                  <c:v>2.7333E-2</c:v>
                </c:pt>
                <c:pt idx="388">
                  <c:v>2.7532000000000001E-2</c:v>
                </c:pt>
                <c:pt idx="389">
                  <c:v>2.7703999999999999E-2</c:v>
                </c:pt>
                <c:pt idx="390">
                  <c:v>2.7820999999999999E-2</c:v>
                </c:pt>
                <c:pt idx="391">
                  <c:v>2.7942000000000002E-2</c:v>
                </c:pt>
                <c:pt idx="392">
                  <c:v>2.8184000000000001E-2</c:v>
                </c:pt>
                <c:pt idx="393">
                  <c:v>2.8298E-2</c:v>
                </c:pt>
                <c:pt idx="394">
                  <c:v>2.8413999999999998E-2</c:v>
                </c:pt>
                <c:pt idx="395">
                  <c:v>2.8548E-2</c:v>
                </c:pt>
                <c:pt idx="396">
                  <c:v>2.8908E-2</c:v>
                </c:pt>
                <c:pt idx="397">
                  <c:v>2.9086000000000001E-2</c:v>
                </c:pt>
                <c:pt idx="398">
                  <c:v>2.92E-2</c:v>
                </c:pt>
                <c:pt idx="399">
                  <c:v>2.9329000000000001E-2</c:v>
                </c:pt>
                <c:pt idx="400">
                  <c:v>2.954E-2</c:v>
                </c:pt>
                <c:pt idx="401">
                  <c:v>2.9932E-2</c:v>
                </c:pt>
                <c:pt idx="402">
                  <c:v>3.0259000000000001E-2</c:v>
                </c:pt>
                <c:pt idx="403">
                  <c:v>3.0459E-2</c:v>
                </c:pt>
                <c:pt idx="404">
                  <c:v>3.0657E-2</c:v>
                </c:pt>
                <c:pt idx="405">
                  <c:v>3.092E-2</c:v>
                </c:pt>
                <c:pt idx="406">
                  <c:v>3.1309999999999998E-2</c:v>
                </c:pt>
                <c:pt idx="407">
                  <c:v>3.1639E-2</c:v>
                </c:pt>
                <c:pt idx="408">
                  <c:v>3.1995999999999997E-2</c:v>
                </c:pt>
                <c:pt idx="409">
                  <c:v>3.2204999999999998E-2</c:v>
                </c:pt>
                <c:pt idx="410">
                  <c:v>3.2472000000000001E-2</c:v>
                </c:pt>
                <c:pt idx="411">
                  <c:v>3.2923000000000001E-2</c:v>
                </c:pt>
                <c:pt idx="412">
                  <c:v>3.3223999999999997E-2</c:v>
                </c:pt>
                <c:pt idx="413">
                  <c:v>3.3706E-2</c:v>
                </c:pt>
                <c:pt idx="414">
                  <c:v>3.4065999999999999E-2</c:v>
                </c:pt>
                <c:pt idx="415">
                  <c:v>3.4507999999999997E-2</c:v>
                </c:pt>
                <c:pt idx="416">
                  <c:v>3.4884999999999999E-2</c:v>
                </c:pt>
                <c:pt idx="417">
                  <c:v>3.3796E-2</c:v>
                </c:pt>
                <c:pt idx="418">
                  <c:v>3.4050999999999998E-2</c:v>
                </c:pt>
                <c:pt idx="419">
                  <c:v>3.5182999999999999E-2</c:v>
                </c:pt>
                <c:pt idx="420">
                  <c:v>3.5723999999999999E-2</c:v>
                </c:pt>
                <c:pt idx="421">
                  <c:v>3.6430999999999998E-2</c:v>
                </c:pt>
                <c:pt idx="422">
                  <c:v>3.6854999999999999E-2</c:v>
                </c:pt>
                <c:pt idx="423">
                  <c:v>3.8013999999999999E-2</c:v>
                </c:pt>
                <c:pt idx="424">
                  <c:v>3.8177999999999997E-2</c:v>
                </c:pt>
                <c:pt idx="425">
                  <c:v>3.8835000000000001E-2</c:v>
                </c:pt>
                <c:pt idx="426">
                  <c:v>3.9674000000000001E-2</c:v>
                </c:pt>
                <c:pt idx="427">
                  <c:v>4.0328999999999997E-2</c:v>
                </c:pt>
                <c:pt idx="428">
                  <c:v>4.0869000000000003E-2</c:v>
                </c:pt>
                <c:pt idx="429">
                  <c:v>4.1689999999999998E-2</c:v>
                </c:pt>
                <c:pt idx="430">
                  <c:v>4.2369999999999998E-2</c:v>
                </c:pt>
                <c:pt idx="431">
                  <c:v>4.3173000000000003E-2</c:v>
                </c:pt>
                <c:pt idx="432">
                  <c:v>4.3865000000000001E-2</c:v>
                </c:pt>
                <c:pt idx="433">
                  <c:v>4.4754000000000002E-2</c:v>
                </c:pt>
                <c:pt idx="434">
                  <c:v>4.5870000000000001E-2</c:v>
                </c:pt>
                <c:pt idx="435">
                  <c:v>4.6448000000000003E-2</c:v>
                </c:pt>
                <c:pt idx="436">
                  <c:v>4.7419999999999997E-2</c:v>
                </c:pt>
                <c:pt idx="437">
                  <c:v>4.8444000000000001E-2</c:v>
                </c:pt>
                <c:pt idx="438">
                  <c:v>4.9477E-2</c:v>
                </c:pt>
                <c:pt idx="439">
                  <c:v>5.0629E-2</c:v>
                </c:pt>
                <c:pt idx="440">
                  <c:v>5.1548999999999998E-2</c:v>
                </c:pt>
                <c:pt idx="441">
                  <c:v>5.262E-2</c:v>
                </c:pt>
                <c:pt idx="442">
                  <c:v>5.3615000000000003E-2</c:v>
                </c:pt>
                <c:pt idx="443">
                  <c:v>5.4718000000000003E-2</c:v>
                </c:pt>
                <c:pt idx="444">
                  <c:v>5.5989999999999998E-2</c:v>
                </c:pt>
                <c:pt idx="445">
                  <c:v>5.6995999999999998E-2</c:v>
                </c:pt>
                <c:pt idx="446">
                  <c:v>5.8234000000000001E-2</c:v>
                </c:pt>
                <c:pt idx="447">
                  <c:v>5.9498000000000002E-2</c:v>
                </c:pt>
                <c:pt idx="448">
                  <c:v>6.0866999999999997E-2</c:v>
                </c:pt>
                <c:pt idx="449">
                  <c:v>6.2633999999999995E-2</c:v>
                </c:pt>
                <c:pt idx="450">
                  <c:v>6.3676999999999997E-2</c:v>
                </c:pt>
                <c:pt idx="451">
                  <c:v>6.5086000000000005E-2</c:v>
                </c:pt>
                <c:pt idx="452">
                  <c:v>6.6713999999999996E-2</c:v>
                </c:pt>
                <c:pt idx="453">
                  <c:v>6.7854999999999999E-2</c:v>
                </c:pt>
                <c:pt idx="454">
                  <c:v>6.9995000000000002E-2</c:v>
                </c:pt>
                <c:pt idx="455">
                  <c:v>7.1290000000000006E-2</c:v>
                </c:pt>
                <c:pt idx="456">
                  <c:v>7.3259000000000005E-2</c:v>
                </c:pt>
                <c:pt idx="457">
                  <c:v>7.4878E-2</c:v>
                </c:pt>
                <c:pt idx="458">
                  <c:v>7.6876E-2</c:v>
                </c:pt>
                <c:pt idx="459">
                  <c:v>7.8622999999999998E-2</c:v>
                </c:pt>
                <c:pt idx="460">
                  <c:v>8.0498E-2</c:v>
                </c:pt>
                <c:pt idx="461">
                  <c:v>8.2726999999999995E-2</c:v>
                </c:pt>
                <c:pt idx="462">
                  <c:v>8.4547999999999998E-2</c:v>
                </c:pt>
                <c:pt idx="463">
                  <c:v>8.6343000000000003E-2</c:v>
                </c:pt>
                <c:pt idx="464">
                  <c:v>8.8428000000000007E-2</c:v>
                </c:pt>
                <c:pt idx="465">
                  <c:v>9.0586E-2</c:v>
                </c:pt>
                <c:pt idx="466">
                  <c:v>9.2515E-2</c:v>
                </c:pt>
                <c:pt idx="467">
                  <c:v>9.4536999999999996E-2</c:v>
                </c:pt>
                <c:pt idx="468">
                  <c:v>9.6617999999999996E-2</c:v>
                </c:pt>
                <c:pt idx="469">
                  <c:v>9.8715999999999998E-2</c:v>
                </c:pt>
                <c:pt idx="470">
                  <c:v>0.100357</c:v>
                </c:pt>
                <c:pt idx="471">
                  <c:v>0.10255300000000001</c:v>
                </c:pt>
                <c:pt idx="472">
                  <c:v>0.10438699999999999</c:v>
                </c:pt>
                <c:pt idx="473">
                  <c:v>0.10686900000000001</c:v>
                </c:pt>
                <c:pt idx="474">
                  <c:v>0.11057500000000001</c:v>
                </c:pt>
                <c:pt idx="475">
                  <c:v>0.112438</c:v>
                </c:pt>
                <c:pt idx="476">
                  <c:v>0.11468299999999999</c:v>
                </c:pt>
                <c:pt idx="477">
                  <c:v>0.116567</c:v>
                </c:pt>
                <c:pt idx="478">
                  <c:v>0.118716</c:v>
                </c:pt>
                <c:pt idx="479">
                  <c:v>0.12092700000000001</c:v>
                </c:pt>
                <c:pt idx="480">
                  <c:v>0.12310599999999999</c:v>
                </c:pt>
                <c:pt idx="481">
                  <c:v>0.125336</c:v>
                </c:pt>
                <c:pt idx="482">
                  <c:v>0.12771199999999999</c:v>
                </c:pt>
                <c:pt idx="483">
                  <c:v>0.129969</c:v>
                </c:pt>
                <c:pt idx="484">
                  <c:v>0.1321</c:v>
                </c:pt>
                <c:pt idx="485">
                  <c:v>0.13458999999999999</c:v>
                </c:pt>
                <c:pt idx="486">
                  <c:v>0.137048</c:v>
                </c:pt>
                <c:pt idx="487">
                  <c:v>0.139351</c:v>
                </c:pt>
                <c:pt idx="488">
                  <c:v>0.14202200000000001</c:v>
                </c:pt>
                <c:pt idx="489">
                  <c:v>0.14441399999999999</c:v>
                </c:pt>
                <c:pt idx="490">
                  <c:v>0.14757000000000001</c:v>
                </c:pt>
                <c:pt idx="491">
                  <c:v>0.15065100000000001</c:v>
                </c:pt>
                <c:pt idx="492">
                  <c:v>0.15367400000000001</c:v>
                </c:pt>
                <c:pt idx="493">
                  <c:v>0.15717700000000001</c:v>
                </c:pt>
                <c:pt idx="494">
                  <c:v>0.16073599999999999</c:v>
                </c:pt>
                <c:pt idx="495">
                  <c:v>0.16489300000000001</c:v>
                </c:pt>
                <c:pt idx="496">
                  <c:v>0.16900499999999999</c:v>
                </c:pt>
                <c:pt idx="497">
                  <c:v>0.17380699999999999</c:v>
                </c:pt>
                <c:pt idx="498">
                  <c:v>0.178813</c:v>
                </c:pt>
                <c:pt idx="499">
                  <c:v>0.18420900000000001</c:v>
                </c:pt>
                <c:pt idx="500">
                  <c:v>0.19003600000000001</c:v>
                </c:pt>
                <c:pt idx="501">
                  <c:v>0.196379</c:v>
                </c:pt>
                <c:pt idx="502">
                  <c:v>0.20357900000000001</c:v>
                </c:pt>
                <c:pt idx="503">
                  <c:v>0.21121699999999999</c:v>
                </c:pt>
                <c:pt idx="504">
                  <c:v>0.219883</c:v>
                </c:pt>
                <c:pt idx="505">
                  <c:v>0.229214</c:v>
                </c:pt>
                <c:pt idx="506">
                  <c:v>0.23936299999999999</c:v>
                </c:pt>
                <c:pt idx="507">
                  <c:v>0.250606</c:v>
                </c:pt>
                <c:pt idx="508">
                  <c:v>0.26246799999999998</c:v>
                </c:pt>
                <c:pt idx="509">
                  <c:v>0.27466200000000002</c:v>
                </c:pt>
                <c:pt idx="510">
                  <c:v>0.28676200000000002</c:v>
                </c:pt>
                <c:pt idx="511">
                  <c:v>0.29842299999999999</c:v>
                </c:pt>
                <c:pt idx="512">
                  <c:v>0.31073499999999998</c:v>
                </c:pt>
                <c:pt idx="513">
                  <c:v>0.32480399999999998</c:v>
                </c:pt>
                <c:pt idx="514">
                  <c:v>0.34120200000000001</c:v>
                </c:pt>
                <c:pt idx="515">
                  <c:v>0.35825899999999999</c:v>
                </c:pt>
                <c:pt idx="516">
                  <c:v>0.37596299999999999</c:v>
                </c:pt>
                <c:pt idx="517">
                  <c:v>0.39286900000000002</c:v>
                </c:pt>
                <c:pt idx="518">
                  <c:v>0.40950799999999998</c:v>
                </c:pt>
                <c:pt idx="519">
                  <c:v>0.42588599999999999</c:v>
                </c:pt>
                <c:pt idx="520">
                  <c:v>0.44468999999999997</c:v>
                </c:pt>
                <c:pt idx="521">
                  <c:v>0.46644999999999998</c:v>
                </c:pt>
                <c:pt idx="522">
                  <c:v>0.49226700000000001</c:v>
                </c:pt>
                <c:pt idx="523">
                  <c:v>0.52070300000000003</c:v>
                </c:pt>
                <c:pt idx="524">
                  <c:v>0.55115400000000003</c:v>
                </c:pt>
                <c:pt idx="525">
                  <c:v>0.58263699999999996</c:v>
                </c:pt>
                <c:pt idx="526">
                  <c:v>0.61072700000000002</c:v>
                </c:pt>
                <c:pt idx="527">
                  <c:v>0.63227900000000004</c:v>
                </c:pt>
                <c:pt idx="528">
                  <c:v>0.65021799999999996</c:v>
                </c:pt>
                <c:pt idx="529">
                  <c:v>0.669512</c:v>
                </c:pt>
                <c:pt idx="530">
                  <c:v>0.69384999999999997</c:v>
                </c:pt>
                <c:pt idx="531">
                  <c:v>0.72269799999999995</c:v>
                </c:pt>
                <c:pt idx="532">
                  <c:v>0.75275999999999998</c:v>
                </c:pt>
                <c:pt idx="533">
                  <c:v>0.78044899999999995</c:v>
                </c:pt>
                <c:pt idx="534">
                  <c:v>0.80117499999999997</c:v>
                </c:pt>
                <c:pt idx="535">
                  <c:v>0.81626200000000004</c:v>
                </c:pt>
                <c:pt idx="536">
                  <c:v>0.83031999999999995</c:v>
                </c:pt>
                <c:pt idx="537">
                  <c:v>0.84684999999999999</c:v>
                </c:pt>
                <c:pt idx="538">
                  <c:v>0.86638899999999996</c:v>
                </c:pt>
                <c:pt idx="539">
                  <c:v>0.88600699999999999</c:v>
                </c:pt>
                <c:pt idx="540">
                  <c:v>0.90398800000000001</c:v>
                </c:pt>
                <c:pt idx="541">
                  <c:v>0.919045</c:v>
                </c:pt>
                <c:pt idx="542">
                  <c:v>0.93069800000000003</c:v>
                </c:pt>
                <c:pt idx="543">
                  <c:v>0.94089699999999998</c:v>
                </c:pt>
                <c:pt idx="544">
                  <c:v>0.95086000000000004</c:v>
                </c:pt>
                <c:pt idx="545">
                  <c:v>0.95961200000000002</c:v>
                </c:pt>
                <c:pt idx="546">
                  <c:v>0.96745000000000003</c:v>
                </c:pt>
                <c:pt idx="547">
                  <c:v>0.97318700000000002</c:v>
                </c:pt>
                <c:pt idx="548">
                  <c:v>0.97641500000000003</c:v>
                </c:pt>
                <c:pt idx="549">
                  <c:v>0.97809400000000002</c:v>
                </c:pt>
                <c:pt idx="550">
                  <c:v>0.97856100000000001</c:v>
                </c:pt>
                <c:pt idx="551">
                  <c:v>0.97833400000000004</c:v>
                </c:pt>
                <c:pt idx="552">
                  <c:v>0.97678500000000001</c:v>
                </c:pt>
                <c:pt idx="553">
                  <c:v>0.97364700000000004</c:v>
                </c:pt>
                <c:pt idx="554">
                  <c:v>0.96998200000000001</c:v>
                </c:pt>
                <c:pt idx="555">
                  <c:v>0.96535700000000002</c:v>
                </c:pt>
                <c:pt idx="556">
                  <c:v>0.96187999999999996</c:v>
                </c:pt>
                <c:pt idx="557">
                  <c:v>0.95914200000000005</c:v>
                </c:pt>
                <c:pt idx="558">
                  <c:v>0.95817300000000005</c:v>
                </c:pt>
                <c:pt idx="559">
                  <c:v>0.95926599999999995</c:v>
                </c:pt>
                <c:pt idx="560">
                  <c:v>0.96354499999999998</c:v>
                </c:pt>
                <c:pt idx="561">
                  <c:v>0.97090399999999999</c:v>
                </c:pt>
                <c:pt idx="562">
                  <c:v>0.98386399999999996</c:v>
                </c:pt>
                <c:pt idx="563">
                  <c:v>1.001511</c:v>
                </c:pt>
                <c:pt idx="564">
                  <c:v>1.0252540000000001</c:v>
                </c:pt>
                <c:pt idx="565">
                  <c:v>1.0543659999999999</c:v>
                </c:pt>
                <c:pt idx="566">
                  <c:v>1.0898600000000001</c:v>
                </c:pt>
                <c:pt idx="567">
                  <c:v>1.1287860000000001</c:v>
                </c:pt>
                <c:pt idx="568">
                  <c:v>1.1680010000000001</c:v>
                </c:pt>
                <c:pt idx="569">
                  <c:v>1.202256</c:v>
                </c:pt>
                <c:pt idx="570">
                  <c:v>1.231387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F92-46DA-8B1B-9B3A4E81A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558808"/>
        <c:axId val="112560376"/>
      </c:scatterChart>
      <c:valAx>
        <c:axId val="112558808"/>
        <c:scaling>
          <c:orientation val="minMax"/>
          <c:max val="800"/>
          <c:min val="2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560376"/>
        <c:crosses val="autoZero"/>
        <c:crossBetween val="midCat"/>
      </c:valAx>
      <c:valAx>
        <c:axId val="112560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Absorbance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5588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Complex </a:t>
            </a:r>
            <a:r>
              <a:rPr lang="en-US" b="1"/>
              <a:t>3</a:t>
            </a:r>
            <a:r>
              <a:rPr lang="en-US"/>
              <a:t> Emission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'MONP Emission'!$B$1</c:f>
              <c:strCache>
                <c:ptCount val="1"/>
                <c:pt idx="0">
                  <c:v>B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41"/>
              <c:layout>
                <c:manualLayout>
                  <c:x val="-3.888888888888889E-2"/>
                  <c:y val="-7.8703703703703706E-2"/>
                </c:manualLayout>
              </c:layout>
              <c:tx>
                <c:rich>
                  <a:bodyPr/>
                  <a:lstStyle/>
                  <a:p>
                    <a:fld id="{24F9A796-3FE0-45D8-B8CD-8DB8676BCEEC}" type="XVALUE">
                      <a:rPr lang="en-US"/>
                      <a:pPr/>
                      <a:t>[X 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771-45AE-8C86-CE9D5919EAE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07"/>
              <c:layout>
                <c:manualLayout>
                  <c:x val="-1.9444444444444497E-2"/>
                  <c:y val="-0.1111111111111111"/>
                </c:manualLayout>
              </c:layout>
              <c:tx>
                <c:rich>
                  <a:bodyPr/>
                  <a:lstStyle/>
                  <a:p>
                    <a:fld id="{29C5A251-3B02-4DD4-A894-EFD0DCA004C7}" type="XVALUE">
                      <a:rPr lang="en-US"/>
                      <a:pPr/>
                      <a:t>[X 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771-45AE-8C86-CE9D5919EAE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43"/>
              <c:layout>
                <c:manualLayout>
                  <c:x val="-3.6111111111111108E-2"/>
                  <c:y val="-0.1111111111111111"/>
                </c:manualLayout>
              </c:layout>
              <c:tx>
                <c:rich>
                  <a:bodyPr/>
                  <a:lstStyle/>
                  <a:p>
                    <a:fld id="{59EFA8BB-C7B0-44A9-96CD-88DFBBAC7C67}" type="XVALUE">
                      <a:rPr lang="en-US"/>
                      <a:pPr/>
                      <a:t>[X 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771-45AE-8C86-CE9D5919EAE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xVal>
            <c:numRef>
              <c:f>'MONP Emission'!$A$2:$A$542</c:f>
              <c:numCache>
                <c:formatCode>General</c:formatCode>
                <c:ptCount val="541"/>
                <c:pt idx="0">
                  <c:v>260</c:v>
                </c:pt>
                <c:pt idx="1">
                  <c:v>261</c:v>
                </c:pt>
                <c:pt idx="2">
                  <c:v>262</c:v>
                </c:pt>
                <c:pt idx="3">
                  <c:v>263</c:v>
                </c:pt>
                <c:pt idx="4">
                  <c:v>264</c:v>
                </c:pt>
                <c:pt idx="5">
                  <c:v>265</c:v>
                </c:pt>
                <c:pt idx="6">
                  <c:v>266</c:v>
                </c:pt>
                <c:pt idx="7">
                  <c:v>267</c:v>
                </c:pt>
                <c:pt idx="8">
                  <c:v>268</c:v>
                </c:pt>
                <c:pt idx="9">
                  <c:v>269</c:v>
                </c:pt>
                <c:pt idx="10">
                  <c:v>270</c:v>
                </c:pt>
                <c:pt idx="11">
                  <c:v>271</c:v>
                </c:pt>
                <c:pt idx="12">
                  <c:v>272</c:v>
                </c:pt>
                <c:pt idx="13">
                  <c:v>273</c:v>
                </c:pt>
                <c:pt idx="14">
                  <c:v>274</c:v>
                </c:pt>
                <c:pt idx="15">
                  <c:v>275</c:v>
                </c:pt>
                <c:pt idx="16">
                  <c:v>276</c:v>
                </c:pt>
                <c:pt idx="17">
                  <c:v>277</c:v>
                </c:pt>
                <c:pt idx="18">
                  <c:v>278</c:v>
                </c:pt>
                <c:pt idx="19">
                  <c:v>279</c:v>
                </c:pt>
                <c:pt idx="20">
                  <c:v>280</c:v>
                </c:pt>
                <c:pt idx="21">
                  <c:v>281</c:v>
                </c:pt>
                <c:pt idx="22">
                  <c:v>282</c:v>
                </c:pt>
                <c:pt idx="23">
                  <c:v>283</c:v>
                </c:pt>
                <c:pt idx="24">
                  <c:v>284</c:v>
                </c:pt>
                <c:pt idx="25">
                  <c:v>285</c:v>
                </c:pt>
                <c:pt idx="26">
                  <c:v>286</c:v>
                </c:pt>
                <c:pt idx="27">
                  <c:v>287</c:v>
                </c:pt>
                <c:pt idx="28">
                  <c:v>288</c:v>
                </c:pt>
                <c:pt idx="29">
                  <c:v>289</c:v>
                </c:pt>
                <c:pt idx="30">
                  <c:v>290</c:v>
                </c:pt>
                <c:pt idx="31">
                  <c:v>291</c:v>
                </c:pt>
                <c:pt idx="32">
                  <c:v>292</c:v>
                </c:pt>
                <c:pt idx="33">
                  <c:v>293</c:v>
                </c:pt>
                <c:pt idx="34">
                  <c:v>294</c:v>
                </c:pt>
                <c:pt idx="35">
                  <c:v>295</c:v>
                </c:pt>
                <c:pt idx="36">
                  <c:v>296</c:v>
                </c:pt>
                <c:pt idx="37">
                  <c:v>297</c:v>
                </c:pt>
                <c:pt idx="38">
                  <c:v>298</c:v>
                </c:pt>
                <c:pt idx="39">
                  <c:v>299</c:v>
                </c:pt>
                <c:pt idx="40">
                  <c:v>300</c:v>
                </c:pt>
                <c:pt idx="41">
                  <c:v>301</c:v>
                </c:pt>
                <c:pt idx="42">
                  <c:v>302</c:v>
                </c:pt>
                <c:pt idx="43">
                  <c:v>303</c:v>
                </c:pt>
                <c:pt idx="44">
                  <c:v>304</c:v>
                </c:pt>
                <c:pt idx="45">
                  <c:v>305</c:v>
                </c:pt>
                <c:pt idx="46">
                  <c:v>306</c:v>
                </c:pt>
                <c:pt idx="47">
                  <c:v>307</c:v>
                </c:pt>
                <c:pt idx="48">
                  <c:v>308</c:v>
                </c:pt>
                <c:pt idx="49">
                  <c:v>309</c:v>
                </c:pt>
                <c:pt idx="50">
                  <c:v>310</c:v>
                </c:pt>
                <c:pt idx="51">
                  <c:v>311</c:v>
                </c:pt>
                <c:pt idx="52">
                  <c:v>312</c:v>
                </c:pt>
                <c:pt idx="53">
                  <c:v>313</c:v>
                </c:pt>
                <c:pt idx="54">
                  <c:v>314</c:v>
                </c:pt>
                <c:pt idx="55">
                  <c:v>315</c:v>
                </c:pt>
                <c:pt idx="56">
                  <c:v>316</c:v>
                </c:pt>
                <c:pt idx="57">
                  <c:v>317</c:v>
                </c:pt>
                <c:pt idx="58">
                  <c:v>318</c:v>
                </c:pt>
                <c:pt idx="59">
                  <c:v>319</c:v>
                </c:pt>
                <c:pt idx="60">
                  <c:v>320</c:v>
                </c:pt>
                <c:pt idx="61">
                  <c:v>321</c:v>
                </c:pt>
                <c:pt idx="62">
                  <c:v>322</c:v>
                </c:pt>
                <c:pt idx="63">
                  <c:v>323</c:v>
                </c:pt>
                <c:pt idx="64">
                  <c:v>324</c:v>
                </c:pt>
                <c:pt idx="65">
                  <c:v>325</c:v>
                </c:pt>
                <c:pt idx="66">
                  <c:v>326</c:v>
                </c:pt>
                <c:pt idx="67">
                  <c:v>327</c:v>
                </c:pt>
                <c:pt idx="68">
                  <c:v>328</c:v>
                </c:pt>
                <c:pt idx="69">
                  <c:v>329</c:v>
                </c:pt>
                <c:pt idx="70">
                  <c:v>330</c:v>
                </c:pt>
                <c:pt idx="71">
                  <c:v>331</c:v>
                </c:pt>
                <c:pt idx="72">
                  <c:v>332</c:v>
                </c:pt>
                <c:pt idx="73">
                  <c:v>333</c:v>
                </c:pt>
                <c:pt idx="74">
                  <c:v>334</c:v>
                </c:pt>
                <c:pt idx="75">
                  <c:v>335</c:v>
                </c:pt>
                <c:pt idx="76">
                  <c:v>336</c:v>
                </c:pt>
                <c:pt idx="77">
                  <c:v>337</c:v>
                </c:pt>
                <c:pt idx="78">
                  <c:v>338</c:v>
                </c:pt>
                <c:pt idx="79">
                  <c:v>339</c:v>
                </c:pt>
                <c:pt idx="80">
                  <c:v>340</c:v>
                </c:pt>
                <c:pt idx="81">
                  <c:v>341</c:v>
                </c:pt>
                <c:pt idx="82">
                  <c:v>342</c:v>
                </c:pt>
                <c:pt idx="83">
                  <c:v>343</c:v>
                </c:pt>
                <c:pt idx="84">
                  <c:v>344</c:v>
                </c:pt>
                <c:pt idx="85">
                  <c:v>345</c:v>
                </c:pt>
                <c:pt idx="86">
                  <c:v>346</c:v>
                </c:pt>
                <c:pt idx="87">
                  <c:v>347</c:v>
                </c:pt>
                <c:pt idx="88">
                  <c:v>348</c:v>
                </c:pt>
                <c:pt idx="89">
                  <c:v>349</c:v>
                </c:pt>
                <c:pt idx="90">
                  <c:v>350</c:v>
                </c:pt>
                <c:pt idx="91">
                  <c:v>351</c:v>
                </c:pt>
                <c:pt idx="92">
                  <c:v>352</c:v>
                </c:pt>
                <c:pt idx="93">
                  <c:v>353</c:v>
                </c:pt>
                <c:pt idx="94">
                  <c:v>354</c:v>
                </c:pt>
                <c:pt idx="95">
                  <c:v>355</c:v>
                </c:pt>
                <c:pt idx="96">
                  <c:v>356</c:v>
                </c:pt>
                <c:pt idx="97">
                  <c:v>357</c:v>
                </c:pt>
                <c:pt idx="98">
                  <c:v>358</c:v>
                </c:pt>
                <c:pt idx="99">
                  <c:v>359</c:v>
                </c:pt>
                <c:pt idx="100">
                  <c:v>360</c:v>
                </c:pt>
                <c:pt idx="101">
                  <c:v>361</c:v>
                </c:pt>
                <c:pt idx="102">
                  <c:v>362</c:v>
                </c:pt>
                <c:pt idx="103">
                  <c:v>363</c:v>
                </c:pt>
                <c:pt idx="104">
                  <c:v>364</c:v>
                </c:pt>
                <c:pt idx="105">
                  <c:v>365</c:v>
                </c:pt>
                <c:pt idx="106">
                  <c:v>366</c:v>
                </c:pt>
                <c:pt idx="107">
                  <c:v>367</c:v>
                </c:pt>
                <c:pt idx="108">
                  <c:v>368</c:v>
                </c:pt>
                <c:pt idx="109">
                  <c:v>369</c:v>
                </c:pt>
                <c:pt idx="110">
                  <c:v>370</c:v>
                </c:pt>
                <c:pt idx="111">
                  <c:v>371</c:v>
                </c:pt>
                <c:pt idx="112">
                  <c:v>372</c:v>
                </c:pt>
                <c:pt idx="113">
                  <c:v>373</c:v>
                </c:pt>
                <c:pt idx="114">
                  <c:v>374</c:v>
                </c:pt>
                <c:pt idx="115">
                  <c:v>375</c:v>
                </c:pt>
                <c:pt idx="116">
                  <c:v>376</c:v>
                </c:pt>
                <c:pt idx="117">
                  <c:v>377</c:v>
                </c:pt>
                <c:pt idx="118">
                  <c:v>378</c:v>
                </c:pt>
                <c:pt idx="119">
                  <c:v>379</c:v>
                </c:pt>
                <c:pt idx="120">
                  <c:v>380</c:v>
                </c:pt>
                <c:pt idx="121">
                  <c:v>381</c:v>
                </c:pt>
                <c:pt idx="122">
                  <c:v>382</c:v>
                </c:pt>
                <c:pt idx="123">
                  <c:v>383</c:v>
                </c:pt>
                <c:pt idx="124">
                  <c:v>384</c:v>
                </c:pt>
                <c:pt idx="125">
                  <c:v>385</c:v>
                </c:pt>
                <c:pt idx="126">
                  <c:v>386</c:v>
                </c:pt>
                <c:pt idx="127">
                  <c:v>387</c:v>
                </c:pt>
                <c:pt idx="128">
                  <c:v>388</c:v>
                </c:pt>
                <c:pt idx="129">
                  <c:v>389</c:v>
                </c:pt>
                <c:pt idx="130">
                  <c:v>390</c:v>
                </c:pt>
                <c:pt idx="131">
                  <c:v>391</c:v>
                </c:pt>
                <c:pt idx="132">
                  <c:v>392</c:v>
                </c:pt>
                <c:pt idx="133">
                  <c:v>393</c:v>
                </c:pt>
                <c:pt idx="134">
                  <c:v>394</c:v>
                </c:pt>
                <c:pt idx="135">
                  <c:v>395</c:v>
                </c:pt>
                <c:pt idx="136">
                  <c:v>396</c:v>
                </c:pt>
                <c:pt idx="137">
                  <c:v>397</c:v>
                </c:pt>
                <c:pt idx="138">
                  <c:v>398</c:v>
                </c:pt>
                <c:pt idx="139">
                  <c:v>399</c:v>
                </c:pt>
                <c:pt idx="140">
                  <c:v>400</c:v>
                </c:pt>
                <c:pt idx="141">
                  <c:v>401</c:v>
                </c:pt>
                <c:pt idx="142">
                  <c:v>402</c:v>
                </c:pt>
                <c:pt idx="143">
                  <c:v>403</c:v>
                </c:pt>
                <c:pt idx="144">
                  <c:v>404</c:v>
                </c:pt>
                <c:pt idx="145">
                  <c:v>405</c:v>
                </c:pt>
                <c:pt idx="146">
                  <c:v>406</c:v>
                </c:pt>
                <c:pt idx="147">
                  <c:v>407</c:v>
                </c:pt>
                <c:pt idx="148">
                  <c:v>408</c:v>
                </c:pt>
                <c:pt idx="149">
                  <c:v>409</c:v>
                </c:pt>
                <c:pt idx="150">
                  <c:v>410</c:v>
                </c:pt>
                <c:pt idx="151">
                  <c:v>411</c:v>
                </c:pt>
                <c:pt idx="152">
                  <c:v>412</c:v>
                </c:pt>
                <c:pt idx="153">
                  <c:v>413</c:v>
                </c:pt>
                <c:pt idx="154">
                  <c:v>414</c:v>
                </c:pt>
                <c:pt idx="155">
                  <c:v>415</c:v>
                </c:pt>
                <c:pt idx="156">
                  <c:v>416</c:v>
                </c:pt>
                <c:pt idx="157">
                  <c:v>417</c:v>
                </c:pt>
                <c:pt idx="158">
                  <c:v>418</c:v>
                </c:pt>
                <c:pt idx="159">
                  <c:v>419</c:v>
                </c:pt>
                <c:pt idx="160">
                  <c:v>420</c:v>
                </c:pt>
                <c:pt idx="161">
                  <c:v>421</c:v>
                </c:pt>
                <c:pt idx="162">
                  <c:v>422</c:v>
                </c:pt>
                <c:pt idx="163">
                  <c:v>423</c:v>
                </c:pt>
                <c:pt idx="164">
                  <c:v>424</c:v>
                </c:pt>
                <c:pt idx="165">
                  <c:v>425</c:v>
                </c:pt>
                <c:pt idx="166">
                  <c:v>426</c:v>
                </c:pt>
                <c:pt idx="167">
                  <c:v>427</c:v>
                </c:pt>
                <c:pt idx="168">
                  <c:v>428</c:v>
                </c:pt>
                <c:pt idx="169">
                  <c:v>429</c:v>
                </c:pt>
                <c:pt idx="170">
                  <c:v>430</c:v>
                </c:pt>
                <c:pt idx="171">
                  <c:v>431</c:v>
                </c:pt>
                <c:pt idx="172">
                  <c:v>432</c:v>
                </c:pt>
                <c:pt idx="173">
                  <c:v>433</c:v>
                </c:pt>
                <c:pt idx="174">
                  <c:v>434</c:v>
                </c:pt>
                <c:pt idx="175">
                  <c:v>435</c:v>
                </c:pt>
                <c:pt idx="176">
                  <c:v>436</c:v>
                </c:pt>
                <c:pt idx="177">
                  <c:v>437</c:v>
                </c:pt>
                <c:pt idx="178">
                  <c:v>438</c:v>
                </c:pt>
                <c:pt idx="179">
                  <c:v>439</c:v>
                </c:pt>
                <c:pt idx="180">
                  <c:v>440</c:v>
                </c:pt>
                <c:pt idx="181">
                  <c:v>441</c:v>
                </c:pt>
                <c:pt idx="182">
                  <c:v>442</c:v>
                </c:pt>
                <c:pt idx="183">
                  <c:v>443</c:v>
                </c:pt>
                <c:pt idx="184">
                  <c:v>444</c:v>
                </c:pt>
                <c:pt idx="185">
                  <c:v>445</c:v>
                </c:pt>
                <c:pt idx="186">
                  <c:v>446</c:v>
                </c:pt>
                <c:pt idx="187">
                  <c:v>447</c:v>
                </c:pt>
                <c:pt idx="188">
                  <c:v>448</c:v>
                </c:pt>
                <c:pt idx="189">
                  <c:v>449</c:v>
                </c:pt>
                <c:pt idx="190">
                  <c:v>450</c:v>
                </c:pt>
                <c:pt idx="191">
                  <c:v>451</c:v>
                </c:pt>
                <c:pt idx="192">
                  <c:v>452</c:v>
                </c:pt>
                <c:pt idx="193">
                  <c:v>453</c:v>
                </c:pt>
                <c:pt idx="194">
                  <c:v>454</c:v>
                </c:pt>
                <c:pt idx="195">
                  <c:v>455</c:v>
                </c:pt>
                <c:pt idx="196">
                  <c:v>456</c:v>
                </c:pt>
                <c:pt idx="197">
                  <c:v>457</c:v>
                </c:pt>
                <c:pt idx="198">
                  <c:v>458</c:v>
                </c:pt>
                <c:pt idx="199">
                  <c:v>459</c:v>
                </c:pt>
                <c:pt idx="200">
                  <c:v>460</c:v>
                </c:pt>
                <c:pt idx="201">
                  <c:v>461</c:v>
                </c:pt>
                <c:pt idx="202">
                  <c:v>462</c:v>
                </c:pt>
                <c:pt idx="203">
                  <c:v>463</c:v>
                </c:pt>
                <c:pt idx="204">
                  <c:v>464</c:v>
                </c:pt>
                <c:pt idx="205">
                  <c:v>465</c:v>
                </c:pt>
                <c:pt idx="206">
                  <c:v>466</c:v>
                </c:pt>
                <c:pt idx="207">
                  <c:v>467</c:v>
                </c:pt>
                <c:pt idx="208">
                  <c:v>468</c:v>
                </c:pt>
                <c:pt idx="209">
                  <c:v>469</c:v>
                </c:pt>
                <c:pt idx="210">
                  <c:v>470</c:v>
                </c:pt>
                <c:pt idx="211">
                  <c:v>471</c:v>
                </c:pt>
                <c:pt idx="212">
                  <c:v>472</c:v>
                </c:pt>
                <c:pt idx="213">
                  <c:v>473</c:v>
                </c:pt>
                <c:pt idx="214">
                  <c:v>474</c:v>
                </c:pt>
                <c:pt idx="215">
                  <c:v>475</c:v>
                </c:pt>
                <c:pt idx="216">
                  <c:v>476</c:v>
                </c:pt>
                <c:pt idx="217">
                  <c:v>477</c:v>
                </c:pt>
                <c:pt idx="218">
                  <c:v>478</c:v>
                </c:pt>
                <c:pt idx="219">
                  <c:v>479</c:v>
                </c:pt>
                <c:pt idx="220">
                  <c:v>480</c:v>
                </c:pt>
                <c:pt idx="221">
                  <c:v>481</c:v>
                </c:pt>
                <c:pt idx="222">
                  <c:v>482</c:v>
                </c:pt>
                <c:pt idx="223">
                  <c:v>483</c:v>
                </c:pt>
                <c:pt idx="224">
                  <c:v>484</c:v>
                </c:pt>
                <c:pt idx="225">
                  <c:v>485</c:v>
                </c:pt>
                <c:pt idx="226">
                  <c:v>486</c:v>
                </c:pt>
                <c:pt idx="227">
                  <c:v>487</c:v>
                </c:pt>
                <c:pt idx="228">
                  <c:v>488</c:v>
                </c:pt>
                <c:pt idx="229">
                  <c:v>489</c:v>
                </c:pt>
                <c:pt idx="230">
                  <c:v>490</c:v>
                </c:pt>
                <c:pt idx="231">
                  <c:v>491</c:v>
                </c:pt>
                <c:pt idx="232">
                  <c:v>492</c:v>
                </c:pt>
                <c:pt idx="233">
                  <c:v>493</c:v>
                </c:pt>
                <c:pt idx="234">
                  <c:v>494</c:v>
                </c:pt>
                <c:pt idx="235">
                  <c:v>495</c:v>
                </c:pt>
                <c:pt idx="236">
                  <c:v>496</c:v>
                </c:pt>
                <c:pt idx="237">
                  <c:v>497</c:v>
                </c:pt>
                <c:pt idx="238">
                  <c:v>498</c:v>
                </c:pt>
                <c:pt idx="239">
                  <c:v>499</c:v>
                </c:pt>
                <c:pt idx="240">
                  <c:v>500</c:v>
                </c:pt>
                <c:pt idx="241">
                  <c:v>501</c:v>
                </c:pt>
                <c:pt idx="242">
                  <c:v>502</c:v>
                </c:pt>
                <c:pt idx="243">
                  <c:v>503</c:v>
                </c:pt>
                <c:pt idx="244">
                  <c:v>504</c:v>
                </c:pt>
                <c:pt idx="245">
                  <c:v>505</c:v>
                </c:pt>
                <c:pt idx="246">
                  <c:v>506</c:v>
                </c:pt>
                <c:pt idx="247">
                  <c:v>507</c:v>
                </c:pt>
                <c:pt idx="248">
                  <c:v>508</c:v>
                </c:pt>
                <c:pt idx="249">
                  <c:v>509</c:v>
                </c:pt>
                <c:pt idx="250">
                  <c:v>510</c:v>
                </c:pt>
                <c:pt idx="251">
                  <c:v>511</c:v>
                </c:pt>
                <c:pt idx="252">
                  <c:v>512</c:v>
                </c:pt>
                <c:pt idx="253">
                  <c:v>513</c:v>
                </c:pt>
                <c:pt idx="254">
                  <c:v>514</c:v>
                </c:pt>
                <c:pt idx="255">
                  <c:v>515</c:v>
                </c:pt>
                <c:pt idx="256">
                  <c:v>516</c:v>
                </c:pt>
                <c:pt idx="257">
                  <c:v>517</c:v>
                </c:pt>
                <c:pt idx="258">
                  <c:v>518</c:v>
                </c:pt>
                <c:pt idx="259">
                  <c:v>519</c:v>
                </c:pt>
                <c:pt idx="260">
                  <c:v>520</c:v>
                </c:pt>
                <c:pt idx="261">
                  <c:v>521</c:v>
                </c:pt>
                <c:pt idx="262">
                  <c:v>522</c:v>
                </c:pt>
                <c:pt idx="263">
                  <c:v>523</c:v>
                </c:pt>
                <c:pt idx="264">
                  <c:v>524</c:v>
                </c:pt>
                <c:pt idx="265">
                  <c:v>525</c:v>
                </c:pt>
                <c:pt idx="266">
                  <c:v>526</c:v>
                </c:pt>
                <c:pt idx="267">
                  <c:v>527</c:v>
                </c:pt>
                <c:pt idx="268">
                  <c:v>528</c:v>
                </c:pt>
                <c:pt idx="269">
                  <c:v>529</c:v>
                </c:pt>
                <c:pt idx="270">
                  <c:v>530</c:v>
                </c:pt>
                <c:pt idx="271">
                  <c:v>531</c:v>
                </c:pt>
                <c:pt idx="272">
                  <c:v>532</c:v>
                </c:pt>
                <c:pt idx="273">
                  <c:v>533</c:v>
                </c:pt>
                <c:pt idx="274">
                  <c:v>534</c:v>
                </c:pt>
                <c:pt idx="275">
                  <c:v>535</c:v>
                </c:pt>
                <c:pt idx="276">
                  <c:v>536</c:v>
                </c:pt>
                <c:pt idx="277">
                  <c:v>537</c:v>
                </c:pt>
                <c:pt idx="278">
                  <c:v>538</c:v>
                </c:pt>
                <c:pt idx="279">
                  <c:v>539</c:v>
                </c:pt>
                <c:pt idx="280">
                  <c:v>540</c:v>
                </c:pt>
                <c:pt idx="281">
                  <c:v>541</c:v>
                </c:pt>
                <c:pt idx="282">
                  <c:v>542</c:v>
                </c:pt>
                <c:pt idx="283">
                  <c:v>543</c:v>
                </c:pt>
                <c:pt idx="284">
                  <c:v>544</c:v>
                </c:pt>
                <c:pt idx="285">
                  <c:v>545</c:v>
                </c:pt>
                <c:pt idx="286">
                  <c:v>546</c:v>
                </c:pt>
                <c:pt idx="287">
                  <c:v>547</c:v>
                </c:pt>
                <c:pt idx="288">
                  <c:v>548</c:v>
                </c:pt>
                <c:pt idx="289">
                  <c:v>549</c:v>
                </c:pt>
                <c:pt idx="290">
                  <c:v>550</c:v>
                </c:pt>
                <c:pt idx="291">
                  <c:v>551</c:v>
                </c:pt>
                <c:pt idx="292">
                  <c:v>552</c:v>
                </c:pt>
                <c:pt idx="293">
                  <c:v>553</c:v>
                </c:pt>
                <c:pt idx="294">
                  <c:v>554</c:v>
                </c:pt>
                <c:pt idx="295">
                  <c:v>555</c:v>
                </c:pt>
                <c:pt idx="296">
                  <c:v>556</c:v>
                </c:pt>
                <c:pt idx="297">
                  <c:v>557</c:v>
                </c:pt>
                <c:pt idx="298">
                  <c:v>558</c:v>
                </c:pt>
                <c:pt idx="299">
                  <c:v>559</c:v>
                </c:pt>
                <c:pt idx="300">
                  <c:v>560</c:v>
                </c:pt>
                <c:pt idx="301">
                  <c:v>561</c:v>
                </c:pt>
                <c:pt idx="302">
                  <c:v>562</c:v>
                </c:pt>
                <c:pt idx="303">
                  <c:v>563</c:v>
                </c:pt>
                <c:pt idx="304">
                  <c:v>564</c:v>
                </c:pt>
                <c:pt idx="305">
                  <c:v>565</c:v>
                </c:pt>
                <c:pt idx="306">
                  <c:v>566</c:v>
                </c:pt>
                <c:pt idx="307">
                  <c:v>567</c:v>
                </c:pt>
                <c:pt idx="308">
                  <c:v>568</c:v>
                </c:pt>
                <c:pt idx="309">
                  <c:v>569</c:v>
                </c:pt>
                <c:pt idx="310">
                  <c:v>570</c:v>
                </c:pt>
                <c:pt idx="311">
                  <c:v>571</c:v>
                </c:pt>
                <c:pt idx="312">
                  <c:v>572</c:v>
                </c:pt>
                <c:pt idx="313">
                  <c:v>573</c:v>
                </c:pt>
                <c:pt idx="314">
                  <c:v>574</c:v>
                </c:pt>
                <c:pt idx="315">
                  <c:v>575</c:v>
                </c:pt>
                <c:pt idx="316">
                  <c:v>576</c:v>
                </c:pt>
                <c:pt idx="317">
                  <c:v>577</c:v>
                </c:pt>
                <c:pt idx="318">
                  <c:v>578</c:v>
                </c:pt>
                <c:pt idx="319">
                  <c:v>579</c:v>
                </c:pt>
                <c:pt idx="320">
                  <c:v>580</c:v>
                </c:pt>
                <c:pt idx="321">
                  <c:v>581</c:v>
                </c:pt>
                <c:pt idx="322">
                  <c:v>582</c:v>
                </c:pt>
                <c:pt idx="323">
                  <c:v>583</c:v>
                </c:pt>
                <c:pt idx="324">
                  <c:v>584</c:v>
                </c:pt>
                <c:pt idx="325">
                  <c:v>585</c:v>
                </c:pt>
                <c:pt idx="326">
                  <c:v>586</c:v>
                </c:pt>
                <c:pt idx="327">
                  <c:v>587</c:v>
                </c:pt>
                <c:pt idx="328">
                  <c:v>588</c:v>
                </c:pt>
                <c:pt idx="329">
                  <c:v>589</c:v>
                </c:pt>
                <c:pt idx="330">
                  <c:v>590</c:v>
                </c:pt>
                <c:pt idx="331">
                  <c:v>591</c:v>
                </c:pt>
                <c:pt idx="332">
                  <c:v>592</c:v>
                </c:pt>
                <c:pt idx="333">
                  <c:v>593</c:v>
                </c:pt>
                <c:pt idx="334">
                  <c:v>594</c:v>
                </c:pt>
                <c:pt idx="335">
                  <c:v>595</c:v>
                </c:pt>
                <c:pt idx="336">
                  <c:v>596</c:v>
                </c:pt>
                <c:pt idx="337">
                  <c:v>597</c:v>
                </c:pt>
                <c:pt idx="338">
                  <c:v>598</c:v>
                </c:pt>
                <c:pt idx="339">
                  <c:v>599</c:v>
                </c:pt>
                <c:pt idx="340">
                  <c:v>600</c:v>
                </c:pt>
                <c:pt idx="341">
                  <c:v>601</c:v>
                </c:pt>
                <c:pt idx="342">
                  <c:v>602</c:v>
                </c:pt>
                <c:pt idx="343">
                  <c:v>603</c:v>
                </c:pt>
                <c:pt idx="344">
                  <c:v>604</c:v>
                </c:pt>
                <c:pt idx="345">
                  <c:v>605</c:v>
                </c:pt>
                <c:pt idx="346">
                  <c:v>606</c:v>
                </c:pt>
                <c:pt idx="347">
                  <c:v>607</c:v>
                </c:pt>
                <c:pt idx="348">
                  <c:v>608</c:v>
                </c:pt>
                <c:pt idx="349">
                  <c:v>609</c:v>
                </c:pt>
                <c:pt idx="350">
                  <c:v>610</c:v>
                </c:pt>
                <c:pt idx="351">
                  <c:v>611</c:v>
                </c:pt>
                <c:pt idx="352">
                  <c:v>612</c:v>
                </c:pt>
                <c:pt idx="353">
                  <c:v>613</c:v>
                </c:pt>
                <c:pt idx="354">
                  <c:v>614</c:v>
                </c:pt>
                <c:pt idx="355">
                  <c:v>615</c:v>
                </c:pt>
                <c:pt idx="356">
                  <c:v>616</c:v>
                </c:pt>
                <c:pt idx="357">
                  <c:v>617</c:v>
                </c:pt>
                <c:pt idx="358">
                  <c:v>618</c:v>
                </c:pt>
                <c:pt idx="359">
                  <c:v>619</c:v>
                </c:pt>
                <c:pt idx="360">
                  <c:v>620</c:v>
                </c:pt>
                <c:pt idx="361">
                  <c:v>621</c:v>
                </c:pt>
                <c:pt idx="362">
                  <c:v>622</c:v>
                </c:pt>
                <c:pt idx="363">
                  <c:v>623</c:v>
                </c:pt>
                <c:pt idx="364">
                  <c:v>624</c:v>
                </c:pt>
                <c:pt idx="365">
                  <c:v>625</c:v>
                </c:pt>
                <c:pt idx="366">
                  <c:v>626</c:v>
                </c:pt>
                <c:pt idx="367">
                  <c:v>627</c:v>
                </c:pt>
                <c:pt idx="368">
                  <c:v>628</c:v>
                </c:pt>
                <c:pt idx="369">
                  <c:v>629</c:v>
                </c:pt>
                <c:pt idx="370">
                  <c:v>630</c:v>
                </c:pt>
                <c:pt idx="371">
                  <c:v>631</c:v>
                </c:pt>
                <c:pt idx="372">
                  <c:v>632</c:v>
                </c:pt>
                <c:pt idx="373">
                  <c:v>633</c:v>
                </c:pt>
                <c:pt idx="374">
                  <c:v>634</c:v>
                </c:pt>
                <c:pt idx="375">
                  <c:v>635</c:v>
                </c:pt>
                <c:pt idx="376">
                  <c:v>636</c:v>
                </c:pt>
                <c:pt idx="377">
                  <c:v>637</c:v>
                </c:pt>
                <c:pt idx="378">
                  <c:v>638</c:v>
                </c:pt>
                <c:pt idx="379">
                  <c:v>639</c:v>
                </c:pt>
                <c:pt idx="380">
                  <c:v>640</c:v>
                </c:pt>
                <c:pt idx="381">
                  <c:v>641</c:v>
                </c:pt>
                <c:pt idx="382">
                  <c:v>642</c:v>
                </c:pt>
                <c:pt idx="383">
                  <c:v>643</c:v>
                </c:pt>
                <c:pt idx="384">
                  <c:v>644</c:v>
                </c:pt>
                <c:pt idx="385">
                  <c:v>645</c:v>
                </c:pt>
                <c:pt idx="386">
                  <c:v>646</c:v>
                </c:pt>
                <c:pt idx="387">
                  <c:v>647</c:v>
                </c:pt>
                <c:pt idx="388">
                  <c:v>648</c:v>
                </c:pt>
                <c:pt idx="389">
                  <c:v>649</c:v>
                </c:pt>
                <c:pt idx="390">
                  <c:v>650</c:v>
                </c:pt>
                <c:pt idx="391">
                  <c:v>651</c:v>
                </c:pt>
                <c:pt idx="392">
                  <c:v>652</c:v>
                </c:pt>
                <c:pt idx="393">
                  <c:v>653</c:v>
                </c:pt>
                <c:pt idx="394">
                  <c:v>654</c:v>
                </c:pt>
                <c:pt idx="395">
                  <c:v>655</c:v>
                </c:pt>
                <c:pt idx="396">
                  <c:v>656</c:v>
                </c:pt>
                <c:pt idx="397">
                  <c:v>657</c:v>
                </c:pt>
                <c:pt idx="398">
                  <c:v>658</c:v>
                </c:pt>
                <c:pt idx="399">
                  <c:v>659</c:v>
                </c:pt>
                <c:pt idx="400">
                  <c:v>660</c:v>
                </c:pt>
                <c:pt idx="401">
                  <c:v>661</c:v>
                </c:pt>
                <c:pt idx="402">
                  <c:v>662</c:v>
                </c:pt>
                <c:pt idx="403">
                  <c:v>663</c:v>
                </c:pt>
                <c:pt idx="404">
                  <c:v>664</c:v>
                </c:pt>
                <c:pt idx="405">
                  <c:v>665</c:v>
                </c:pt>
                <c:pt idx="406">
                  <c:v>666</c:v>
                </c:pt>
                <c:pt idx="407">
                  <c:v>667</c:v>
                </c:pt>
                <c:pt idx="408">
                  <c:v>668</c:v>
                </c:pt>
                <c:pt idx="409">
                  <c:v>669</c:v>
                </c:pt>
                <c:pt idx="410">
                  <c:v>670</c:v>
                </c:pt>
                <c:pt idx="411">
                  <c:v>671</c:v>
                </c:pt>
                <c:pt idx="412">
                  <c:v>672</c:v>
                </c:pt>
                <c:pt idx="413">
                  <c:v>673</c:v>
                </c:pt>
                <c:pt idx="414">
                  <c:v>674</c:v>
                </c:pt>
                <c:pt idx="415">
                  <c:v>675</c:v>
                </c:pt>
                <c:pt idx="416">
                  <c:v>676</c:v>
                </c:pt>
                <c:pt idx="417">
                  <c:v>677</c:v>
                </c:pt>
                <c:pt idx="418">
                  <c:v>678</c:v>
                </c:pt>
                <c:pt idx="419">
                  <c:v>679</c:v>
                </c:pt>
                <c:pt idx="420">
                  <c:v>680</c:v>
                </c:pt>
                <c:pt idx="421">
                  <c:v>681</c:v>
                </c:pt>
                <c:pt idx="422">
                  <c:v>682</c:v>
                </c:pt>
                <c:pt idx="423">
                  <c:v>683</c:v>
                </c:pt>
                <c:pt idx="424">
                  <c:v>684</c:v>
                </c:pt>
                <c:pt idx="425">
                  <c:v>685</c:v>
                </c:pt>
                <c:pt idx="426">
                  <c:v>686</c:v>
                </c:pt>
                <c:pt idx="427">
                  <c:v>687</c:v>
                </c:pt>
                <c:pt idx="428">
                  <c:v>688</c:v>
                </c:pt>
                <c:pt idx="429">
                  <c:v>689</c:v>
                </c:pt>
                <c:pt idx="430">
                  <c:v>690</c:v>
                </c:pt>
                <c:pt idx="431">
                  <c:v>691</c:v>
                </c:pt>
                <c:pt idx="432">
                  <c:v>692</c:v>
                </c:pt>
                <c:pt idx="433">
                  <c:v>693</c:v>
                </c:pt>
                <c:pt idx="434">
                  <c:v>694</c:v>
                </c:pt>
                <c:pt idx="435">
                  <c:v>695</c:v>
                </c:pt>
                <c:pt idx="436">
                  <c:v>696</c:v>
                </c:pt>
                <c:pt idx="437">
                  <c:v>697</c:v>
                </c:pt>
                <c:pt idx="438">
                  <c:v>698</c:v>
                </c:pt>
                <c:pt idx="439">
                  <c:v>699</c:v>
                </c:pt>
                <c:pt idx="440">
                  <c:v>700</c:v>
                </c:pt>
                <c:pt idx="441">
                  <c:v>701</c:v>
                </c:pt>
                <c:pt idx="442">
                  <c:v>702</c:v>
                </c:pt>
                <c:pt idx="443">
                  <c:v>703</c:v>
                </c:pt>
                <c:pt idx="444">
                  <c:v>704</c:v>
                </c:pt>
                <c:pt idx="445">
                  <c:v>705</c:v>
                </c:pt>
                <c:pt idx="446">
                  <c:v>706</c:v>
                </c:pt>
                <c:pt idx="447">
                  <c:v>707</c:v>
                </c:pt>
                <c:pt idx="448">
                  <c:v>708</c:v>
                </c:pt>
                <c:pt idx="449">
                  <c:v>709</c:v>
                </c:pt>
                <c:pt idx="450">
                  <c:v>710</c:v>
                </c:pt>
                <c:pt idx="451">
                  <c:v>711</c:v>
                </c:pt>
                <c:pt idx="452">
                  <c:v>712</c:v>
                </c:pt>
                <c:pt idx="453">
                  <c:v>713</c:v>
                </c:pt>
                <c:pt idx="454">
                  <c:v>714</c:v>
                </c:pt>
                <c:pt idx="455">
                  <c:v>715</c:v>
                </c:pt>
                <c:pt idx="456">
                  <c:v>716</c:v>
                </c:pt>
                <c:pt idx="457">
                  <c:v>717</c:v>
                </c:pt>
                <c:pt idx="458">
                  <c:v>718</c:v>
                </c:pt>
                <c:pt idx="459">
                  <c:v>719</c:v>
                </c:pt>
                <c:pt idx="460">
                  <c:v>720</c:v>
                </c:pt>
                <c:pt idx="461">
                  <c:v>721</c:v>
                </c:pt>
                <c:pt idx="462">
                  <c:v>722</c:v>
                </c:pt>
                <c:pt idx="463">
                  <c:v>723</c:v>
                </c:pt>
                <c:pt idx="464">
                  <c:v>724</c:v>
                </c:pt>
                <c:pt idx="465">
                  <c:v>725</c:v>
                </c:pt>
                <c:pt idx="466">
                  <c:v>726</c:v>
                </c:pt>
                <c:pt idx="467">
                  <c:v>727</c:v>
                </c:pt>
                <c:pt idx="468">
                  <c:v>728</c:v>
                </c:pt>
                <c:pt idx="469">
                  <c:v>729</c:v>
                </c:pt>
                <c:pt idx="470">
                  <c:v>730</c:v>
                </c:pt>
                <c:pt idx="471">
                  <c:v>731</c:v>
                </c:pt>
                <c:pt idx="472">
                  <c:v>732</c:v>
                </c:pt>
                <c:pt idx="473">
                  <c:v>733</c:v>
                </c:pt>
                <c:pt idx="474">
                  <c:v>734</c:v>
                </c:pt>
                <c:pt idx="475">
                  <c:v>735</c:v>
                </c:pt>
                <c:pt idx="476">
                  <c:v>736</c:v>
                </c:pt>
                <c:pt idx="477">
                  <c:v>737</c:v>
                </c:pt>
                <c:pt idx="478">
                  <c:v>738</c:v>
                </c:pt>
                <c:pt idx="479">
                  <c:v>739</c:v>
                </c:pt>
                <c:pt idx="480">
                  <c:v>740</c:v>
                </c:pt>
                <c:pt idx="481">
                  <c:v>741</c:v>
                </c:pt>
                <c:pt idx="482">
                  <c:v>742</c:v>
                </c:pt>
                <c:pt idx="483">
                  <c:v>743</c:v>
                </c:pt>
                <c:pt idx="484">
                  <c:v>744</c:v>
                </c:pt>
                <c:pt idx="485">
                  <c:v>745</c:v>
                </c:pt>
                <c:pt idx="486">
                  <c:v>746</c:v>
                </c:pt>
                <c:pt idx="487">
                  <c:v>747</c:v>
                </c:pt>
                <c:pt idx="488">
                  <c:v>748</c:v>
                </c:pt>
                <c:pt idx="489">
                  <c:v>749</c:v>
                </c:pt>
                <c:pt idx="490">
                  <c:v>750</c:v>
                </c:pt>
                <c:pt idx="491">
                  <c:v>751</c:v>
                </c:pt>
                <c:pt idx="492">
                  <c:v>752</c:v>
                </c:pt>
                <c:pt idx="493">
                  <c:v>753</c:v>
                </c:pt>
                <c:pt idx="494">
                  <c:v>754</c:v>
                </c:pt>
                <c:pt idx="495">
                  <c:v>755</c:v>
                </c:pt>
                <c:pt idx="496">
                  <c:v>756</c:v>
                </c:pt>
                <c:pt idx="497">
                  <c:v>757</c:v>
                </c:pt>
                <c:pt idx="498">
                  <c:v>758</c:v>
                </c:pt>
                <c:pt idx="499">
                  <c:v>759</c:v>
                </c:pt>
                <c:pt idx="500">
                  <c:v>760</c:v>
                </c:pt>
                <c:pt idx="501">
                  <c:v>761</c:v>
                </c:pt>
                <c:pt idx="502">
                  <c:v>762</c:v>
                </c:pt>
                <c:pt idx="503">
                  <c:v>763</c:v>
                </c:pt>
                <c:pt idx="504">
                  <c:v>764</c:v>
                </c:pt>
                <c:pt idx="505">
                  <c:v>765</c:v>
                </c:pt>
                <c:pt idx="506">
                  <c:v>766</c:v>
                </c:pt>
                <c:pt idx="507">
                  <c:v>767</c:v>
                </c:pt>
                <c:pt idx="508">
                  <c:v>768</c:v>
                </c:pt>
                <c:pt idx="509">
                  <c:v>769</c:v>
                </c:pt>
                <c:pt idx="510">
                  <c:v>770</c:v>
                </c:pt>
                <c:pt idx="511">
                  <c:v>771</c:v>
                </c:pt>
                <c:pt idx="512">
                  <c:v>772</c:v>
                </c:pt>
                <c:pt idx="513">
                  <c:v>773</c:v>
                </c:pt>
                <c:pt idx="514">
                  <c:v>774</c:v>
                </c:pt>
                <c:pt idx="515">
                  <c:v>775</c:v>
                </c:pt>
                <c:pt idx="516">
                  <c:v>776</c:v>
                </c:pt>
                <c:pt idx="517">
                  <c:v>777</c:v>
                </c:pt>
                <c:pt idx="518">
                  <c:v>778</c:v>
                </c:pt>
                <c:pt idx="519">
                  <c:v>779</c:v>
                </c:pt>
                <c:pt idx="520">
                  <c:v>780</c:v>
                </c:pt>
                <c:pt idx="521">
                  <c:v>781</c:v>
                </c:pt>
                <c:pt idx="522">
                  <c:v>782</c:v>
                </c:pt>
                <c:pt idx="523">
                  <c:v>783</c:v>
                </c:pt>
                <c:pt idx="524">
                  <c:v>784</c:v>
                </c:pt>
                <c:pt idx="525">
                  <c:v>785</c:v>
                </c:pt>
                <c:pt idx="526">
                  <c:v>786</c:v>
                </c:pt>
                <c:pt idx="527">
                  <c:v>787</c:v>
                </c:pt>
                <c:pt idx="528">
                  <c:v>788</c:v>
                </c:pt>
                <c:pt idx="529">
                  <c:v>789</c:v>
                </c:pt>
                <c:pt idx="530">
                  <c:v>790</c:v>
                </c:pt>
                <c:pt idx="531">
                  <c:v>791</c:v>
                </c:pt>
                <c:pt idx="532">
                  <c:v>792</c:v>
                </c:pt>
                <c:pt idx="533">
                  <c:v>793</c:v>
                </c:pt>
                <c:pt idx="534">
                  <c:v>794</c:v>
                </c:pt>
                <c:pt idx="535">
                  <c:v>795</c:v>
                </c:pt>
                <c:pt idx="536">
                  <c:v>796</c:v>
                </c:pt>
                <c:pt idx="537">
                  <c:v>797</c:v>
                </c:pt>
                <c:pt idx="538">
                  <c:v>798</c:v>
                </c:pt>
                <c:pt idx="539">
                  <c:v>799</c:v>
                </c:pt>
                <c:pt idx="540">
                  <c:v>800</c:v>
                </c:pt>
              </c:numCache>
            </c:numRef>
          </c:xVal>
          <c:yVal>
            <c:numRef>
              <c:f>'MONP Emission'!$B$2:$B$542</c:f>
              <c:numCache>
                <c:formatCode>General</c:formatCode>
                <c:ptCount val="541"/>
                <c:pt idx="0">
                  <c:v>1950</c:v>
                </c:pt>
                <c:pt idx="1">
                  <c:v>2070</c:v>
                </c:pt>
                <c:pt idx="2">
                  <c:v>2380</c:v>
                </c:pt>
                <c:pt idx="3">
                  <c:v>2380</c:v>
                </c:pt>
                <c:pt idx="4">
                  <c:v>2680</c:v>
                </c:pt>
                <c:pt idx="5">
                  <c:v>2990</c:v>
                </c:pt>
                <c:pt idx="6">
                  <c:v>3290</c:v>
                </c:pt>
                <c:pt idx="7">
                  <c:v>3840</c:v>
                </c:pt>
                <c:pt idx="8">
                  <c:v>4680</c:v>
                </c:pt>
                <c:pt idx="9">
                  <c:v>6450</c:v>
                </c:pt>
                <c:pt idx="10">
                  <c:v>7860</c:v>
                </c:pt>
                <c:pt idx="11" formatCode="0.00E+00">
                  <c:v>11140</c:v>
                </c:pt>
                <c:pt idx="12" formatCode="0.00E+00">
                  <c:v>14540</c:v>
                </c:pt>
                <c:pt idx="13" formatCode="0.00E+00">
                  <c:v>20500</c:v>
                </c:pt>
                <c:pt idx="14" formatCode="0.00E+00">
                  <c:v>27420</c:v>
                </c:pt>
                <c:pt idx="15" formatCode="0.00E+00">
                  <c:v>36060</c:v>
                </c:pt>
                <c:pt idx="16" formatCode="0.00E+00">
                  <c:v>47280</c:v>
                </c:pt>
                <c:pt idx="17" formatCode="0.00E+00">
                  <c:v>58760</c:v>
                </c:pt>
                <c:pt idx="18" formatCode="0.00E+00">
                  <c:v>73180</c:v>
                </c:pt>
                <c:pt idx="19" formatCode="0.00E+00">
                  <c:v>84690</c:v>
                </c:pt>
                <c:pt idx="20" formatCode="0.00E+00">
                  <c:v>97000</c:v>
                </c:pt>
                <c:pt idx="21" formatCode="0.00E+00">
                  <c:v>110650</c:v>
                </c:pt>
                <c:pt idx="22" formatCode="0.00E+00">
                  <c:v>120030</c:v>
                </c:pt>
                <c:pt idx="23" formatCode="0.00E+00">
                  <c:v>131030</c:v>
                </c:pt>
                <c:pt idx="24" formatCode="0.00E+00">
                  <c:v>137550</c:v>
                </c:pt>
                <c:pt idx="25" formatCode="0.00E+00">
                  <c:v>151420</c:v>
                </c:pt>
                <c:pt idx="26" formatCode="0.00E+00">
                  <c:v>161020</c:v>
                </c:pt>
                <c:pt idx="27" formatCode="0.00E+00">
                  <c:v>170850</c:v>
                </c:pt>
                <c:pt idx="28" formatCode="0.00E+00">
                  <c:v>179170</c:v>
                </c:pt>
                <c:pt idx="29" formatCode="0.00E+00">
                  <c:v>195020</c:v>
                </c:pt>
                <c:pt idx="30" formatCode="0.00E+00">
                  <c:v>198590</c:v>
                </c:pt>
                <c:pt idx="31" formatCode="0.00E+00">
                  <c:v>210190</c:v>
                </c:pt>
                <c:pt idx="32" formatCode="0.00E+00">
                  <c:v>212480</c:v>
                </c:pt>
                <c:pt idx="33" formatCode="0.00E+00">
                  <c:v>224620</c:v>
                </c:pt>
                <c:pt idx="34" formatCode="0.00E+00">
                  <c:v>229420</c:v>
                </c:pt>
                <c:pt idx="35" formatCode="0.00E+00">
                  <c:v>231220</c:v>
                </c:pt>
                <c:pt idx="36" formatCode="0.00E+00">
                  <c:v>235340</c:v>
                </c:pt>
                <c:pt idx="37" formatCode="0.00E+00">
                  <c:v>237150</c:v>
                </c:pt>
                <c:pt idx="38" formatCode="0.00E+00">
                  <c:v>235530</c:v>
                </c:pt>
                <c:pt idx="39" formatCode="0.00E+00">
                  <c:v>233880</c:v>
                </c:pt>
                <c:pt idx="40" formatCode="0.00E+00">
                  <c:v>228560</c:v>
                </c:pt>
                <c:pt idx="41" formatCode="0.00E+00">
                  <c:v>230380</c:v>
                </c:pt>
                <c:pt idx="42" formatCode="0.00E+00">
                  <c:v>227840</c:v>
                </c:pt>
                <c:pt idx="43" formatCode="0.00E+00">
                  <c:v>227430</c:v>
                </c:pt>
                <c:pt idx="44" formatCode="0.00E+00">
                  <c:v>223790</c:v>
                </c:pt>
                <c:pt idx="45" formatCode="0.00E+00">
                  <c:v>220610</c:v>
                </c:pt>
                <c:pt idx="46" formatCode="0.00E+00">
                  <c:v>216330</c:v>
                </c:pt>
                <c:pt idx="47" formatCode="0.00E+00">
                  <c:v>211240</c:v>
                </c:pt>
                <c:pt idx="48" formatCode="0.00E+00">
                  <c:v>205700</c:v>
                </c:pt>
                <c:pt idx="49" formatCode="0.00E+00">
                  <c:v>199180</c:v>
                </c:pt>
                <c:pt idx="50" formatCode="0.00E+00">
                  <c:v>196160</c:v>
                </c:pt>
                <c:pt idx="51" formatCode="0.00E+00">
                  <c:v>192960</c:v>
                </c:pt>
                <c:pt idx="52" formatCode="0.00E+00">
                  <c:v>185540</c:v>
                </c:pt>
                <c:pt idx="53" formatCode="0.00E+00">
                  <c:v>178540</c:v>
                </c:pt>
                <c:pt idx="54" formatCode="0.00E+00">
                  <c:v>176990</c:v>
                </c:pt>
                <c:pt idx="55" formatCode="0.00E+00">
                  <c:v>172120</c:v>
                </c:pt>
                <c:pt idx="56" formatCode="0.00E+00">
                  <c:v>164780</c:v>
                </c:pt>
                <c:pt idx="57" formatCode="0.00E+00">
                  <c:v>158260</c:v>
                </c:pt>
                <c:pt idx="58" formatCode="0.00E+00">
                  <c:v>156260</c:v>
                </c:pt>
                <c:pt idx="59" formatCode="0.00E+00">
                  <c:v>151570</c:v>
                </c:pt>
                <c:pt idx="60" formatCode="0.00E+00">
                  <c:v>142820</c:v>
                </c:pt>
                <c:pt idx="61" formatCode="0.00E+00">
                  <c:v>140950</c:v>
                </c:pt>
                <c:pt idx="62" formatCode="0.00E+00">
                  <c:v>135830</c:v>
                </c:pt>
                <c:pt idx="63" formatCode="0.00E+00">
                  <c:v>133370</c:v>
                </c:pt>
                <c:pt idx="64" formatCode="0.00E+00">
                  <c:v>128620</c:v>
                </c:pt>
                <c:pt idx="65" formatCode="0.00E+00">
                  <c:v>122310</c:v>
                </c:pt>
                <c:pt idx="66" formatCode="0.00E+00">
                  <c:v>120940</c:v>
                </c:pt>
                <c:pt idx="67" formatCode="0.00E+00">
                  <c:v>117900</c:v>
                </c:pt>
                <c:pt idx="68" formatCode="0.00E+00">
                  <c:v>116900</c:v>
                </c:pt>
                <c:pt idx="69" formatCode="0.00E+00">
                  <c:v>113110</c:v>
                </c:pt>
                <c:pt idx="70" formatCode="0.00E+00">
                  <c:v>109960</c:v>
                </c:pt>
                <c:pt idx="71" formatCode="0.00E+00">
                  <c:v>109320</c:v>
                </c:pt>
                <c:pt idx="72" formatCode="0.00E+00">
                  <c:v>106230</c:v>
                </c:pt>
                <c:pt idx="73" formatCode="0.00E+00">
                  <c:v>103330</c:v>
                </c:pt>
                <c:pt idx="74" formatCode="0.00E+00">
                  <c:v>101690</c:v>
                </c:pt>
                <c:pt idx="75" formatCode="0.00E+00">
                  <c:v>100680</c:v>
                </c:pt>
                <c:pt idx="76" formatCode="0.00E+00">
                  <c:v>99720</c:v>
                </c:pt>
                <c:pt idx="77" formatCode="0.00E+00">
                  <c:v>97670</c:v>
                </c:pt>
                <c:pt idx="78" formatCode="0.00E+00">
                  <c:v>96840</c:v>
                </c:pt>
                <c:pt idx="79" formatCode="0.00E+00">
                  <c:v>97180</c:v>
                </c:pt>
                <c:pt idx="80" formatCode="0.00E+00">
                  <c:v>96150</c:v>
                </c:pt>
                <c:pt idx="81" formatCode="0.00E+00">
                  <c:v>97210</c:v>
                </c:pt>
                <c:pt idx="82" formatCode="0.00E+00">
                  <c:v>94910</c:v>
                </c:pt>
                <c:pt idx="83" formatCode="0.00E+00">
                  <c:v>96380</c:v>
                </c:pt>
                <c:pt idx="84" formatCode="0.00E+00">
                  <c:v>95330</c:v>
                </c:pt>
                <c:pt idx="85" formatCode="0.00E+00">
                  <c:v>92940</c:v>
                </c:pt>
                <c:pt idx="86" formatCode="0.00E+00">
                  <c:v>95120</c:v>
                </c:pt>
                <c:pt idx="87" formatCode="0.00E+00">
                  <c:v>92060</c:v>
                </c:pt>
                <c:pt idx="88" formatCode="0.00E+00">
                  <c:v>91270</c:v>
                </c:pt>
                <c:pt idx="89" formatCode="0.00E+00">
                  <c:v>91020</c:v>
                </c:pt>
                <c:pt idx="90" formatCode="0.00E+00">
                  <c:v>91400</c:v>
                </c:pt>
                <c:pt idx="91" formatCode="0.00E+00">
                  <c:v>88980</c:v>
                </c:pt>
                <c:pt idx="92" formatCode="0.00E+00">
                  <c:v>86090</c:v>
                </c:pt>
                <c:pt idx="93" formatCode="0.00E+00">
                  <c:v>86990</c:v>
                </c:pt>
                <c:pt idx="94" formatCode="0.00E+00">
                  <c:v>86620</c:v>
                </c:pt>
                <c:pt idx="95" formatCode="0.00E+00">
                  <c:v>86910</c:v>
                </c:pt>
                <c:pt idx="96" formatCode="0.00E+00">
                  <c:v>85610</c:v>
                </c:pt>
                <c:pt idx="97" formatCode="0.00E+00">
                  <c:v>86890</c:v>
                </c:pt>
                <c:pt idx="98" formatCode="0.00E+00">
                  <c:v>85510</c:v>
                </c:pt>
                <c:pt idx="99" formatCode="0.00E+00">
                  <c:v>85180</c:v>
                </c:pt>
                <c:pt idx="100" formatCode="0.00E+00">
                  <c:v>83580</c:v>
                </c:pt>
                <c:pt idx="101" formatCode="0.00E+00">
                  <c:v>82940</c:v>
                </c:pt>
                <c:pt idx="102" formatCode="0.00E+00">
                  <c:v>84360</c:v>
                </c:pt>
                <c:pt idx="103" formatCode="0.00E+00">
                  <c:v>82280</c:v>
                </c:pt>
                <c:pt idx="104" formatCode="0.00E+00">
                  <c:v>81920</c:v>
                </c:pt>
                <c:pt idx="105" formatCode="0.00E+00">
                  <c:v>77330</c:v>
                </c:pt>
                <c:pt idx="106" formatCode="0.00E+00">
                  <c:v>79410</c:v>
                </c:pt>
                <c:pt idx="107" formatCode="0.00E+00">
                  <c:v>76620</c:v>
                </c:pt>
                <c:pt idx="108" formatCode="0.00E+00">
                  <c:v>73580</c:v>
                </c:pt>
                <c:pt idx="109" formatCode="0.00E+00">
                  <c:v>73380</c:v>
                </c:pt>
                <c:pt idx="110" formatCode="0.00E+00">
                  <c:v>72650</c:v>
                </c:pt>
                <c:pt idx="111" formatCode="0.00E+00">
                  <c:v>72150</c:v>
                </c:pt>
                <c:pt idx="112" formatCode="0.00E+00">
                  <c:v>71330</c:v>
                </c:pt>
                <c:pt idx="113" formatCode="0.00E+00">
                  <c:v>71020</c:v>
                </c:pt>
                <c:pt idx="114" formatCode="0.00E+00">
                  <c:v>68900</c:v>
                </c:pt>
                <c:pt idx="115" formatCode="0.00E+00">
                  <c:v>68480</c:v>
                </c:pt>
                <c:pt idx="116" formatCode="0.00E+00">
                  <c:v>66320</c:v>
                </c:pt>
                <c:pt idx="117" formatCode="0.00E+00">
                  <c:v>66620</c:v>
                </c:pt>
                <c:pt idx="118" formatCode="0.00E+00">
                  <c:v>66160</c:v>
                </c:pt>
                <c:pt idx="119" formatCode="0.00E+00">
                  <c:v>62690</c:v>
                </c:pt>
                <c:pt idx="120" formatCode="0.00E+00">
                  <c:v>60830</c:v>
                </c:pt>
                <c:pt idx="121" formatCode="0.00E+00">
                  <c:v>60980</c:v>
                </c:pt>
                <c:pt idx="122" formatCode="0.00E+00">
                  <c:v>59170</c:v>
                </c:pt>
                <c:pt idx="123" formatCode="0.00E+00">
                  <c:v>57850</c:v>
                </c:pt>
                <c:pt idx="124" formatCode="0.00E+00">
                  <c:v>57560</c:v>
                </c:pt>
                <c:pt idx="125" formatCode="0.00E+00">
                  <c:v>57220</c:v>
                </c:pt>
                <c:pt idx="126" formatCode="0.00E+00">
                  <c:v>55520</c:v>
                </c:pt>
                <c:pt idx="127" formatCode="0.00E+00">
                  <c:v>53320</c:v>
                </c:pt>
                <c:pt idx="128" formatCode="0.00E+00">
                  <c:v>54480</c:v>
                </c:pt>
                <c:pt idx="129" formatCode="0.00E+00">
                  <c:v>51240</c:v>
                </c:pt>
                <c:pt idx="130" formatCode="0.00E+00">
                  <c:v>51120</c:v>
                </c:pt>
                <c:pt idx="131" formatCode="0.00E+00">
                  <c:v>50770</c:v>
                </c:pt>
                <c:pt idx="132" formatCode="0.00E+00">
                  <c:v>49960</c:v>
                </c:pt>
                <c:pt idx="133" formatCode="0.00E+00">
                  <c:v>47890</c:v>
                </c:pt>
                <c:pt idx="134" formatCode="0.00E+00">
                  <c:v>47980</c:v>
                </c:pt>
                <c:pt idx="135" formatCode="0.00E+00">
                  <c:v>46850</c:v>
                </c:pt>
                <c:pt idx="136" formatCode="0.00E+00">
                  <c:v>46780</c:v>
                </c:pt>
                <c:pt idx="137" formatCode="0.00E+00">
                  <c:v>45330</c:v>
                </c:pt>
                <c:pt idx="138" formatCode="0.00E+00">
                  <c:v>46080</c:v>
                </c:pt>
                <c:pt idx="139" formatCode="0.00E+00">
                  <c:v>45310</c:v>
                </c:pt>
                <c:pt idx="140" formatCode="0.00E+00">
                  <c:v>42840</c:v>
                </c:pt>
                <c:pt idx="141" formatCode="0.00E+00">
                  <c:v>43640</c:v>
                </c:pt>
                <c:pt idx="142" formatCode="0.00E+00">
                  <c:v>41940</c:v>
                </c:pt>
                <c:pt idx="143" formatCode="0.00E+00">
                  <c:v>40750</c:v>
                </c:pt>
                <c:pt idx="144" formatCode="0.00E+00">
                  <c:v>40870</c:v>
                </c:pt>
                <c:pt idx="145" formatCode="0.00E+00">
                  <c:v>40520</c:v>
                </c:pt>
                <c:pt idx="146" formatCode="0.00E+00">
                  <c:v>40790</c:v>
                </c:pt>
                <c:pt idx="147" formatCode="0.00E+00">
                  <c:v>39430</c:v>
                </c:pt>
                <c:pt idx="148" formatCode="0.00E+00">
                  <c:v>38940</c:v>
                </c:pt>
                <c:pt idx="149" formatCode="0.00E+00">
                  <c:v>37390</c:v>
                </c:pt>
                <c:pt idx="150" formatCode="0.00E+00">
                  <c:v>38160</c:v>
                </c:pt>
                <c:pt idx="151" formatCode="0.00E+00">
                  <c:v>37220</c:v>
                </c:pt>
                <c:pt idx="152" formatCode="0.00E+00">
                  <c:v>36210</c:v>
                </c:pt>
                <c:pt idx="153" formatCode="0.00E+00">
                  <c:v>36890</c:v>
                </c:pt>
                <c:pt idx="154" formatCode="0.00E+00">
                  <c:v>34320</c:v>
                </c:pt>
                <c:pt idx="155" formatCode="0.00E+00">
                  <c:v>35300</c:v>
                </c:pt>
                <c:pt idx="156" formatCode="0.00E+00">
                  <c:v>34330</c:v>
                </c:pt>
                <c:pt idx="157" formatCode="0.00E+00">
                  <c:v>33950</c:v>
                </c:pt>
                <c:pt idx="158" formatCode="0.00E+00">
                  <c:v>33240</c:v>
                </c:pt>
                <c:pt idx="159" formatCode="0.00E+00">
                  <c:v>32680</c:v>
                </c:pt>
                <c:pt idx="160" formatCode="0.00E+00">
                  <c:v>33110</c:v>
                </c:pt>
                <c:pt idx="161" formatCode="0.00E+00">
                  <c:v>32280</c:v>
                </c:pt>
                <c:pt idx="162" formatCode="0.00E+00">
                  <c:v>32880</c:v>
                </c:pt>
                <c:pt idx="163" formatCode="0.00E+00">
                  <c:v>31630</c:v>
                </c:pt>
                <c:pt idx="164" formatCode="0.00E+00">
                  <c:v>31490</c:v>
                </c:pt>
                <c:pt idx="165" formatCode="0.00E+00">
                  <c:v>31350</c:v>
                </c:pt>
                <c:pt idx="166" formatCode="0.00E+00">
                  <c:v>31260</c:v>
                </c:pt>
                <c:pt idx="167" formatCode="0.00E+00">
                  <c:v>30240</c:v>
                </c:pt>
                <c:pt idx="168" formatCode="0.00E+00">
                  <c:v>29700</c:v>
                </c:pt>
                <c:pt idx="169" formatCode="0.00E+00">
                  <c:v>30910</c:v>
                </c:pt>
                <c:pt idx="170" formatCode="0.00E+00">
                  <c:v>29530</c:v>
                </c:pt>
                <c:pt idx="171" formatCode="0.00E+00">
                  <c:v>28060</c:v>
                </c:pt>
                <c:pt idx="172" formatCode="0.00E+00">
                  <c:v>28520</c:v>
                </c:pt>
                <c:pt idx="173" formatCode="0.00E+00">
                  <c:v>28620</c:v>
                </c:pt>
                <c:pt idx="174" formatCode="0.00E+00">
                  <c:v>27620</c:v>
                </c:pt>
                <c:pt idx="175" formatCode="0.00E+00">
                  <c:v>27130</c:v>
                </c:pt>
                <c:pt idx="176" formatCode="0.00E+00">
                  <c:v>27230</c:v>
                </c:pt>
                <c:pt idx="177" formatCode="0.00E+00">
                  <c:v>26420</c:v>
                </c:pt>
                <c:pt idx="178" formatCode="0.00E+00">
                  <c:v>27760</c:v>
                </c:pt>
                <c:pt idx="179" formatCode="0.00E+00">
                  <c:v>26510</c:v>
                </c:pt>
                <c:pt idx="180" formatCode="0.00E+00">
                  <c:v>25440</c:v>
                </c:pt>
                <c:pt idx="181" formatCode="0.00E+00">
                  <c:v>25110</c:v>
                </c:pt>
                <c:pt idx="182" formatCode="0.00E+00">
                  <c:v>26380</c:v>
                </c:pt>
                <c:pt idx="183" formatCode="0.00E+00">
                  <c:v>25540</c:v>
                </c:pt>
                <c:pt idx="184" formatCode="0.00E+00">
                  <c:v>24430</c:v>
                </c:pt>
                <c:pt idx="185" formatCode="0.00E+00">
                  <c:v>24650</c:v>
                </c:pt>
                <c:pt idx="186" formatCode="0.00E+00">
                  <c:v>24040</c:v>
                </c:pt>
                <c:pt idx="187" formatCode="0.00E+00">
                  <c:v>23560</c:v>
                </c:pt>
                <c:pt idx="188" formatCode="0.00E+00">
                  <c:v>23620</c:v>
                </c:pt>
                <c:pt idx="189" formatCode="0.00E+00">
                  <c:v>23180</c:v>
                </c:pt>
                <c:pt idx="190" formatCode="0.00E+00">
                  <c:v>23830</c:v>
                </c:pt>
                <c:pt idx="191" formatCode="0.00E+00">
                  <c:v>23940</c:v>
                </c:pt>
                <c:pt idx="192" formatCode="0.00E+00">
                  <c:v>23020</c:v>
                </c:pt>
                <c:pt idx="193" formatCode="0.00E+00">
                  <c:v>22440</c:v>
                </c:pt>
                <c:pt idx="194" formatCode="0.00E+00">
                  <c:v>23440</c:v>
                </c:pt>
                <c:pt idx="195" formatCode="0.00E+00">
                  <c:v>23260</c:v>
                </c:pt>
                <c:pt idx="196" formatCode="0.00E+00">
                  <c:v>22500</c:v>
                </c:pt>
                <c:pt idx="197" formatCode="0.00E+00">
                  <c:v>22850</c:v>
                </c:pt>
                <c:pt idx="198" formatCode="0.00E+00">
                  <c:v>22920</c:v>
                </c:pt>
                <c:pt idx="199" formatCode="0.00E+00">
                  <c:v>22150</c:v>
                </c:pt>
                <c:pt idx="200" formatCode="0.00E+00">
                  <c:v>21580</c:v>
                </c:pt>
                <c:pt idx="201" formatCode="0.00E+00">
                  <c:v>21290</c:v>
                </c:pt>
                <c:pt idx="202" formatCode="0.00E+00">
                  <c:v>21300</c:v>
                </c:pt>
                <c:pt idx="203" formatCode="0.00E+00">
                  <c:v>21240</c:v>
                </c:pt>
                <c:pt idx="204" formatCode="0.00E+00">
                  <c:v>21020</c:v>
                </c:pt>
                <c:pt idx="205" formatCode="0.00E+00">
                  <c:v>20320</c:v>
                </c:pt>
                <c:pt idx="206" formatCode="0.00E+00">
                  <c:v>20660</c:v>
                </c:pt>
                <c:pt idx="207" formatCode="0.00E+00">
                  <c:v>19410</c:v>
                </c:pt>
                <c:pt idx="208" formatCode="0.00E+00">
                  <c:v>19830</c:v>
                </c:pt>
                <c:pt idx="209" formatCode="0.00E+00">
                  <c:v>19100</c:v>
                </c:pt>
                <c:pt idx="210" formatCode="0.00E+00">
                  <c:v>19060</c:v>
                </c:pt>
                <c:pt idx="211" formatCode="0.00E+00">
                  <c:v>18950</c:v>
                </c:pt>
                <c:pt idx="212" formatCode="0.00E+00">
                  <c:v>18630</c:v>
                </c:pt>
                <c:pt idx="213" formatCode="0.00E+00">
                  <c:v>17810</c:v>
                </c:pt>
                <c:pt idx="214" formatCode="0.00E+00">
                  <c:v>19290</c:v>
                </c:pt>
                <c:pt idx="215" formatCode="0.00E+00">
                  <c:v>17510</c:v>
                </c:pt>
                <c:pt idx="216" formatCode="0.00E+00">
                  <c:v>18170</c:v>
                </c:pt>
                <c:pt idx="217" formatCode="0.00E+00">
                  <c:v>17460</c:v>
                </c:pt>
                <c:pt idx="218" formatCode="0.00E+00">
                  <c:v>17830</c:v>
                </c:pt>
                <c:pt idx="219" formatCode="0.00E+00">
                  <c:v>16980</c:v>
                </c:pt>
                <c:pt idx="220" formatCode="0.00E+00">
                  <c:v>17540</c:v>
                </c:pt>
                <c:pt idx="221" formatCode="0.00E+00">
                  <c:v>17230</c:v>
                </c:pt>
                <c:pt idx="222" formatCode="0.00E+00">
                  <c:v>17630</c:v>
                </c:pt>
                <c:pt idx="223" formatCode="0.00E+00">
                  <c:v>17620</c:v>
                </c:pt>
                <c:pt idx="224" formatCode="0.00E+00">
                  <c:v>17640</c:v>
                </c:pt>
                <c:pt idx="225" formatCode="0.00E+00">
                  <c:v>19310</c:v>
                </c:pt>
                <c:pt idx="226" formatCode="0.00E+00">
                  <c:v>23390</c:v>
                </c:pt>
                <c:pt idx="227" formatCode="0.00E+00">
                  <c:v>29420</c:v>
                </c:pt>
                <c:pt idx="228" formatCode="0.00E+00">
                  <c:v>38490</c:v>
                </c:pt>
                <c:pt idx="229" formatCode="0.00E+00">
                  <c:v>47970</c:v>
                </c:pt>
                <c:pt idx="230" formatCode="0.00E+00">
                  <c:v>61990</c:v>
                </c:pt>
                <c:pt idx="231" formatCode="0.00E+00">
                  <c:v>77400</c:v>
                </c:pt>
                <c:pt idx="232" formatCode="0.00E+00">
                  <c:v>95690</c:v>
                </c:pt>
                <c:pt idx="233" formatCode="0.00E+00">
                  <c:v>115530</c:v>
                </c:pt>
                <c:pt idx="234" formatCode="0.00E+00">
                  <c:v>135690</c:v>
                </c:pt>
                <c:pt idx="235" formatCode="0.00E+00">
                  <c:v>154610</c:v>
                </c:pt>
                <c:pt idx="236" formatCode="0.00E+00">
                  <c:v>173480</c:v>
                </c:pt>
                <c:pt idx="237" formatCode="0.00E+00">
                  <c:v>187500</c:v>
                </c:pt>
                <c:pt idx="238" formatCode="0.00E+00">
                  <c:v>197600</c:v>
                </c:pt>
                <c:pt idx="239" formatCode="0.00E+00">
                  <c:v>202730</c:v>
                </c:pt>
                <c:pt idx="240" formatCode="0.00E+00">
                  <c:v>201580</c:v>
                </c:pt>
                <c:pt idx="241" formatCode="0.00E+00">
                  <c:v>192770</c:v>
                </c:pt>
                <c:pt idx="242" formatCode="0.00E+00">
                  <c:v>181810</c:v>
                </c:pt>
                <c:pt idx="243" formatCode="0.00E+00">
                  <c:v>166740</c:v>
                </c:pt>
                <c:pt idx="244" formatCode="0.00E+00">
                  <c:v>148250</c:v>
                </c:pt>
                <c:pt idx="245" formatCode="0.00E+00">
                  <c:v>125220</c:v>
                </c:pt>
                <c:pt idx="246" formatCode="0.00E+00">
                  <c:v>102460</c:v>
                </c:pt>
                <c:pt idx="247" formatCode="0.00E+00">
                  <c:v>81780</c:v>
                </c:pt>
                <c:pt idx="248" formatCode="0.00E+00">
                  <c:v>63110</c:v>
                </c:pt>
                <c:pt idx="249" formatCode="0.00E+00">
                  <c:v>45770</c:v>
                </c:pt>
                <c:pt idx="250" formatCode="0.00E+00">
                  <c:v>32440</c:v>
                </c:pt>
                <c:pt idx="251" formatCode="0.00E+00">
                  <c:v>22330</c:v>
                </c:pt>
                <c:pt idx="252" formatCode="0.00E+00">
                  <c:v>16670</c:v>
                </c:pt>
                <c:pt idx="253" formatCode="0.00E+00">
                  <c:v>14390</c:v>
                </c:pt>
                <c:pt idx="254" formatCode="0.00E+00">
                  <c:v>13400</c:v>
                </c:pt>
                <c:pt idx="255" formatCode="0.00E+00">
                  <c:v>12850</c:v>
                </c:pt>
                <c:pt idx="256" formatCode="0.00E+00">
                  <c:v>12730</c:v>
                </c:pt>
                <c:pt idx="257" formatCode="0.00E+00">
                  <c:v>12890</c:v>
                </c:pt>
                <c:pt idx="258" formatCode="0.00E+00">
                  <c:v>12240</c:v>
                </c:pt>
                <c:pt idx="259" formatCode="0.00E+00">
                  <c:v>11700</c:v>
                </c:pt>
                <c:pt idx="260" formatCode="0.00E+00">
                  <c:v>11030</c:v>
                </c:pt>
                <c:pt idx="261" formatCode="0.00E+00">
                  <c:v>11060</c:v>
                </c:pt>
                <c:pt idx="262" formatCode="0.00E+00">
                  <c:v>11460</c:v>
                </c:pt>
                <c:pt idx="263" formatCode="0.00E+00">
                  <c:v>10440</c:v>
                </c:pt>
                <c:pt idx="264" formatCode="0.00E+00">
                  <c:v>10330</c:v>
                </c:pt>
                <c:pt idx="265" formatCode="0.00E+00">
                  <c:v>10120</c:v>
                </c:pt>
                <c:pt idx="266">
                  <c:v>9770</c:v>
                </c:pt>
                <c:pt idx="267">
                  <c:v>9580</c:v>
                </c:pt>
                <c:pt idx="268" formatCode="0.00E+00">
                  <c:v>10100</c:v>
                </c:pt>
                <c:pt idx="269">
                  <c:v>9920</c:v>
                </c:pt>
                <c:pt idx="270" formatCode="0.00E+00">
                  <c:v>10220</c:v>
                </c:pt>
                <c:pt idx="271" formatCode="0.00E+00">
                  <c:v>10120</c:v>
                </c:pt>
                <c:pt idx="272">
                  <c:v>9720</c:v>
                </c:pt>
                <c:pt idx="273" formatCode="0.00E+00">
                  <c:v>10550</c:v>
                </c:pt>
                <c:pt idx="274" formatCode="0.00E+00">
                  <c:v>10380</c:v>
                </c:pt>
                <c:pt idx="275">
                  <c:v>9840</c:v>
                </c:pt>
                <c:pt idx="276">
                  <c:v>9850</c:v>
                </c:pt>
                <c:pt idx="277" formatCode="0.00E+00">
                  <c:v>10680</c:v>
                </c:pt>
                <c:pt idx="278" formatCode="0.00E+00">
                  <c:v>10710</c:v>
                </c:pt>
                <c:pt idx="279">
                  <c:v>9980</c:v>
                </c:pt>
                <c:pt idx="280" formatCode="0.00E+00">
                  <c:v>10450</c:v>
                </c:pt>
                <c:pt idx="281" formatCode="0.00E+00">
                  <c:v>10410</c:v>
                </c:pt>
                <c:pt idx="282" formatCode="0.00E+00">
                  <c:v>10360</c:v>
                </c:pt>
                <c:pt idx="283">
                  <c:v>9940</c:v>
                </c:pt>
                <c:pt idx="284">
                  <c:v>9900</c:v>
                </c:pt>
                <c:pt idx="285" formatCode="0.00E+00">
                  <c:v>10190</c:v>
                </c:pt>
                <c:pt idx="286">
                  <c:v>9440</c:v>
                </c:pt>
                <c:pt idx="287">
                  <c:v>9480</c:v>
                </c:pt>
                <c:pt idx="288">
                  <c:v>9330</c:v>
                </c:pt>
                <c:pt idx="289">
                  <c:v>9180</c:v>
                </c:pt>
                <c:pt idx="290">
                  <c:v>8890</c:v>
                </c:pt>
                <c:pt idx="291">
                  <c:v>9270</c:v>
                </c:pt>
                <c:pt idx="292">
                  <c:v>9340</c:v>
                </c:pt>
                <c:pt idx="293" formatCode="0.00E+00">
                  <c:v>10170</c:v>
                </c:pt>
                <c:pt idx="294">
                  <c:v>9710</c:v>
                </c:pt>
                <c:pt idx="295">
                  <c:v>9710</c:v>
                </c:pt>
                <c:pt idx="296" formatCode="0.00E+00">
                  <c:v>10580</c:v>
                </c:pt>
                <c:pt idx="297" formatCode="0.00E+00">
                  <c:v>11610</c:v>
                </c:pt>
                <c:pt idx="298" formatCode="0.00E+00">
                  <c:v>12210</c:v>
                </c:pt>
                <c:pt idx="299" formatCode="0.00E+00">
                  <c:v>12620</c:v>
                </c:pt>
                <c:pt idx="300" formatCode="0.00E+00">
                  <c:v>13520</c:v>
                </c:pt>
                <c:pt idx="301" formatCode="0.00E+00">
                  <c:v>15420</c:v>
                </c:pt>
                <c:pt idx="302" formatCode="0.00E+00">
                  <c:v>16550</c:v>
                </c:pt>
                <c:pt idx="303" formatCode="0.00E+00">
                  <c:v>19080</c:v>
                </c:pt>
                <c:pt idx="304" formatCode="0.00E+00">
                  <c:v>21140</c:v>
                </c:pt>
                <c:pt idx="305" formatCode="0.00E+00">
                  <c:v>24660</c:v>
                </c:pt>
                <c:pt idx="306" formatCode="0.00E+00">
                  <c:v>27250</c:v>
                </c:pt>
                <c:pt idx="307" formatCode="0.00E+00">
                  <c:v>31650</c:v>
                </c:pt>
                <c:pt idx="308" formatCode="0.00E+00">
                  <c:v>34510</c:v>
                </c:pt>
                <c:pt idx="309" formatCode="0.00E+00">
                  <c:v>40300</c:v>
                </c:pt>
                <c:pt idx="310" formatCode="0.00E+00">
                  <c:v>47600</c:v>
                </c:pt>
                <c:pt idx="311" formatCode="0.00E+00">
                  <c:v>52810</c:v>
                </c:pt>
                <c:pt idx="312" formatCode="0.00E+00">
                  <c:v>61390</c:v>
                </c:pt>
                <c:pt idx="313" formatCode="0.00E+00">
                  <c:v>67860</c:v>
                </c:pt>
                <c:pt idx="314" formatCode="0.00E+00">
                  <c:v>74560</c:v>
                </c:pt>
                <c:pt idx="315" formatCode="0.00E+00">
                  <c:v>81990</c:v>
                </c:pt>
                <c:pt idx="316" formatCode="0.00E+00">
                  <c:v>87940</c:v>
                </c:pt>
                <c:pt idx="317" formatCode="0.00E+00">
                  <c:v>93740</c:v>
                </c:pt>
                <c:pt idx="318" formatCode="0.00E+00">
                  <c:v>97800</c:v>
                </c:pt>
                <c:pt idx="319" formatCode="0.00E+00">
                  <c:v>103460</c:v>
                </c:pt>
                <c:pt idx="320" formatCode="0.00E+00">
                  <c:v>104020</c:v>
                </c:pt>
                <c:pt idx="321" formatCode="0.00E+00">
                  <c:v>109000</c:v>
                </c:pt>
                <c:pt idx="322" formatCode="0.00E+00">
                  <c:v>108960</c:v>
                </c:pt>
                <c:pt idx="323" formatCode="0.00E+00">
                  <c:v>112430</c:v>
                </c:pt>
                <c:pt idx="324" formatCode="0.00E+00">
                  <c:v>113080</c:v>
                </c:pt>
                <c:pt idx="325" formatCode="0.00E+00">
                  <c:v>114800</c:v>
                </c:pt>
                <c:pt idx="326" formatCode="0.00E+00">
                  <c:v>115550</c:v>
                </c:pt>
                <c:pt idx="327" formatCode="0.00E+00">
                  <c:v>118780</c:v>
                </c:pt>
                <c:pt idx="328" formatCode="0.00E+00">
                  <c:v>118490</c:v>
                </c:pt>
                <c:pt idx="329" formatCode="0.00E+00">
                  <c:v>120900</c:v>
                </c:pt>
                <c:pt idx="330" formatCode="0.00E+00">
                  <c:v>124690</c:v>
                </c:pt>
                <c:pt idx="331" formatCode="0.00E+00">
                  <c:v>126430</c:v>
                </c:pt>
                <c:pt idx="332" formatCode="0.00E+00">
                  <c:v>130340</c:v>
                </c:pt>
                <c:pt idx="333" formatCode="0.00E+00">
                  <c:v>132820</c:v>
                </c:pt>
                <c:pt idx="334" formatCode="0.00E+00">
                  <c:v>133310</c:v>
                </c:pt>
                <c:pt idx="335" formatCode="0.00E+00">
                  <c:v>135430</c:v>
                </c:pt>
                <c:pt idx="336" formatCode="0.00E+00">
                  <c:v>138880</c:v>
                </c:pt>
                <c:pt idx="337" formatCode="0.00E+00">
                  <c:v>138120</c:v>
                </c:pt>
                <c:pt idx="338" formatCode="0.00E+00">
                  <c:v>140910</c:v>
                </c:pt>
                <c:pt idx="339" formatCode="0.00E+00">
                  <c:v>141140</c:v>
                </c:pt>
                <c:pt idx="340" formatCode="0.00E+00">
                  <c:v>141340</c:v>
                </c:pt>
                <c:pt idx="341" formatCode="0.00E+00">
                  <c:v>143470</c:v>
                </c:pt>
                <c:pt idx="342" formatCode="0.00E+00">
                  <c:v>144570</c:v>
                </c:pt>
                <c:pt idx="343" formatCode="0.00E+00">
                  <c:v>141830</c:v>
                </c:pt>
                <c:pt idx="344" formatCode="0.00E+00">
                  <c:v>141930</c:v>
                </c:pt>
                <c:pt idx="345" formatCode="0.00E+00">
                  <c:v>142870</c:v>
                </c:pt>
                <c:pt idx="346" formatCode="0.00E+00">
                  <c:v>142680</c:v>
                </c:pt>
                <c:pt idx="347" formatCode="0.00E+00">
                  <c:v>140360</c:v>
                </c:pt>
                <c:pt idx="348" formatCode="0.00E+00">
                  <c:v>139800</c:v>
                </c:pt>
                <c:pt idx="349" formatCode="0.00E+00">
                  <c:v>138420</c:v>
                </c:pt>
                <c:pt idx="350" formatCode="0.00E+00">
                  <c:v>136480</c:v>
                </c:pt>
                <c:pt idx="351" formatCode="0.00E+00">
                  <c:v>135050</c:v>
                </c:pt>
                <c:pt idx="352" formatCode="0.00E+00">
                  <c:v>130920</c:v>
                </c:pt>
                <c:pt idx="353" formatCode="0.00E+00">
                  <c:v>133180</c:v>
                </c:pt>
                <c:pt idx="354" formatCode="0.00E+00">
                  <c:v>132090</c:v>
                </c:pt>
                <c:pt idx="355" formatCode="0.00E+00">
                  <c:v>126330</c:v>
                </c:pt>
                <c:pt idx="356" formatCode="0.00E+00">
                  <c:v>121890</c:v>
                </c:pt>
                <c:pt idx="357" formatCode="0.00E+00">
                  <c:v>121750</c:v>
                </c:pt>
                <c:pt idx="358" formatCode="0.00E+00">
                  <c:v>119160</c:v>
                </c:pt>
                <c:pt idx="359" formatCode="0.00E+00">
                  <c:v>119280</c:v>
                </c:pt>
                <c:pt idx="360" formatCode="0.00E+00">
                  <c:v>115560</c:v>
                </c:pt>
                <c:pt idx="361" formatCode="0.00E+00">
                  <c:v>114190</c:v>
                </c:pt>
                <c:pt idx="362" formatCode="0.00E+00">
                  <c:v>113130</c:v>
                </c:pt>
                <c:pt idx="363" formatCode="0.00E+00">
                  <c:v>109650</c:v>
                </c:pt>
                <c:pt idx="364" formatCode="0.00E+00">
                  <c:v>108840</c:v>
                </c:pt>
                <c:pt idx="365" formatCode="0.00E+00">
                  <c:v>104830</c:v>
                </c:pt>
                <c:pt idx="366" formatCode="0.00E+00">
                  <c:v>102710</c:v>
                </c:pt>
                <c:pt idx="367" formatCode="0.00E+00">
                  <c:v>101640</c:v>
                </c:pt>
                <c:pt idx="368" formatCode="0.00E+00">
                  <c:v>99520</c:v>
                </c:pt>
                <c:pt idx="369" formatCode="0.00E+00">
                  <c:v>95820</c:v>
                </c:pt>
                <c:pt idx="370" formatCode="0.00E+00">
                  <c:v>96080</c:v>
                </c:pt>
                <c:pt idx="371" formatCode="0.00E+00">
                  <c:v>91150</c:v>
                </c:pt>
                <c:pt idx="372" formatCode="0.00E+00">
                  <c:v>90000</c:v>
                </c:pt>
                <c:pt idx="373" formatCode="0.00E+00">
                  <c:v>88020</c:v>
                </c:pt>
                <c:pt idx="374" formatCode="0.00E+00">
                  <c:v>86980</c:v>
                </c:pt>
                <c:pt idx="375" formatCode="0.00E+00">
                  <c:v>85130</c:v>
                </c:pt>
                <c:pt idx="376" formatCode="0.00E+00">
                  <c:v>82350</c:v>
                </c:pt>
                <c:pt idx="377" formatCode="0.00E+00">
                  <c:v>80750</c:v>
                </c:pt>
                <c:pt idx="378" formatCode="0.00E+00">
                  <c:v>77560</c:v>
                </c:pt>
                <c:pt idx="379" formatCode="0.00E+00">
                  <c:v>76180</c:v>
                </c:pt>
                <c:pt idx="380" formatCode="0.00E+00">
                  <c:v>73720</c:v>
                </c:pt>
                <c:pt idx="381" formatCode="0.00E+00">
                  <c:v>73360</c:v>
                </c:pt>
                <c:pt idx="382" formatCode="0.00E+00">
                  <c:v>70340</c:v>
                </c:pt>
                <c:pt idx="383" formatCode="0.00E+00">
                  <c:v>69580</c:v>
                </c:pt>
                <c:pt idx="384" formatCode="0.00E+00">
                  <c:v>66890</c:v>
                </c:pt>
                <c:pt idx="385" formatCode="0.00E+00">
                  <c:v>65110</c:v>
                </c:pt>
                <c:pt idx="386" formatCode="0.00E+00">
                  <c:v>62520</c:v>
                </c:pt>
                <c:pt idx="387" formatCode="0.00E+00">
                  <c:v>62690</c:v>
                </c:pt>
                <c:pt idx="388" formatCode="0.00E+00">
                  <c:v>58700</c:v>
                </c:pt>
                <c:pt idx="389" formatCode="0.00E+00">
                  <c:v>58120</c:v>
                </c:pt>
                <c:pt idx="390" formatCode="0.00E+00">
                  <c:v>55380</c:v>
                </c:pt>
                <c:pt idx="391" formatCode="0.00E+00">
                  <c:v>54380</c:v>
                </c:pt>
                <c:pt idx="392" formatCode="0.00E+00">
                  <c:v>52730</c:v>
                </c:pt>
                <c:pt idx="393" formatCode="0.00E+00">
                  <c:v>51020</c:v>
                </c:pt>
                <c:pt idx="394" formatCode="0.00E+00">
                  <c:v>51170</c:v>
                </c:pt>
                <c:pt idx="395" formatCode="0.00E+00">
                  <c:v>48650</c:v>
                </c:pt>
                <c:pt idx="396" formatCode="0.00E+00">
                  <c:v>47620</c:v>
                </c:pt>
                <c:pt idx="397" formatCode="0.00E+00">
                  <c:v>45800</c:v>
                </c:pt>
                <c:pt idx="398" formatCode="0.00E+00">
                  <c:v>44570</c:v>
                </c:pt>
                <c:pt idx="399" formatCode="0.00E+00">
                  <c:v>44260</c:v>
                </c:pt>
                <c:pt idx="400" formatCode="0.00E+00">
                  <c:v>43290</c:v>
                </c:pt>
                <c:pt idx="401" formatCode="0.00E+00">
                  <c:v>41570</c:v>
                </c:pt>
                <c:pt idx="402" formatCode="0.00E+00">
                  <c:v>40070</c:v>
                </c:pt>
                <c:pt idx="403" formatCode="0.00E+00">
                  <c:v>38720</c:v>
                </c:pt>
                <c:pt idx="404" formatCode="0.00E+00">
                  <c:v>38300</c:v>
                </c:pt>
                <c:pt idx="405" formatCode="0.00E+00">
                  <c:v>36530</c:v>
                </c:pt>
                <c:pt idx="406" formatCode="0.00E+00">
                  <c:v>35620</c:v>
                </c:pt>
                <c:pt idx="407" formatCode="0.00E+00">
                  <c:v>35030</c:v>
                </c:pt>
                <c:pt idx="408" formatCode="0.00E+00">
                  <c:v>34980</c:v>
                </c:pt>
                <c:pt idx="409" formatCode="0.00E+00">
                  <c:v>33060</c:v>
                </c:pt>
                <c:pt idx="410" formatCode="0.00E+00">
                  <c:v>33160</c:v>
                </c:pt>
                <c:pt idx="411" formatCode="0.00E+00">
                  <c:v>31590</c:v>
                </c:pt>
                <c:pt idx="412" formatCode="0.00E+00">
                  <c:v>30770</c:v>
                </c:pt>
                <c:pt idx="413" formatCode="0.00E+00">
                  <c:v>30530</c:v>
                </c:pt>
                <c:pt idx="414" formatCode="0.00E+00">
                  <c:v>30650</c:v>
                </c:pt>
                <c:pt idx="415" formatCode="0.00E+00">
                  <c:v>29360</c:v>
                </c:pt>
                <c:pt idx="416" formatCode="0.00E+00">
                  <c:v>29230</c:v>
                </c:pt>
                <c:pt idx="417" formatCode="0.00E+00">
                  <c:v>27010</c:v>
                </c:pt>
                <c:pt idx="418" formatCode="0.00E+00">
                  <c:v>27310</c:v>
                </c:pt>
                <c:pt idx="419" formatCode="0.00E+00">
                  <c:v>25950</c:v>
                </c:pt>
                <c:pt idx="420" formatCode="0.00E+00">
                  <c:v>26210</c:v>
                </c:pt>
                <c:pt idx="421" formatCode="0.00E+00">
                  <c:v>24810</c:v>
                </c:pt>
                <c:pt idx="422" formatCode="0.00E+00">
                  <c:v>23240</c:v>
                </c:pt>
                <c:pt idx="423" formatCode="0.00E+00">
                  <c:v>23020</c:v>
                </c:pt>
                <c:pt idx="424" formatCode="0.00E+00">
                  <c:v>23080</c:v>
                </c:pt>
                <c:pt idx="425" formatCode="0.00E+00">
                  <c:v>22490</c:v>
                </c:pt>
                <c:pt idx="426" formatCode="0.00E+00">
                  <c:v>22800</c:v>
                </c:pt>
                <c:pt idx="427" formatCode="0.00E+00">
                  <c:v>22110</c:v>
                </c:pt>
                <c:pt idx="428" formatCode="0.00E+00">
                  <c:v>20620</c:v>
                </c:pt>
                <c:pt idx="429" formatCode="0.00E+00">
                  <c:v>20950</c:v>
                </c:pt>
                <c:pt idx="430" formatCode="0.00E+00">
                  <c:v>20870</c:v>
                </c:pt>
                <c:pt idx="431" formatCode="0.00E+00">
                  <c:v>20730</c:v>
                </c:pt>
                <c:pt idx="432" formatCode="0.00E+00">
                  <c:v>19250</c:v>
                </c:pt>
                <c:pt idx="433" formatCode="0.00E+00">
                  <c:v>19680</c:v>
                </c:pt>
                <c:pt idx="434" formatCode="0.00E+00">
                  <c:v>19380</c:v>
                </c:pt>
                <c:pt idx="435" formatCode="0.00E+00">
                  <c:v>19370</c:v>
                </c:pt>
                <c:pt idx="436" formatCode="0.00E+00">
                  <c:v>18530</c:v>
                </c:pt>
                <c:pt idx="437" formatCode="0.00E+00">
                  <c:v>19160</c:v>
                </c:pt>
                <c:pt idx="438" formatCode="0.00E+00">
                  <c:v>17970</c:v>
                </c:pt>
                <c:pt idx="439" formatCode="0.00E+00">
                  <c:v>18240</c:v>
                </c:pt>
                <c:pt idx="440" formatCode="0.00E+00">
                  <c:v>16880</c:v>
                </c:pt>
                <c:pt idx="441" formatCode="0.00E+00">
                  <c:v>17920</c:v>
                </c:pt>
                <c:pt idx="442" formatCode="0.00E+00">
                  <c:v>17140</c:v>
                </c:pt>
                <c:pt idx="443" formatCode="0.00E+00">
                  <c:v>15720</c:v>
                </c:pt>
                <c:pt idx="444" formatCode="0.00E+00">
                  <c:v>16350</c:v>
                </c:pt>
                <c:pt idx="445" formatCode="0.00E+00">
                  <c:v>16020</c:v>
                </c:pt>
                <c:pt idx="446" formatCode="0.00E+00">
                  <c:v>16140</c:v>
                </c:pt>
                <c:pt idx="447" formatCode="0.00E+00">
                  <c:v>15320</c:v>
                </c:pt>
                <c:pt idx="448" formatCode="0.00E+00">
                  <c:v>14930</c:v>
                </c:pt>
                <c:pt idx="449" formatCode="0.00E+00">
                  <c:v>15060</c:v>
                </c:pt>
                <c:pt idx="450" formatCode="0.00E+00">
                  <c:v>14750</c:v>
                </c:pt>
                <c:pt idx="451" formatCode="0.00E+00">
                  <c:v>14320</c:v>
                </c:pt>
                <c:pt idx="452" formatCode="0.00E+00">
                  <c:v>13480</c:v>
                </c:pt>
                <c:pt idx="453" formatCode="0.00E+00">
                  <c:v>14080</c:v>
                </c:pt>
                <c:pt idx="454" formatCode="0.00E+00">
                  <c:v>13220</c:v>
                </c:pt>
                <c:pt idx="455" formatCode="0.00E+00">
                  <c:v>12970</c:v>
                </c:pt>
                <c:pt idx="456" formatCode="0.00E+00">
                  <c:v>12850</c:v>
                </c:pt>
                <c:pt idx="457" formatCode="0.00E+00">
                  <c:v>12520</c:v>
                </c:pt>
                <c:pt idx="458" formatCode="0.00E+00">
                  <c:v>12590</c:v>
                </c:pt>
                <c:pt idx="459" formatCode="0.00E+00">
                  <c:v>12290</c:v>
                </c:pt>
                <c:pt idx="460" formatCode="0.00E+00">
                  <c:v>12390</c:v>
                </c:pt>
                <c:pt idx="461" formatCode="0.00E+00">
                  <c:v>12580</c:v>
                </c:pt>
                <c:pt idx="462" formatCode="0.00E+00">
                  <c:v>11740</c:v>
                </c:pt>
                <c:pt idx="463" formatCode="0.00E+00">
                  <c:v>11920</c:v>
                </c:pt>
                <c:pt idx="464" formatCode="0.00E+00">
                  <c:v>11570</c:v>
                </c:pt>
                <c:pt idx="465" formatCode="0.00E+00">
                  <c:v>11600</c:v>
                </c:pt>
                <c:pt idx="466" formatCode="0.00E+00">
                  <c:v>11210</c:v>
                </c:pt>
                <c:pt idx="467" formatCode="0.00E+00">
                  <c:v>11190</c:v>
                </c:pt>
                <c:pt idx="468" formatCode="0.00E+00">
                  <c:v>11230</c:v>
                </c:pt>
                <c:pt idx="469" formatCode="0.00E+00">
                  <c:v>11880</c:v>
                </c:pt>
                <c:pt idx="470" formatCode="0.00E+00">
                  <c:v>11050</c:v>
                </c:pt>
                <c:pt idx="471" formatCode="0.00E+00">
                  <c:v>11770</c:v>
                </c:pt>
                <c:pt idx="472" formatCode="0.00E+00">
                  <c:v>11260</c:v>
                </c:pt>
                <c:pt idx="473" formatCode="0.00E+00">
                  <c:v>10860</c:v>
                </c:pt>
                <c:pt idx="474" formatCode="0.00E+00">
                  <c:v>10470</c:v>
                </c:pt>
                <c:pt idx="475" formatCode="0.00E+00">
                  <c:v>11730</c:v>
                </c:pt>
                <c:pt idx="476" formatCode="0.00E+00">
                  <c:v>10910</c:v>
                </c:pt>
                <c:pt idx="477" formatCode="0.00E+00">
                  <c:v>11490</c:v>
                </c:pt>
                <c:pt idx="478" formatCode="0.00E+00">
                  <c:v>11270</c:v>
                </c:pt>
                <c:pt idx="479" formatCode="0.00E+00">
                  <c:v>10890</c:v>
                </c:pt>
                <c:pt idx="480" formatCode="0.00E+00">
                  <c:v>10810</c:v>
                </c:pt>
                <c:pt idx="481" formatCode="0.00E+00">
                  <c:v>10760</c:v>
                </c:pt>
                <c:pt idx="482" formatCode="0.00E+00">
                  <c:v>10680</c:v>
                </c:pt>
                <c:pt idx="483" formatCode="0.00E+00">
                  <c:v>10850</c:v>
                </c:pt>
                <c:pt idx="484" formatCode="0.00E+00">
                  <c:v>10820</c:v>
                </c:pt>
                <c:pt idx="485">
                  <c:v>9760</c:v>
                </c:pt>
                <c:pt idx="486" formatCode="0.00E+00">
                  <c:v>10110</c:v>
                </c:pt>
                <c:pt idx="487">
                  <c:v>9730</c:v>
                </c:pt>
                <c:pt idx="488">
                  <c:v>9940</c:v>
                </c:pt>
                <c:pt idx="489">
                  <c:v>9200</c:v>
                </c:pt>
                <c:pt idx="490">
                  <c:v>9470</c:v>
                </c:pt>
                <c:pt idx="491">
                  <c:v>9150</c:v>
                </c:pt>
                <c:pt idx="492">
                  <c:v>9440</c:v>
                </c:pt>
                <c:pt idx="493">
                  <c:v>8490</c:v>
                </c:pt>
                <c:pt idx="494">
                  <c:v>9220</c:v>
                </c:pt>
                <c:pt idx="495">
                  <c:v>8470</c:v>
                </c:pt>
                <c:pt idx="496">
                  <c:v>8340</c:v>
                </c:pt>
                <c:pt idx="497">
                  <c:v>7910</c:v>
                </c:pt>
                <c:pt idx="498">
                  <c:v>8200</c:v>
                </c:pt>
                <c:pt idx="499">
                  <c:v>7950</c:v>
                </c:pt>
                <c:pt idx="500">
                  <c:v>7680</c:v>
                </c:pt>
                <c:pt idx="501">
                  <c:v>7160</c:v>
                </c:pt>
                <c:pt idx="502">
                  <c:v>7580</c:v>
                </c:pt>
                <c:pt idx="503">
                  <c:v>6770</c:v>
                </c:pt>
                <c:pt idx="504">
                  <c:v>6600</c:v>
                </c:pt>
                <c:pt idx="505">
                  <c:v>7010</c:v>
                </c:pt>
                <c:pt idx="506">
                  <c:v>6540</c:v>
                </c:pt>
                <c:pt idx="507">
                  <c:v>6570</c:v>
                </c:pt>
                <c:pt idx="508">
                  <c:v>6280</c:v>
                </c:pt>
                <c:pt idx="509">
                  <c:v>5950</c:v>
                </c:pt>
                <c:pt idx="510">
                  <c:v>6110</c:v>
                </c:pt>
                <c:pt idx="511">
                  <c:v>6040</c:v>
                </c:pt>
                <c:pt idx="512">
                  <c:v>5820</c:v>
                </c:pt>
                <c:pt idx="513">
                  <c:v>6120</c:v>
                </c:pt>
                <c:pt idx="514">
                  <c:v>5830</c:v>
                </c:pt>
                <c:pt idx="515">
                  <c:v>5850</c:v>
                </c:pt>
                <c:pt idx="516">
                  <c:v>5630</c:v>
                </c:pt>
                <c:pt idx="517">
                  <c:v>5390</c:v>
                </c:pt>
                <c:pt idx="518">
                  <c:v>6050</c:v>
                </c:pt>
                <c:pt idx="519">
                  <c:v>5420</c:v>
                </c:pt>
                <c:pt idx="520">
                  <c:v>4980</c:v>
                </c:pt>
                <c:pt idx="521">
                  <c:v>5150</c:v>
                </c:pt>
                <c:pt idx="522">
                  <c:v>5550</c:v>
                </c:pt>
                <c:pt idx="523">
                  <c:v>4540</c:v>
                </c:pt>
                <c:pt idx="524">
                  <c:v>5020</c:v>
                </c:pt>
                <c:pt idx="525">
                  <c:v>4970</c:v>
                </c:pt>
                <c:pt idx="526">
                  <c:v>4360</c:v>
                </c:pt>
                <c:pt idx="527">
                  <c:v>4310</c:v>
                </c:pt>
                <c:pt idx="528">
                  <c:v>4630</c:v>
                </c:pt>
                <c:pt idx="529">
                  <c:v>4680</c:v>
                </c:pt>
                <c:pt idx="530">
                  <c:v>3990</c:v>
                </c:pt>
                <c:pt idx="531">
                  <c:v>3970</c:v>
                </c:pt>
                <c:pt idx="532">
                  <c:v>4570</c:v>
                </c:pt>
                <c:pt idx="533">
                  <c:v>4680</c:v>
                </c:pt>
                <c:pt idx="534">
                  <c:v>4470</c:v>
                </c:pt>
                <c:pt idx="535">
                  <c:v>4210</c:v>
                </c:pt>
                <c:pt idx="536">
                  <c:v>3940</c:v>
                </c:pt>
                <c:pt idx="537">
                  <c:v>3910</c:v>
                </c:pt>
                <c:pt idx="538">
                  <c:v>4320</c:v>
                </c:pt>
                <c:pt idx="539">
                  <c:v>4090</c:v>
                </c:pt>
                <c:pt idx="540">
                  <c:v>3780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771-45AE-8C86-CE9D5919E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559984"/>
        <c:axId val="113163000"/>
      </c:scatterChart>
      <c:valAx>
        <c:axId val="112559984"/>
        <c:scaling>
          <c:orientation val="minMax"/>
          <c:max val="800"/>
          <c:min val="2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163000"/>
        <c:crosses val="autoZero"/>
        <c:crossBetween val="midCat"/>
      </c:valAx>
      <c:valAx>
        <c:axId val="113163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Intensity (CPS)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5599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Emission Spectra for</a:t>
            </a:r>
            <a:r>
              <a:rPr lang="en-US" baseline="0"/>
              <a:t> DCM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'[Emission of DCM and PN Ligand.xlsx]Emission Spectra DCM Only'!$B$1</c:f>
              <c:strCache>
                <c:ptCount val="1"/>
                <c:pt idx="0">
                  <c:v>B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08"/>
              <c:layout>
                <c:manualLayout>
                  <c:x val="-8.3333333333333329E-2"/>
                  <c:y val="-0.1990740740740740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6B1-458C-9902-13CF8207A1A3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xVal>
            <c:numRef>
              <c:f>'[Emission of DCM and PN Ligand.xlsx]Emission Spectra DCM Only'!$A$2:$A$542</c:f>
              <c:numCache>
                <c:formatCode>General</c:formatCode>
                <c:ptCount val="541"/>
                <c:pt idx="0">
                  <c:v>260</c:v>
                </c:pt>
                <c:pt idx="1">
                  <c:v>261</c:v>
                </c:pt>
                <c:pt idx="2">
                  <c:v>262</c:v>
                </c:pt>
                <c:pt idx="3">
                  <c:v>263</c:v>
                </c:pt>
                <c:pt idx="4">
                  <c:v>264</c:v>
                </c:pt>
                <c:pt idx="5">
                  <c:v>265</c:v>
                </c:pt>
                <c:pt idx="6">
                  <c:v>266</c:v>
                </c:pt>
                <c:pt idx="7">
                  <c:v>267</c:v>
                </c:pt>
                <c:pt idx="8">
                  <c:v>268</c:v>
                </c:pt>
                <c:pt idx="9">
                  <c:v>269</c:v>
                </c:pt>
                <c:pt idx="10">
                  <c:v>270</c:v>
                </c:pt>
                <c:pt idx="11">
                  <c:v>271</c:v>
                </c:pt>
                <c:pt idx="12">
                  <c:v>272</c:v>
                </c:pt>
                <c:pt idx="13">
                  <c:v>273</c:v>
                </c:pt>
                <c:pt idx="14">
                  <c:v>274</c:v>
                </c:pt>
                <c:pt idx="15">
                  <c:v>275</c:v>
                </c:pt>
                <c:pt idx="16">
                  <c:v>276</c:v>
                </c:pt>
                <c:pt idx="17">
                  <c:v>277</c:v>
                </c:pt>
                <c:pt idx="18">
                  <c:v>278</c:v>
                </c:pt>
                <c:pt idx="19">
                  <c:v>279</c:v>
                </c:pt>
                <c:pt idx="20">
                  <c:v>280</c:v>
                </c:pt>
                <c:pt idx="21">
                  <c:v>281</c:v>
                </c:pt>
                <c:pt idx="22">
                  <c:v>282</c:v>
                </c:pt>
                <c:pt idx="23">
                  <c:v>283</c:v>
                </c:pt>
                <c:pt idx="24">
                  <c:v>284</c:v>
                </c:pt>
                <c:pt idx="25">
                  <c:v>285</c:v>
                </c:pt>
                <c:pt idx="26">
                  <c:v>286</c:v>
                </c:pt>
                <c:pt idx="27">
                  <c:v>287</c:v>
                </c:pt>
                <c:pt idx="28">
                  <c:v>288</c:v>
                </c:pt>
                <c:pt idx="29">
                  <c:v>289</c:v>
                </c:pt>
                <c:pt idx="30">
                  <c:v>290</c:v>
                </c:pt>
                <c:pt idx="31">
                  <c:v>291</c:v>
                </c:pt>
                <c:pt idx="32">
                  <c:v>292</c:v>
                </c:pt>
                <c:pt idx="33">
                  <c:v>293</c:v>
                </c:pt>
                <c:pt idx="34">
                  <c:v>294</c:v>
                </c:pt>
                <c:pt idx="35">
                  <c:v>295</c:v>
                </c:pt>
                <c:pt idx="36">
                  <c:v>296</c:v>
                </c:pt>
                <c:pt idx="37">
                  <c:v>297</c:v>
                </c:pt>
                <c:pt idx="38">
                  <c:v>298</c:v>
                </c:pt>
                <c:pt idx="39">
                  <c:v>299</c:v>
                </c:pt>
                <c:pt idx="40">
                  <c:v>300</c:v>
                </c:pt>
                <c:pt idx="41">
                  <c:v>301</c:v>
                </c:pt>
                <c:pt idx="42">
                  <c:v>302</c:v>
                </c:pt>
                <c:pt idx="43">
                  <c:v>303</c:v>
                </c:pt>
                <c:pt idx="44">
                  <c:v>304</c:v>
                </c:pt>
                <c:pt idx="45">
                  <c:v>305</c:v>
                </c:pt>
                <c:pt idx="46">
                  <c:v>306</c:v>
                </c:pt>
                <c:pt idx="47">
                  <c:v>307</c:v>
                </c:pt>
                <c:pt idx="48">
                  <c:v>308</c:v>
                </c:pt>
                <c:pt idx="49">
                  <c:v>309</c:v>
                </c:pt>
                <c:pt idx="50">
                  <c:v>310</c:v>
                </c:pt>
                <c:pt idx="51">
                  <c:v>311</c:v>
                </c:pt>
                <c:pt idx="52">
                  <c:v>312</c:v>
                </c:pt>
                <c:pt idx="53">
                  <c:v>313</c:v>
                </c:pt>
                <c:pt idx="54">
                  <c:v>314</c:v>
                </c:pt>
                <c:pt idx="55">
                  <c:v>315</c:v>
                </c:pt>
                <c:pt idx="56">
                  <c:v>316</c:v>
                </c:pt>
                <c:pt idx="57">
                  <c:v>317</c:v>
                </c:pt>
                <c:pt idx="58">
                  <c:v>318</c:v>
                </c:pt>
                <c:pt idx="59">
                  <c:v>319</c:v>
                </c:pt>
                <c:pt idx="60">
                  <c:v>320</c:v>
                </c:pt>
                <c:pt idx="61">
                  <c:v>321</c:v>
                </c:pt>
                <c:pt idx="62">
                  <c:v>322</c:v>
                </c:pt>
                <c:pt idx="63">
                  <c:v>323</c:v>
                </c:pt>
                <c:pt idx="64">
                  <c:v>324</c:v>
                </c:pt>
                <c:pt idx="65">
                  <c:v>325</c:v>
                </c:pt>
                <c:pt idx="66">
                  <c:v>326</c:v>
                </c:pt>
                <c:pt idx="67">
                  <c:v>327</c:v>
                </c:pt>
                <c:pt idx="68">
                  <c:v>328</c:v>
                </c:pt>
                <c:pt idx="69">
                  <c:v>329</c:v>
                </c:pt>
                <c:pt idx="70">
                  <c:v>330</c:v>
                </c:pt>
                <c:pt idx="71">
                  <c:v>331</c:v>
                </c:pt>
                <c:pt idx="72">
                  <c:v>332</c:v>
                </c:pt>
                <c:pt idx="73">
                  <c:v>333</c:v>
                </c:pt>
                <c:pt idx="74">
                  <c:v>334</c:v>
                </c:pt>
                <c:pt idx="75">
                  <c:v>335</c:v>
                </c:pt>
                <c:pt idx="76">
                  <c:v>336</c:v>
                </c:pt>
                <c:pt idx="77">
                  <c:v>337</c:v>
                </c:pt>
                <c:pt idx="78">
                  <c:v>338</c:v>
                </c:pt>
                <c:pt idx="79">
                  <c:v>339</c:v>
                </c:pt>
                <c:pt idx="80">
                  <c:v>340</c:v>
                </c:pt>
                <c:pt idx="81">
                  <c:v>341</c:v>
                </c:pt>
                <c:pt idx="82">
                  <c:v>342</c:v>
                </c:pt>
                <c:pt idx="83">
                  <c:v>343</c:v>
                </c:pt>
                <c:pt idx="84">
                  <c:v>344</c:v>
                </c:pt>
                <c:pt idx="85">
                  <c:v>345</c:v>
                </c:pt>
                <c:pt idx="86">
                  <c:v>346</c:v>
                </c:pt>
                <c:pt idx="87">
                  <c:v>347</c:v>
                </c:pt>
                <c:pt idx="88">
                  <c:v>348</c:v>
                </c:pt>
                <c:pt idx="89">
                  <c:v>349</c:v>
                </c:pt>
                <c:pt idx="90">
                  <c:v>350</c:v>
                </c:pt>
                <c:pt idx="91">
                  <c:v>351</c:v>
                </c:pt>
                <c:pt idx="92">
                  <c:v>352</c:v>
                </c:pt>
                <c:pt idx="93">
                  <c:v>353</c:v>
                </c:pt>
                <c:pt idx="94">
                  <c:v>354</c:v>
                </c:pt>
                <c:pt idx="95">
                  <c:v>355</c:v>
                </c:pt>
                <c:pt idx="96">
                  <c:v>356</c:v>
                </c:pt>
                <c:pt idx="97">
                  <c:v>357</c:v>
                </c:pt>
                <c:pt idx="98">
                  <c:v>358</c:v>
                </c:pt>
                <c:pt idx="99">
                  <c:v>359</c:v>
                </c:pt>
                <c:pt idx="100">
                  <c:v>360</c:v>
                </c:pt>
                <c:pt idx="101">
                  <c:v>361</c:v>
                </c:pt>
                <c:pt idx="102">
                  <c:v>362</c:v>
                </c:pt>
                <c:pt idx="103">
                  <c:v>363</c:v>
                </c:pt>
                <c:pt idx="104">
                  <c:v>364</c:v>
                </c:pt>
                <c:pt idx="105">
                  <c:v>365</c:v>
                </c:pt>
                <c:pt idx="106">
                  <c:v>366</c:v>
                </c:pt>
                <c:pt idx="107">
                  <c:v>367</c:v>
                </c:pt>
                <c:pt idx="108">
                  <c:v>368</c:v>
                </c:pt>
                <c:pt idx="109">
                  <c:v>369</c:v>
                </c:pt>
                <c:pt idx="110">
                  <c:v>370</c:v>
                </c:pt>
                <c:pt idx="111">
                  <c:v>371</c:v>
                </c:pt>
                <c:pt idx="112">
                  <c:v>372</c:v>
                </c:pt>
                <c:pt idx="113">
                  <c:v>373</c:v>
                </c:pt>
                <c:pt idx="114">
                  <c:v>374</c:v>
                </c:pt>
                <c:pt idx="115">
                  <c:v>375</c:v>
                </c:pt>
                <c:pt idx="116">
                  <c:v>376</c:v>
                </c:pt>
                <c:pt idx="117">
                  <c:v>377</c:v>
                </c:pt>
                <c:pt idx="118">
                  <c:v>378</c:v>
                </c:pt>
                <c:pt idx="119">
                  <c:v>379</c:v>
                </c:pt>
                <c:pt idx="120">
                  <c:v>380</c:v>
                </c:pt>
                <c:pt idx="121">
                  <c:v>381</c:v>
                </c:pt>
                <c:pt idx="122">
                  <c:v>382</c:v>
                </c:pt>
                <c:pt idx="123">
                  <c:v>383</c:v>
                </c:pt>
                <c:pt idx="124">
                  <c:v>384</c:v>
                </c:pt>
                <c:pt idx="125">
                  <c:v>385</c:v>
                </c:pt>
                <c:pt idx="126">
                  <c:v>386</c:v>
                </c:pt>
                <c:pt idx="127">
                  <c:v>387</c:v>
                </c:pt>
                <c:pt idx="128">
                  <c:v>388</c:v>
                </c:pt>
                <c:pt idx="129">
                  <c:v>389</c:v>
                </c:pt>
                <c:pt idx="130">
                  <c:v>390</c:v>
                </c:pt>
                <c:pt idx="131">
                  <c:v>391</c:v>
                </c:pt>
                <c:pt idx="132">
                  <c:v>392</c:v>
                </c:pt>
                <c:pt idx="133">
                  <c:v>393</c:v>
                </c:pt>
                <c:pt idx="134">
                  <c:v>394</c:v>
                </c:pt>
                <c:pt idx="135">
                  <c:v>395</c:v>
                </c:pt>
                <c:pt idx="136">
                  <c:v>396</c:v>
                </c:pt>
                <c:pt idx="137">
                  <c:v>397</c:v>
                </c:pt>
                <c:pt idx="138">
                  <c:v>398</c:v>
                </c:pt>
                <c:pt idx="139">
                  <c:v>399</c:v>
                </c:pt>
                <c:pt idx="140">
                  <c:v>400</c:v>
                </c:pt>
                <c:pt idx="141">
                  <c:v>401</c:v>
                </c:pt>
                <c:pt idx="142">
                  <c:v>402</c:v>
                </c:pt>
                <c:pt idx="143">
                  <c:v>403</c:v>
                </c:pt>
                <c:pt idx="144">
                  <c:v>404</c:v>
                </c:pt>
                <c:pt idx="145">
                  <c:v>405</c:v>
                </c:pt>
                <c:pt idx="146">
                  <c:v>406</c:v>
                </c:pt>
                <c:pt idx="147">
                  <c:v>407</c:v>
                </c:pt>
                <c:pt idx="148">
                  <c:v>408</c:v>
                </c:pt>
                <c:pt idx="149">
                  <c:v>409</c:v>
                </c:pt>
                <c:pt idx="150">
                  <c:v>410</c:v>
                </c:pt>
                <c:pt idx="151">
                  <c:v>411</c:v>
                </c:pt>
                <c:pt idx="152">
                  <c:v>412</c:v>
                </c:pt>
                <c:pt idx="153">
                  <c:v>413</c:v>
                </c:pt>
                <c:pt idx="154">
                  <c:v>414</c:v>
                </c:pt>
                <c:pt idx="155">
                  <c:v>415</c:v>
                </c:pt>
                <c:pt idx="156">
                  <c:v>416</c:v>
                </c:pt>
                <c:pt idx="157">
                  <c:v>417</c:v>
                </c:pt>
                <c:pt idx="158">
                  <c:v>418</c:v>
                </c:pt>
                <c:pt idx="159">
                  <c:v>419</c:v>
                </c:pt>
                <c:pt idx="160">
                  <c:v>420</c:v>
                </c:pt>
                <c:pt idx="161">
                  <c:v>421</c:v>
                </c:pt>
                <c:pt idx="162">
                  <c:v>422</c:v>
                </c:pt>
                <c:pt idx="163">
                  <c:v>423</c:v>
                </c:pt>
                <c:pt idx="164">
                  <c:v>424</c:v>
                </c:pt>
                <c:pt idx="165">
                  <c:v>425</c:v>
                </c:pt>
                <c:pt idx="166">
                  <c:v>426</c:v>
                </c:pt>
                <c:pt idx="167">
                  <c:v>427</c:v>
                </c:pt>
                <c:pt idx="168">
                  <c:v>428</c:v>
                </c:pt>
                <c:pt idx="169">
                  <c:v>429</c:v>
                </c:pt>
                <c:pt idx="170">
                  <c:v>430</c:v>
                </c:pt>
                <c:pt idx="171">
                  <c:v>431</c:v>
                </c:pt>
                <c:pt idx="172">
                  <c:v>432</c:v>
                </c:pt>
                <c:pt idx="173">
                  <c:v>433</c:v>
                </c:pt>
                <c:pt idx="174">
                  <c:v>434</c:v>
                </c:pt>
                <c:pt idx="175">
                  <c:v>435</c:v>
                </c:pt>
                <c:pt idx="176">
                  <c:v>436</c:v>
                </c:pt>
                <c:pt idx="177">
                  <c:v>437</c:v>
                </c:pt>
                <c:pt idx="178">
                  <c:v>438</c:v>
                </c:pt>
                <c:pt idx="179">
                  <c:v>439</c:v>
                </c:pt>
                <c:pt idx="180">
                  <c:v>440</c:v>
                </c:pt>
                <c:pt idx="181">
                  <c:v>441</c:v>
                </c:pt>
                <c:pt idx="182">
                  <c:v>442</c:v>
                </c:pt>
                <c:pt idx="183">
                  <c:v>443</c:v>
                </c:pt>
                <c:pt idx="184">
                  <c:v>444</c:v>
                </c:pt>
                <c:pt idx="185">
                  <c:v>445</c:v>
                </c:pt>
                <c:pt idx="186">
                  <c:v>446</c:v>
                </c:pt>
                <c:pt idx="187">
                  <c:v>447</c:v>
                </c:pt>
                <c:pt idx="188">
                  <c:v>448</c:v>
                </c:pt>
                <c:pt idx="189">
                  <c:v>449</c:v>
                </c:pt>
                <c:pt idx="190">
                  <c:v>450</c:v>
                </c:pt>
                <c:pt idx="191">
                  <c:v>451</c:v>
                </c:pt>
                <c:pt idx="192">
                  <c:v>452</c:v>
                </c:pt>
                <c:pt idx="193">
                  <c:v>453</c:v>
                </c:pt>
                <c:pt idx="194">
                  <c:v>454</c:v>
                </c:pt>
                <c:pt idx="195">
                  <c:v>455</c:v>
                </c:pt>
                <c:pt idx="196">
                  <c:v>456</c:v>
                </c:pt>
                <c:pt idx="197">
                  <c:v>457</c:v>
                </c:pt>
                <c:pt idx="198">
                  <c:v>458</c:v>
                </c:pt>
                <c:pt idx="199">
                  <c:v>459</c:v>
                </c:pt>
                <c:pt idx="200">
                  <c:v>460</c:v>
                </c:pt>
                <c:pt idx="201">
                  <c:v>461</c:v>
                </c:pt>
                <c:pt idx="202">
                  <c:v>462</c:v>
                </c:pt>
                <c:pt idx="203">
                  <c:v>463</c:v>
                </c:pt>
                <c:pt idx="204">
                  <c:v>464</c:v>
                </c:pt>
                <c:pt idx="205">
                  <c:v>465</c:v>
                </c:pt>
                <c:pt idx="206">
                  <c:v>466</c:v>
                </c:pt>
                <c:pt idx="207">
                  <c:v>467</c:v>
                </c:pt>
                <c:pt idx="208">
                  <c:v>468</c:v>
                </c:pt>
                <c:pt idx="209">
                  <c:v>469</c:v>
                </c:pt>
                <c:pt idx="210">
                  <c:v>470</c:v>
                </c:pt>
                <c:pt idx="211">
                  <c:v>471</c:v>
                </c:pt>
                <c:pt idx="212">
                  <c:v>472</c:v>
                </c:pt>
                <c:pt idx="213">
                  <c:v>473</c:v>
                </c:pt>
                <c:pt idx="214">
                  <c:v>474</c:v>
                </c:pt>
                <c:pt idx="215">
                  <c:v>475</c:v>
                </c:pt>
                <c:pt idx="216">
                  <c:v>476</c:v>
                </c:pt>
                <c:pt idx="217">
                  <c:v>477</c:v>
                </c:pt>
                <c:pt idx="218">
                  <c:v>478</c:v>
                </c:pt>
                <c:pt idx="219">
                  <c:v>479</c:v>
                </c:pt>
                <c:pt idx="220">
                  <c:v>480</c:v>
                </c:pt>
                <c:pt idx="221">
                  <c:v>481</c:v>
                </c:pt>
                <c:pt idx="222">
                  <c:v>482</c:v>
                </c:pt>
                <c:pt idx="223">
                  <c:v>483</c:v>
                </c:pt>
                <c:pt idx="224">
                  <c:v>484</c:v>
                </c:pt>
                <c:pt idx="225">
                  <c:v>485</c:v>
                </c:pt>
                <c:pt idx="226">
                  <c:v>486</c:v>
                </c:pt>
                <c:pt idx="227">
                  <c:v>487</c:v>
                </c:pt>
                <c:pt idx="228">
                  <c:v>488</c:v>
                </c:pt>
                <c:pt idx="229">
                  <c:v>489</c:v>
                </c:pt>
                <c:pt idx="230">
                  <c:v>490</c:v>
                </c:pt>
                <c:pt idx="231">
                  <c:v>491</c:v>
                </c:pt>
                <c:pt idx="232">
                  <c:v>492</c:v>
                </c:pt>
                <c:pt idx="233">
                  <c:v>493</c:v>
                </c:pt>
                <c:pt idx="234">
                  <c:v>494</c:v>
                </c:pt>
                <c:pt idx="235">
                  <c:v>495</c:v>
                </c:pt>
                <c:pt idx="236">
                  <c:v>496</c:v>
                </c:pt>
                <c:pt idx="237">
                  <c:v>497</c:v>
                </c:pt>
                <c:pt idx="238">
                  <c:v>498</c:v>
                </c:pt>
                <c:pt idx="239">
                  <c:v>499</c:v>
                </c:pt>
                <c:pt idx="240">
                  <c:v>500</c:v>
                </c:pt>
                <c:pt idx="241">
                  <c:v>501</c:v>
                </c:pt>
                <c:pt idx="242">
                  <c:v>502</c:v>
                </c:pt>
                <c:pt idx="243">
                  <c:v>503</c:v>
                </c:pt>
                <c:pt idx="244">
                  <c:v>504</c:v>
                </c:pt>
                <c:pt idx="245">
                  <c:v>505</c:v>
                </c:pt>
                <c:pt idx="246">
                  <c:v>506</c:v>
                </c:pt>
                <c:pt idx="247">
                  <c:v>507</c:v>
                </c:pt>
                <c:pt idx="248">
                  <c:v>508</c:v>
                </c:pt>
                <c:pt idx="249">
                  <c:v>509</c:v>
                </c:pt>
                <c:pt idx="250">
                  <c:v>510</c:v>
                </c:pt>
                <c:pt idx="251">
                  <c:v>511</c:v>
                </c:pt>
                <c:pt idx="252">
                  <c:v>512</c:v>
                </c:pt>
                <c:pt idx="253">
                  <c:v>513</c:v>
                </c:pt>
                <c:pt idx="254">
                  <c:v>514</c:v>
                </c:pt>
                <c:pt idx="255">
                  <c:v>515</c:v>
                </c:pt>
                <c:pt idx="256">
                  <c:v>516</c:v>
                </c:pt>
                <c:pt idx="257">
                  <c:v>517</c:v>
                </c:pt>
                <c:pt idx="258">
                  <c:v>518</c:v>
                </c:pt>
                <c:pt idx="259">
                  <c:v>519</c:v>
                </c:pt>
                <c:pt idx="260">
                  <c:v>520</c:v>
                </c:pt>
                <c:pt idx="261">
                  <c:v>521</c:v>
                </c:pt>
                <c:pt idx="262">
                  <c:v>522</c:v>
                </c:pt>
                <c:pt idx="263">
                  <c:v>523</c:v>
                </c:pt>
                <c:pt idx="264">
                  <c:v>524</c:v>
                </c:pt>
                <c:pt idx="265">
                  <c:v>525</c:v>
                </c:pt>
                <c:pt idx="266">
                  <c:v>526</c:v>
                </c:pt>
                <c:pt idx="267">
                  <c:v>527</c:v>
                </c:pt>
                <c:pt idx="268">
                  <c:v>528</c:v>
                </c:pt>
                <c:pt idx="269">
                  <c:v>529</c:v>
                </c:pt>
                <c:pt idx="270">
                  <c:v>530</c:v>
                </c:pt>
                <c:pt idx="271">
                  <c:v>531</c:v>
                </c:pt>
                <c:pt idx="272">
                  <c:v>532</c:v>
                </c:pt>
                <c:pt idx="273">
                  <c:v>533</c:v>
                </c:pt>
                <c:pt idx="274">
                  <c:v>534</c:v>
                </c:pt>
                <c:pt idx="275">
                  <c:v>535</c:v>
                </c:pt>
                <c:pt idx="276">
                  <c:v>536</c:v>
                </c:pt>
                <c:pt idx="277">
                  <c:v>537</c:v>
                </c:pt>
                <c:pt idx="278">
                  <c:v>538</c:v>
                </c:pt>
                <c:pt idx="279">
                  <c:v>539</c:v>
                </c:pt>
                <c:pt idx="280">
                  <c:v>540</c:v>
                </c:pt>
                <c:pt idx="281">
                  <c:v>541</c:v>
                </c:pt>
                <c:pt idx="282">
                  <c:v>542</c:v>
                </c:pt>
                <c:pt idx="283">
                  <c:v>543</c:v>
                </c:pt>
                <c:pt idx="284">
                  <c:v>544</c:v>
                </c:pt>
                <c:pt idx="285">
                  <c:v>545</c:v>
                </c:pt>
                <c:pt idx="286">
                  <c:v>546</c:v>
                </c:pt>
                <c:pt idx="287">
                  <c:v>547</c:v>
                </c:pt>
                <c:pt idx="288">
                  <c:v>548</c:v>
                </c:pt>
                <c:pt idx="289">
                  <c:v>549</c:v>
                </c:pt>
                <c:pt idx="290">
                  <c:v>550</c:v>
                </c:pt>
                <c:pt idx="291">
                  <c:v>551</c:v>
                </c:pt>
                <c:pt idx="292">
                  <c:v>552</c:v>
                </c:pt>
                <c:pt idx="293">
                  <c:v>553</c:v>
                </c:pt>
                <c:pt idx="294">
                  <c:v>554</c:v>
                </c:pt>
                <c:pt idx="295">
                  <c:v>555</c:v>
                </c:pt>
                <c:pt idx="296">
                  <c:v>556</c:v>
                </c:pt>
                <c:pt idx="297">
                  <c:v>557</c:v>
                </c:pt>
                <c:pt idx="298">
                  <c:v>558</c:v>
                </c:pt>
                <c:pt idx="299">
                  <c:v>559</c:v>
                </c:pt>
                <c:pt idx="300">
                  <c:v>560</c:v>
                </c:pt>
                <c:pt idx="301">
                  <c:v>561</c:v>
                </c:pt>
                <c:pt idx="302">
                  <c:v>562</c:v>
                </c:pt>
                <c:pt idx="303">
                  <c:v>563</c:v>
                </c:pt>
                <c:pt idx="304">
                  <c:v>564</c:v>
                </c:pt>
                <c:pt idx="305">
                  <c:v>565</c:v>
                </c:pt>
                <c:pt idx="306">
                  <c:v>566</c:v>
                </c:pt>
                <c:pt idx="307">
                  <c:v>567</c:v>
                </c:pt>
                <c:pt idx="308">
                  <c:v>568</c:v>
                </c:pt>
                <c:pt idx="309">
                  <c:v>569</c:v>
                </c:pt>
                <c:pt idx="310">
                  <c:v>570</c:v>
                </c:pt>
                <c:pt idx="311">
                  <c:v>571</c:v>
                </c:pt>
                <c:pt idx="312">
                  <c:v>572</c:v>
                </c:pt>
                <c:pt idx="313">
                  <c:v>573</c:v>
                </c:pt>
                <c:pt idx="314">
                  <c:v>574</c:v>
                </c:pt>
                <c:pt idx="315">
                  <c:v>575</c:v>
                </c:pt>
                <c:pt idx="316">
                  <c:v>576</c:v>
                </c:pt>
                <c:pt idx="317">
                  <c:v>577</c:v>
                </c:pt>
                <c:pt idx="318">
                  <c:v>578</c:v>
                </c:pt>
                <c:pt idx="319">
                  <c:v>579</c:v>
                </c:pt>
                <c:pt idx="320">
                  <c:v>580</c:v>
                </c:pt>
                <c:pt idx="321">
                  <c:v>581</c:v>
                </c:pt>
                <c:pt idx="322">
                  <c:v>582</c:v>
                </c:pt>
                <c:pt idx="323">
                  <c:v>583</c:v>
                </c:pt>
                <c:pt idx="324">
                  <c:v>584</c:v>
                </c:pt>
                <c:pt idx="325">
                  <c:v>585</c:v>
                </c:pt>
                <c:pt idx="326">
                  <c:v>586</c:v>
                </c:pt>
                <c:pt idx="327">
                  <c:v>587</c:v>
                </c:pt>
                <c:pt idx="328">
                  <c:v>588</c:v>
                </c:pt>
                <c:pt idx="329">
                  <c:v>589</c:v>
                </c:pt>
                <c:pt idx="330">
                  <c:v>590</c:v>
                </c:pt>
                <c:pt idx="331">
                  <c:v>591</c:v>
                </c:pt>
                <c:pt idx="332">
                  <c:v>592</c:v>
                </c:pt>
                <c:pt idx="333">
                  <c:v>593</c:v>
                </c:pt>
                <c:pt idx="334">
                  <c:v>594</c:v>
                </c:pt>
                <c:pt idx="335">
                  <c:v>595</c:v>
                </c:pt>
                <c:pt idx="336">
                  <c:v>596</c:v>
                </c:pt>
                <c:pt idx="337">
                  <c:v>597</c:v>
                </c:pt>
                <c:pt idx="338">
                  <c:v>598</c:v>
                </c:pt>
                <c:pt idx="339">
                  <c:v>599</c:v>
                </c:pt>
                <c:pt idx="340">
                  <c:v>600</c:v>
                </c:pt>
                <c:pt idx="341">
                  <c:v>601</c:v>
                </c:pt>
                <c:pt idx="342">
                  <c:v>602</c:v>
                </c:pt>
                <c:pt idx="343">
                  <c:v>603</c:v>
                </c:pt>
                <c:pt idx="344">
                  <c:v>604</c:v>
                </c:pt>
                <c:pt idx="345">
                  <c:v>605</c:v>
                </c:pt>
                <c:pt idx="346">
                  <c:v>606</c:v>
                </c:pt>
                <c:pt idx="347">
                  <c:v>607</c:v>
                </c:pt>
                <c:pt idx="348">
                  <c:v>608</c:v>
                </c:pt>
                <c:pt idx="349">
                  <c:v>609</c:v>
                </c:pt>
                <c:pt idx="350">
                  <c:v>610</c:v>
                </c:pt>
                <c:pt idx="351">
                  <c:v>611</c:v>
                </c:pt>
                <c:pt idx="352">
                  <c:v>612</c:v>
                </c:pt>
                <c:pt idx="353">
                  <c:v>613</c:v>
                </c:pt>
                <c:pt idx="354">
                  <c:v>614</c:v>
                </c:pt>
                <c:pt idx="355">
                  <c:v>615</c:v>
                </c:pt>
                <c:pt idx="356">
                  <c:v>616</c:v>
                </c:pt>
                <c:pt idx="357">
                  <c:v>617</c:v>
                </c:pt>
                <c:pt idx="358">
                  <c:v>618</c:v>
                </c:pt>
                <c:pt idx="359">
                  <c:v>619</c:v>
                </c:pt>
                <c:pt idx="360">
                  <c:v>620</c:v>
                </c:pt>
                <c:pt idx="361">
                  <c:v>621</c:v>
                </c:pt>
                <c:pt idx="362">
                  <c:v>622</c:v>
                </c:pt>
                <c:pt idx="363">
                  <c:v>623</c:v>
                </c:pt>
                <c:pt idx="364">
                  <c:v>624</c:v>
                </c:pt>
                <c:pt idx="365">
                  <c:v>625</c:v>
                </c:pt>
                <c:pt idx="366">
                  <c:v>626</c:v>
                </c:pt>
                <c:pt idx="367">
                  <c:v>627</c:v>
                </c:pt>
                <c:pt idx="368">
                  <c:v>628</c:v>
                </c:pt>
                <c:pt idx="369">
                  <c:v>629</c:v>
                </c:pt>
                <c:pt idx="370">
                  <c:v>630</c:v>
                </c:pt>
                <c:pt idx="371">
                  <c:v>631</c:v>
                </c:pt>
                <c:pt idx="372">
                  <c:v>632</c:v>
                </c:pt>
                <c:pt idx="373">
                  <c:v>633</c:v>
                </c:pt>
                <c:pt idx="374">
                  <c:v>634</c:v>
                </c:pt>
                <c:pt idx="375">
                  <c:v>635</c:v>
                </c:pt>
                <c:pt idx="376">
                  <c:v>636</c:v>
                </c:pt>
                <c:pt idx="377">
                  <c:v>637</c:v>
                </c:pt>
                <c:pt idx="378">
                  <c:v>638</c:v>
                </c:pt>
                <c:pt idx="379">
                  <c:v>639</c:v>
                </c:pt>
                <c:pt idx="380">
                  <c:v>640</c:v>
                </c:pt>
                <c:pt idx="381">
                  <c:v>641</c:v>
                </c:pt>
                <c:pt idx="382">
                  <c:v>642</c:v>
                </c:pt>
                <c:pt idx="383">
                  <c:v>643</c:v>
                </c:pt>
                <c:pt idx="384">
                  <c:v>644</c:v>
                </c:pt>
                <c:pt idx="385">
                  <c:v>645</c:v>
                </c:pt>
                <c:pt idx="386">
                  <c:v>646</c:v>
                </c:pt>
                <c:pt idx="387">
                  <c:v>647</c:v>
                </c:pt>
                <c:pt idx="388">
                  <c:v>648</c:v>
                </c:pt>
                <c:pt idx="389">
                  <c:v>649</c:v>
                </c:pt>
                <c:pt idx="390">
                  <c:v>650</c:v>
                </c:pt>
                <c:pt idx="391">
                  <c:v>651</c:v>
                </c:pt>
                <c:pt idx="392">
                  <c:v>652</c:v>
                </c:pt>
                <c:pt idx="393">
                  <c:v>653</c:v>
                </c:pt>
                <c:pt idx="394">
                  <c:v>654</c:v>
                </c:pt>
                <c:pt idx="395">
                  <c:v>655</c:v>
                </c:pt>
                <c:pt idx="396">
                  <c:v>656</c:v>
                </c:pt>
                <c:pt idx="397">
                  <c:v>657</c:v>
                </c:pt>
                <c:pt idx="398">
                  <c:v>658</c:v>
                </c:pt>
                <c:pt idx="399">
                  <c:v>659</c:v>
                </c:pt>
                <c:pt idx="400">
                  <c:v>660</c:v>
                </c:pt>
                <c:pt idx="401">
                  <c:v>661</c:v>
                </c:pt>
                <c:pt idx="402">
                  <c:v>662</c:v>
                </c:pt>
                <c:pt idx="403">
                  <c:v>663</c:v>
                </c:pt>
                <c:pt idx="404">
                  <c:v>664</c:v>
                </c:pt>
                <c:pt idx="405">
                  <c:v>665</c:v>
                </c:pt>
                <c:pt idx="406">
                  <c:v>666</c:v>
                </c:pt>
                <c:pt idx="407">
                  <c:v>667</c:v>
                </c:pt>
                <c:pt idx="408">
                  <c:v>668</c:v>
                </c:pt>
                <c:pt idx="409">
                  <c:v>669</c:v>
                </c:pt>
                <c:pt idx="410">
                  <c:v>670</c:v>
                </c:pt>
                <c:pt idx="411">
                  <c:v>671</c:v>
                </c:pt>
                <c:pt idx="412">
                  <c:v>672</c:v>
                </c:pt>
                <c:pt idx="413">
                  <c:v>673</c:v>
                </c:pt>
                <c:pt idx="414">
                  <c:v>674</c:v>
                </c:pt>
                <c:pt idx="415">
                  <c:v>675</c:v>
                </c:pt>
                <c:pt idx="416">
                  <c:v>676</c:v>
                </c:pt>
                <c:pt idx="417">
                  <c:v>677</c:v>
                </c:pt>
                <c:pt idx="418">
                  <c:v>678</c:v>
                </c:pt>
                <c:pt idx="419">
                  <c:v>679</c:v>
                </c:pt>
                <c:pt idx="420">
                  <c:v>680</c:v>
                </c:pt>
                <c:pt idx="421">
                  <c:v>681</c:v>
                </c:pt>
                <c:pt idx="422">
                  <c:v>682</c:v>
                </c:pt>
                <c:pt idx="423">
                  <c:v>683</c:v>
                </c:pt>
                <c:pt idx="424">
                  <c:v>684</c:v>
                </c:pt>
                <c:pt idx="425">
                  <c:v>685</c:v>
                </c:pt>
                <c:pt idx="426">
                  <c:v>686</c:v>
                </c:pt>
                <c:pt idx="427">
                  <c:v>687</c:v>
                </c:pt>
                <c:pt idx="428">
                  <c:v>688</c:v>
                </c:pt>
                <c:pt idx="429">
                  <c:v>689</c:v>
                </c:pt>
                <c:pt idx="430">
                  <c:v>690</c:v>
                </c:pt>
                <c:pt idx="431">
                  <c:v>691</c:v>
                </c:pt>
                <c:pt idx="432">
                  <c:v>692</c:v>
                </c:pt>
                <c:pt idx="433">
                  <c:v>693</c:v>
                </c:pt>
                <c:pt idx="434">
                  <c:v>694</c:v>
                </c:pt>
                <c:pt idx="435">
                  <c:v>695</c:v>
                </c:pt>
                <c:pt idx="436">
                  <c:v>696</c:v>
                </c:pt>
                <c:pt idx="437">
                  <c:v>697</c:v>
                </c:pt>
                <c:pt idx="438">
                  <c:v>698</c:v>
                </c:pt>
                <c:pt idx="439">
                  <c:v>699</c:v>
                </c:pt>
                <c:pt idx="440">
                  <c:v>700</c:v>
                </c:pt>
                <c:pt idx="441">
                  <c:v>701</c:v>
                </c:pt>
                <c:pt idx="442">
                  <c:v>702</c:v>
                </c:pt>
                <c:pt idx="443">
                  <c:v>703</c:v>
                </c:pt>
                <c:pt idx="444">
                  <c:v>704</c:v>
                </c:pt>
                <c:pt idx="445">
                  <c:v>705</c:v>
                </c:pt>
                <c:pt idx="446">
                  <c:v>706</c:v>
                </c:pt>
                <c:pt idx="447">
                  <c:v>707</c:v>
                </c:pt>
                <c:pt idx="448">
                  <c:v>708</c:v>
                </c:pt>
                <c:pt idx="449">
                  <c:v>709</c:v>
                </c:pt>
                <c:pt idx="450">
                  <c:v>710</c:v>
                </c:pt>
                <c:pt idx="451">
                  <c:v>711</c:v>
                </c:pt>
                <c:pt idx="452">
                  <c:v>712</c:v>
                </c:pt>
                <c:pt idx="453">
                  <c:v>713</c:v>
                </c:pt>
                <c:pt idx="454">
                  <c:v>714</c:v>
                </c:pt>
                <c:pt idx="455">
                  <c:v>715</c:v>
                </c:pt>
                <c:pt idx="456">
                  <c:v>716</c:v>
                </c:pt>
                <c:pt idx="457">
                  <c:v>717</c:v>
                </c:pt>
                <c:pt idx="458">
                  <c:v>718</c:v>
                </c:pt>
                <c:pt idx="459">
                  <c:v>719</c:v>
                </c:pt>
                <c:pt idx="460">
                  <c:v>720</c:v>
                </c:pt>
                <c:pt idx="461">
                  <c:v>721</c:v>
                </c:pt>
                <c:pt idx="462">
                  <c:v>722</c:v>
                </c:pt>
                <c:pt idx="463">
                  <c:v>723</c:v>
                </c:pt>
                <c:pt idx="464">
                  <c:v>724</c:v>
                </c:pt>
                <c:pt idx="465">
                  <c:v>725</c:v>
                </c:pt>
                <c:pt idx="466">
                  <c:v>726</c:v>
                </c:pt>
                <c:pt idx="467">
                  <c:v>727</c:v>
                </c:pt>
                <c:pt idx="468">
                  <c:v>728</c:v>
                </c:pt>
                <c:pt idx="469">
                  <c:v>729</c:v>
                </c:pt>
                <c:pt idx="470">
                  <c:v>730</c:v>
                </c:pt>
                <c:pt idx="471">
                  <c:v>731</c:v>
                </c:pt>
                <c:pt idx="472">
                  <c:v>732</c:v>
                </c:pt>
                <c:pt idx="473">
                  <c:v>733</c:v>
                </c:pt>
                <c:pt idx="474">
                  <c:v>734</c:v>
                </c:pt>
                <c:pt idx="475">
                  <c:v>735</c:v>
                </c:pt>
                <c:pt idx="476">
                  <c:v>736</c:v>
                </c:pt>
                <c:pt idx="477">
                  <c:v>737</c:v>
                </c:pt>
                <c:pt idx="478">
                  <c:v>738</c:v>
                </c:pt>
                <c:pt idx="479">
                  <c:v>739</c:v>
                </c:pt>
                <c:pt idx="480">
                  <c:v>740</c:v>
                </c:pt>
                <c:pt idx="481">
                  <c:v>741</c:v>
                </c:pt>
                <c:pt idx="482">
                  <c:v>742</c:v>
                </c:pt>
                <c:pt idx="483">
                  <c:v>743</c:v>
                </c:pt>
                <c:pt idx="484">
                  <c:v>744</c:v>
                </c:pt>
                <c:pt idx="485">
                  <c:v>745</c:v>
                </c:pt>
                <c:pt idx="486">
                  <c:v>746</c:v>
                </c:pt>
                <c:pt idx="487">
                  <c:v>747</c:v>
                </c:pt>
                <c:pt idx="488">
                  <c:v>748</c:v>
                </c:pt>
                <c:pt idx="489">
                  <c:v>749</c:v>
                </c:pt>
                <c:pt idx="490">
                  <c:v>750</c:v>
                </c:pt>
                <c:pt idx="491">
                  <c:v>751</c:v>
                </c:pt>
                <c:pt idx="492">
                  <c:v>752</c:v>
                </c:pt>
                <c:pt idx="493">
                  <c:v>753</c:v>
                </c:pt>
                <c:pt idx="494">
                  <c:v>754</c:v>
                </c:pt>
                <c:pt idx="495">
                  <c:v>755</c:v>
                </c:pt>
                <c:pt idx="496">
                  <c:v>756</c:v>
                </c:pt>
                <c:pt idx="497">
                  <c:v>757</c:v>
                </c:pt>
                <c:pt idx="498">
                  <c:v>758</c:v>
                </c:pt>
                <c:pt idx="499">
                  <c:v>759</c:v>
                </c:pt>
                <c:pt idx="500">
                  <c:v>760</c:v>
                </c:pt>
                <c:pt idx="501">
                  <c:v>761</c:v>
                </c:pt>
                <c:pt idx="502">
                  <c:v>762</c:v>
                </c:pt>
                <c:pt idx="503">
                  <c:v>763</c:v>
                </c:pt>
                <c:pt idx="504">
                  <c:v>764</c:v>
                </c:pt>
                <c:pt idx="505">
                  <c:v>765</c:v>
                </c:pt>
                <c:pt idx="506">
                  <c:v>766</c:v>
                </c:pt>
                <c:pt idx="507">
                  <c:v>767</c:v>
                </c:pt>
                <c:pt idx="508">
                  <c:v>768</c:v>
                </c:pt>
                <c:pt idx="509">
                  <c:v>769</c:v>
                </c:pt>
                <c:pt idx="510">
                  <c:v>770</c:v>
                </c:pt>
                <c:pt idx="511">
                  <c:v>771</c:v>
                </c:pt>
                <c:pt idx="512">
                  <c:v>772</c:v>
                </c:pt>
                <c:pt idx="513">
                  <c:v>773</c:v>
                </c:pt>
                <c:pt idx="514">
                  <c:v>774</c:v>
                </c:pt>
                <c:pt idx="515">
                  <c:v>775</c:v>
                </c:pt>
                <c:pt idx="516">
                  <c:v>776</c:v>
                </c:pt>
                <c:pt idx="517">
                  <c:v>777</c:v>
                </c:pt>
                <c:pt idx="518">
                  <c:v>778</c:v>
                </c:pt>
                <c:pt idx="519">
                  <c:v>779</c:v>
                </c:pt>
                <c:pt idx="520">
                  <c:v>780</c:v>
                </c:pt>
                <c:pt idx="521">
                  <c:v>781</c:v>
                </c:pt>
                <c:pt idx="522">
                  <c:v>782</c:v>
                </c:pt>
                <c:pt idx="523">
                  <c:v>783</c:v>
                </c:pt>
                <c:pt idx="524">
                  <c:v>784</c:v>
                </c:pt>
                <c:pt idx="525">
                  <c:v>785</c:v>
                </c:pt>
                <c:pt idx="526">
                  <c:v>786</c:v>
                </c:pt>
                <c:pt idx="527">
                  <c:v>787</c:v>
                </c:pt>
                <c:pt idx="528">
                  <c:v>788</c:v>
                </c:pt>
                <c:pt idx="529">
                  <c:v>789</c:v>
                </c:pt>
                <c:pt idx="530">
                  <c:v>790</c:v>
                </c:pt>
                <c:pt idx="531">
                  <c:v>791</c:v>
                </c:pt>
                <c:pt idx="532">
                  <c:v>792</c:v>
                </c:pt>
                <c:pt idx="533">
                  <c:v>793</c:v>
                </c:pt>
                <c:pt idx="534">
                  <c:v>794</c:v>
                </c:pt>
                <c:pt idx="535">
                  <c:v>795</c:v>
                </c:pt>
                <c:pt idx="536">
                  <c:v>796</c:v>
                </c:pt>
                <c:pt idx="537">
                  <c:v>797</c:v>
                </c:pt>
                <c:pt idx="538">
                  <c:v>798</c:v>
                </c:pt>
                <c:pt idx="539">
                  <c:v>799</c:v>
                </c:pt>
                <c:pt idx="540">
                  <c:v>800</c:v>
                </c:pt>
              </c:numCache>
            </c:numRef>
          </c:xVal>
          <c:yVal>
            <c:numRef>
              <c:f>'[Emission of DCM and PN Ligand.xlsx]Emission Spectra DCM Only'!$B$2:$B$542</c:f>
              <c:numCache>
                <c:formatCode>0.00E+00</c:formatCode>
                <c:ptCount val="541"/>
                <c:pt idx="0">
                  <c:v>13340</c:v>
                </c:pt>
                <c:pt idx="1">
                  <c:v>14840</c:v>
                </c:pt>
                <c:pt idx="2">
                  <c:v>15690</c:v>
                </c:pt>
                <c:pt idx="3">
                  <c:v>16990</c:v>
                </c:pt>
                <c:pt idx="4">
                  <c:v>16350</c:v>
                </c:pt>
                <c:pt idx="5">
                  <c:v>16590</c:v>
                </c:pt>
                <c:pt idx="6">
                  <c:v>16820</c:v>
                </c:pt>
                <c:pt idx="7">
                  <c:v>17530</c:v>
                </c:pt>
                <c:pt idx="8">
                  <c:v>17890</c:v>
                </c:pt>
                <c:pt idx="9">
                  <c:v>19340</c:v>
                </c:pt>
                <c:pt idx="10">
                  <c:v>22760</c:v>
                </c:pt>
                <c:pt idx="11">
                  <c:v>27450</c:v>
                </c:pt>
                <c:pt idx="12">
                  <c:v>34690</c:v>
                </c:pt>
                <c:pt idx="13">
                  <c:v>43940</c:v>
                </c:pt>
                <c:pt idx="14">
                  <c:v>57240</c:v>
                </c:pt>
                <c:pt idx="15">
                  <c:v>73290</c:v>
                </c:pt>
                <c:pt idx="16">
                  <c:v>91010</c:v>
                </c:pt>
                <c:pt idx="17">
                  <c:v>109260</c:v>
                </c:pt>
                <c:pt idx="18">
                  <c:v>127730</c:v>
                </c:pt>
                <c:pt idx="19">
                  <c:v>143210</c:v>
                </c:pt>
                <c:pt idx="20">
                  <c:v>158300</c:v>
                </c:pt>
                <c:pt idx="21">
                  <c:v>165990</c:v>
                </c:pt>
                <c:pt idx="22">
                  <c:v>174790</c:v>
                </c:pt>
                <c:pt idx="23">
                  <c:v>180600</c:v>
                </c:pt>
                <c:pt idx="24">
                  <c:v>188120</c:v>
                </c:pt>
                <c:pt idx="25">
                  <c:v>198930</c:v>
                </c:pt>
                <c:pt idx="26">
                  <c:v>213450</c:v>
                </c:pt>
                <c:pt idx="27">
                  <c:v>227340</c:v>
                </c:pt>
                <c:pt idx="28">
                  <c:v>238940</c:v>
                </c:pt>
                <c:pt idx="29">
                  <c:v>248380</c:v>
                </c:pt>
                <c:pt idx="30">
                  <c:v>264760</c:v>
                </c:pt>
                <c:pt idx="31">
                  <c:v>275420</c:v>
                </c:pt>
                <c:pt idx="32">
                  <c:v>281050</c:v>
                </c:pt>
                <c:pt idx="33">
                  <c:v>286030</c:v>
                </c:pt>
                <c:pt idx="34">
                  <c:v>290160</c:v>
                </c:pt>
                <c:pt idx="35">
                  <c:v>289580</c:v>
                </c:pt>
                <c:pt idx="36">
                  <c:v>291640</c:v>
                </c:pt>
                <c:pt idx="37">
                  <c:v>288870</c:v>
                </c:pt>
                <c:pt idx="38">
                  <c:v>291650</c:v>
                </c:pt>
                <c:pt idx="39">
                  <c:v>292420</c:v>
                </c:pt>
                <c:pt idx="40">
                  <c:v>292100</c:v>
                </c:pt>
                <c:pt idx="41">
                  <c:v>295240</c:v>
                </c:pt>
                <c:pt idx="42">
                  <c:v>292110</c:v>
                </c:pt>
                <c:pt idx="43">
                  <c:v>291880</c:v>
                </c:pt>
                <c:pt idx="44">
                  <c:v>291570</c:v>
                </c:pt>
                <c:pt idx="45">
                  <c:v>285090</c:v>
                </c:pt>
                <c:pt idx="46">
                  <c:v>285440</c:v>
                </c:pt>
                <c:pt idx="47">
                  <c:v>283340</c:v>
                </c:pt>
                <c:pt idx="48">
                  <c:v>276610</c:v>
                </c:pt>
                <c:pt idx="49">
                  <c:v>269430</c:v>
                </c:pt>
                <c:pt idx="50">
                  <c:v>268840</c:v>
                </c:pt>
                <c:pt idx="51">
                  <c:v>263650</c:v>
                </c:pt>
                <c:pt idx="52">
                  <c:v>257700</c:v>
                </c:pt>
                <c:pt idx="53">
                  <c:v>255710</c:v>
                </c:pt>
                <c:pt idx="54">
                  <c:v>253500</c:v>
                </c:pt>
                <c:pt idx="55">
                  <c:v>253070</c:v>
                </c:pt>
                <c:pt idx="56">
                  <c:v>248080</c:v>
                </c:pt>
                <c:pt idx="57">
                  <c:v>247380</c:v>
                </c:pt>
                <c:pt idx="58">
                  <c:v>244620</c:v>
                </c:pt>
                <c:pt idx="59">
                  <c:v>245300</c:v>
                </c:pt>
                <c:pt idx="60">
                  <c:v>242860</c:v>
                </c:pt>
                <c:pt idx="61">
                  <c:v>246020</c:v>
                </c:pt>
                <c:pt idx="62">
                  <c:v>241980</c:v>
                </c:pt>
                <c:pt idx="63">
                  <c:v>242370</c:v>
                </c:pt>
                <c:pt idx="64">
                  <c:v>240860</c:v>
                </c:pt>
                <c:pt idx="65">
                  <c:v>242270</c:v>
                </c:pt>
                <c:pt idx="66">
                  <c:v>243200</c:v>
                </c:pt>
                <c:pt idx="67">
                  <c:v>242970</c:v>
                </c:pt>
                <c:pt idx="68">
                  <c:v>244810</c:v>
                </c:pt>
                <c:pt idx="69">
                  <c:v>246100</c:v>
                </c:pt>
                <c:pt idx="70">
                  <c:v>246460</c:v>
                </c:pt>
                <c:pt idx="71">
                  <c:v>254120</c:v>
                </c:pt>
                <c:pt idx="72">
                  <c:v>261140</c:v>
                </c:pt>
                <c:pt idx="73">
                  <c:v>266470</c:v>
                </c:pt>
                <c:pt idx="74">
                  <c:v>273630</c:v>
                </c:pt>
                <c:pt idx="75">
                  <c:v>281850</c:v>
                </c:pt>
                <c:pt idx="76">
                  <c:v>294750</c:v>
                </c:pt>
                <c:pt idx="77">
                  <c:v>309000</c:v>
                </c:pt>
                <c:pt idx="78">
                  <c:v>320080</c:v>
                </c:pt>
                <c:pt idx="79">
                  <c:v>333230</c:v>
                </c:pt>
                <c:pt idx="80">
                  <c:v>337900</c:v>
                </c:pt>
                <c:pt idx="81">
                  <c:v>346530</c:v>
                </c:pt>
                <c:pt idx="82">
                  <c:v>359960</c:v>
                </c:pt>
                <c:pt idx="83">
                  <c:v>363980</c:v>
                </c:pt>
                <c:pt idx="84">
                  <c:v>369860</c:v>
                </c:pt>
                <c:pt idx="85">
                  <c:v>374650</c:v>
                </c:pt>
                <c:pt idx="86">
                  <c:v>376130</c:v>
                </c:pt>
                <c:pt idx="87">
                  <c:v>372230</c:v>
                </c:pt>
                <c:pt idx="88">
                  <c:v>382160</c:v>
                </c:pt>
                <c:pt idx="89">
                  <c:v>380180</c:v>
                </c:pt>
                <c:pt idx="90">
                  <c:v>382340</c:v>
                </c:pt>
                <c:pt idx="91">
                  <c:v>382930</c:v>
                </c:pt>
                <c:pt idx="92">
                  <c:v>387200</c:v>
                </c:pt>
                <c:pt idx="93">
                  <c:v>386920</c:v>
                </c:pt>
                <c:pt idx="94">
                  <c:v>386890</c:v>
                </c:pt>
                <c:pt idx="95">
                  <c:v>396750</c:v>
                </c:pt>
                <c:pt idx="96">
                  <c:v>393830</c:v>
                </c:pt>
                <c:pt idx="97">
                  <c:v>392890</c:v>
                </c:pt>
                <c:pt idx="98">
                  <c:v>400670</c:v>
                </c:pt>
                <c:pt idx="99">
                  <c:v>402940</c:v>
                </c:pt>
                <c:pt idx="100">
                  <c:v>404630</c:v>
                </c:pt>
                <c:pt idx="101">
                  <c:v>399580</c:v>
                </c:pt>
                <c:pt idx="102">
                  <c:v>394290</c:v>
                </c:pt>
                <c:pt idx="103">
                  <c:v>395140</c:v>
                </c:pt>
                <c:pt idx="104">
                  <c:v>389020</c:v>
                </c:pt>
                <c:pt idx="105">
                  <c:v>386720</c:v>
                </c:pt>
                <c:pt idx="106">
                  <c:v>380380</c:v>
                </c:pt>
                <c:pt idx="107">
                  <c:v>373660</c:v>
                </c:pt>
                <c:pt idx="108">
                  <c:v>366780</c:v>
                </c:pt>
                <c:pt idx="109">
                  <c:v>359750</c:v>
                </c:pt>
                <c:pt idx="110">
                  <c:v>358180</c:v>
                </c:pt>
                <c:pt idx="111">
                  <c:v>349830</c:v>
                </c:pt>
                <c:pt idx="112">
                  <c:v>343570</c:v>
                </c:pt>
                <c:pt idx="113">
                  <c:v>335320</c:v>
                </c:pt>
                <c:pt idx="114">
                  <c:v>333020</c:v>
                </c:pt>
                <c:pt idx="115">
                  <c:v>322070</c:v>
                </c:pt>
                <c:pt idx="116">
                  <c:v>321920</c:v>
                </c:pt>
                <c:pt idx="117">
                  <c:v>312530</c:v>
                </c:pt>
                <c:pt idx="118">
                  <c:v>304610</c:v>
                </c:pt>
                <c:pt idx="119">
                  <c:v>297470</c:v>
                </c:pt>
                <c:pt idx="120">
                  <c:v>291280</c:v>
                </c:pt>
                <c:pt idx="121">
                  <c:v>279520</c:v>
                </c:pt>
                <c:pt idx="122">
                  <c:v>279820</c:v>
                </c:pt>
                <c:pt idx="123">
                  <c:v>271070</c:v>
                </c:pt>
                <c:pt idx="124">
                  <c:v>266000</c:v>
                </c:pt>
                <c:pt idx="125">
                  <c:v>254460</c:v>
                </c:pt>
                <c:pt idx="126">
                  <c:v>247900</c:v>
                </c:pt>
                <c:pt idx="127">
                  <c:v>241630</c:v>
                </c:pt>
                <c:pt idx="128">
                  <c:v>234490</c:v>
                </c:pt>
                <c:pt idx="129">
                  <c:v>233160</c:v>
                </c:pt>
                <c:pt idx="130">
                  <c:v>223280</c:v>
                </c:pt>
                <c:pt idx="131">
                  <c:v>219470</c:v>
                </c:pt>
                <c:pt idx="132">
                  <c:v>211630</c:v>
                </c:pt>
                <c:pt idx="133">
                  <c:v>205050</c:v>
                </c:pt>
                <c:pt idx="134">
                  <c:v>199290</c:v>
                </c:pt>
                <c:pt idx="135">
                  <c:v>194350</c:v>
                </c:pt>
                <c:pt idx="136">
                  <c:v>189160</c:v>
                </c:pt>
                <c:pt idx="137">
                  <c:v>180990</c:v>
                </c:pt>
                <c:pt idx="138">
                  <c:v>179480</c:v>
                </c:pt>
                <c:pt idx="139">
                  <c:v>173490</c:v>
                </c:pt>
                <c:pt idx="140">
                  <c:v>169480</c:v>
                </c:pt>
                <c:pt idx="141">
                  <c:v>163490</c:v>
                </c:pt>
                <c:pt idx="142">
                  <c:v>161540</c:v>
                </c:pt>
                <c:pt idx="143">
                  <c:v>156930</c:v>
                </c:pt>
                <c:pt idx="144">
                  <c:v>154550</c:v>
                </c:pt>
                <c:pt idx="145">
                  <c:v>146730</c:v>
                </c:pt>
                <c:pt idx="146">
                  <c:v>142450</c:v>
                </c:pt>
                <c:pt idx="147">
                  <c:v>138040</c:v>
                </c:pt>
                <c:pt idx="148">
                  <c:v>134240</c:v>
                </c:pt>
                <c:pt idx="149">
                  <c:v>132600</c:v>
                </c:pt>
                <c:pt idx="150">
                  <c:v>129330</c:v>
                </c:pt>
                <c:pt idx="151">
                  <c:v>123290</c:v>
                </c:pt>
                <c:pt idx="152">
                  <c:v>119140</c:v>
                </c:pt>
                <c:pt idx="153">
                  <c:v>116260</c:v>
                </c:pt>
                <c:pt idx="154">
                  <c:v>114040</c:v>
                </c:pt>
                <c:pt idx="155">
                  <c:v>110090</c:v>
                </c:pt>
                <c:pt idx="156">
                  <c:v>108230</c:v>
                </c:pt>
                <c:pt idx="157">
                  <c:v>101930</c:v>
                </c:pt>
                <c:pt idx="158">
                  <c:v>101210</c:v>
                </c:pt>
                <c:pt idx="159">
                  <c:v>97340</c:v>
                </c:pt>
                <c:pt idx="160">
                  <c:v>95180</c:v>
                </c:pt>
                <c:pt idx="161">
                  <c:v>92900</c:v>
                </c:pt>
                <c:pt idx="162">
                  <c:v>89170</c:v>
                </c:pt>
                <c:pt idx="163">
                  <c:v>89360</c:v>
                </c:pt>
                <c:pt idx="164">
                  <c:v>86230</c:v>
                </c:pt>
                <c:pt idx="165">
                  <c:v>82120</c:v>
                </c:pt>
                <c:pt idx="166">
                  <c:v>79480</c:v>
                </c:pt>
                <c:pt idx="167">
                  <c:v>77210</c:v>
                </c:pt>
                <c:pt idx="168">
                  <c:v>76740</c:v>
                </c:pt>
                <c:pt idx="169">
                  <c:v>72920</c:v>
                </c:pt>
                <c:pt idx="170">
                  <c:v>69990</c:v>
                </c:pt>
                <c:pt idx="171">
                  <c:v>69190</c:v>
                </c:pt>
                <c:pt idx="172">
                  <c:v>67270</c:v>
                </c:pt>
                <c:pt idx="173">
                  <c:v>64900</c:v>
                </c:pt>
                <c:pt idx="174">
                  <c:v>64010</c:v>
                </c:pt>
                <c:pt idx="175">
                  <c:v>63600</c:v>
                </c:pt>
                <c:pt idx="176">
                  <c:v>59910</c:v>
                </c:pt>
                <c:pt idx="177">
                  <c:v>57880</c:v>
                </c:pt>
                <c:pt idx="178">
                  <c:v>56960</c:v>
                </c:pt>
                <c:pt idx="179">
                  <c:v>55190</c:v>
                </c:pt>
                <c:pt idx="180">
                  <c:v>54500</c:v>
                </c:pt>
                <c:pt idx="181">
                  <c:v>52120</c:v>
                </c:pt>
                <c:pt idx="182">
                  <c:v>51720</c:v>
                </c:pt>
                <c:pt idx="183">
                  <c:v>49990</c:v>
                </c:pt>
                <c:pt idx="184">
                  <c:v>48290</c:v>
                </c:pt>
                <c:pt idx="185">
                  <c:v>48070</c:v>
                </c:pt>
                <c:pt idx="186">
                  <c:v>45940</c:v>
                </c:pt>
                <c:pt idx="187">
                  <c:v>45260</c:v>
                </c:pt>
                <c:pt idx="188">
                  <c:v>44720</c:v>
                </c:pt>
                <c:pt idx="189">
                  <c:v>43270</c:v>
                </c:pt>
                <c:pt idx="190">
                  <c:v>41050</c:v>
                </c:pt>
                <c:pt idx="191">
                  <c:v>41280</c:v>
                </c:pt>
                <c:pt idx="192">
                  <c:v>39790</c:v>
                </c:pt>
                <c:pt idx="193">
                  <c:v>40710</c:v>
                </c:pt>
                <c:pt idx="194">
                  <c:v>36820</c:v>
                </c:pt>
                <c:pt idx="195">
                  <c:v>37050</c:v>
                </c:pt>
                <c:pt idx="196">
                  <c:v>36720</c:v>
                </c:pt>
                <c:pt idx="197">
                  <c:v>36120</c:v>
                </c:pt>
                <c:pt idx="198">
                  <c:v>35240</c:v>
                </c:pt>
                <c:pt idx="199">
                  <c:v>34310</c:v>
                </c:pt>
                <c:pt idx="200">
                  <c:v>33840</c:v>
                </c:pt>
                <c:pt idx="201">
                  <c:v>33210</c:v>
                </c:pt>
                <c:pt idx="202">
                  <c:v>29810</c:v>
                </c:pt>
                <c:pt idx="203">
                  <c:v>30960</c:v>
                </c:pt>
                <c:pt idx="204">
                  <c:v>30400</c:v>
                </c:pt>
                <c:pt idx="205">
                  <c:v>29550</c:v>
                </c:pt>
                <c:pt idx="206">
                  <c:v>28930</c:v>
                </c:pt>
                <c:pt idx="207">
                  <c:v>28470</c:v>
                </c:pt>
                <c:pt idx="208">
                  <c:v>28040</c:v>
                </c:pt>
                <c:pt idx="209">
                  <c:v>27730</c:v>
                </c:pt>
                <c:pt idx="210">
                  <c:v>24840</c:v>
                </c:pt>
                <c:pt idx="211">
                  <c:v>27090</c:v>
                </c:pt>
                <c:pt idx="212">
                  <c:v>25030</c:v>
                </c:pt>
                <c:pt idx="213">
                  <c:v>25240</c:v>
                </c:pt>
                <c:pt idx="214">
                  <c:v>23730</c:v>
                </c:pt>
                <c:pt idx="215">
                  <c:v>24270</c:v>
                </c:pt>
                <c:pt idx="216">
                  <c:v>23550</c:v>
                </c:pt>
                <c:pt idx="217">
                  <c:v>23100</c:v>
                </c:pt>
                <c:pt idx="218">
                  <c:v>23110</c:v>
                </c:pt>
                <c:pt idx="219">
                  <c:v>22270</c:v>
                </c:pt>
                <c:pt idx="220">
                  <c:v>22790</c:v>
                </c:pt>
                <c:pt idx="221">
                  <c:v>22570</c:v>
                </c:pt>
                <c:pt idx="222">
                  <c:v>24150</c:v>
                </c:pt>
                <c:pt idx="223">
                  <c:v>26010</c:v>
                </c:pt>
                <c:pt idx="224">
                  <c:v>35070</c:v>
                </c:pt>
                <c:pt idx="225">
                  <c:v>54380</c:v>
                </c:pt>
                <c:pt idx="226">
                  <c:v>86340</c:v>
                </c:pt>
                <c:pt idx="227">
                  <c:v>136110</c:v>
                </c:pt>
                <c:pt idx="228">
                  <c:v>213670</c:v>
                </c:pt>
                <c:pt idx="229">
                  <c:v>304540</c:v>
                </c:pt>
                <c:pt idx="230">
                  <c:v>425510</c:v>
                </c:pt>
                <c:pt idx="231">
                  <c:v>567590</c:v>
                </c:pt>
                <c:pt idx="232">
                  <c:v>727440</c:v>
                </c:pt>
                <c:pt idx="233">
                  <c:v>906490</c:v>
                </c:pt>
                <c:pt idx="234">
                  <c:v>1088510</c:v>
                </c:pt>
                <c:pt idx="235">
                  <c:v>1279150</c:v>
                </c:pt>
                <c:pt idx="236">
                  <c:v>1450710</c:v>
                </c:pt>
                <c:pt idx="237">
                  <c:v>1570760</c:v>
                </c:pt>
                <c:pt idx="238">
                  <c:v>1675280</c:v>
                </c:pt>
                <c:pt idx="239">
                  <c:v>1721690</c:v>
                </c:pt>
                <c:pt idx="240">
                  <c:v>1726430</c:v>
                </c:pt>
                <c:pt idx="241">
                  <c:v>1669610</c:v>
                </c:pt>
                <c:pt idx="242">
                  <c:v>1563540</c:v>
                </c:pt>
                <c:pt idx="243">
                  <c:v>1428520</c:v>
                </c:pt>
                <c:pt idx="244">
                  <c:v>1277790</c:v>
                </c:pt>
                <c:pt idx="245">
                  <c:v>1082000</c:v>
                </c:pt>
                <c:pt idx="246">
                  <c:v>883040</c:v>
                </c:pt>
                <c:pt idx="247">
                  <c:v>699270</c:v>
                </c:pt>
                <c:pt idx="248">
                  <c:v>515230</c:v>
                </c:pt>
                <c:pt idx="249">
                  <c:v>348620</c:v>
                </c:pt>
                <c:pt idx="250">
                  <c:v>230950</c:v>
                </c:pt>
                <c:pt idx="251">
                  <c:v>136840</c:v>
                </c:pt>
                <c:pt idx="252">
                  <c:v>82020</c:v>
                </c:pt>
                <c:pt idx="253">
                  <c:v>49610</c:v>
                </c:pt>
                <c:pt idx="254">
                  <c:v>35670</c:v>
                </c:pt>
                <c:pt idx="255">
                  <c:v>28360</c:v>
                </c:pt>
                <c:pt idx="256">
                  <c:v>27210</c:v>
                </c:pt>
                <c:pt idx="257">
                  <c:v>24540</c:v>
                </c:pt>
                <c:pt idx="258">
                  <c:v>22570</c:v>
                </c:pt>
                <c:pt idx="259">
                  <c:v>19540</c:v>
                </c:pt>
                <c:pt idx="260">
                  <c:v>17740</c:v>
                </c:pt>
                <c:pt idx="261">
                  <c:v>17010</c:v>
                </c:pt>
                <c:pt idx="262">
                  <c:v>15550</c:v>
                </c:pt>
                <c:pt idx="263">
                  <c:v>15440</c:v>
                </c:pt>
                <c:pt idx="264">
                  <c:v>14550</c:v>
                </c:pt>
                <c:pt idx="265">
                  <c:v>13880</c:v>
                </c:pt>
                <c:pt idx="266">
                  <c:v>12980</c:v>
                </c:pt>
                <c:pt idx="267">
                  <c:v>12870</c:v>
                </c:pt>
                <c:pt idx="268">
                  <c:v>12950</c:v>
                </c:pt>
                <c:pt idx="269">
                  <c:v>13130</c:v>
                </c:pt>
                <c:pt idx="270">
                  <c:v>14100</c:v>
                </c:pt>
                <c:pt idx="271">
                  <c:v>14700</c:v>
                </c:pt>
                <c:pt idx="272">
                  <c:v>15910</c:v>
                </c:pt>
                <c:pt idx="273">
                  <c:v>17620</c:v>
                </c:pt>
                <c:pt idx="274">
                  <c:v>18690</c:v>
                </c:pt>
                <c:pt idx="275">
                  <c:v>20270</c:v>
                </c:pt>
                <c:pt idx="276">
                  <c:v>22980</c:v>
                </c:pt>
                <c:pt idx="277">
                  <c:v>23620</c:v>
                </c:pt>
                <c:pt idx="278">
                  <c:v>25190</c:v>
                </c:pt>
                <c:pt idx="279">
                  <c:v>26750</c:v>
                </c:pt>
                <c:pt idx="280">
                  <c:v>29110</c:v>
                </c:pt>
                <c:pt idx="281">
                  <c:v>30410</c:v>
                </c:pt>
                <c:pt idx="282">
                  <c:v>29590</c:v>
                </c:pt>
                <c:pt idx="283">
                  <c:v>29410</c:v>
                </c:pt>
                <c:pt idx="284">
                  <c:v>30210</c:v>
                </c:pt>
                <c:pt idx="285">
                  <c:v>29310</c:v>
                </c:pt>
                <c:pt idx="286">
                  <c:v>29830</c:v>
                </c:pt>
                <c:pt idx="287">
                  <c:v>26970</c:v>
                </c:pt>
                <c:pt idx="288">
                  <c:v>26990</c:v>
                </c:pt>
                <c:pt idx="289">
                  <c:v>26140</c:v>
                </c:pt>
                <c:pt idx="290">
                  <c:v>25230</c:v>
                </c:pt>
                <c:pt idx="291">
                  <c:v>24270</c:v>
                </c:pt>
                <c:pt idx="292">
                  <c:v>22690</c:v>
                </c:pt>
                <c:pt idx="293">
                  <c:v>23170</c:v>
                </c:pt>
                <c:pt idx="294">
                  <c:v>22400</c:v>
                </c:pt>
                <c:pt idx="295">
                  <c:v>23770</c:v>
                </c:pt>
                <c:pt idx="296">
                  <c:v>24610</c:v>
                </c:pt>
                <c:pt idx="297">
                  <c:v>26300</c:v>
                </c:pt>
                <c:pt idx="298">
                  <c:v>27830</c:v>
                </c:pt>
                <c:pt idx="299">
                  <c:v>28070</c:v>
                </c:pt>
                <c:pt idx="300">
                  <c:v>30170</c:v>
                </c:pt>
                <c:pt idx="301">
                  <c:v>31610</c:v>
                </c:pt>
                <c:pt idx="302">
                  <c:v>33850</c:v>
                </c:pt>
                <c:pt idx="303">
                  <c:v>35360</c:v>
                </c:pt>
                <c:pt idx="304">
                  <c:v>38850</c:v>
                </c:pt>
                <c:pt idx="305">
                  <c:v>42390</c:v>
                </c:pt>
                <c:pt idx="306">
                  <c:v>47900</c:v>
                </c:pt>
                <c:pt idx="307">
                  <c:v>55770</c:v>
                </c:pt>
                <c:pt idx="308">
                  <c:v>65760</c:v>
                </c:pt>
                <c:pt idx="309">
                  <c:v>75420</c:v>
                </c:pt>
                <c:pt idx="310">
                  <c:v>88670</c:v>
                </c:pt>
                <c:pt idx="311">
                  <c:v>103270</c:v>
                </c:pt>
                <c:pt idx="312">
                  <c:v>113640</c:v>
                </c:pt>
                <c:pt idx="313">
                  <c:v>126130</c:v>
                </c:pt>
                <c:pt idx="314">
                  <c:v>133240</c:v>
                </c:pt>
                <c:pt idx="315">
                  <c:v>140610</c:v>
                </c:pt>
                <c:pt idx="316">
                  <c:v>147760</c:v>
                </c:pt>
                <c:pt idx="317">
                  <c:v>146070</c:v>
                </c:pt>
                <c:pt idx="318">
                  <c:v>149590</c:v>
                </c:pt>
                <c:pt idx="319">
                  <c:v>146500</c:v>
                </c:pt>
                <c:pt idx="320">
                  <c:v>148630</c:v>
                </c:pt>
                <c:pt idx="321">
                  <c:v>143140</c:v>
                </c:pt>
                <c:pt idx="322">
                  <c:v>141590</c:v>
                </c:pt>
                <c:pt idx="323">
                  <c:v>141000</c:v>
                </c:pt>
                <c:pt idx="324">
                  <c:v>142990</c:v>
                </c:pt>
                <c:pt idx="325">
                  <c:v>142910</c:v>
                </c:pt>
                <c:pt idx="326">
                  <c:v>144270</c:v>
                </c:pt>
                <c:pt idx="327">
                  <c:v>149440</c:v>
                </c:pt>
                <c:pt idx="328">
                  <c:v>152320</c:v>
                </c:pt>
                <c:pt idx="329">
                  <c:v>154840</c:v>
                </c:pt>
                <c:pt idx="330">
                  <c:v>159570</c:v>
                </c:pt>
                <c:pt idx="331">
                  <c:v>163580</c:v>
                </c:pt>
                <c:pt idx="332">
                  <c:v>164370</c:v>
                </c:pt>
                <c:pt idx="333">
                  <c:v>165230</c:v>
                </c:pt>
                <c:pt idx="334">
                  <c:v>168030</c:v>
                </c:pt>
                <c:pt idx="335">
                  <c:v>172370</c:v>
                </c:pt>
                <c:pt idx="336">
                  <c:v>173030</c:v>
                </c:pt>
                <c:pt idx="337">
                  <c:v>174770</c:v>
                </c:pt>
                <c:pt idx="338">
                  <c:v>180700</c:v>
                </c:pt>
                <c:pt idx="339">
                  <c:v>177270</c:v>
                </c:pt>
                <c:pt idx="340">
                  <c:v>177910</c:v>
                </c:pt>
                <c:pt idx="341">
                  <c:v>178540</c:v>
                </c:pt>
                <c:pt idx="342">
                  <c:v>178610</c:v>
                </c:pt>
                <c:pt idx="343">
                  <c:v>174760</c:v>
                </c:pt>
                <c:pt idx="344">
                  <c:v>173310</c:v>
                </c:pt>
                <c:pt idx="345">
                  <c:v>173470</c:v>
                </c:pt>
                <c:pt idx="346">
                  <c:v>174220</c:v>
                </c:pt>
                <c:pt idx="347">
                  <c:v>169530</c:v>
                </c:pt>
                <c:pt idx="348">
                  <c:v>167970</c:v>
                </c:pt>
                <c:pt idx="349">
                  <c:v>164140</c:v>
                </c:pt>
                <c:pt idx="350">
                  <c:v>160130</c:v>
                </c:pt>
                <c:pt idx="351">
                  <c:v>163540</c:v>
                </c:pt>
                <c:pt idx="352">
                  <c:v>162030</c:v>
                </c:pt>
                <c:pt idx="353">
                  <c:v>155570</c:v>
                </c:pt>
                <c:pt idx="354">
                  <c:v>156450</c:v>
                </c:pt>
                <c:pt idx="355">
                  <c:v>153150</c:v>
                </c:pt>
                <c:pt idx="356">
                  <c:v>153820</c:v>
                </c:pt>
                <c:pt idx="357">
                  <c:v>152540</c:v>
                </c:pt>
                <c:pt idx="358">
                  <c:v>152930</c:v>
                </c:pt>
                <c:pt idx="359">
                  <c:v>149080</c:v>
                </c:pt>
                <c:pt idx="360">
                  <c:v>149810</c:v>
                </c:pt>
                <c:pt idx="361">
                  <c:v>148300</c:v>
                </c:pt>
                <c:pt idx="362">
                  <c:v>147160</c:v>
                </c:pt>
                <c:pt idx="363">
                  <c:v>145430</c:v>
                </c:pt>
                <c:pt idx="364">
                  <c:v>141890</c:v>
                </c:pt>
                <c:pt idx="365">
                  <c:v>140740</c:v>
                </c:pt>
                <c:pt idx="366">
                  <c:v>138320</c:v>
                </c:pt>
                <c:pt idx="367">
                  <c:v>135330</c:v>
                </c:pt>
                <c:pt idx="368">
                  <c:v>133990</c:v>
                </c:pt>
                <c:pt idx="369">
                  <c:v>131650</c:v>
                </c:pt>
                <c:pt idx="370">
                  <c:v>127600</c:v>
                </c:pt>
                <c:pt idx="371">
                  <c:v>124840</c:v>
                </c:pt>
                <c:pt idx="372">
                  <c:v>122950</c:v>
                </c:pt>
                <c:pt idx="373">
                  <c:v>121740</c:v>
                </c:pt>
                <c:pt idx="374">
                  <c:v>115890</c:v>
                </c:pt>
                <c:pt idx="375">
                  <c:v>114980</c:v>
                </c:pt>
                <c:pt idx="376">
                  <c:v>113000</c:v>
                </c:pt>
                <c:pt idx="377">
                  <c:v>108980</c:v>
                </c:pt>
                <c:pt idx="378">
                  <c:v>107350</c:v>
                </c:pt>
                <c:pt idx="379">
                  <c:v>105180</c:v>
                </c:pt>
                <c:pt idx="380">
                  <c:v>102180</c:v>
                </c:pt>
                <c:pt idx="381">
                  <c:v>102140</c:v>
                </c:pt>
                <c:pt idx="382">
                  <c:v>99950</c:v>
                </c:pt>
                <c:pt idx="383">
                  <c:v>98430</c:v>
                </c:pt>
                <c:pt idx="384">
                  <c:v>97550</c:v>
                </c:pt>
                <c:pt idx="385">
                  <c:v>94280</c:v>
                </c:pt>
                <c:pt idx="386">
                  <c:v>95260</c:v>
                </c:pt>
                <c:pt idx="387">
                  <c:v>92790</c:v>
                </c:pt>
                <c:pt idx="388">
                  <c:v>91600</c:v>
                </c:pt>
                <c:pt idx="389">
                  <c:v>90510</c:v>
                </c:pt>
                <c:pt idx="390">
                  <c:v>87710</c:v>
                </c:pt>
                <c:pt idx="391">
                  <c:v>86200</c:v>
                </c:pt>
                <c:pt idx="392">
                  <c:v>86180</c:v>
                </c:pt>
                <c:pt idx="393">
                  <c:v>84040</c:v>
                </c:pt>
                <c:pt idx="394">
                  <c:v>82090</c:v>
                </c:pt>
                <c:pt idx="395">
                  <c:v>82070</c:v>
                </c:pt>
                <c:pt idx="396">
                  <c:v>81680</c:v>
                </c:pt>
                <c:pt idx="397">
                  <c:v>80340</c:v>
                </c:pt>
                <c:pt idx="398">
                  <c:v>80400</c:v>
                </c:pt>
                <c:pt idx="399">
                  <c:v>75660</c:v>
                </c:pt>
                <c:pt idx="400">
                  <c:v>77420</c:v>
                </c:pt>
                <c:pt idx="401">
                  <c:v>74440</c:v>
                </c:pt>
                <c:pt idx="402">
                  <c:v>73200</c:v>
                </c:pt>
                <c:pt idx="403">
                  <c:v>73400</c:v>
                </c:pt>
                <c:pt idx="404">
                  <c:v>71000</c:v>
                </c:pt>
                <c:pt idx="405">
                  <c:v>69170</c:v>
                </c:pt>
                <c:pt idx="406">
                  <c:v>70960</c:v>
                </c:pt>
                <c:pt idx="407">
                  <c:v>69110</c:v>
                </c:pt>
                <c:pt idx="408">
                  <c:v>69120</c:v>
                </c:pt>
                <c:pt idx="409">
                  <c:v>67090</c:v>
                </c:pt>
                <c:pt idx="410">
                  <c:v>67210</c:v>
                </c:pt>
                <c:pt idx="411">
                  <c:v>65420</c:v>
                </c:pt>
                <c:pt idx="412">
                  <c:v>64950</c:v>
                </c:pt>
                <c:pt idx="413">
                  <c:v>64560</c:v>
                </c:pt>
                <c:pt idx="414">
                  <c:v>64020</c:v>
                </c:pt>
                <c:pt idx="415">
                  <c:v>61950</c:v>
                </c:pt>
                <c:pt idx="416">
                  <c:v>62200</c:v>
                </c:pt>
                <c:pt idx="417">
                  <c:v>62490</c:v>
                </c:pt>
                <c:pt idx="418">
                  <c:v>62810</c:v>
                </c:pt>
                <c:pt idx="419">
                  <c:v>60770</c:v>
                </c:pt>
                <c:pt idx="420">
                  <c:v>63700</c:v>
                </c:pt>
                <c:pt idx="421">
                  <c:v>64180</c:v>
                </c:pt>
                <c:pt idx="422">
                  <c:v>61660</c:v>
                </c:pt>
                <c:pt idx="423">
                  <c:v>64120</c:v>
                </c:pt>
                <c:pt idx="424">
                  <c:v>63820</c:v>
                </c:pt>
                <c:pt idx="425">
                  <c:v>65650</c:v>
                </c:pt>
                <c:pt idx="426">
                  <c:v>64770</c:v>
                </c:pt>
                <c:pt idx="427">
                  <c:v>65860</c:v>
                </c:pt>
                <c:pt idx="428">
                  <c:v>66880</c:v>
                </c:pt>
                <c:pt idx="429">
                  <c:v>66760</c:v>
                </c:pt>
                <c:pt idx="430">
                  <c:v>67070</c:v>
                </c:pt>
                <c:pt idx="431">
                  <c:v>65790</c:v>
                </c:pt>
                <c:pt idx="432">
                  <c:v>67390</c:v>
                </c:pt>
                <c:pt idx="433">
                  <c:v>67460</c:v>
                </c:pt>
                <c:pt idx="434">
                  <c:v>67240</c:v>
                </c:pt>
                <c:pt idx="435">
                  <c:v>65860</c:v>
                </c:pt>
                <c:pt idx="436">
                  <c:v>66900</c:v>
                </c:pt>
                <c:pt idx="437">
                  <c:v>66420</c:v>
                </c:pt>
                <c:pt idx="438">
                  <c:v>66480</c:v>
                </c:pt>
                <c:pt idx="439">
                  <c:v>66250</c:v>
                </c:pt>
                <c:pt idx="440">
                  <c:v>64710</c:v>
                </c:pt>
                <c:pt idx="441">
                  <c:v>64790</c:v>
                </c:pt>
                <c:pt idx="442">
                  <c:v>63360</c:v>
                </c:pt>
                <c:pt idx="443">
                  <c:v>62860</c:v>
                </c:pt>
                <c:pt idx="444">
                  <c:v>62610</c:v>
                </c:pt>
                <c:pt idx="445">
                  <c:v>61580</c:v>
                </c:pt>
                <c:pt idx="446">
                  <c:v>59680</c:v>
                </c:pt>
                <c:pt idx="447">
                  <c:v>59490</c:v>
                </c:pt>
                <c:pt idx="448">
                  <c:v>57720</c:v>
                </c:pt>
                <c:pt idx="449">
                  <c:v>56960</c:v>
                </c:pt>
                <c:pt idx="450">
                  <c:v>56080</c:v>
                </c:pt>
                <c:pt idx="451">
                  <c:v>55440</c:v>
                </c:pt>
                <c:pt idx="452">
                  <c:v>54320</c:v>
                </c:pt>
                <c:pt idx="453">
                  <c:v>55440</c:v>
                </c:pt>
                <c:pt idx="454">
                  <c:v>56590</c:v>
                </c:pt>
                <c:pt idx="455">
                  <c:v>53620</c:v>
                </c:pt>
                <c:pt idx="456">
                  <c:v>54670</c:v>
                </c:pt>
                <c:pt idx="457">
                  <c:v>53880</c:v>
                </c:pt>
                <c:pt idx="458">
                  <c:v>53380</c:v>
                </c:pt>
                <c:pt idx="459">
                  <c:v>53240</c:v>
                </c:pt>
                <c:pt idx="460">
                  <c:v>53290</c:v>
                </c:pt>
                <c:pt idx="461">
                  <c:v>52850</c:v>
                </c:pt>
                <c:pt idx="462">
                  <c:v>52980</c:v>
                </c:pt>
                <c:pt idx="463">
                  <c:v>52700</c:v>
                </c:pt>
                <c:pt idx="464">
                  <c:v>53460</c:v>
                </c:pt>
                <c:pt idx="465">
                  <c:v>52480</c:v>
                </c:pt>
                <c:pt idx="466">
                  <c:v>52630</c:v>
                </c:pt>
                <c:pt idx="467">
                  <c:v>53320</c:v>
                </c:pt>
                <c:pt idx="468">
                  <c:v>53450</c:v>
                </c:pt>
                <c:pt idx="469">
                  <c:v>53420</c:v>
                </c:pt>
                <c:pt idx="470">
                  <c:v>52480</c:v>
                </c:pt>
                <c:pt idx="471">
                  <c:v>54960</c:v>
                </c:pt>
                <c:pt idx="472">
                  <c:v>53500</c:v>
                </c:pt>
                <c:pt idx="473">
                  <c:v>51930</c:v>
                </c:pt>
                <c:pt idx="474">
                  <c:v>52800</c:v>
                </c:pt>
                <c:pt idx="475">
                  <c:v>53850</c:v>
                </c:pt>
                <c:pt idx="476">
                  <c:v>53120</c:v>
                </c:pt>
                <c:pt idx="477">
                  <c:v>54280</c:v>
                </c:pt>
                <c:pt idx="478">
                  <c:v>55300</c:v>
                </c:pt>
                <c:pt idx="479">
                  <c:v>55610</c:v>
                </c:pt>
                <c:pt idx="480">
                  <c:v>55310</c:v>
                </c:pt>
                <c:pt idx="481">
                  <c:v>55010</c:v>
                </c:pt>
                <c:pt idx="482">
                  <c:v>56760</c:v>
                </c:pt>
                <c:pt idx="483">
                  <c:v>57500</c:v>
                </c:pt>
                <c:pt idx="484">
                  <c:v>56170</c:v>
                </c:pt>
                <c:pt idx="485">
                  <c:v>57330</c:v>
                </c:pt>
                <c:pt idx="486">
                  <c:v>56890</c:v>
                </c:pt>
                <c:pt idx="487">
                  <c:v>55680</c:v>
                </c:pt>
                <c:pt idx="488">
                  <c:v>56190</c:v>
                </c:pt>
                <c:pt idx="489">
                  <c:v>54300</c:v>
                </c:pt>
                <c:pt idx="490">
                  <c:v>53490</c:v>
                </c:pt>
                <c:pt idx="491">
                  <c:v>50400</c:v>
                </c:pt>
                <c:pt idx="492">
                  <c:v>51560</c:v>
                </c:pt>
                <c:pt idx="493">
                  <c:v>50170</c:v>
                </c:pt>
                <c:pt idx="494">
                  <c:v>48640</c:v>
                </c:pt>
                <c:pt idx="495">
                  <c:v>45140</c:v>
                </c:pt>
                <c:pt idx="496">
                  <c:v>44830</c:v>
                </c:pt>
                <c:pt idx="497">
                  <c:v>43810</c:v>
                </c:pt>
                <c:pt idx="498">
                  <c:v>41460</c:v>
                </c:pt>
                <c:pt idx="499">
                  <c:v>41220</c:v>
                </c:pt>
                <c:pt idx="500">
                  <c:v>39430</c:v>
                </c:pt>
                <c:pt idx="501">
                  <c:v>38600</c:v>
                </c:pt>
                <c:pt idx="502">
                  <c:v>38830</c:v>
                </c:pt>
                <c:pt idx="503">
                  <c:v>36320</c:v>
                </c:pt>
                <c:pt idx="504">
                  <c:v>33950</c:v>
                </c:pt>
                <c:pt idx="505">
                  <c:v>35160</c:v>
                </c:pt>
                <c:pt idx="506">
                  <c:v>33530</c:v>
                </c:pt>
                <c:pt idx="507">
                  <c:v>34230</c:v>
                </c:pt>
                <c:pt idx="508">
                  <c:v>33540</c:v>
                </c:pt>
                <c:pt idx="509">
                  <c:v>32300</c:v>
                </c:pt>
                <c:pt idx="510">
                  <c:v>31620</c:v>
                </c:pt>
                <c:pt idx="511">
                  <c:v>31180</c:v>
                </c:pt>
                <c:pt idx="512">
                  <c:v>29860</c:v>
                </c:pt>
                <c:pt idx="513">
                  <c:v>29990</c:v>
                </c:pt>
                <c:pt idx="514">
                  <c:v>29500</c:v>
                </c:pt>
                <c:pt idx="515">
                  <c:v>28190</c:v>
                </c:pt>
                <c:pt idx="516">
                  <c:v>28220</c:v>
                </c:pt>
                <c:pt idx="517">
                  <c:v>27470</c:v>
                </c:pt>
                <c:pt idx="518">
                  <c:v>27000</c:v>
                </c:pt>
                <c:pt idx="519">
                  <c:v>25860</c:v>
                </c:pt>
                <c:pt idx="520">
                  <c:v>26920</c:v>
                </c:pt>
                <c:pt idx="521">
                  <c:v>24300</c:v>
                </c:pt>
                <c:pt idx="522">
                  <c:v>24900</c:v>
                </c:pt>
                <c:pt idx="523">
                  <c:v>25400</c:v>
                </c:pt>
                <c:pt idx="524">
                  <c:v>24490</c:v>
                </c:pt>
                <c:pt idx="525">
                  <c:v>22550</c:v>
                </c:pt>
                <c:pt idx="526">
                  <c:v>22560</c:v>
                </c:pt>
                <c:pt idx="527">
                  <c:v>22330</c:v>
                </c:pt>
                <c:pt idx="528">
                  <c:v>20810</c:v>
                </c:pt>
                <c:pt idx="529">
                  <c:v>20770</c:v>
                </c:pt>
                <c:pt idx="530">
                  <c:v>20430</c:v>
                </c:pt>
                <c:pt idx="531">
                  <c:v>20260</c:v>
                </c:pt>
                <c:pt idx="532">
                  <c:v>18630</c:v>
                </c:pt>
                <c:pt idx="533">
                  <c:v>18880</c:v>
                </c:pt>
                <c:pt idx="534">
                  <c:v>18570</c:v>
                </c:pt>
                <c:pt idx="535">
                  <c:v>18440</c:v>
                </c:pt>
                <c:pt idx="536">
                  <c:v>17160</c:v>
                </c:pt>
                <c:pt idx="537">
                  <c:v>17260</c:v>
                </c:pt>
                <c:pt idx="538">
                  <c:v>17030</c:v>
                </c:pt>
                <c:pt idx="539">
                  <c:v>15730</c:v>
                </c:pt>
                <c:pt idx="540">
                  <c:v>15350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6B1-458C-9902-13CF8207A1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164568"/>
        <c:axId val="113165352"/>
      </c:scatterChart>
      <c:valAx>
        <c:axId val="113164568"/>
        <c:scaling>
          <c:orientation val="minMax"/>
          <c:max val="800"/>
          <c:min val="2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165352"/>
        <c:crosses val="autoZero"/>
        <c:crossBetween val="midCat"/>
      </c:valAx>
      <c:valAx>
        <c:axId val="113165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Intensity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E+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1645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0.4053</cdr:x>
      <cdr:y>0.37796</cdr:y>
    </cdr:from>
    <cdr:to>
      <cdr:x>0.83224</cdr:x>
      <cdr:y>0.44073</cdr:y>
    </cdr:to>
    <cdr:sp macro="" textlink="">
      <cdr:nvSpPr>
        <cdr:cNvPr id="2" name="TextBox 5">
          <a:extLst xmlns:a="http://schemas.openxmlformats.org/drawingml/2006/main">
            <a:ext uri="{FF2B5EF4-FFF2-40B4-BE49-F238E27FC236}">
              <a16:creationId xmlns="" xmlns:a16="http://schemas.microsoft.com/office/drawing/2014/main" id="{96193915-B922-43B8-BF65-670F1231CDAB}"/>
            </a:ext>
          </a:extLst>
        </cdr:cNvPr>
        <cdr:cNvSpPr txBox="1"/>
      </cdr:nvSpPr>
      <cdr:spPr>
        <a:xfrm xmlns:a="http://schemas.openxmlformats.org/drawingml/2006/main">
          <a:off x="2408941" y="1354826"/>
          <a:ext cx="2537554" cy="224998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[Co((C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6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H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5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)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2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POCH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2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(C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3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N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2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H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2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)(C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6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H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5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))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2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][ClO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4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]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2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 3.09</a:t>
          </a:r>
          <a:endParaRPr lang="en-US" sz="900"/>
        </a:p>
      </cdr:txBody>
    </cdr:sp>
  </cdr:relSizeAnchor>
  <cdr:relSizeAnchor xmlns:cdr="http://schemas.openxmlformats.org/drawingml/2006/chartDrawing">
    <cdr:from>
      <cdr:x>0.70702</cdr:x>
      <cdr:y>0.77811</cdr:y>
    </cdr:from>
    <cdr:to>
      <cdr:x>0.87782</cdr:x>
      <cdr:y>0.84088</cdr:y>
    </cdr:to>
    <cdr:sp macro="" textlink="">
      <cdr:nvSpPr>
        <cdr:cNvPr id="4" name="TextBox 5">
          <a:extLst xmlns:a="http://schemas.openxmlformats.org/drawingml/2006/main">
            <a:ext uri="{FF2B5EF4-FFF2-40B4-BE49-F238E27FC236}">
              <a16:creationId xmlns="" xmlns:a16="http://schemas.microsoft.com/office/drawing/2014/main" id="{80CF7228-AD6A-4968-A059-8CE7AFC31BED}"/>
            </a:ext>
          </a:extLst>
        </cdr:cNvPr>
        <cdr:cNvSpPr txBox="1"/>
      </cdr:nvSpPr>
      <cdr:spPr>
        <a:xfrm xmlns:a="http://schemas.openxmlformats.org/drawingml/2006/main">
          <a:off x="4202268" y="2789206"/>
          <a:ext cx="1015150" cy="224998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CoO.Co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2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O</a:t>
          </a:r>
          <a:r>
            <a:rPr lang="en-US" sz="9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3</a:t>
          </a:r>
          <a:r>
            <a:rPr lang="en-US" sz="9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 0.255</a:t>
          </a:r>
          <a:endParaRPr lang="en-US" sz="9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0.67124</cdr:x>
      <cdr:y>0.71103</cdr:y>
    </cdr:from>
    <cdr:to>
      <cdr:x>0.85031</cdr:x>
      <cdr:y>0.77317</cdr:y>
    </cdr:to>
    <cdr:sp macro="" textlink="">
      <cdr:nvSpPr>
        <cdr:cNvPr id="3" name="TextBox 3">
          <a:extLst xmlns:a="http://schemas.openxmlformats.org/drawingml/2006/main">
            <a:ext uri="{FF2B5EF4-FFF2-40B4-BE49-F238E27FC236}">
              <a16:creationId xmlns="" xmlns:a16="http://schemas.microsoft.com/office/drawing/2014/main" id="{2BB6059C-E865-4D4B-85C4-B0900465EB21}"/>
            </a:ext>
          </a:extLst>
        </cdr:cNvPr>
        <cdr:cNvSpPr txBox="1"/>
      </cdr:nvSpPr>
      <cdr:spPr>
        <a:xfrm xmlns:a="http://schemas.openxmlformats.org/drawingml/2006/main">
          <a:off x="3989571" y="2594792"/>
          <a:ext cx="1064321" cy="22677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[CoO.Co</a:t>
          </a:r>
          <a:r>
            <a:rPr lang="en-US" sz="11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O</a:t>
          </a:r>
          <a:r>
            <a:rPr lang="en-US" sz="1100" baseline="-250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3</a:t>
          </a:r>
          <a:r>
            <a:rPr lang="en-US" sz="11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] 0.257</a:t>
          </a:r>
          <a:endParaRPr lang="en-US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0.38452</cdr:x>
      <cdr:y>0.38293</cdr:y>
    </cdr:from>
    <cdr:to>
      <cdr:x>0.5006</cdr:x>
      <cdr:y>0.593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="" xmlns:a16="http://schemas.microsoft.com/office/drawing/2014/main" id="{5304F11C-2638-4871-B558-4A10781F77D5}"/>
            </a:ext>
          </a:extLst>
        </cdr:cNvPr>
        <cdr:cNvSpPr txBox="1"/>
      </cdr:nvSpPr>
      <cdr:spPr>
        <a:xfrm xmlns:a="http://schemas.openxmlformats.org/drawingml/2006/main">
          <a:off x="3028951" y="166687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0.45022</cdr:x>
      <cdr:y>0.73596</cdr:y>
    </cdr:from>
    <cdr:to>
      <cdr:x>0.60016</cdr:x>
      <cdr:y>0.79285</cdr:y>
    </cdr:to>
    <cdr:sp macro="" textlink="">
      <cdr:nvSpPr>
        <cdr:cNvPr id="7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6966C3E1-C668-467F-9C60-99588F497B2D}"/>
            </a:ext>
          </a:extLst>
        </cdr:cNvPr>
        <cdr:cNvSpPr txBox="1"/>
      </cdr:nvSpPr>
      <cdr:spPr>
        <a:xfrm xmlns:a="http://schemas.openxmlformats.org/drawingml/2006/main">
          <a:off x="3546475" y="3203575"/>
          <a:ext cx="11811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1100">
              <a:effectLst/>
              <a:latin typeface="+mn-lt"/>
              <a:ea typeface="+mn-ea"/>
              <a:cs typeface="+mn-cs"/>
            </a:rPr>
            <a:t>CoO.Co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3</a:t>
          </a:r>
          <a:r>
            <a:rPr lang="en-US" sz="1100">
              <a:effectLst/>
              <a:latin typeface="+mn-lt"/>
              <a:ea typeface="+mn-ea"/>
              <a:cs typeface="+mn-cs"/>
            </a:rPr>
            <a:t> 0.629</a:t>
          </a:r>
        </a:p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0.23218</cdr:x>
      <cdr:y>0.25998</cdr:y>
    </cdr:from>
    <cdr:to>
      <cdr:x>0.36277</cdr:x>
      <cdr:y>0.32782</cdr:y>
    </cdr:to>
    <cdr:sp macro="" textlink="">
      <cdr:nvSpPr>
        <cdr:cNvPr id="8" name="TextBox 7">
          <a:extLst xmlns:a="http://schemas.openxmlformats.org/drawingml/2006/main">
            <a:ext uri="{FF2B5EF4-FFF2-40B4-BE49-F238E27FC236}">
              <a16:creationId xmlns="" xmlns:a16="http://schemas.microsoft.com/office/drawing/2014/main" id="{2C4F05D0-C38B-47A2-8BF8-65BE3717E5FE}"/>
            </a:ext>
          </a:extLst>
        </cdr:cNvPr>
        <cdr:cNvSpPr txBox="1"/>
      </cdr:nvSpPr>
      <cdr:spPr>
        <a:xfrm xmlns:a="http://schemas.openxmlformats.org/drawingml/2006/main">
          <a:off x="1380000" y="853817"/>
          <a:ext cx="776175" cy="2228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>
              <a:effectLst/>
              <a:latin typeface="+mn-lt"/>
              <a:ea typeface="+mn-ea"/>
              <a:cs typeface="+mn-cs"/>
            </a:rPr>
            <a:t>Co(ClO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4</a:t>
          </a:r>
          <a:r>
            <a:rPr lang="en-US" sz="1100">
              <a:effectLst/>
              <a:latin typeface="+mn-lt"/>
              <a:ea typeface="+mn-ea"/>
              <a:cs typeface="+mn-cs"/>
            </a:rPr>
            <a:t>)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  <a:sym typeface="Symbol" panose="05050102010706020507" pitchFamily="18" charset="2"/>
            </a:rPr>
            <a:t></a:t>
          </a:r>
          <a:r>
            <a:rPr lang="en-US" sz="1100">
              <a:effectLst/>
              <a:latin typeface="+mn-lt"/>
              <a:ea typeface="+mn-ea"/>
              <a:cs typeface="+mn-cs"/>
            </a:rPr>
            <a:t>6H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O</a:t>
          </a:r>
          <a:endParaRPr lang="en-US" sz="1100"/>
        </a:p>
      </cdr:txBody>
    </cdr:sp>
  </cdr:relSizeAnchor>
  <cdr:relSizeAnchor xmlns:cdr="http://schemas.openxmlformats.org/drawingml/2006/chartDrawing">
    <cdr:from>
      <cdr:x>0.38452</cdr:x>
      <cdr:y>0.38293</cdr:y>
    </cdr:from>
    <cdr:to>
      <cdr:x>0.5006</cdr:x>
      <cdr:y>0.593</cdr:y>
    </cdr:to>
    <cdr:sp macro="" textlink="">
      <cdr:nvSpPr>
        <cdr:cNvPr id="9" name="TextBox 3">
          <a:extLst xmlns:a="http://schemas.openxmlformats.org/drawingml/2006/main">
            <a:ext uri="{FF2B5EF4-FFF2-40B4-BE49-F238E27FC236}">
              <a16:creationId xmlns="" xmlns:a16="http://schemas.microsoft.com/office/drawing/2014/main" id="{5304F11C-2638-4871-B558-4A10781F77D5}"/>
            </a:ext>
          </a:extLst>
        </cdr:cNvPr>
        <cdr:cNvSpPr txBox="1"/>
      </cdr:nvSpPr>
      <cdr:spPr>
        <a:xfrm xmlns:a="http://schemas.openxmlformats.org/drawingml/2006/main">
          <a:off x="3028951" y="166687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0.45022</cdr:x>
      <cdr:y>0.73596</cdr:y>
    </cdr:from>
    <cdr:to>
      <cdr:x>0.60016</cdr:x>
      <cdr:y>0.79285</cdr:y>
    </cdr:to>
    <cdr:sp macro="" textlink="">
      <cdr:nvSpPr>
        <cdr:cNvPr id="11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6966C3E1-C668-467F-9C60-99588F497B2D}"/>
            </a:ext>
          </a:extLst>
        </cdr:cNvPr>
        <cdr:cNvSpPr txBox="1"/>
      </cdr:nvSpPr>
      <cdr:spPr>
        <a:xfrm xmlns:a="http://schemas.openxmlformats.org/drawingml/2006/main">
          <a:off x="3546475" y="3203575"/>
          <a:ext cx="11811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1100">
              <a:effectLst/>
              <a:latin typeface="+mn-lt"/>
              <a:ea typeface="+mn-ea"/>
              <a:cs typeface="+mn-cs"/>
            </a:rPr>
            <a:t>CoO.Co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3</a:t>
          </a:r>
          <a:r>
            <a:rPr lang="en-US" sz="1100">
              <a:effectLst/>
              <a:latin typeface="+mn-lt"/>
              <a:ea typeface="+mn-ea"/>
              <a:cs typeface="+mn-cs"/>
            </a:rPr>
            <a:t> 0.629</a:t>
          </a:r>
        </a:p>
        <a:p xmlns:a="http://schemas.openxmlformats.org/drawingml/2006/main">
          <a:endParaRPr lang="en-US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0.11265</cdr:x>
      <cdr:y>0.12211</cdr:y>
    </cdr:from>
    <cdr:to>
      <cdr:x>0.7595</cdr:x>
      <cdr:y>0.21895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="" xmlns:a16="http://schemas.microsoft.com/office/drawing/2014/main" id="{CE0D26D4-4AAD-4873-A4C8-A00CF7B54AE3}"/>
            </a:ext>
          </a:extLst>
        </cdr:cNvPr>
        <cdr:cNvSpPr txBox="1"/>
      </cdr:nvSpPr>
      <cdr:spPr>
        <a:xfrm xmlns:a="http://schemas.openxmlformats.org/drawingml/2006/main">
          <a:off x="776288" y="552450"/>
          <a:ext cx="4457700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0.22751</cdr:x>
      <cdr:y>0.22481</cdr:y>
    </cdr:from>
    <cdr:to>
      <cdr:x>0.6546</cdr:x>
      <cdr:y>0.28376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="" xmlns:a16="http://schemas.microsoft.com/office/drawing/2014/main" id="{5BE44B79-0FDD-47C2-BAE5-5326F5775A25}"/>
            </a:ext>
          </a:extLst>
        </cdr:cNvPr>
        <cdr:cNvSpPr txBox="1"/>
      </cdr:nvSpPr>
      <cdr:spPr>
        <a:xfrm xmlns:a="http://schemas.openxmlformats.org/drawingml/2006/main">
          <a:off x="1352241" y="877227"/>
          <a:ext cx="2538452" cy="2300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>
              <a:effectLst/>
              <a:latin typeface="+mn-lt"/>
              <a:ea typeface="+mn-ea"/>
              <a:cs typeface="+mn-cs"/>
            </a:rPr>
            <a:t>MoO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Cl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((C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6</a:t>
          </a:r>
          <a:r>
            <a:rPr lang="en-US" sz="1100">
              <a:effectLst/>
              <a:latin typeface="+mn-lt"/>
              <a:ea typeface="+mn-ea"/>
              <a:cs typeface="+mn-cs"/>
            </a:rPr>
            <a:t>H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5</a:t>
          </a:r>
          <a:r>
            <a:rPr lang="en-US" sz="1100">
              <a:effectLst/>
              <a:latin typeface="+mn-lt"/>
              <a:ea typeface="+mn-ea"/>
              <a:cs typeface="+mn-cs"/>
            </a:rPr>
            <a:t>)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POCH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(C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3</a:t>
          </a:r>
          <a:r>
            <a:rPr lang="en-US" sz="1100">
              <a:effectLst/>
              <a:latin typeface="+mn-lt"/>
              <a:ea typeface="+mn-ea"/>
              <a:cs typeface="+mn-cs"/>
            </a:rPr>
            <a:t>N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H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)(C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6</a:t>
          </a:r>
          <a:r>
            <a:rPr lang="en-US" sz="1100">
              <a:effectLst/>
              <a:latin typeface="+mn-lt"/>
              <a:ea typeface="+mn-ea"/>
              <a:cs typeface="+mn-cs"/>
            </a:rPr>
            <a:t>H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5</a:t>
          </a:r>
          <a:r>
            <a:rPr lang="en-US" sz="1100">
              <a:effectLst/>
              <a:latin typeface="+mn-lt"/>
              <a:ea typeface="+mn-ea"/>
              <a:cs typeface="+mn-cs"/>
            </a:rPr>
            <a:t>))(THF)</a:t>
          </a:r>
          <a:endParaRPr lang="en-US" sz="1100"/>
        </a:p>
      </cdr:txBody>
    </cdr:sp>
  </cdr:relSizeAnchor>
  <cdr:relSizeAnchor xmlns:cdr="http://schemas.openxmlformats.org/drawingml/2006/chartDrawing">
    <cdr:from>
      <cdr:x>0.35632</cdr:x>
      <cdr:y>0.32345</cdr:y>
    </cdr:from>
    <cdr:to>
      <cdr:x>0.78341</cdr:x>
      <cdr:y>0.3824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94137178-3445-44E9-902F-02739623E0DE}"/>
            </a:ext>
          </a:extLst>
        </cdr:cNvPr>
        <cdr:cNvSpPr txBox="1"/>
      </cdr:nvSpPr>
      <cdr:spPr>
        <a:xfrm xmlns:a="http://schemas.openxmlformats.org/drawingml/2006/main">
          <a:off x="2117834" y="1262115"/>
          <a:ext cx="2538452" cy="2300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effectLst/>
              <a:latin typeface="+mn-lt"/>
              <a:ea typeface="+mn-ea"/>
              <a:cs typeface="+mn-cs"/>
            </a:rPr>
            <a:t>MoO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Cl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((C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6</a:t>
          </a:r>
          <a:r>
            <a:rPr lang="en-US" sz="1100">
              <a:effectLst/>
              <a:latin typeface="+mn-lt"/>
              <a:ea typeface="+mn-ea"/>
              <a:cs typeface="+mn-cs"/>
            </a:rPr>
            <a:t>H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5</a:t>
          </a:r>
          <a:r>
            <a:rPr lang="en-US" sz="1100">
              <a:effectLst/>
              <a:latin typeface="+mn-lt"/>
              <a:ea typeface="+mn-ea"/>
              <a:cs typeface="+mn-cs"/>
            </a:rPr>
            <a:t>)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POCH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(C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3</a:t>
          </a:r>
          <a:r>
            <a:rPr lang="en-US" sz="1100">
              <a:effectLst/>
              <a:latin typeface="+mn-lt"/>
              <a:ea typeface="+mn-ea"/>
              <a:cs typeface="+mn-cs"/>
            </a:rPr>
            <a:t>N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H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)(C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6</a:t>
          </a:r>
          <a:r>
            <a:rPr lang="en-US" sz="1100">
              <a:effectLst/>
              <a:latin typeface="+mn-lt"/>
              <a:ea typeface="+mn-ea"/>
              <a:cs typeface="+mn-cs"/>
            </a:rPr>
            <a:t>H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5</a:t>
          </a:r>
          <a:r>
            <a:rPr lang="en-US" sz="1100">
              <a:effectLst/>
              <a:latin typeface="+mn-lt"/>
              <a:ea typeface="+mn-ea"/>
              <a:cs typeface="+mn-cs"/>
            </a:rPr>
            <a:t>)) 2.9729</a:t>
          </a:r>
          <a:endParaRPr lang="en-US" sz="1100"/>
        </a:p>
      </cdr:txBody>
    </cdr:sp>
  </cdr:relSizeAnchor>
  <cdr:relSizeAnchor xmlns:cdr="http://schemas.openxmlformats.org/drawingml/2006/chartDrawing">
    <cdr:from>
      <cdr:x>0.72606</cdr:x>
      <cdr:y>0.66907</cdr:y>
    </cdr:from>
    <cdr:to>
      <cdr:x>0.88386</cdr:x>
      <cdr:y>0.72802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25724790-D66C-48B7-A11A-E2134BE389F9}"/>
            </a:ext>
          </a:extLst>
        </cdr:cNvPr>
        <cdr:cNvSpPr txBox="1"/>
      </cdr:nvSpPr>
      <cdr:spPr>
        <a:xfrm xmlns:a="http://schemas.openxmlformats.org/drawingml/2006/main">
          <a:off x="4315418" y="2610773"/>
          <a:ext cx="937900" cy="2300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effectLst/>
              <a:latin typeface="+mn-lt"/>
              <a:ea typeface="+mn-ea"/>
              <a:cs typeface="+mn-cs"/>
            </a:rPr>
            <a:t>MoO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Cl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 1.061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    </a:t>
          </a:r>
          <a:endParaRPr lang="en-US" sz="1100"/>
        </a:p>
      </cdr:txBody>
    </cdr:sp>
  </cdr:relSizeAnchor>
  <cdr:relSizeAnchor xmlns:cdr="http://schemas.openxmlformats.org/drawingml/2006/chartDrawing">
    <cdr:from>
      <cdr:x>0.72904</cdr:x>
      <cdr:y>0.72769</cdr:y>
    </cdr:from>
    <cdr:to>
      <cdr:x>0.88684</cdr:x>
      <cdr:y>0.78663</cdr:y>
    </cdr:to>
    <cdr:sp macro="" textlink="">
      <cdr:nvSpPr>
        <cdr:cNvPr id="7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94A17415-48B9-434F-9B63-807F9B9E91C4}"/>
            </a:ext>
          </a:extLst>
        </cdr:cNvPr>
        <cdr:cNvSpPr txBox="1"/>
      </cdr:nvSpPr>
      <cdr:spPr>
        <a:xfrm xmlns:a="http://schemas.openxmlformats.org/drawingml/2006/main">
          <a:off x="4333145" y="2839509"/>
          <a:ext cx="937900" cy="2299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effectLst/>
              <a:latin typeface="+mn-lt"/>
              <a:ea typeface="+mn-ea"/>
              <a:cs typeface="+mn-cs"/>
            </a:rPr>
            <a:t>Mo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2</a:t>
          </a:r>
          <a:r>
            <a:rPr lang="en-US" sz="1100">
              <a:effectLst/>
              <a:latin typeface="+mn-lt"/>
              <a:ea typeface="+mn-ea"/>
              <a:cs typeface="+mn-cs"/>
            </a:rPr>
            <a:t>O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3</a:t>
          </a:r>
          <a:r>
            <a:rPr lang="en-US" sz="1100">
              <a:effectLst/>
              <a:latin typeface="+mn-lt"/>
              <a:ea typeface="+mn-ea"/>
              <a:cs typeface="+mn-cs"/>
            </a:rPr>
            <a:t> 0.639</a:t>
          </a:r>
          <a:r>
            <a:rPr lang="en-US" sz="1100" baseline="-25000">
              <a:effectLst/>
              <a:latin typeface="+mn-lt"/>
              <a:ea typeface="+mn-ea"/>
              <a:cs typeface="+mn-cs"/>
            </a:rPr>
            <a:t>    </a:t>
          </a:r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A1C30-A511-47F6-A2AB-3D0BF1CAC38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632E0E82-7CEF-4D0C-8AA0-63E715CFF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0</TotalTime>
  <Pages>1</Pages>
  <Words>4367</Words>
  <Characters>24898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 Luck</dc:creator>
  <cp:lastModifiedBy>I, Yuvaraj</cp:lastModifiedBy>
  <cp:revision>3</cp:revision>
  <cp:lastPrinted>2019-03-15T22:59:00Z</cp:lastPrinted>
  <dcterms:created xsi:type="dcterms:W3CDTF">2019-09-27T07:18:00Z</dcterms:created>
  <dcterms:modified xsi:type="dcterms:W3CDTF">2019-09-27T07:18:00Z</dcterms:modified>
</cp:coreProperties>
</file>