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7A" w:rsidRPr="0073210E" w:rsidRDefault="00442B11" w:rsidP="00185B2D">
      <w:pPr>
        <w:spacing w:line="480" w:lineRule="auto"/>
        <w:outlineLvl w:val="0"/>
        <w:rPr>
          <w:rFonts w:ascii="Times New Roman" w:eastAsia="Times New Roman" w:hAnsi="Times New Roman"/>
          <w:b/>
          <w:bCs/>
          <w:szCs w:val="20"/>
          <w:lang w:val="en-US"/>
        </w:rPr>
      </w:pPr>
      <w:bookmarkStart w:id="0" w:name="_GoBack"/>
      <w:bookmarkEnd w:id="0"/>
      <w:r w:rsidRPr="0073210E">
        <w:rPr>
          <w:rFonts w:ascii="Times New Roman" w:eastAsia="Times New Roman" w:hAnsi="Times New Roman"/>
          <w:b/>
          <w:bCs/>
          <w:szCs w:val="20"/>
          <w:lang w:val="en-US"/>
        </w:rPr>
        <w:t xml:space="preserve">Figure </w:t>
      </w:r>
      <w:r w:rsidR="00E71ADE" w:rsidRPr="0073210E">
        <w:rPr>
          <w:rFonts w:ascii="Times New Roman" w:eastAsia="Times New Roman" w:hAnsi="Times New Roman"/>
          <w:b/>
          <w:bCs/>
          <w:szCs w:val="20"/>
          <w:lang w:val="en-US"/>
        </w:rPr>
        <w:t>2</w:t>
      </w:r>
      <w:r w:rsidRPr="0073210E">
        <w:rPr>
          <w:rFonts w:ascii="Times New Roman" w:eastAsia="Times New Roman" w:hAnsi="Times New Roman"/>
          <w:b/>
          <w:bCs/>
          <w:szCs w:val="20"/>
          <w:lang w:val="en-US"/>
        </w:rPr>
        <w:t>. Cost-</w:t>
      </w:r>
      <w:r w:rsidR="00EA2EE2" w:rsidRPr="0073210E">
        <w:rPr>
          <w:rFonts w:ascii="Times New Roman" w:eastAsia="Times New Roman" w:hAnsi="Times New Roman"/>
          <w:b/>
          <w:bCs/>
          <w:szCs w:val="20"/>
          <w:lang w:val="en-US"/>
        </w:rPr>
        <w:t xml:space="preserve">effectiveness </w:t>
      </w:r>
      <w:r w:rsidRPr="0073210E">
        <w:rPr>
          <w:rFonts w:ascii="Times New Roman" w:eastAsia="Times New Roman" w:hAnsi="Times New Roman"/>
          <w:b/>
          <w:bCs/>
          <w:szCs w:val="20"/>
          <w:lang w:val="en-US"/>
        </w:rPr>
        <w:t>of PTSD loss of diagnosis</w:t>
      </w:r>
      <w:r w:rsidR="00255D08" w:rsidRPr="0073210E">
        <w:rPr>
          <w:rFonts w:ascii="Times New Roman" w:eastAsia="Times New Roman" w:hAnsi="Times New Roman"/>
          <w:b/>
          <w:bCs/>
          <w:szCs w:val="20"/>
          <w:vertAlign w:val="superscript"/>
          <w:lang w:val="en-US"/>
        </w:rPr>
        <w:t>a</w:t>
      </w:r>
      <w:r w:rsidRPr="0073210E">
        <w:rPr>
          <w:rFonts w:ascii="Times New Roman" w:eastAsia="Times New Roman" w:hAnsi="Times New Roman"/>
          <w:b/>
          <w:bCs/>
          <w:szCs w:val="20"/>
          <w:lang w:val="en-US"/>
        </w:rPr>
        <w:t xml:space="preserve"> in main analysis (EM) after bootstrapping (n = 2500) comparing EMDR and PE to WL: ICER planes and acceptability curves. </w:t>
      </w:r>
    </w:p>
    <w:p w:rsidR="00EF020B" w:rsidRPr="0073210E" w:rsidRDefault="00EF020B" w:rsidP="00185B2D">
      <w:pPr>
        <w:spacing w:line="480" w:lineRule="auto"/>
        <w:outlineLvl w:val="0"/>
        <w:rPr>
          <w:rFonts w:ascii="Times New Roman" w:eastAsia="Times New Roman" w:hAnsi="Times New Roman"/>
          <w:b/>
          <w:bCs/>
          <w:szCs w:val="20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91"/>
        <w:gridCol w:w="7092"/>
      </w:tblGrid>
      <w:tr w:rsidR="00273106" w:rsidRPr="0073210E" w:rsidTr="00FF21E4">
        <w:trPr>
          <w:trHeight w:val="5364"/>
        </w:trPr>
        <w:tc>
          <w:tcPr>
            <w:tcW w:w="7091" w:type="dxa"/>
          </w:tcPr>
          <w:p w:rsidR="00313769" w:rsidRPr="0073210E" w:rsidRDefault="00313769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273106" w:rsidRPr="0073210E" w:rsidRDefault="00273106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vertAlign w:val="superscript"/>
                <w:lang w:val="en-US"/>
              </w:rPr>
            </w:pPr>
            <w:r w:rsidRPr="0073210E">
              <w:rPr>
                <w:rFonts w:ascii="Times New Roman" w:hAnsi="Times New Roman"/>
                <w:b/>
                <w:szCs w:val="20"/>
                <w:lang w:val="en-US"/>
              </w:rPr>
              <w:t xml:space="preserve">EMDR vs WL: </w:t>
            </w:r>
            <w:r w:rsidRPr="0073210E">
              <w:rPr>
                <w:rFonts w:ascii="Times New Roman" w:hAnsi="Times New Roman"/>
                <w:szCs w:val="20"/>
                <w:lang w:val="en-US"/>
              </w:rPr>
              <w:t>Societal costs and Loss of Diagnosis</w:t>
            </w:r>
          </w:p>
          <w:p w:rsidR="00273106" w:rsidRPr="0073210E" w:rsidRDefault="00F943A2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6548CA2" wp14:editId="14A3F0A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-4445</wp:posOffset>
                      </wp:positionV>
                      <wp:extent cx="742950" cy="257175"/>
                      <wp:effectExtent l="0" t="0" r="19050" b="28575"/>
                      <wp:wrapNone/>
                      <wp:docPr id="2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3106" w:rsidRPr="00F943A2" w:rsidRDefault="00273106" w:rsidP="0027310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Q2 = 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left:0;text-align:left;margin-left:11.65pt;margin-top:-.35pt;width:58.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" strokecolor="#a5a5a5 [2092]">
                      <v:textbox>
                        <w:txbxContent>
                          <w:p w:rsidR="00273106" w:rsidRPr="00F943A2" w:rsidRDefault="00273106" w:rsidP="0027310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Q2 = 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0E57D1A" wp14:editId="2EFD3925">
                      <wp:simplePos x="0" y="0"/>
                      <wp:positionH relativeFrom="column">
                        <wp:posOffset>3472180</wp:posOffset>
                      </wp:positionH>
                      <wp:positionV relativeFrom="paragraph">
                        <wp:posOffset>4445</wp:posOffset>
                      </wp:positionV>
                      <wp:extent cx="701040" cy="228600"/>
                      <wp:effectExtent l="0" t="0" r="22860" b="19050"/>
                      <wp:wrapNone/>
                      <wp:docPr id="2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3106" w:rsidRPr="00F943A2" w:rsidRDefault="00273106" w:rsidP="0027310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</w:t>
                                  </w:r>
                                  <w:r w:rsidRPr="00F943A2" w:rsidDel="005B51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1.1%</w:t>
                                  </w:r>
                                </w:p>
                                <w:p w:rsidR="00273106" w:rsidRPr="00F943A2" w:rsidRDefault="00273106" w:rsidP="0027310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73.4pt;margin-top:.35pt;width:55.2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" strokecolor="#a5a5a5 [2092]">
                      <v:textbox>
                        <w:txbxContent>
                          <w:p w:rsidR="00273106" w:rsidRPr="00F943A2" w:rsidRDefault="00273106" w:rsidP="0027310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</w:t>
                            </w:r>
                            <w:r w:rsidRPr="00F943A2" w:rsidDel="005B5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1.1%</w:t>
                            </w:r>
                          </w:p>
                          <w:p w:rsidR="00273106" w:rsidRPr="00F943A2" w:rsidRDefault="00273106" w:rsidP="0027310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21E4"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134DB52" wp14:editId="53CEAA89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2614930</wp:posOffset>
                      </wp:positionV>
                      <wp:extent cx="733425" cy="228600"/>
                      <wp:effectExtent l="0" t="0" r="28575" b="19050"/>
                      <wp:wrapNone/>
                      <wp:docPr id="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3106" w:rsidRPr="00F943A2" w:rsidRDefault="00273106" w:rsidP="0027310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Q3 = 0.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2.05pt;margin-top:205.9pt;width:57.75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" strokecolor="#a5a5a5 [2092]">
                      <v:textbox>
                        <w:txbxContent>
                          <w:p w:rsidR="00273106" w:rsidRPr="00F943A2" w:rsidRDefault="00273106" w:rsidP="0027310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Q3 = 0.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106"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6B80F4A" wp14:editId="7E2F5628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2585720</wp:posOffset>
                      </wp:positionV>
                      <wp:extent cx="762000" cy="257175"/>
                      <wp:effectExtent l="0" t="0" r="19050" b="28575"/>
                      <wp:wrapNone/>
                      <wp:docPr id="25" name="Tekstva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3106" w:rsidRPr="00F943A2" w:rsidRDefault="00273106" w:rsidP="0027310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Q4 = 98.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25" o:spid="_x0000_s1029" type="#_x0000_t202" style="position:absolute;left:0;text-align:left;margin-left:268.9pt;margin-top:203.6pt;width:60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" strokecolor="#a5a5a5 [2092]">
                      <v:textbox>
                        <w:txbxContent>
                          <w:p w:rsidR="00273106" w:rsidRPr="00F943A2" w:rsidRDefault="00273106" w:rsidP="0027310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Q4 = 98.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106" w:rsidRPr="0073210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71E78FFD" wp14:editId="5B8BE175">
                  <wp:extent cx="4038600" cy="2838450"/>
                  <wp:effectExtent l="0" t="0" r="19050" b="19050"/>
                  <wp:docPr id="33" name="Grafiek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313769" w:rsidRPr="0073210E" w:rsidRDefault="00313769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273106" w:rsidRPr="0073210E" w:rsidRDefault="00273106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  <w:r w:rsidRPr="0073210E">
              <w:rPr>
                <w:rFonts w:ascii="Times New Roman" w:hAnsi="Times New Roman"/>
                <w:b/>
                <w:szCs w:val="20"/>
                <w:lang w:val="en-US"/>
              </w:rPr>
              <w:t xml:space="preserve">PE vs WL: </w:t>
            </w:r>
            <w:r w:rsidRPr="0073210E">
              <w:rPr>
                <w:rFonts w:ascii="Times New Roman" w:hAnsi="Times New Roman"/>
                <w:szCs w:val="20"/>
                <w:lang w:val="en-US"/>
              </w:rPr>
              <w:t>Societal costs and Loss of Diagnosis</w:t>
            </w:r>
          </w:p>
          <w:p w:rsidR="00273106" w:rsidRPr="0073210E" w:rsidRDefault="00F943A2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841001D" wp14:editId="30AE39B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2586355</wp:posOffset>
                      </wp:positionV>
                      <wp:extent cx="762000" cy="219075"/>
                      <wp:effectExtent l="0" t="0" r="19050" b="28575"/>
                      <wp:wrapNone/>
                      <wp:docPr id="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DB1" w:rsidRPr="00F943A2" w:rsidRDefault="00903DB1" w:rsidP="00C261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</w:t>
                                  </w:r>
                                  <w:r w:rsidRPr="00F943A2" w:rsidDel="005B51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0.3%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8.85pt;margin-top:203.65pt;width:60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" strokecolor="#a6a6a6">
                      <v:textbox>
                        <w:txbxContent>
                          <w:p w:rsidR="00903DB1" w:rsidRPr="00F943A2" w:rsidRDefault="00903DB1" w:rsidP="00C261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</w:t>
                            </w:r>
                            <w:r w:rsidRPr="00F943A2" w:rsidDel="005B5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0.3%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A62813B" wp14:editId="3004B4B6">
                      <wp:simplePos x="0" y="0"/>
                      <wp:positionH relativeFrom="column">
                        <wp:posOffset>3503295</wp:posOffset>
                      </wp:positionH>
                      <wp:positionV relativeFrom="paragraph">
                        <wp:posOffset>13970</wp:posOffset>
                      </wp:positionV>
                      <wp:extent cx="748665" cy="238125"/>
                      <wp:effectExtent l="0" t="0" r="13335" b="28575"/>
                      <wp:wrapNone/>
                      <wp:docPr id="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66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DB1" w:rsidRPr="00F943A2" w:rsidRDefault="00903DB1" w:rsidP="00C261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Q1 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=28.9%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75.85pt;margin-top:1.1pt;width:58.9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" strokecolor="#a6a6a6">
                      <v:textbox>
                        <w:txbxContent>
                          <w:p w:rsidR="00903DB1" w:rsidRPr="00F943A2" w:rsidRDefault="00903DB1" w:rsidP="00C261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Q1 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=28.9%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D5A3423" wp14:editId="388F26D0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5080</wp:posOffset>
                      </wp:positionV>
                      <wp:extent cx="762000" cy="247650"/>
                      <wp:effectExtent l="0" t="0" r="19050" b="19050"/>
                      <wp:wrapNone/>
                      <wp:docPr id="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DB1" w:rsidRPr="00F943A2" w:rsidRDefault="00903DB1" w:rsidP="00C261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</w:t>
                                  </w:r>
                                  <w:r w:rsidRPr="00F943A2" w:rsidDel="005B51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8.85pt;margin-top:.4pt;width:60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" strokecolor="#a6a6a6">
                      <v:textbox>
                        <w:txbxContent>
                          <w:p w:rsidR="00903DB1" w:rsidRPr="00F943A2" w:rsidRDefault="00903DB1" w:rsidP="00C261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</w:t>
                            </w:r>
                            <w:r w:rsidRPr="00F943A2" w:rsidDel="005B5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6199" w:rsidRPr="0073210E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B146D05" wp14:editId="79A72AEF">
                      <wp:simplePos x="0" y="0"/>
                      <wp:positionH relativeFrom="column">
                        <wp:posOffset>3451225</wp:posOffset>
                      </wp:positionH>
                      <wp:positionV relativeFrom="paragraph">
                        <wp:posOffset>2557145</wp:posOffset>
                      </wp:positionV>
                      <wp:extent cx="796290" cy="257175"/>
                      <wp:effectExtent l="0" t="0" r="22860" b="28575"/>
                      <wp:wrapNone/>
                      <wp:docPr id="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3DB1" w:rsidRPr="00F943A2" w:rsidRDefault="00903DB1" w:rsidP="00C261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</w:t>
                                  </w:r>
                                  <w:r w:rsidRPr="00F943A2" w:rsidDel="005B51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26199" w:rsidRPr="00F943A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70.8%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71.75pt;margin-top:201.35pt;width:62.7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" strokecolor="#a6a6a6">
                      <v:textbox>
                        <w:txbxContent>
                          <w:p w:rsidR="00903DB1" w:rsidRPr="00F943A2" w:rsidRDefault="00903DB1" w:rsidP="00C261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</w:t>
                            </w:r>
                            <w:r w:rsidRPr="00F943A2" w:rsidDel="005B5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6199" w:rsidRPr="00F943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70.8%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106" w:rsidRPr="0073210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7F84C01D" wp14:editId="22CB13DF">
                  <wp:extent cx="4133850" cy="2806700"/>
                  <wp:effectExtent l="0" t="0" r="19050" b="12700"/>
                  <wp:docPr id="34" name="Grafiek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F850C8" w:rsidRPr="0073210E" w:rsidTr="00FF21E4">
        <w:trPr>
          <w:trHeight w:val="5364"/>
        </w:trPr>
        <w:tc>
          <w:tcPr>
            <w:tcW w:w="7091" w:type="dxa"/>
          </w:tcPr>
          <w:p w:rsidR="00313769" w:rsidRPr="0073210E" w:rsidRDefault="00313769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F850C8" w:rsidRPr="0073210E" w:rsidRDefault="00F850C8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hAnsi="Times New Roman"/>
                <w:b/>
                <w:szCs w:val="20"/>
                <w:lang w:val="en-US"/>
              </w:rPr>
              <w:t>EMDR vs WL</w:t>
            </w:r>
            <w:r w:rsidRPr="0073210E">
              <w:rPr>
                <w:rFonts w:ascii="Times New Roman" w:hAnsi="Times New Roman"/>
                <w:szCs w:val="20"/>
                <w:lang w:val="en-US"/>
              </w:rPr>
              <w:t>: cost-utility acceptability curve and Loss of Diagnosis</w:t>
            </w:r>
          </w:p>
          <w:p w:rsidR="00F850C8" w:rsidRPr="0073210E" w:rsidRDefault="00F850C8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9A3E08" wp14:editId="554A97EA">
                      <wp:simplePos x="0" y="0"/>
                      <wp:positionH relativeFrom="column">
                        <wp:posOffset>4142105</wp:posOffset>
                      </wp:positionH>
                      <wp:positionV relativeFrom="paragraph">
                        <wp:posOffset>455295</wp:posOffset>
                      </wp:positionV>
                      <wp:extent cx="2496503" cy="1403985"/>
                      <wp:effectExtent l="953" t="0" r="317" b="318"/>
                      <wp:wrapNone/>
                      <wp:docPr id="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496503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50C8" w:rsidRPr="005D65E7" w:rsidRDefault="00F850C8" w:rsidP="00F850C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D65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Probability of PE being cost-effective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326.15pt;margin-top:35.85pt;width:196.6pt;height:110.55pt;rotation:-90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" stroked="f">
                      <v:textbox style="mso-fit-shape-to-text:t">
                        <w:txbxContent>
                          <w:p w:rsidR="00F850C8" w:rsidRPr="005D65E7" w:rsidRDefault="00F850C8" w:rsidP="00F850C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1" w:name="_GoBack"/>
                            <w:r w:rsidRPr="005D65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Probability of PE being cost-effective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210E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BFB0218" wp14:editId="578C1C5F">
                      <wp:simplePos x="0" y="0"/>
                      <wp:positionH relativeFrom="column">
                        <wp:posOffset>-482282</wp:posOffset>
                      </wp:positionH>
                      <wp:positionV relativeFrom="paragraph">
                        <wp:posOffset>449897</wp:posOffset>
                      </wp:positionV>
                      <wp:extent cx="2549208" cy="1403985"/>
                      <wp:effectExtent l="8255" t="0" r="0" b="0"/>
                      <wp:wrapNone/>
                      <wp:docPr id="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549208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50C8" w:rsidRPr="005D65E7" w:rsidRDefault="00F850C8" w:rsidP="00F850C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D65E7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Probability of EMDR being cost-effective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-37.95pt;margin-top:35.4pt;width:200.75pt;height:110.55pt;rotation:-90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" stroked="f">
                      <v:textbox style="mso-fit-shape-to-text:t">
                        <w:txbxContent>
                          <w:p w:rsidR="00F850C8" w:rsidRPr="005D65E7" w:rsidRDefault="00F850C8" w:rsidP="00F850C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D65E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Probability of EMDR being cost-effective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210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0E10C3C5" wp14:editId="34332699">
                  <wp:extent cx="3990975" cy="2695575"/>
                  <wp:effectExtent l="0" t="0" r="0" b="0"/>
                  <wp:docPr id="3" name="Grafiek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313769" w:rsidRPr="0073210E" w:rsidRDefault="00313769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F850C8" w:rsidRPr="0073210E" w:rsidRDefault="00F850C8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hAnsi="Times New Roman"/>
                <w:b/>
                <w:szCs w:val="20"/>
                <w:lang w:val="en-US"/>
              </w:rPr>
              <w:t>PE vs WL</w:t>
            </w:r>
            <w:r w:rsidRPr="0073210E">
              <w:rPr>
                <w:rFonts w:ascii="Times New Roman" w:hAnsi="Times New Roman"/>
                <w:szCs w:val="20"/>
                <w:lang w:val="en-US"/>
              </w:rPr>
              <w:t>: cost-utility acceptability curve and Loss of Diagnosis</w:t>
            </w:r>
          </w:p>
          <w:p w:rsidR="00F850C8" w:rsidRPr="0073210E" w:rsidRDefault="00F850C8" w:rsidP="00FF21E4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73210E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6E02352A" wp14:editId="65BE6B7D">
                  <wp:extent cx="3990975" cy="2752725"/>
                  <wp:effectExtent l="0" t="0" r="0" b="0"/>
                  <wp:docPr id="6" name="Grafiek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D02302" w:rsidRPr="0073210E" w:rsidRDefault="00D02302" w:rsidP="00D607AC">
      <w:pPr>
        <w:spacing w:line="480" w:lineRule="auto"/>
        <w:outlineLvl w:val="0"/>
        <w:rPr>
          <w:rFonts w:ascii="Times New Roman" w:hAnsi="Times New Roman"/>
          <w:szCs w:val="20"/>
          <w:lang w:val="en-US"/>
        </w:rPr>
      </w:pPr>
    </w:p>
    <w:p w:rsidR="00D87E7A" w:rsidRPr="0073210E" w:rsidRDefault="00B52EEB" w:rsidP="00D607AC">
      <w:pPr>
        <w:spacing w:line="480" w:lineRule="auto"/>
        <w:outlineLvl w:val="0"/>
        <w:rPr>
          <w:rFonts w:ascii="Times New Roman" w:hAnsi="Times New Roman"/>
          <w:szCs w:val="20"/>
          <w:lang w:val="en-US"/>
        </w:rPr>
      </w:pPr>
      <w:r w:rsidRPr="0073210E">
        <w:rPr>
          <w:rFonts w:ascii="Times New Roman" w:hAnsi="Times New Roman"/>
          <w:szCs w:val="20"/>
          <w:lang w:val="en-US"/>
        </w:rPr>
        <w:t xml:space="preserve">Abbreviations: CAU, care as usual; EMDR, eye movement desensitization and reprocessing; </w:t>
      </w:r>
      <w:r w:rsidR="00EF020B" w:rsidRPr="0073210E">
        <w:rPr>
          <w:rFonts w:ascii="Times New Roman" w:hAnsi="Times New Roman"/>
          <w:szCs w:val="20"/>
          <w:lang w:val="en-US"/>
        </w:rPr>
        <w:t xml:space="preserve">ICER, incremental cost-effectiveness ratio; </w:t>
      </w:r>
      <w:r w:rsidRPr="0073210E">
        <w:rPr>
          <w:rFonts w:ascii="Times New Roman" w:hAnsi="Times New Roman"/>
          <w:szCs w:val="20"/>
          <w:lang w:val="en-US"/>
        </w:rPr>
        <w:t>PE, prolonged exposure; PTSD, post traumatic stress disorder; QALY, Quality Adjusted Life Year; Q1, Quadrant 1 (more effective, more expensive); Q2, Quadrant 2 (</w:t>
      </w:r>
      <w:r w:rsidR="00C52FEF" w:rsidRPr="0073210E">
        <w:rPr>
          <w:rFonts w:ascii="Times New Roman" w:hAnsi="Times New Roman"/>
          <w:szCs w:val="20"/>
          <w:lang w:val="en-US"/>
        </w:rPr>
        <w:t xml:space="preserve">the inferior quadrant: </w:t>
      </w:r>
      <w:r w:rsidRPr="0073210E">
        <w:rPr>
          <w:rFonts w:ascii="Times New Roman" w:hAnsi="Times New Roman"/>
          <w:szCs w:val="20"/>
          <w:lang w:val="en-US"/>
        </w:rPr>
        <w:t>less effective, more expensive); Q3, Quadrant 3 (less effective, less expensive); Q4, Quadrant 4 (</w:t>
      </w:r>
      <w:r w:rsidR="00C52FEF" w:rsidRPr="0073210E">
        <w:rPr>
          <w:rFonts w:ascii="Times New Roman" w:hAnsi="Times New Roman"/>
          <w:szCs w:val="20"/>
          <w:lang w:val="en-US"/>
        </w:rPr>
        <w:t xml:space="preserve">the dominant quadrant: </w:t>
      </w:r>
      <w:r w:rsidRPr="0073210E">
        <w:rPr>
          <w:rFonts w:ascii="Times New Roman" w:hAnsi="Times New Roman"/>
          <w:szCs w:val="20"/>
          <w:lang w:val="en-US"/>
        </w:rPr>
        <w:t>more effective, less expensive).</w:t>
      </w:r>
    </w:p>
    <w:p w:rsidR="00D607AC" w:rsidRPr="0073210E" w:rsidRDefault="00EF020B" w:rsidP="00185B2D">
      <w:pPr>
        <w:spacing w:line="480" w:lineRule="auto"/>
        <w:outlineLvl w:val="0"/>
        <w:rPr>
          <w:rFonts w:ascii="Times New Roman" w:hAnsi="Times New Roman"/>
          <w:szCs w:val="20"/>
          <w:vertAlign w:val="superscript"/>
          <w:lang w:val="en-US"/>
        </w:rPr>
      </w:pPr>
      <w:r w:rsidRPr="0073210E">
        <w:rPr>
          <w:rFonts w:ascii="Times New Roman" w:hAnsi="Times New Roman"/>
          <w:szCs w:val="20"/>
          <w:vertAlign w:val="superscript"/>
          <w:lang w:val="en-US"/>
        </w:rPr>
        <w:t>a</w:t>
      </w:r>
      <w:r w:rsidRPr="0073210E">
        <w:rPr>
          <w:rFonts w:ascii="Times New Roman" w:hAnsi="Times New Roman"/>
          <w:szCs w:val="20"/>
          <w:lang w:val="en-US"/>
        </w:rPr>
        <w:t xml:space="preserve"> </w:t>
      </w:r>
      <w:r w:rsidR="00255D08" w:rsidRPr="0073210E">
        <w:rPr>
          <w:rFonts w:ascii="Times New Roman" w:hAnsi="Times New Roman"/>
          <w:szCs w:val="20"/>
          <w:lang w:val="en-US"/>
        </w:rPr>
        <w:t>‘PTSD l</w:t>
      </w:r>
      <w:r w:rsidRPr="0073210E">
        <w:rPr>
          <w:rFonts w:ascii="Times New Roman" w:hAnsi="Times New Roman"/>
          <w:szCs w:val="20"/>
          <w:lang w:val="en-US"/>
        </w:rPr>
        <w:t>oss of diagnosis</w:t>
      </w:r>
      <w:r w:rsidR="00255D08" w:rsidRPr="0073210E">
        <w:rPr>
          <w:rFonts w:ascii="Times New Roman" w:hAnsi="Times New Roman"/>
          <w:szCs w:val="20"/>
          <w:lang w:val="en-US"/>
        </w:rPr>
        <w:t xml:space="preserve">’ </w:t>
      </w:r>
      <w:r w:rsidRPr="0073210E">
        <w:rPr>
          <w:rFonts w:ascii="Times New Roman" w:hAnsi="Times New Roman"/>
          <w:szCs w:val="20"/>
          <w:lang w:val="en-US"/>
        </w:rPr>
        <w:t>indicates the combination of no longer meeting CAPS</w:t>
      </w:r>
      <w:r w:rsidR="00F943A2" w:rsidRPr="0073210E">
        <w:rPr>
          <w:rFonts w:ascii="Times New Roman" w:hAnsi="Times New Roman"/>
          <w:szCs w:val="20"/>
          <w:lang w:val="en-US"/>
        </w:rPr>
        <w:t xml:space="preserve"> IV</w:t>
      </w:r>
      <w:r w:rsidRPr="0073210E">
        <w:rPr>
          <w:rFonts w:ascii="Times New Roman" w:hAnsi="Times New Roman"/>
          <w:szCs w:val="20"/>
          <w:lang w:val="en-US"/>
        </w:rPr>
        <w:t>-PTSD criteria + CAPS</w:t>
      </w:r>
      <w:r w:rsidR="00F943A2" w:rsidRPr="0073210E">
        <w:rPr>
          <w:rFonts w:ascii="Times New Roman" w:hAnsi="Times New Roman"/>
          <w:szCs w:val="20"/>
          <w:lang w:val="en-US"/>
        </w:rPr>
        <w:t xml:space="preserve"> IV </w:t>
      </w:r>
      <w:r w:rsidRPr="0073210E">
        <w:rPr>
          <w:rFonts w:ascii="Times New Roman" w:hAnsi="Times New Roman"/>
          <w:szCs w:val="20"/>
          <w:lang w:val="en-US"/>
        </w:rPr>
        <w:t>-severity score &lt; 45.</w:t>
      </w:r>
    </w:p>
    <w:sectPr w:rsidR="00D607AC" w:rsidRPr="0073210E" w:rsidSect="00185B2D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E60" w:rsidRDefault="00F41E60" w:rsidP="00E046E6">
      <w:r>
        <w:separator/>
      </w:r>
    </w:p>
  </w:endnote>
  <w:endnote w:type="continuationSeparator" w:id="0">
    <w:p w:rsidR="00F41E60" w:rsidRDefault="00F41E60" w:rsidP="00E0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E60" w:rsidRDefault="00F41E60" w:rsidP="00E046E6">
      <w:r>
        <w:separator/>
      </w:r>
    </w:p>
  </w:footnote>
  <w:footnote w:type="continuationSeparator" w:id="0">
    <w:p w:rsidR="00F41E60" w:rsidRDefault="00F41E60" w:rsidP="00E04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74F"/>
    <w:rsid w:val="00055DEA"/>
    <w:rsid w:val="00077926"/>
    <w:rsid w:val="0009678F"/>
    <w:rsid w:val="000A74C5"/>
    <w:rsid w:val="000E70F6"/>
    <w:rsid w:val="000F15E2"/>
    <w:rsid w:val="00103C01"/>
    <w:rsid w:val="00144169"/>
    <w:rsid w:val="001550D4"/>
    <w:rsid w:val="00161D05"/>
    <w:rsid w:val="00184BB3"/>
    <w:rsid w:val="00185B2D"/>
    <w:rsid w:val="00186DE9"/>
    <w:rsid w:val="00195C1C"/>
    <w:rsid w:val="001A165F"/>
    <w:rsid w:val="001B5678"/>
    <w:rsid w:val="001D0F50"/>
    <w:rsid w:val="001D1C77"/>
    <w:rsid w:val="001E0A27"/>
    <w:rsid w:val="001F7F2B"/>
    <w:rsid w:val="00203766"/>
    <w:rsid w:val="00212A18"/>
    <w:rsid w:val="00215297"/>
    <w:rsid w:val="00244AFE"/>
    <w:rsid w:val="002527E9"/>
    <w:rsid w:val="00255D08"/>
    <w:rsid w:val="00271429"/>
    <w:rsid w:val="00271B5C"/>
    <w:rsid w:val="00273106"/>
    <w:rsid w:val="002C213F"/>
    <w:rsid w:val="002D3A9B"/>
    <w:rsid w:val="002D4030"/>
    <w:rsid w:val="002F024C"/>
    <w:rsid w:val="00313769"/>
    <w:rsid w:val="00327BF9"/>
    <w:rsid w:val="00332195"/>
    <w:rsid w:val="00340637"/>
    <w:rsid w:val="00353CAD"/>
    <w:rsid w:val="00380926"/>
    <w:rsid w:val="003A6CDD"/>
    <w:rsid w:val="003E4818"/>
    <w:rsid w:val="003F4B8D"/>
    <w:rsid w:val="003F7D3F"/>
    <w:rsid w:val="00415534"/>
    <w:rsid w:val="00427626"/>
    <w:rsid w:val="00430666"/>
    <w:rsid w:val="00442B11"/>
    <w:rsid w:val="004A28E4"/>
    <w:rsid w:val="004A2D28"/>
    <w:rsid w:val="004B74A1"/>
    <w:rsid w:val="004C292F"/>
    <w:rsid w:val="004C2AF1"/>
    <w:rsid w:val="004E7701"/>
    <w:rsid w:val="005079BD"/>
    <w:rsid w:val="005246A4"/>
    <w:rsid w:val="0052508B"/>
    <w:rsid w:val="0058413A"/>
    <w:rsid w:val="00585736"/>
    <w:rsid w:val="005A6FDD"/>
    <w:rsid w:val="005A7490"/>
    <w:rsid w:val="005B5117"/>
    <w:rsid w:val="005D65E7"/>
    <w:rsid w:val="005F17AA"/>
    <w:rsid w:val="0061072B"/>
    <w:rsid w:val="00644CE7"/>
    <w:rsid w:val="00661D81"/>
    <w:rsid w:val="00664681"/>
    <w:rsid w:val="00676142"/>
    <w:rsid w:val="006F1E58"/>
    <w:rsid w:val="007237A0"/>
    <w:rsid w:val="00724BF3"/>
    <w:rsid w:val="0073210E"/>
    <w:rsid w:val="00735856"/>
    <w:rsid w:val="0074184E"/>
    <w:rsid w:val="007422CF"/>
    <w:rsid w:val="007426B1"/>
    <w:rsid w:val="00756679"/>
    <w:rsid w:val="007A3CF8"/>
    <w:rsid w:val="007C656F"/>
    <w:rsid w:val="007D1C1D"/>
    <w:rsid w:val="007E7B1F"/>
    <w:rsid w:val="0081284E"/>
    <w:rsid w:val="0085319E"/>
    <w:rsid w:val="0086083B"/>
    <w:rsid w:val="00873CB2"/>
    <w:rsid w:val="008E0CE2"/>
    <w:rsid w:val="008E5C55"/>
    <w:rsid w:val="008F2055"/>
    <w:rsid w:val="008F21E8"/>
    <w:rsid w:val="00903DB1"/>
    <w:rsid w:val="00913B9A"/>
    <w:rsid w:val="009531A9"/>
    <w:rsid w:val="009568AA"/>
    <w:rsid w:val="009617C1"/>
    <w:rsid w:val="0097037F"/>
    <w:rsid w:val="00990B49"/>
    <w:rsid w:val="009C1C70"/>
    <w:rsid w:val="009D196B"/>
    <w:rsid w:val="009F5BAB"/>
    <w:rsid w:val="009F5F33"/>
    <w:rsid w:val="00A11C15"/>
    <w:rsid w:val="00A31356"/>
    <w:rsid w:val="00A7071D"/>
    <w:rsid w:val="00A90BE8"/>
    <w:rsid w:val="00A95921"/>
    <w:rsid w:val="00AB5C2F"/>
    <w:rsid w:val="00AD1015"/>
    <w:rsid w:val="00AD1520"/>
    <w:rsid w:val="00AF1F7B"/>
    <w:rsid w:val="00B330B7"/>
    <w:rsid w:val="00B52EEB"/>
    <w:rsid w:val="00B55A43"/>
    <w:rsid w:val="00B702C9"/>
    <w:rsid w:val="00B82A92"/>
    <w:rsid w:val="00BA374F"/>
    <w:rsid w:val="00BB44D6"/>
    <w:rsid w:val="00BD6CB5"/>
    <w:rsid w:val="00BF663D"/>
    <w:rsid w:val="00BF713C"/>
    <w:rsid w:val="00C14561"/>
    <w:rsid w:val="00C23C9E"/>
    <w:rsid w:val="00C248F2"/>
    <w:rsid w:val="00C26199"/>
    <w:rsid w:val="00C52FEF"/>
    <w:rsid w:val="00C547C2"/>
    <w:rsid w:val="00C73157"/>
    <w:rsid w:val="00CC20D2"/>
    <w:rsid w:val="00CC767E"/>
    <w:rsid w:val="00CF1B18"/>
    <w:rsid w:val="00D02302"/>
    <w:rsid w:val="00D30674"/>
    <w:rsid w:val="00D41B2B"/>
    <w:rsid w:val="00D607AC"/>
    <w:rsid w:val="00D87E7A"/>
    <w:rsid w:val="00DA1E00"/>
    <w:rsid w:val="00DA4AC7"/>
    <w:rsid w:val="00DE2A50"/>
    <w:rsid w:val="00DF1153"/>
    <w:rsid w:val="00DF7F5C"/>
    <w:rsid w:val="00E01370"/>
    <w:rsid w:val="00E046E6"/>
    <w:rsid w:val="00E169CA"/>
    <w:rsid w:val="00E30DE0"/>
    <w:rsid w:val="00E656BD"/>
    <w:rsid w:val="00E71ADE"/>
    <w:rsid w:val="00E73757"/>
    <w:rsid w:val="00E84CE3"/>
    <w:rsid w:val="00EA22E4"/>
    <w:rsid w:val="00EA2EE2"/>
    <w:rsid w:val="00EA75DC"/>
    <w:rsid w:val="00ED6545"/>
    <w:rsid w:val="00EF020B"/>
    <w:rsid w:val="00F32D21"/>
    <w:rsid w:val="00F41266"/>
    <w:rsid w:val="00F41E60"/>
    <w:rsid w:val="00F7358D"/>
    <w:rsid w:val="00F77A66"/>
    <w:rsid w:val="00F850C8"/>
    <w:rsid w:val="00F92E96"/>
    <w:rsid w:val="00F943A2"/>
    <w:rsid w:val="00FB4C95"/>
    <w:rsid w:val="00FC6EFF"/>
    <w:rsid w:val="00FE22BC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21E8"/>
    <w:rPr>
      <w:sz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9568AA"/>
    <w:pPr>
      <w:keepNext/>
      <w:keepLines/>
      <w:spacing w:before="440"/>
      <w:outlineLvl w:val="0"/>
    </w:pPr>
    <w:rPr>
      <w:rFonts w:eastAsia="MS ????"/>
      <w:b/>
      <w:bCs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568AA"/>
    <w:pPr>
      <w:keepNext/>
      <w:keepLines/>
      <w:spacing w:before="180"/>
      <w:ind w:firstLine="709"/>
      <w:outlineLvl w:val="1"/>
    </w:pPr>
    <w:rPr>
      <w:rFonts w:eastAsia="MS ????"/>
      <w:b/>
      <w:bCs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568AA"/>
    <w:rPr>
      <w:rFonts w:eastAsia="MS ????"/>
      <w:b/>
      <w:bCs/>
      <w:sz w:val="28"/>
      <w:szCs w:val="3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568AA"/>
    <w:rPr>
      <w:rFonts w:eastAsia="MS ????"/>
      <w:b/>
      <w:bCs/>
      <w:sz w:val="24"/>
      <w:szCs w:val="26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99"/>
    <w:qFormat/>
    <w:rsid w:val="009568AA"/>
    <w:pPr>
      <w:pBdr>
        <w:bottom w:val="single" w:sz="8" w:space="4" w:color="000000" w:themeColor="text1"/>
      </w:pBdr>
      <w:spacing w:after="240"/>
      <w:contextualSpacing/>
    </w:pPr>
    <w:rPr>
      <w:rFonts w:eastAsia="MS ????"/>
      <w:color w:val="17365D"/>
      <w:spacing w:val="5"/>
      <w:kern w:val="1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568AA"/>
    <w:rPr>
      <w:rFonts w:eastAsia="MS ????"/>
      <w:color w:val="17365D"/>
      <w:spacing w:val="5"/>
      <w:kern w:val="18"/>
      <w:sz w:val="36"/>
      <w:szCs w:val="52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99"/>
    <w:qFormat/>
    <w:rsid w:val="00CF1B18"/>
    <w:pPr>
      <w:numPr>
        <w:ilvl w:val="1"/>
      </w:numPr>
    </w:pPr>
    <w:rPr>
      <w:rFonts w:eastAsia="MS ????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CF1B18"/>
    <w:rPr>
      <w:rFonts w:eastAsia="MS ????"/>
      <w:i/>
      <w:iCs/>
      <w:spacing w:val="15"/>
      <w:sz w:val="24"/>
      <w:szCs w:val="24"/>
      <w:lang w:val="nl-NL" w:eastAsia="nl-NL"/>
    </w:rPr>
  </w:style>
  <w:style w:type="character" w:styleId="Subtielebenadrukking">
    <w:name w:val="Subtle Emphasis"/>
    <w:basedOn w:val="Standaardalinea-lettertype"/>
    <w:uiPriority w:val="99"/>
    <w:qFormat/>
    <w:rsid w:val="00CF1B18"/>
    <w:rPr>
      <w:rFonts w:ascii="Trebuchet MS" w:hAnsi="Trebuchet MS" w:cs="Times New Roman"/>
      <w:i/>
      <w:iCs/>
      <w:color w:val="808080"/>
      <w:sz w:val="20"/>
    </w:rPr>
  </w:style>
  <w:style w:type="character" w:styleId="Nadruk">
    <w:name w:val="Emphasis"/>
    <w:basedOn w:val="Standaardalinea-lettertype"/>
    <w:uiPriority w:val="99"/>
    <w:qFormat/>
    <w:rsid w:val="00CF1B18"/>
    <w:rPr>
      <w:rFonts w:ascii="Trebuchet MS" w:hAnsi="Trebuchet MS" w:cs="Times New Roman"/>
      <w:i/>
      <w:iCs/>
      <w:sz w:val="20"/>
    </w:rPr>
  </w:style>
  <w:style w:type="character" w:styleId="Intensievebenadrukking">
    <w:name w:val="Intense Emphasis"/>
    <w:basedOn w:val="Standaardalinea-lettertype"/>
    <w:uiPriority w:val="99"/>
    <w:qFormat/>
    <w:rsid w:val="00CF1B18"/>
    <w:rPr>
      <w:rFonts w:ascii="Trebuchet MS" w:hAnsi="Trebuchet MS" w:cs="Times New Roman"/>
      <w:b/>
      <w:bCs/>
      <w:i/>
      <w:iCs/>
      <w:color w:val="auto"/>
      <w:sz w:val="20"/>
    </w:rPr>
  </w:style>
  <w:style w:type="character" w:styleId="Zwaar">
    <w:name w:val="Strong"/>
    <w:basedOn w:val="Standaardalinea-lettertype"/>
    <w:uiPriority w:val="99"/>
    <w:qFormat/>
    <w:rsid w:val="00CF1B18"/>
    <w:rPr>
      <w:rFonts w:ascii="Trebuchet MS" w:hAnsi="Trebuchet MS" w:cs="Times New Roman"/>
      <w:b/>
      <w:b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99"/>
    <w:qFormat/>
    <w:rsid w:val="00AB5C2F"/>
    <w:rPr>
      <w:i/>
      <w:iCs/>
      <w:color w:val="000000"/>
    </w:rPr>
  </w:style>
  <w:style w:type="character" w:customStyle="1" w:styleId="CitaatChar">
    <w:name w:val="Citaat Char"/>
    <w:basedOn w:val="Standaardalinea-lettertype"/>
    <w:link w:val="Citaat"/>
    <w:uiPriority w:val="99"/>
    <w:locked/>
    <w:rsid w:val="00AB5C2F"/>
    <w:rPr>
      <w:rFonts w:cs="Times New Roman"/>
      <w:i/>
      <w:iCs/>
      <w:color w:val="000000"/>
    </w:rPr>
  </w:style>
  <w:style w:type="paragraph" w:styleId="Duidelijkcitaat">
    <w:name w:val="Intense Quote"/>
    <w:basedOn w:val="Citaat"/>
    <w:next w:val="Standaard"/>
    <w:link w:val="DuidelijkcitaatChar"/>
    <w:uiPriority w:val="99"/>
    <w:qFormat/>
    <w:rsid w:val="00CF1B18"/>
    <w:pPr>
      <w:spacing w:before="200" w:after="280"/>
    </w:pPr>
    <w:rPr>
      <w:b/>
      <w:bCs/>
      <w:iCs w:val="0"/>
      <w:color w:val="auto"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locked/>
    <w:rsid w:val="00CF1B18"/>
    <w:rPr>
      <w:b/>
      <w:bCs/>
      <w:i/>
      <w:sz w:val="20"/>
      <w:lang w:val="nl-NL" w:eastAsia="nl-NL"/>
    </w:rPr>
  </w:style>
  <w:style w:type="character" w:styleId="Subtieleverwijzing">
    <w:name w:val="Subtle Reference"/>
    <w:basedOn w:val="Standaardalinea-lettertype"/>
    <w:uiPriority w:val="99"/>
    <w:qFormat/>
    <w:rsid w:val="00AB5C2F"/>
    <w:rPr>
      <w:rFonts w:cs="Times New Roman"/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99"/>
    <w:qFormat/>
    <w:rsid w:val="00AB5C2F"/>
    <w:rPr>
      <w:rFonts w:cs="Times New Roman"/>
      <w:b/>
      <w:bCs/>
      <w:smallCaps/>
      <w:color w:val="C0504D"/>
      <w:spacing w:val="5"/>
      <w:u w:val="single"/>
    </w:rPr>
  </w:style>
  <w:style w:type="character" w:styleId="Titelvanboek">
    <w:name w:val="Book Title"/>
    <w:basedOn w:val="Standaardalinea-lettertype"/>
    <w:uiPriority w:val="99"/>
    <w:qFormat/>
    <w:rsid w:val="00CF1B18"/>
    <w:rPr>
      <w:rFonts w:ascii="Trebuchet MS" w:hAnsi="Trebuchet MS" w:cs="Times New Roman"/>
      <w:b/>
      <w:bCs/>
      <w:smallCaps/>
      <w:spacing w:val="5"/>
      <w:sz w:val="24"/>
    </w:rPr>
  </w:style>
  <w:style w:type="paragraph" w:styleId="Lijstalinea">
    <w:name w:val="List Paragraph"/>
    <w:basedOn w:val="Standaard"/>
    <w:uiPriority w:val="99"/>
    <w:qFormat/>
    <w:rsid w:val="00AB5C2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7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74F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locked/>
    <w:rsid w:val="00185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046E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046E6"/>
    <w:rPr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046E6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A75D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A75D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A75DC"/>
    <w:rPr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A75D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A75DC"/>
    <w:rPr>
      <w:b/>
      <w:bCs/>
      <w:sz w:val="20"/>
      <w:szCs w:val="20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21E8"/>
    <w:rPr>
      <w:sz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9568AA"/>
    <w:pPr>
      <w:keepNext/>
      <w:keepLines/>
      <w:spacing w:before="440"/>
      <w:outlineLvl w:val="0"/>
    </w:pPr>
    <w:rPr>
      <w:rFonts w:eastAsia="MS ????"/>
      <w:b/>
      <w:bCs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568AA"/>
    <w:pPr>
      <w:keepNext/>
      <w:keepLines/>
      <w:spacing w:before="180"/>
      <w:ind w:firstLine="709"/>
      <w:outlineLvl w:val="1"/>
    </w:pPr>
    <w:rPr>
      <w:rFonts w:eastAsia="MS ????"/>
      <w:b/>
      <w:bCs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568AA"/>
    <w:rPr>
      <w:rFonts w:eastAsia="MS ????"/>
      <w:b/>
      <w:bCs/>
      <w:sz w:val="28"/>
      <w:szCs w:val="3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568AA"/>
    <w:rPr>
      <w:rFonts w:eastAsia="MS ????"/>
      <w:b/>
      <w:bCs/>
      <w:sz w:val="24"/>
      <w:szCs w:val="26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99"/>
    <w:qFormat/>
    <w:rsid w:val="009568AA"/>
    <w:pPr>
      <w:pBdr>
        <w:bottom w:val="single" w:sz="8" w:space="4" w:color="000000" w:themeColor="text1"/>
      </w:pBdr>
      <w:spacing w:after="240"/>
      <w:contextualSpacing/>
    </w:pPr>
    <w:rPr>
      <w:rFonts w:eastAsia="MS ????"/>
      <w:color w:val="17365D"/>
      <w:spacing w:val="5"/>
      <w:kern w:val="1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568AA"/>
    <w:rPr>
      <w:rFonts w:eastAsia="MS ????"/>
      <w:color w:val="17365D"/>
      <w:spacing w:val="5"/>
      <w:kern w:val="18"/>
      <w:sz w:val="36"/>
      <w:szCs w:val="52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99"/>
    <w:qFormat/>
    <w:rsid w:val="00CF1B18"/>
    <w:pPr>
      <w:numPr>
        <w:ilvl w:val="1"/>
      </w:numPr>
    </w:pPr>
    <w:rPr>
      <w:rFonts w:eastAsia="MS ????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CF1B18"/>
    <w:rPr>
      <w:rFonts w:eastAsia="MS ????"/>
      <w:i/>
      <w:iCs/>
      <w:spacing w:val="15"/>
      <w:sz w:val="24"/>
      <w:szCs w:val="24"/>
      <w:lang w:val="nl-NL" w:eastAsia="nl-NL"/>
    </w:rPr>
  </w:style>
  <w:style w:type="character" w:styleId="Subtielebenadrukking">
    <w:name w:val="Subtle Emphasis"/>
    <w:basedOn w:val="Standaardalinea-lettertype"/>
    <w:uiPriority w:val="99"/>
    <w:qFormat/>
    <w:rsid w:val="00CF1B18"/>
    <w:rPr>
      <w:rFonts w:ascii="Trebuchet MS" w:hAnsi="Trebuchet MS" w:cs="Times New Roman"/>
      <w:i/>
      <w:iCs/>
      <w:color w:val="808080"/>
      <w:sz w:val="20"/>
    </w:rPr>
  </w:style>
  <w:style w:type="character" w:styleId="Nadruk">
    <w:name w:val="Emphasis"/>
    <w:basedOn w:val="Standaardalinea-lettertype"/>
    <w:uiPriority w:val="99"/>
    <w:qFormat/>
    <w:rsid w:val="00CF1B18"/>
    <w:rPr>
      <w:rFonts w:ascii="Trebuchet MS" w:hAnsi="Trebuchet MS" w:cs="Times New Roman"/>
      <w:i/>
      <w:iCs/>
      <w:sz w:val="20"/>
    </w:rPr>
  </w:style>
  <w:style w:type="character" w:styleId="Intensievebenadrukking">
    <w:name w:val="Intense Emphasis"/>
    <w:basedOn w:val="Standaardalinea-lettertype"/>
    <w:uiPriority w:val="99"/>
    <w:qFormat/>
    <w:rsid w:val="00CF1B18"/>
    <w:rPr>
      <w:rFonts w:ascii="Trebuchet MS" w:hAnsi="Trebuchet MS" w:cs="Times New Roman"/>
      <w:b/>
      <w:bCs/>
      <w:i/>
      <w:iCs/>
      <w:color w:val="auto"/>
      <w:sz w:val="20"/>
    </w:rPr>
  </w:style>
  <w:style w:type="character" w:styleId="Zwaar">
    <w:name w:val="Strong"/>
    <w:basedOn w:val="Standaardalinea-lettertype"/>
    <w:uiPriority w:val="99"/>
    <w:qFormat/>
    <w:rsid w:val="00CF1B18"/>
    <w:rPr>
      <w:rFonts w:ascii="Trebuchet MS" w:hAnsi="Trebuchet MS" w:cs="Times New Roman"/>
      <w:b/>
      <w:b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99"/>
    <w:qFormat/>
    <w:rsid w:val="00AB5C2F"/>
    <w:rPr>
      <w:i/>
      <w:iCs/>
      <w:color w:val="000000"/>
    </w:rPr>
  </w:style>
  <w:style w:type="character" w:customStyle="1" w:styleId="CitaatChar">
    <w:name w:val="Citaat Char"/>
    <w:basedOn w:val="Standaardalinea-lettertype"/>
    <w:link w:val="Citaat"/>
    <w:uiPriority w:val="99"/>
    <w:locked/>
    <w:rsid w:val="00AB5C2F"/>
    <w:rPr>
      <w:rFonts w:cs="Times New Roman"/>
      <w:i/>
      <w:iCs/>
      <w:color w:val="000000"/>
    </w:rPr>
  </w:style>
  <w:style w:type="paragraph" w:styleId="Duidelijkcitaat">
    <w:name w:val="Intense Quote"/>
    <w:basedOn w:val="Citaat"/>
    <w:next w:val="Standaard"/>
    <w:link w:val="DuidelijkcitaatChar"/>
    <w:uiPriority w:val="99"/>
    <w:qFormat/>
    <w:rsid w:val="00CF1B18"/>
    <w:pPr>
      <w:spacing w:before="200" w:after="280"/>
    </w:pPr>
    <w:rPr>
      <w:b/>
      <w:bCs/>
      <w:iCs w:val="0"/>
      <w:color w:val="auto"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locked/>
    <w:rsid w:val="00CF1B18"/>
    <w:rPr>
      <w:b/>
      <w:bCs/>
      <w:i/>
      <w:sz w:val="20"/>
      <w:lang w:val="nl-NL" w:eastAsia="nl-NL"/>
    </w:rPr>
  </w:style>
  <w:style w:type="character" w:styleId="Subtieleverwijzing">
    <w:name w:val="Subtle Reference"/>
    <w:basedOn w:val="Standaardalinea-lettertype"/>
    <w:uiPriority w:val="99"/>
    <w:qFormat/>
    <w:rsid w:val="00AB5C2F"/>
    <w:rPr>
      <w:rFonts w:cs="Times New Roman"/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99"/>
    <w:qFormat/>
    <w:rsid w:val="00AB5C2F"/>
    <w:rPr>
      <w:rFonts w:cs="Times New Roman"/>
      <w:b/>
      <w:bCs/>
      <w:smallCaps/>
      <w:color w:val="C0504D"/>
      <w:spacing w:val="5"/>
      <w:u w:val="single"/>
    </w:rPr>
  </w:style>
  <w:style w:type="character" w:styleId="Titelvanboek">
    <w:name w:val="Book Title"/>
    <w:basedOn w:val="Standaardalinea-lettertype"/>
    <w:uiPriority w:val="99"/>
    <w:qFormat/>
    <w:rsid w:val="00CF1B18"/>
    <w:rPr>
      <w:rFonts w:ascii="Trebuchet MS" w:hAnsi="Trebuchet MS" w:cs="Times New Roman"/>
      <w:b/>
      <w:bCs/>
      <w:smallCaps/>
      <w:spacing w:val="5"/>
      <w:sz w:val="24"/>
    </w:rPr>
  </w:style>
  <w:style w:type="paragraph" w:styleId="Lijstalinea">
    <w:name w:val="List Paragraph"/>
    <w:basedOn w:val="Standaard"/>
    <w:uiPriority w:val="99"/>
    <w:qFormat/>
    <w:rsid w:val="00AB5C2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7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74F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locked/>
    <w:rsid w:val="00185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046E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046E6"/>
    <w:rPr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046E6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A75D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A75D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A75DC"/>
    <w:rPr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A75D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A75DC"/>
    <w:rPr>
      <w:b/>
      <w:bCs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66567622443421"/>
          <c:y val="4.7457591291021506E-2"/>
          <c:w val="0.76513569058584663"/>
          <c:h val="0.80790960451977401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3"/>
            <c:spPr>
              <a:solidFill>
                <a:srgbClr val="0C03C7">
                  <a:alpha val="69804"/>
                </a:srgbClr>
              </a:solidFill>
              <a:ln>
                <a:noFill/>
              </a:ln>
            </c:spPr>
          </c:marker>
          <c:xVal>
            <c:numRef>
              <c:f>'Data ellipses'!$A$4:$A$2503</c:f>
              <c:numCache>
                <c:formatCode>_-* #,##0.00_-;\-* #,##0.00_-;_-* "-"??_-;_-@_-</c:formatCode>
                <c:ptCount val="2500"/>
                <c:pt idx="0">
                  <c:v>0.17333333333333328</c:v>
                </c:pt>
                <c:pt idx="1">
                  <c:v>0.29333333333333328</c:v>
                </c:pt>
                <c:pt idx="2">
                  <c:v>0.36000000000000004</c:v>
                </c:pt>
                <c:pt idx="3">
                  <c:v>0.3066666666666667</c:v>
                </c:pt>
                <c:pt idx="4">
                  <c:v>0.2533333333333333</c:v>
                </c:pt>
                <c:pt idx="5">
                  <c:v>0.17333333333333334</c:v>
                </c:pt>
                <c:pt idx="6">
                  <c:v>0.31999999999999995</c:v>
                </c:pt>
                <c:pt idx="7">
                  <c:v>0.25333333333333335</c:v>
                </c:pt>
                <c:pt idx="8">
                  <c:v>0.34666666666666662</c:v>
                </c:pt>
                <c:pt idx="9">
                  <c:v>0.24</c:v>
                </c:pt>
                <c:pt idx="10">
                  <c:v>0.3066666666666667</c:v>
                </c:pt>
                <c:pt idx="11">
                  <c:v>0.15999999999999998</c:v>
                </c:pt>
                <c:pt idx="12">
                  <c:v>0.34666666666666673</c:v>
                </c:pt>
                <c:pt idx="13">
                  <c:v>0.34666666666666673</c:v>
                </c:pt>
                <c:pt idx="14">
                  <c:v>0.38666666666666671</c:v>
                </c:pt>
                <c:pt idx="15">
                  <c:v>0.1333333333333333</c:v>
                </c:pt>
                <c:pt idx="16">
                  <c:v>0.21333333333333332</c:v>
                </c:pt>
                <c:pt idx="17">
                  <c:v>0.29333333333333339</c:v>
                </c:pt>
                <c:pt idx="18">
                  <c:v>0.12</c:v>
                </c:pt>
                <c:pt idx="19">
                  <c:v>0.27999999999999997</c:v>
                </c:pt>
                <c:pt idx="20">
                  <c:v>5.3333333333333344E-2</c:v>
                </c:pt>
                <c:pt idx="21">
                  <c:v>0.21333333333333332</c:v>
                </c:pt>
                <c:pt idx="22">
                  <c:v>0.17333333333333334</c:v>
                </c:pt>
                <c:pt idx="23">
                  <c:v>0.26666666666666666</c:v>
                </c:pt>
                <c:pt idx="24">
                  <c:v>0.28000000000000003</c:v>
                </c:pt>
                <c:pt idx="25">
                  <c:v>0.19999999999999996</c:v>
                </c:pt>
                <c:pt idx="26">
                  <c:v>0.24</c:v>
                </c:pt>
                <c:pt idx="27">
                  <c:v>6.6666666666666707E-2</c:v>
                </c:pt>
                <c:pt idx="28">
                  <c:v>0.34666666666666668</c:v>
                </c:pt>
                <c:pt idx="29">
                  <c:v>0.39999999999999997</c:v>
                </c:pt>
                <c:pt idx="30">
                  <c:v>0.33333333333333326</c:v>
                </c:pt>
                <c:pt idx="31">
                  <c:v>0.18666666666666665</c:v>
                </c:pt>
                <c:pt idx="32">
                  <c:v>0.11999999999999994</c:v>
                </c:pt>
                <c:pt idx="33">
                  <c:v>0.14666666666666672</c:v>
                </c:pt>
                <c:pt idx="34">
                  <c:v>0.16000000000000003</c:v>
                </c:pt>
                <c:pt idx="35">
                  <c:v>0.14666666666666661</c:v>
                </c:pt>
                <c:pt idx="36">
                  <c:v>0.1866666666666667</c:v>
                </c:pt>
                <c:pt idx="37">
                  <c:v>0.17333333333333334</c:v>
                </c:pt>
                <c:pt idx="38">
                  <c:v>0.26666666666666666</c:v>
                </c:pt>
                <c:pt idx="39">
                  <c:v>0.26666666666666666</c:v>
                </c:pt>
                <c:pt idx="40">
                  <c:v>0.32</c:v>
                </c:pt>
                <c:pt idx="41">
                  <c:v>0.36</c:v>
                </c:pt>
                <c:pt idx="42">
                  <c:v>0.18666666666666659</c:v>
                </c:pt>
                <c:pt idx="43">
                  <c:v>0.24</c:v>
                </c:pt>
                <c:pt idx="44">
                  <c:v>0.18666666666666659</c:v>
                </c:pt>
                <c:pt idx="45">
                  <c:v>0.21333333333333332</c:v>
                </c:pt>
                <c:pt idx="46">
                  <c:v>0.46666666666666662</c:v>
                </c:pt>
                <c:pt idx="47">
                  <c:v>0.23999999999999994</c:v>
                </c:pt>
                <c:pt idx="48">
                  <c:v>0.18666666666666665</c:v>
                </c:pt>
                <c:pt idx="49">
                  <c:v>0.28000000000000003</c:v>
                </c:pt>
                <c:pt idx="50">
                  <c:v>0.28000000000000003</c:v>
                </c:pt>
                <c:pt idx="51">
                  <c:v>0.2533333333333333</c:v>
                </c:pt>
                <c:pt idx="52">
                  <c:v>0.34666666666666668</c:v>
                </c:pt>
                <c:pt idx="53">
                  <c:v>0.32000000000000006</c:v>
                </c:pt>
                <c:pt idx="54">
                  <c:v>0.26666666666666661</c:v>
                </c:pt>
                <c:pt idx="55">
                  <c:v>0.25333333333333335</c:v>
                </c:pt>
                <c:pt idx="56">
                  <c:v>0.28000000000000003</c:v>
                </c:pt>
                <c:pt idx="57">
                  <c:v>0.26666666666666672</c:v>
                </c:pt>
                <c:pt idx="58">
                  <c:v>0.29333333333333333</c:v>
                </c:pt>
                <c:pt idx="59">
                  <c:v>0.41333333333333333</c:v>
                </c:pt>
                <c:pt idx="60">
                  <c:v>0.24</c:v>
                </c:pt>
                <c:pt idx="61">
                  <c:v>0.24</c:v>
                </c:pt>
                <c:pt idx="62">
                  <c:v>0.36000000000000004</c:v>
                </c:pt>
                <c:pt idx="63">
                  <c:v>0.17333333333333328</c:v>
                </c:pt>
                <c:pt idx="64">
                  <c:v>0.26666666666666666</c:v>
                </c:pt>
                <c:pt idx="65">
                  <c:v>0.15999999999999998</c:v>
                </c:pt>
                <c:pt idx="66">
                  <c:v>0.2</c:v>
                </c:pt>
                <c:pt idx="67">
                  <c:v>0.36</c:v>
                </c:pt>
                <c:pt idx="68">
                  <c:v>0.11999999999999994</c:v>
                </c:pt>
                <c:pt idx="69">
                  <c:v>0.2533333333333333</c:v>
                </c:pt>
                <c:pt idx="70">
                  <c:v>0.32000000000000006</c:v>
                </c:pt>
                <c:pt idx="71">
                  <c:v>0.17333333333333328</c:v>
                </c:pt>
                <c:pt idx="72">
                  <c:v>0.1866666666666667</c:v>
                </c:pt>
                <c:pt idx="73">
                  <c:v>0.22666666666666668</c:v>
                </c:pt>
                <c:pt idx="74">
                  <c:v>0.27999999999999997</c:v>
                </c:pt>
                <c:pt idx="75">
                  <c:v>0.24000000000000005</c:v>
                </c:pt>
                <c:pt idx="76">
                  <c:v>0.48</c:v>
                </c:pt>
                <c:pt idx="77">
                  <c:v>0.24</c:v>
                </c:pt>
                <c:pt idx="78">
                  <c:v>0.21333333333333332</c:v>
                </c:pt>
                <c:pt idx="79">
                  <c:v>0.38666666666666666</c:v>
                </c:pt>
                <c:pt idx="80">
                  <c:v>0.10666666666666669</c:v>
                </c:pt>
                <c:pt idx="81">
                  <c:v>0.20000000000000007</c:v>
                </c:pt>
                <c:pt idx="82">
                  <c:v>0.34666666666666662</c:v>
                </c:pt>
                <c:pt idx="83">
                  <c:v>0.3066666666666667</c:v>
                </c:pt>
                <c:pt idx="84">
                  <c:v>0.32000000000000006</c:v>
                </c:pt>
                <c:pt idx="85">
                  <c:v>0.15999999999999998</c:v>
                </c:pt>
                <c:pt idx="86">
                  <c:v>0.31999999999999995</c:v>
                </c:pt>
                <c:pt idx="87">
                  <c:v>0.21333333333333337</c:v>
                </c:pt>
                <c:pt idx="88">
                  <c:v>0.14666666666666667</c:v>
                </c:pt>
                <c:pt idx="89">
                  <c:v>0.22666666666666663</c:v>
                </c:pt>
                <c:pt idx="90">
                  <c:v>0.29333333333333333</c:v>
                </c:pt>
                <c:pt idx="91">
                  <c:v>0.21333333333333326</c:v>
                </c:pt>
                <c:pt idx="92">
                  <c:v>0.41333333333333333</c:v>
                </c:pt>
                <c:pt idx="93">
                  <c:v>0.33333333333333337</c:v>
                </c:pt>
                <c:pt idx="94">
                  <c:v>0.29333333333333328</c:v>
                </c:pt>
                <c:pt idx="95">
                  <c:v>0.21333333333333332</c:v>
                </c:pt>
                <c:pt idx="96">
                  <c:v>0.17333333333333328</c:v>
                </c:pt>
                <c:pt idx="97">
                  <c:v>0.22666666666666663</c:v>
                </c:pt>
                <c:pt idx="98">
                  <c:v>0.17333333333333339</c:v>
                </c:pt>
                <c:pt idx="99">
                  <c:v>0.4</c:v>
                </c:pt>
                <c:pt idx="100">
                  <c:v>3.999999999999998E-2</c:v>
                </c:pt>
                <c:pt idx="101">
                  <c:v>0.28000000000000003</c:v>
                </c:pt>
                <c:pt idx="102">
                  <c:v>0.24000000000000005</c:v>
                </c:pt>
                <c:pt idx="103">
                  <c:v>0.3066666666666667</c:v>
                </c:pt>
                <c:pt idx="104">
                  <c:v>0.1333333333333333</c:v>
                </c:pt>
                <c:pt idx="105">
                  <c:v>0.32000000000000006</c:v>
                </c:pt>
                <c:pt idx="106">
                  <c:v>0.2</c:v>
                </c:pt>
                <c:pt idx="107">
                  <c:v>0.28000000000000003</c:v>
                </c:pt>
                <c:pt idx="108">
                  <c:v>0.23999999999999994</c:v>
                </c:pt>
                <c:pt idx="109">
                  <c:v>0.37333333333333329</c:v>
                </c:pt>
                <c:pt idx="110">
                  <c:v>0.27999999999999997</c:v>
                </c:pt>
                <c:pt idx="111">
                  <c:v>0.19999999999999996</c:v>
                </c:pt>
                <c:pt idx="112">
                  <c:v>0.30666666666666664</c:v>
                </c:pt>
                <c:pt idx="113">
                  <c:v>0.19999999999999996</c:v>
                </c:pt>
                <c:pt idx="114">
                  <c:v>0.32</c:v>
                </c:pt>
                <c:pt idx="115">
                  <c:v>0.26666666666666661</c:v>
                </c:pt>
                <c:pt idx="116">
                  <c:v>0.29333333333333339</c:v>
                </c:pt>
                <c:pt idx="117">
                  <c:v>0.22666666666666663</c:v>
                </c:pt>
                <c:pt idx="118">
                  <c:v>0.22666666666666668</c:v>
                </c:pt>
                <c:pt idx="119">
                  <c:v>0.38666666666666666</c:v>
                </c:pt>
                <c:pt idx="120">
                  <c:v>0.4</c:v>
                </c:pt>
                <c:pt idx="121">
                  <c:v>0.2</c:v>
                </c:pt>
                <c:pt idx="122">
                  <c:v>0.30666666666666659</c:v>
                </c:pt>
                <c:pt idx="123">
                  <c:v>0.24000000000000005</c:v>
                </c:pt>
                <c:pt idx="124">
                  <c:v>0.18666666666666665</c:v>
                </c:pt>
                <c:pt idx="125">
                  <c:v>0.28000000000000003</c:v>
                </c:pt>
                <c:pt idx="126">
                  <c:v>0.22666666666666668</c:v>
                </c:pt>
                <c:pt idx="127">
                  <c:v>0.17333333333333334</c:v>
                </c:pt>
                <c:pt idx="128">
                  <c:v>0.15999999999999998</c:v>
                </c:pt>
                <c:pt idx="129">
                  <c:v>0.19999999999999996</c:v>
                </c:pt>
                <c:pt idx="130">
                  <c:v>0.32000000000000006</c:v>
                </c:pt>
                <c:pt idx="131">
                  <c:v>0.24000000000000005</c:v>
                </c:pt>
                <c:pt idx="132">
                  <c:v>0.28000000000000003</c:v>
                </c:pt>
                <c:pt idx="133">
                  <c:v>0.19999999999999996</c:v>
                </c:pt>
                <c:pt idx="134">
                  <c:v>0.1333333333333333</c:v>
                </c:pt>
                <c:pt idx="135">
                  <c:v>0.30666666666666664</c:v>
                </c:pt>
                <c:pt idx="136">
                  <c:v>0.1866666666666667</c:v>
                </c:pt>
                <c:pt idx="137">
                  <c:v>0.33333333333333337</c:v>
                </c:pt>
                <c:pt idx="138">
                  <c:v>0.13333333333333336</c:v>
                </c:pt>
                <c:pt idx="139">
                  <c:v>0.26666666666666666</c:v>
                </c:pt>
                <c:pt idx="140">
                  <c:v>0.18666666666666665</c:v>
                </c:pt>
                <c:pt idx="141">
                  <c:v>0.31999999999999995</c:v>
                </c:pt>
                <c:pt idx="142">
                  <c:v>0.12</c:v>
                </c:pt>
                <c:pt idx="143">
                  <c:v>0.34666666666666662</c:v>
                </c:pt>
                <c:pt idx="144">
                  <c:v>0.19999999999999996</c:v>
                </c:pt>
                <c:pt idx="145">
                  <c:v>0.42666666666666664</c:v>
                </c:pt>
                <c:pt idx="146">
                  <c:v>0.3066666666666667</c:v>
                </c:pt>
                <c:pt idx="147">
                  <c:v>0.22666666666666663</c:v>
                </c:pt>
                <c:pt idx="148">
                  <c:v>0.1866666666666667</c:v>
                </c:pt>
                <c:pt idx="149">
                  <c:v>0.18666666666666665</c:v>
                </c:pt>
                <c:pt idx="150">
                  <c:v>0.3066666666666667</c:v>
                </c:pt>
                <c:pt idx="151">
                  <c:v>0.30666666666666664</c:v>
                </c:pt>
                <c:pt idx="152">
                  <c:v>0.41333333333333333</c:v>
                </c:pt>
                <c:pt idx="153">
                  <c:v>0.2533333333333333</c:v>
                </c:pt>
                <c:pt idx="154">
                  <c:v>0.14666666666666672</c:v>
                </c:pt>
                <c:pt idx="155">
                  <c:v>0.23999999999999994</c:v>
                </c:pt>
                <c:pt idx="156">
                  <c:v>0.19999999999999996</c:v>
                </c:pt>
                <c:pt idx="157">
                  <c:v>0.41333333333333333</c:v>
                </c:pt>
                <c:pt idx="158">
                  <c:v>0.21333333333333332</c:v>
                </c:pt>
                <c:pt idx="159">
                  <c:v>0.26666666666666666</c:v>
                </c:pt>
                <c:pt idx="160">
                  <c:v>0.14666666666666667</c:v>
                </c:pt>
                <c:pt idx="161">
                  <c:v>0.27999999999999997</c:v>
                </c:pt>
                <c:pt idx="162">
                  <c:v>0.37333333333333341</c:v>
                </c:pt>
                <c:pt idx="163">
                  <c:v>0.28000000000000003</c:v>
                </c:pt>
                <c:pt idx="164">
                  <c:v>0.32</c:v>
                </c:pt>
                <c:pt idx="165">
                  <c:v>0.1866666666666667</c:v>
                </c:pt>
                <c:pt idx="166">
                  <c:v>0.28000000000000003</c:v>
                </c:pt>
                <c:pt idx="167">
                  <c:v>0.2533333333333333</c:v>
                </c:pt>
                <c:pt idx="168">
                  <c:v>0.24</c:v>
                </c:pt>
                <c:pt idx="169">
                  <c:v>0.39999999999999997</c:v>
                </c:pt>
                <c:pt idx="170">
                  <c:v>0.26666666666666666</c:v>
                </c:pt>
                <c:pt idx="171">
                  <c:v>0.27999999999999997</c:v>
                </c:pt>
                <c:pt idx="172">
                  <c:v>0.3066666666666667</c:v>
                </c:pt>
                <c:pt idx="173">
                  <c:v>0.22666666666666663</c:v>
                </c:pt>
                <c:pt idx="174">
                  <c:v>0.22666666666666668</c:v>
                </c:pt>
                <c:pt idx="175">
                  <c:v>0.24</c:v>
                </c:pt>
                <c:pt idx="176">
                  <c:v>0.26666666666666666</c:v>
                </c:pt>
                <c:pt idx="177">
                  <c:v>0.26666666666666672</c:v>
                </c:pt>
                <c:pt idx="178">
                  <c:v>0.19999999999999996</c:v>
                </c:pt>
                <c:pt idx="179">
                  <c:v>0.30666666666666664</c:v>
                </c:pt>
                <c:pt idx="180">
                  <c:v>0.24000000000000005</c:v>
                </c:pt>
                <c:pt idx="181">
                  <c:v>0.25333333333333335</c:v>
                </c:pt>
                <c:pt idx="182">
                  <c:v>0.31999999999999995</c:v>
                </c:pt>
                <c:pt idx="183">
                  <c:v>0.33333333333333331</c:v>
                </c:pt>
                <c:pt idx="184">
                  <c:v>0.28000000000000003</c:v>
                </c:pt>
                <c:pt idx="185">
                  <c:v>0.24000000000000005</c:v>
                </c:pt>
                <c:pt idx="186">
                  <c:v>0.16000000000000003</c:v>
                </c:pt>
                <c:pt idx="187">
                  <c:v>0.2</c:v>
                </c:pt>
                <c:pt idx="188">
                  <c:v>0.26666666666666666</c:v>
                </c:pt>
                <c:pt idx="189">
                  <c:v>0.22666666666666668</c:v>
                </c:pt>
                <c:pt idx="190">
                  <c:v>0.26666666666666672</c:v>
                </c:pt>
                <c:pt idx="191">
                  <c:v>0.30666666666666664</c:v>
                </c:pt>
                <c:pt idx="192">
                  <c:v>0.21333333333333332</c:v>
                </c:pt>
                <c:pt idx="193">
                  <c:v>0.29333333333333328</c:v>
                </c:pt>
                <c:pt idx="194">
                  <c:v>0.24</c:v>
                </c:pt>
                <c:pt idx="195">
                  <c:v>0.24000000000000005</c:v>
                </c:pt>
                <c:pt idx="196">
                  <c:v>0.33333333333333337</c:v>
                </c:pt>
                <c:pt idx="197">
                  <c:v>0.24</c:v>
                </c:pt>
                <c:pt idx="198">
                  <c:v>0.14666666666666667</c:v>
                </c:pt>
                <c:pt idx="199">
                  <c:v>0.21333333333333337</c:v>
                </c:pt>
                <c:pt idx="200">
                  <c:v>3.9999999999999925E-2</c:v>
                </c:pt>
                <c:pt idx="201">
                  <c:v>0.24</c:v>
                </c:pt>
                <c:pt idx="202">
                  <c:v>0.29333333333333333</c:v>
                </c:pt>
                <c:pt idx="203">
                  <c:v>0.24</c:v>
                </c:pt>
                <c:pt idx="204">
                  <c:v>0.17333333333333334</c:v>
                </c:pt>
                <c:pt idx="205">
                  <c:v>0.36000000000000004</c:v>
                </c:pt>
                <c:pt idx="206">
                  <c:v>0.2</c:v>
                </c:pt>
                <c:pt idx="207">
                  <c:v>0.19999999999999996</c:v>
                </c:pt>
                <c:pt idx="208">
                  <c:v>0.18666666666666665</c:v>
                </c:pt>
                <c:pt idx="209">
                  <c:v>0.25333333333333335</c:v>
                </c:pt>
                <c:pt idx="210">
                  <c:v>0.16000000000000003</c:v>
                </c:pt>
                <c:pt idx="211">
                  <c:v>0.15999999999999998</c:v>
                </c:pt>
                <c:pt idx="212">
                  <c:v>0.42666666666666669</c:v>
                </c:pt>
                <c:pt idx="213">
                  <c:v>0.46666666666666662</c:v>
                </c:pt>
                <c:pt idx="214">
                  <c:v>0.26666666666666661</c:v>
                </c:pt>
                <c:pt idx="215">
                  <c:v>0.33333333333333337</c:v>
                </c:pt>
                <c:pt idx="216">
                  <c:v>0.14666666666666667</c:v>
                </c:pt>
                <c:pt idx="217">
                  <c:v>0.1866666666666667</c:v>
                </c:pt>
                <c:pt idx="218">
                  <c:v>0.17333333333333339</c:v>
                </c:pt>
                <c:pt idx="219">
                  <c:v>0.31999999999999995</c:v>
                </c:pt>
                <c:pt idx="220">
                  <c:v>0.21333333333333337</c:v>
                </c:pt>
                <c:pt idx="221">
                  <c:v>0.26666666666666672</c:v>
                </c:pt>
                <c:pt idx="222">
                  <c:v>0.3066666666666667</c:v>
                </c:pt>
                <c:pt idx="223">
                  <c:v>0.24</c:v>
                </c:pt>
                <c:pt idx="224">
                  <c:v>0.11999999999999994</c:v>
                </c:pt>
                <c:pt idx="225">
                  <c:v>0.21333333333333332</c:v>
                </c:pt>
                <c:pt idx="226">
                  <c:v>0.12</c:v>
                </c:pt>
                <c:pt idx="227">
                  <c:v>0.21333333333333332</c:v>
                </c:pt>
                <c:pt idx="228">
                  <c:v>0.22666666666666674</c:v>
                </c:pt>
                <c:pt idx="229">
                  <c:v>0.26666666666666666</c:v>
                </c:pt>
                <c:pt idx="230">
                  <c:v>0.26666666666666672</c:v>
                </c:pt>
                <c:pt idx="231">
                  <c:v>0.22666666666666663</c:v>
                </c:pt>
                <c:pt idx="232">
                  <c:v>0.2</c:v>
                </c:pt>
                <c:pt idx="233">
                  <c:v>0.29333333333333339</c:v>
                </c:pt>
                <c:pt idx="234">
                  <c:v>0.25333333333333335</c:v>
                </c:pt>
                <c:pt idx="235">
                  <c:v>0.17333333333333334</c:v>
                </c:pt>
                <c:pt idx="236">
                  <c:v>0.24000000000000005</c:v>
                </c:pt>
                <c:pt idx="237">
                  <c:v>0.24000000000000005</c:v>
                </c:pt>
                <c:pt idx="238">
                  <c:v>0.33333333333333337</c:v>
                </c:pt>
                <c:pt idx="239">
                  <c:v>0.13333333333333336</c:v>
                </c:pt>
                <c:pt idx="240">
                  <c:v>0.2533333333333333</c:v>
                </c:pt>
                <c:pt idx="241">
                  <c:v>0.28000000000000003</c:v>
                </c:pt>
                <c:pt idx="242">
                  <c:v>0.1866666666666667</c:v>
                </c:pt>
                <c:pt idx="243">
                  <c:v>0.26666666666666666</c:v>
                </c:pt>
                <c:pt idx="244">
                  <c:v>0.26666666666666661</c:v>
                </c:pt>
                <c:pt idx="245">
                  <c:v>0.2</c:v>
                </c:pt>
                <c:pt idx="246">
                  <c:v>0.30666666666666664</c:v>
                </c:pt>
                <c:pt idx="247">
                  <c:v>0.21333333333333337</c:v>
                </c:pt>
                <c:pt idx="248">
                  <c:v>0.22666666666666668</c:v>
                </c:pt>
                <c:pt idx="249">
                  <c:v>0.32</c:v>
                </c:pt>
                <c:pt idx="250">
                  <c:v>0.24</c:v>
                </c:pt>
                <c:pt idx="251">
                  <c:v>0.22666666666666663</c:v>
                </c:pt>
                <c:pt idx="252">
                  <c:v>0.17333333333333328</c:v>
                </c:pt>
                <c:pt idx="253">
                  <c:v>0.30666666666666664</c:v>
                </c:pt>
                <c:pt idx="254">
                  <c:v>0.3066666666666667</c:v>
                </c:pt>
                <c:pt idx="255">
                  <c:v>0.26666666666666666</c:v>
                </c:pt>
                <c:pt idx="256">
                  <c:v>0.1866666666666667</c:v>
                </c:pt>
                <c:pt idx="257">
                  <c:v>0.19999999999999996</c:v>
                </c:pt>
                <c:pt idx="258">
                  <c:v>0.2533333333333333</c:v>
                </c:pt>
                <c:pt idx="259">
                  <c:v>0.28000000000000003</c:v>
                </c:pt>
                <c:pt idx="260">
                  <c:v>0.21333333333333332</c:v>
                </c:pt>
                <c:pt idx="261">
                  <c:v>0.22666666666666663</c:v>
                </c:pt>
                <c:pt idx="262">
                  <c:v>0.17333333333333334</c:v>
                </c:pt>
                <c:pt idx="263">
                  <c:v>0.34666666666666662</c:v>
                </c:pt>
                <c:pt idx="264">
                  <c:v>0.26666666666666661</c:v>
                </c:pt>
                <c:pt idx="265">
                  <c:v>0.2</c:v>
                </c:pt>
                <c:pt idx="266">
                  <c:v>0.30666666666666664</c:v>
                </c:pt>
                <c:pt idx="267">
                  <c:v>0.30666666666666664</c:v>
                </c:pt>
                <c:pt idx="268">
                  <c:v>0.30666666666666664</c:v>
                </c:pt>
                <c:pt idx="269">
                  <c:v>0.17333333333333334</c:v>
                </c:pt>
                <c:pt idx="270">
                  <c:v>0.32</c:v>
                </c:pt>
                <c:pt idx="271">
                  <c:v>0.2533333333333333</c:v>
                </c:pt>
                <c:pt idx="272">
                  <c:v>0.34666666666666668</c:v>
                </c:pt>
                <c:pt idx="273">
                  <c:v>0.24</c:v>
                </c:pt>
                <c:pt idx="274">
                  <c:v>0.3066666666666667</c:v>
                </c:pt>
                <c:pt idx="275">
                  <c:v>0.37333333333333329</c:v>
                </c:pt>
                <c:pt idx="276">
                  <c:v>0.42666666666666669</c:v>
                </c:pt>
                <c:pt idx="277">
                  <c:v>0.22666666666666663</c:v>
                </c:pt>
                <c:pt idx="278">
                  <c:v>0.2</c:v>
                </c:pt>
                <c:pt idx="279">
                  <c:v>0.25333333333333335</c:v>
                </c:pt>
                <c:pt idx="280">
                  <c:v>0.28000000000000003</c:v>
                </c:pt>
                <c:pt idx="281">
                  <c:v>0.32</c:v>
                </c:pt>
                <c:pt idx="282">
                  <c:v>0.14666666666666667</c:v>
                </c:pt>
                <c:pt idx="283">
                  <c:v>0.16000000000000003</c:v>
                </c:pt>
                <c:pt idx="284">
                  <c:v>0.26666666666666672</c:v>
                </c:pt>
                <c:pt idx="285">
                  <c:v>0.37333333333333329</c:v>
                </c:pt>
                <c:pt idx="286">
                  <c:v>0.24000000000000005</c:v>
                </c:pt>
                <c:pt idx="287">
                  <c:v>0.31999999999999995</c:v>
                </c:pt>
                <c:pt idx="288">
                  <c:v>9.3333333333333268E-2</c:v>
                </c:pt>
                <c:pt idx="289">
                  <c:v>0.27999999999999997</c:v>
                </c:pt>
                <c:pt idx="290">
                  <c:v>0.23999999999999994</c:v>
                </c:pt>
                <c:pt idx="291">
                  <c:v>0.36</c:v>
                </c:pt>
                <c:pt idx="292">
                  <c:v>0.30666666666666664</c:v>
                </c:pt>
                <c:pt idx="293">
                  <c:v>0.32</c:v>
                </c:pt>
                <c:pt idx="294">
                  <c:v>0.21333333333333337</c:v>
                </c:pt>
                <c:pt idx="295">
                  <c:v>0.22666666666666668</c:v>
                </c:pt>
                <c:pt idx="296">
                  <c:v>0.30666666666666664</c:v>
                </c:pt>
                <c:pt idx="297">
                  <c:v>0.26666666666666666</c:v>
                </c:pt>
                <c:pt idx="298">
                  <c:v>0.41333333333333333</c:v>
                </c:pt>
                <c:pt idx="299">
                  <c:v>0.42666666666666664</c:v>
                </c:pt>
                <c:pt idx="300">
                  <c:v>0.18666666666666665</c:v>
                </c:pt>
                <c:pt idx="301">
                  <c:v>0.41333333333333339</c:v>
                </c:pt>
                <c:pt idx="302">
                  <c:v>0.30666666666666664</c:v>
                </c:pt>
                <c:pt idx="303">
                  <c:v>0.41333333333333339</c:v>
                </c:pt>
                <c:pt idx="304">
                  <c:v>0.26666666666666672</c:v>
                </c:pt>
                <c:pt idx="305">
                  <c:v>0.17333333333333328</c:v>
                </c:pt>
                <c:pt idx="306">
                  <c:v>0.3066666666666667</c:v>
                </c:pt>
                <c:pt idx="307">
                  <c:v>0.19999999999999996</c:v>
                </c:pt>
                <c:pt idx="308">
                  <c:v>0.21333333333333332</c:v>
                </c:pt>
                <c:pt idx="309">
                  <c:v>0.28000000000000003</c:v>
                </c:pt>
                <c:pt idx="310">
                  <c:v>0.36</c:v>
                </c:pt>
                <c:pt idx="311">
                  <c:v>0.11999999999999994</c:v>
                </c:pt>
                <c:pt idx="312">
                  <c:v>0.25333333333333335</c:v>
                </c:pt>
                <c:pt idx="313">
                  <c:v>0.37333333333333335</c:v>
                </c:pt>
                <c:pt idx="314">
                  <c:v>0.25333333333333335</c:v>
                </c:pt>
                <c:pt idx="315">
                  <c:v>0.17333333333333334</c:v>
                </c:pt>
                <c:pt idx="316">
                  <c:v>0.34666666666666668</c:v>
                </c:pt>
                <c:pt idx="317">
                  <c:v>0.16000000000000003</c:v>
                </c:pt>
                <c:pt idx="318">
                  <c:v>0.4</c:v>
                </c:pt>
                <c:pt idx="319">
                  <c:v>0.39999999999999997</c:v>
                </c:pt>
                <c:pt idx="320">
                  <c:v>0.24000000000000005</c:v>
                </c:pt>
                <c:pt idx="321">
                  <c:v>0.37333333333333329</c:v>
                </c:pt>
                <c:pt idx="322">
                  <c:v>0.3866666666666666</c:v>
                </c:pt>
                <c:pt idx="323">
                  <c:v>0.29333333333333328</c:v>
                </c:pt>
                <c:pt idx="324">
                  <c:v>0.2533333333333333</c:v>
                </c:pt>
                <c:pt idx="325">
                  <c:v>0.41333333333333339</c:v>
                </c:pt>
                <c:pt idx="326">
                  <c:v>0.25333333333333335</c:v>
                </c:pt>
                <c:pt idx="327">
                  <c:v>0.34666666666666668</c:v>
                </c:pt>
                <c:pt idx="328">
                  <c:v>0.29333333333333333</c:v>
                </c:pt>
                <c:pt idx="329">
                  <c:v>0.28000000000000003</c:v>
                </c:pt>
                <c:pt idx="330">
                  <c:v>0.29333333333333333</c:v>
                </c:pt>
                <c:pt idx="331">
                  <c:v>0.28000000000000003</c:v>
                </c:pt>
                <c:pt idx="332">
                  <c:v>0.2</c:v>
                </c:pt>
                <c:pt idx="333">
                  <c:v>0.2</c:v>
                </c:pt>
                <c:pt idx="334">
                  <c:v>0.24</c:v>
                </c:pt>
                <c:pt idx="335">
                  <c:v>0.38666666666666666</c:v>
                </c:pt>
                <c:pt idx="336">
                  <c:v>0.25333333333333335</c:v>
                </c:pt>
                <c:pt idx="337">
                  <c:v>0.15999999999999998</c:v>
                </c:pt>
                <c:pt idx="338">
                  <c:v>0.38666666666666666</c:v>
                </c:pt>
                <c:pt idx="339">
                  <c:v>0.14666666666666667</c:v>
                </c:pt>
                <c:pt idx="340">
                  <c:v>0.25333333333333335</c:v>
                </c:pt>
                <c:pt idx="341">
                  <c:v>8.0000000000000016E-2</c:v>
                </c:pt>
                <c:pt idx="342">
                  <c:v>0.17333333333333334</c:v>
                </c:pt>
                <c:pt idx="343">
                  <c:v>0.10666666666666674</c:v>
                </c:pt>
                <c:pt idx="344">
                  <c:v>0.16000000000000003</c:v>
                </c:pt>
                <c:pt idx="345">
                  <c:v>0.42666666666666669</c:v>
                </c:pt>
                <c:pt idx="346">
                  <c:v>0.22666666666666663</c:v>
                </c:pt>
                <c:pt idx="347">
                  <c:v>0.12</c:v>
                </c:pt>
                <c:pt idx="348">
                  <c:v>0.29333333333333328</c:v>
                </c:pt>
                <c:pt idx="349">
                  <c:v>0.38666666666666666</c:v>
                </c:pt>
                <c:pt idx="350">
                  <c:v>0.3066666666666667</c:v>
                </c:pt>
                <c:pt idx="351">
                  <c:v>0.1333333333333333</c:v>
                </c:pt>
                <c:pt idx="352">
                  <c:v>0.31999999999999995</c:v>
                </c:pt>
                <c:pt idx="353">
                  <c:v>0.22666666666666663</c:v>
                </c:pt>
                <c:pt idx="354">
                  <c:v>0.3066666666666667</c:v>
                </c:pt>
                <c:pt idx="355">
                  <c:v>0.33333333333333331</c:v>
                </c:pt>
                <c:pt idx="356">
                  <c:v>0.38666666666666671</c:v>
                </c:pt>
                <c:pt idx="357">
                  <c:v>0.2533333333333333</c:v>
                </c:pt>
                <c:pt idx="358">
                  <c:v>0.21333333333333332</c:v>
                </c:pt>
                <c:pt idx="359">
                  <c:v>0.22666666666666663</c:v>
                </c:pt>
                <c:pt idx="360">
                  <c:v>0.14666666666666667</c:v>
                </c:pt>
                <c:pt idx="361">
                  <c:v>0.1866666666666667</c:v>
                </c:pt>
                <c:pt idx="362">
                  <c:v>0.26666666666666672</c:v>
                </c:pt>
                <c:pt idx="363">
                  <c:v>0.24</c:v>
                </c:pt>
                <c:pt idx="364">
                  <c:v>0.2</c:v>
                </c:pt>
                <c:pt idx="365">
                  <c:v>0.22666666666666668</c:v>
                </c:pt>
                <c:pt idx="366">
                  <c:v>0.29333333333333339</c:v>
                </c:pt>
                <c:pt idx="367">
                  <c:v>0.33333333333333331</c:v>
                </c:pt>
                <c:pt idx="368">
                  <c:v>0.26666666666666666</c:v>
                </c:pt>
                <c:pt idx="369">
                  <c:v>0.36</c:v>
                </c:pt>
                <c:pt idx="370">
                  <c:v>0.26666666666666666</c:v>
                </c:pt>
                <c:pt idx="371">
                  <c:v>0.39999999999999997</c:v>
                </c:pt>
                <c:pt idx="372">
                  <c:v>0.15999999999999998</c:v>
                </c:pt>
                <c:pt idx="373">
                  <c:v>0.2533333333333333</c:v>
                </c:pt>
                <c:pt idx="374">
                  <c:v>0.28000000000000003</c:v>
                </c:pt>
                <c:pt idx="375">
                  <c:v>0.3066666666666667</c:v>
                </c:pt>
                <c:pt idx="376">
                  <c:v>0.38666666666666666</c:v>
                </c:pt>
                <c:pt idx="377">
                  <c:v>0.21333333333333326</c:v>
                </c:pt>
                <c:pt idx="378">
                  <c:v>0.26666666666666672</c:v>
                </c:pt>
                <c:pt idx="379">
                  <c:v>0.3066666666666667</c:v>
                </c:pt>
                <c:pt idx="380">
                  <c:v>9.3333333333333324E-2</c:v>
                </c:pt>
                <c:pt idx="381">
                  <c:v>0.38666666666666671</c:v>
                </c:pt>
                <c:pt idx="382">
                  <c:v>0.26666666666666666</c:v>
                </c:pt>
                <c:pt idx="383">
                  <c:v>0.1866666666666667</c:v>
                </c:pt>
                <c:pt idx="384">
                  <c:v>0.43999999999999995</c:v>
                </c:pt>
                <c:pt idx="385">
                  <c:v>8.0000000000000016E-2</c:v>
                </c:pt>
                <c:pt idx="386">
                  <c:v>0.13333333333333336</c:v>
                </c:pt>
                <c:pt idx="387">
                  <c:v>0.14666666666666667</c:v>
                </c:pt>
                <c:pt idx="388">
                  <c:v>0.34666666666666662</c:v>
                </c:pt>
                <c:pt idx="389">
                  <c:v>0.21333333333333326</c:v>
                </c:pt>
                <c:pt idx="390">
                  <c:v>6.6666666666666707E-2</c:v>
                </c:pt>
                <c:pt idx="391">
                  <c:v>0.32</c:v>
                </c:pt>
                <c:pt idx="392">
                  <c:v>0.3066666666666667</c:v>
                </c:pt>
                <c:pt idx="393">
                  <c:v>0.36000000000000004</c:v>
                </c:pt>
                <c:pt idx="394">
                  <c:v>0.22666666666666668</c:v>
                </c:pt>
                <c:pt idx="395">
                  <c:v>0.33333333333333337</c:v>
                </c:pt>
                <c:pt idx="396">
                  <c:v>0.14666666666666672</c:v>
                </c:pt>
                <c:pt idx="397">
                  <c:v>0.21333333333333332</c:v>
                </c:pt>
                <c:pt idx="398">
                  <c:v>0.21333333333333337</c:v>
                </c:pt>
                <c:pt idx="399">
                  <c:v>0.33333333333333337</c:v>
                </c:pt>
                <c:pt idx="400">
                  <c:v>0.39999999999999997</c:v>
                </c:pt>
                <c:pt idx="401">
                  <c:v>0.29333333333333333</c:v>
                </c:pt>
                <c:pt idx="402">
                  <c:v>0.29333333333333328</c:v>
                </c:pt>
                <c:pt idx="403">
                  <c:v>0.44</c:v>
                </c:pt>
                <c:pt idx="404">
                  <c:v>0.21333333333333332</c:v>
                </c:pt>
                <c:pt idx="405">
                  <c:v>0.36000000000000004</c:v>
                </c:pt>
                <c:pt idx="406">
                  <c:v>0.24000000000000005</c:v>
                </c:pt>
                <c:pt idx="407">
                  <c:v>0.30666666666666664</c:v>
                </c:pt>
                <c:pt idx="408">
                  <c:v>0.18666666666666665</c:v>
                </c:pt>
                <c:pt idx="409">
                  <c:v>0.36000000000000004</c:v>
                </c:pt>
                <c:pt idx="410">
                  <c:v>0.37333333333333329</c:v>
                </c:pt>
                <c:pt idx="411">
                  <c:v>0.18666666666666665</c:v>
                </c:pt>
                <c:pt idx="412">
                  <c:v>0.21333333333333337</c:v>
                </c:pt>
                <c:pt idx="413">
                  <c:v>0.33333333333333337</c:v>
                </c:pt>
                <c:pt idx="414">
                  <c:v>0.37333333333333335</c:v>
                </c:pt>
                <c:pt idx="415">
                  <c:v>0.34666666666666662</c:v>
                </c:pt>
                <c:pt idx="416">
                  <c:v>0.27999999999999997</c:v>
                </c:pt>
                <c:pt idx="417">
                  <c:v>0.2</c:v>
                </c:pt>
                <c:pt idx="418">
                  <c:v>0.25333333333333335</c:v>
                </c:pt>
                <c:pt idx="419">
                  <c:v>0.14666666666666667</c:v>
                </c:pt>
                <c:pt idx="420">
                  <c:v>0.26666666666666661</c:v>
                </c:pt>
                <c:pt idx="421">
                  <c:v>9.3333333333333324E-2</c:v>
                </c:pt>
                <c:pt idx="422">
                  <c:v>0.21333333333333332</c:v>
                </c:pt>
                <c:pt idx="423">
                  <c:v>0.21333333333333332</c:v>
                </c:pt>
                <c:pt idx="424">
                  <c:v>0.26666666666666661</c:v>
                </c:pt>
                <c:pt idx="425">
                  <c:v>0.26666666666666672</c:v>
                </c:pt>
                <c:pt idx="426">
                  <c:v>0.45333333333333331</c:v>
                </c:pt>
                <c:pt idx="427">
                  <c:v>0.34666666666666668</c:v>
                </c:pt>
                <c:pt idx="428">
                  <c:v>0.33333333333333331</c:v>
                </c:pt>
                <c:pt idx="429">
                  <c:v>0.26666666666666666</c:v>
                </c:pt>
                <c:pt idx="430">
                  <c:v>0.34666666666666668</c:v>
                </c:pt>
                <c:pt idx="431">
                  <c:v>0.32</c:v>
                </c:pt>
                <c:pt idx="432">
                  <c:v>0.22666666666666674</c:v>
                </c:pt>
                <c:pt idx="433">
                  <c:v>0.32</c:v>
                </c:pt>
                <c:pt idx="434">
                  <c:v>0.12000000000000005</c:v>
                </c:pt>
                <c:pt idx="435">
                  <c:v>0.24000000000000005</c:v>
                </c:pt>
                <c:pt idx="436">
                  <c:v>0.3066666666666667</c:v>
                </c:pt>
                <c:pt idx="437">
                  <c:v>0.21333333333333337</c:v>
                </c:pt>
                <c:pt idx="438">
                  <c:v>0.33333333333333337</c:v>
                </c:pt>
                <c:pt idx="439">
                  <c:v>0.22666666666666663</c:v>
                </c:pt>
                <c:pt idx="440">
                  <c:v>0.18666666666666665</c:v>
                </c:pt>
                <c:pt idx="441">
                  <c:v>0.21333333333333332</c:v>
                </c:pt>
                <c:pt idx="442">
                  <c:v>0.1866666666666667</c:v>
                </c:pt>
                <c:pt idx="443">
                  <c:v>0.36000000000000004</c:v>
                </c:pt>
                <c:pt idx="444">
                  <c:v>0.26666666666666661</c:v>
                </c:pt>
                <c:pt idx="445">
                  <c:v>0.26666666666666666</c:v>
                </c:pt>
                <c:pt idx="446">
                  <c:v>0.26666666666666666</c:v>
                </c:pt>
                <c:pt idx="447">
                  <c:v>0.14666666666666667</c:v>
                </c:pt>
                <c:pt idx="448">
                  <c:v>0.1866666666666667</c:v>
                </c:pt>
                <c:pt idx="449">
                  <c:v>0.29333333333333328</c:v>
                </c:pt>
                <c:pt idx="450">
                  <c:v>0.3066666666666667</c:v>
                </c:pt>
                <c:pt idx="451">
                  <c:v>0.14666666666666667</c:v>
                </c:pt>
                <c:pt idx="452">
                  <c:v>0.11999999999999994</c:v>
                </c:pt>
                <c:pt idx="453">
                  <c:v>0.24</c:v>
                </c:pt>
                <c:pt idx="454">
                  <c:v>0.22666666666666668</c:v>
                </c:pt>
                <c:pt idx="455">
                  <c:v>0.29333333333333328</c:v>
                </c:pt>
                <c:pt idx="456">
                  <c:v>0.19999999999999996</c:v>
                </c:pt>
                <c:pt idx="457">
                  <c:v>0.21333333333333337</c:v>
                </c:pt>
                <c:pt idx="458">
                  <c:v>0.34666666666666668</c:v>
                </c:pt>
                <c:pt idx="459">
                  <c:v>0.1333333333333333</c:v>
                </c:pt>
                <c:pt idx="460">
                  <c:v>0.17333333333333328</c:v>
                </c:pt>
                <c:pt idx="461">
                  <c:v>0.25333333333333335</c:v>
                </c:pt>
                <c:pt idx="462">
                  <c:v>0.33333333333333331</c:v>
                </c:pt>
                <c:pt idx="463">
                  <c:v>0.23999999999999994</c:v>
                </c:pt>
                <c:pt idx="464">
                  <c:v>0.33333333333333337</c:v>
                </c:pt>
                <c:pt idx="465">
                  <c:v>0.33333333333333337</c:v>
                </c:pt>
                <c:pt idx="466">
                  <c:v>0.2533333333333333</c:v>
                </c:pt>
                <c:pt idx="467">
                  <c:v>0.42666666666666664</c:v>
                </c:pt>
                <c:pt idx="468">
                  <c:v>0.24</c:v>
                </c:pt>
                <c:pt idx="469">
                  <c:v>0.34666666666666668</c:v>
                </c:pt>
                <c:pt idx="470">
                  <c:v>9.3333333333333379E-2</c:v>
                </c:pt>
                <c:pt idx="471">
                  <c:v>0.28000000000000003</c:v>
                </c:pt>
                <c:pt idx="472">
                  <c:v>0.23999999999999994</c:v>
                </c:pt>
                <c:pt idx="473">
                  <c:v>9.3333333333333324E-2</c:v>
                </c:pt>
                <c:pt idx="474">
                  <c:v>0.1866666666666667</c:v>
                </c:pt>
                <c:pt idx="475">
                  <c:v>0.24</c:v>
                </c:pt>
                <c:pt idx="476">
                  <c:v>0.10666666666666658</c:v>
                </c:pt>
                <c:pt idx="477">
                  <c:v>0.30666666666666664</c:v>
                </c:pt>
                <c:pt idx="478">
                  <c:v>0.28000000000000003</c:v>
                </c:pt>
                <c:pt idx="479">
                  <c:v>0.14666666666666661</c:v>
                </c:pt>
                <c:pt idx="480">
                  <c:v>0.14666666666666672</c:v>
                </c:pt>
                <c:pt idx="481">
                  <c:v>0.15999999999999998</c:v>
                </c:pt>
                <c:pt idx="482">
                  <c:v>0.26666666666666666</c:v>
                </c:pt>
                <c:pt idx="483">
                  <c:v>0.3066666666666667</c:v>
                </c:pt>
                <c:pt idx="484">
                  <c:v>0.33333333333333331</c:v>
                </c:pt>
                <c:pt idx="485">
                  <c:v>0.12000000000000005</c:v>
                </c:pt>
                <c:pt idx="486">
                  <c:v>0.27999999999999997</c:v>
                </c:pt>
                <c:pt idx="487">
                  <c:v>0.1333333333333333</c:v>
                </c:pt>
                <c:pt idx="488">
                  <c:v>0.26666666666666666</c:v>
                </c:pt>
                <c:pt idx="489">
                  <c:v>0.26666666666666666</c:v>
                </c:pt>
                <c:pt idx="490">
                  <c:v>0.29333333333333333</c:v>
                </c:pt>
                <c:pt idx="491">
                  <c:v>0.16000000000000003</c:v>
                </c:pt>
                <c:pt idx="492">
                  <c:v>0.21333333333333332</c:v>
                </c:pt>
                <c:pt idx="493">
                  <c:v>9.3333333333333324E-2</c:v>
                </c:pt>
                <c:pt idx="494">
                  <c:v>0.36</c:v>
                </c:pt>
                <c:pt idx="495">
                  <c:v>0.37333333333333335</c:v>
                </c:pt>
                <c:pt idx="496">
                  <c:v>0.37333333333333335</c:v>
                </c:pt>
                <c:pt idx="497">
                  <c:v>0.28000000000000003</c:v>
                </c:pt>
                <c:pt idx="498">
                  <c:v>0.3066666666666667</c:v>
                </c:pt>
                <c:pt idx="499">
                  <c:v>0.26666666666666672</c:v>
                </c:pt>
                <c:pt idx="500">
                  <c:v>0.37333333333333335</c:v>
                </c:pt>
                <c:pt idx="501">
                  <c:v>0.29333333333333339</c:v>
                </c:pt>
                <c:pt idx="502">
                  <c:v>0.15999999999999998</c:v>
                </c:pt>
                <c:pt idx="503">
                  <c:v>0.21333333333333337</c:v>
                </c:pt>
                <c:pt idx="504">
                  <c:v>0.29333333333333328</c:v>
                </c:pt>
                <c:pt idx="505">
                  <c:v>0.15999999999999998</c:v>
                </c:pt>
                <c:pt idx="506">
                  <c:v>0.26666666666666666</c:v>
                </c:pt>
                <c:pt idx="507">
                  <c:v>0.29333333333333328</c:v>
                </c:pt>
                <c:pt idx="508">
                  <c:v>0.33333333333333337</c:v>
                </c:pt>
                <c:pt idx="509">
                  <c:v>0.24000000000000005</c:v>
                </c:pt>
                <c:pt idx="510">
                  <c:v>0.37333333333333329</c:v>
                </c:pt>
                <c:pt idx="511">
                  <c:v>0.30666666666666664</c:v>
                </c:pt>
                <c:pt idx="512">
                  <c:v>0.23999999999999994</c:v>
                </c:pt>
                <c:pt idx="513">
                  <c:v>0.17333333333333334</c:v>
                </c:pt>
                <c:pt idx="514">
                  <c:v>0.22666666666666668</c:v>
                </c:pt>
                <c:pt idx="515">
                  <c:v>0.21333333333333326</c:v>
                </c:pt>
                <c:pt idx="516">
                  <c:v>0.27999999999999997</c:v>
                </c:pt>
                <c:pt idx="517">
                  <c:v>0.2533333333333333</c:v>
                </c:pt>
                <c:pt idx="518">
                  <c:v>0.29333333333333328</c:v>
                </c:pt>
                <c:pt idx="519">
                  <c:v>0.3066666666666667</c:v>
                </c:pt>
                <c:pt idx="520">
                  <c:v>0.1866666666666667</c:v>
                </c:pt>
                <c:pt idx="521">
                  <c:v>0.3066666666666667</c:v>
                </c:pt>
                <c:pt idx="522">
                  <c:v>0.29333333333333339</c:v>
                </c:pt>
                <c:pt idx="523">
                  <c:v>0.24</c:v>
                </c:pt>
                <c:pt idx="524">
                  <c:v>0.34666666666666673</c:v>
                </c:pt>
                <c:pt idx="525">
                  <c:v>0.22666666666666663</c:v>
                </c:pt>
                <c:pt idx="526">
                  <c:v>0.29333333333333333</c:v>
                </c:pt>
                <c:pt idx="527">
                  <c:v>0.30666666666666664</c:v>
                </c:pt>
                <c:pt idx="528">
                  <c:v>0.37333333333333329</c:v>
                </c:pt>
                <c:pt idx="529">
                  <c:v>0.26666666666666666</c:v>
                </c:pt>
                <c:pt idx="530">
                  <c:v>0.29333333333333328</c:v>
                </c:pt>
                <c:pt idx="531">
                  <c:v>0.18666666666666665</c:v>
                </c:pt>
                <c:pt idx="532">
                  <c:v>0.29333333333333328</c:v>
                </c:pt>
                <c:pt idx="533">
                  <c:v>0.34666666666666662</c:v>
                </c:pt>
                <c:pt idx="534">
                  <c:v>0.1333333333333333</c:v>
                </c:pt>
                <c:pt idx="535">
                  <c:v>0.18666666666666659</c:v>
                </c:pt>
                <c:pt idx="536">
                  <c:v>0.3066666666666667</c:v>
                </c:pt>
                <c:pt idx="537">
                  <c:v>0.25333333333333335</c:v>
                </c:pt>
                <c:pt idx="538">
                  <c:v>0.24000000000000005</c:v>
                </c:pt>
                <c:pt idx="539">
                  <c:v>0.2</c:v>
                </c:pt>
                <c:pt idx="540">
                  <c:v>0.42666666666666669</c:v>
                </c:pt>
                <c:pt idx="541">
                  <c:v>0.36000000000000004</c:v>
                </c:pt>
                <c:pt idx="542">
                  <c:v>0.41333333333333333</c:v>
                </c:pt>
                <c:pt idx="543">
                  <c:v>0.41333333333333339</c:v>
                </c:pt>
                <c:pt idx="544">
                  <c:v>0.1866666666666667</c:v>
                </c:pt>
                <c:pt idx="545">
                  <c:v>0.18666666666666665</c:v>
                </c:pt>
                <c:pt idx="546">
                  <c:v>0.25333333333333335</c:v>
                </c:pt>
                <c:pt idx="547">
                  <c:v>0.3066666666666667</c:v>
                </c:pt>
                <c:pt idx="548">
                  <c:v>0.1333333333333333</c:v>
                </c:pt>
                <c:pt idx="549">
                  <c:v>0.30666666666666664</c:v>
                </c:pt>
                <c:pt idx="550">
                  <c:v>0.41333333333333333</c:v>
                </c:pt>
                <c:pt idx="551">
                  <c:v>0.33333333333333337</c:v>
                </c:pt>
                <c:pt idx="552">
                  <c:v>0.19999999999999996</c:v>
                </c:pt>
                <c:pt idx="553">
                  <c:v>0.34666666666666662</c:v>
                </c:pt>
                <c:pt idx="554">
                  <c:v>0.33333333333333331</c:v>
                </c:pt>
                <c:pt idx="555">
                  <c:v>0.24</c:v>
                </c:pt>
                <c:pt idx="556">
                  <c:v>0.27999999999999997</c:v>
                </c:pt>
                <c:pt idx="557">
                  <c:v>0.21333333333333337</c:v>
                </c:pt>
                <c:pt idx="558">
                  <c:v>0.21333333333333332</c:v>
                </c:pt>
                <c:pt idx="559">
                  <c:v>0.22666666666666668</c:v>
                </c:pt>
                <c:pt idx="560">
                  <c:v>0.2</c:v>
                </c:pt>
                <c:pt idx="561">
                  <c:v>0.27999999999999997</c:v>
                </c:pt>
                <c:pt idx="562">
                  <c:v>0.34666666666666662</c:v>
                </c:pt>
                <c:pt idx="563">
                  <c:v>0.28000000000000003</c:v>
                </c:pt>
                <c:pt idx="564">
                  <c:v>0.26666666666666672</c:v>
                </c:pt>
                <c:pt idx="565">
                  <c:v>0.34666666666666673</c:v>
                </c:pt>
                <c:pt idx="566">
                  <c:v>0.32</c:v>
                </c:pt>
                <c:pt idx="567">
                  <c:v>0.25333333333333335</c:v>
                </c:pt>
                <c:pt idx="568">
                  <c:v>0.27999999999999997</c:v>
                </c:pt>
                <c:pt idx="569">
                  <c:v>0.30666666666666664</c:v>
                </c:pt>
                <c:pt idx="570">
                  <c:v>0.37333333333333329</c:v>
                </c:pt>
                <c:pt idx="571">
                  <c:v>0.24</c:v>
                </c:pt>
                <c:pt idx="572">
                  <c:v>0.33333333333333337</c:v>
                </c:pt>
                <c:pt idx="573">
                  <c:v>0.29333333333333333</c:v>
                </c:pt>
                <c:pt idx="574">
                  <c:v>0.27999999999999997</c:v>
                </c:pt>
                <c:pt idx="575">
                  <c:v>0.17333333333333339</c:v>
                </c:pt>
                <c:pt idx="576">
                  <c:v>0.3066666666666667</c:v>
                </c:pt>
                <c:pt idx="577">
                  <c:v>0.27999999999999997</c:v>
                </c:pt>
                <c:pt idx="578">
                  <c:v>0.22666666666666674</c:v>
                </c:pt>
                <c:pt idx="579">
                  <c:v>0.24</c:v>
                </c:pt>
                <c:pt idx="580">
                  <c:v>0.27999999999999997</c:v>
                </c:pt>
                <c:pt idx="581">
                  <c:v>0.12000000000000005</c:v>
                </c:pt>
                <c:pt idx="582">
                  <c:v>0.25333333333333335</c:v>
                </c:pt>
                <c:pt idx="583">
                  <c:v>0.10666666666666669</c:v>
                </c:pt>
                <c:pt idx="584">
                  <c:v>0.18666666666666665</c:v>
                </c:pt>
                <c:pt idx="585">
                  <c:v>0.16000000000000003</c:v>
                </c:pt>
                <c:pt idx="586">
                  <c:v>0.38666666666666666</c:v>
                </c:pt>
                <c:pt idx="587">
                  <c:v>0.3066666666666667</c:v>
                </c:pt>
                <c:pt idx="588">
                  <c:v>0.42666666666666669</c:v>
                </c:pt>
                <c:pt idx="589">
                  <c:v>5.3333333333333344E-2</c:v>
                </c:pt>
                <c:pt idx="590">
                  <c:v>0.41333333333333339</c:v>
                </c:pt>
                <c:pt idx="591">
                  <c:v>0.13333333333333336</c:v>
                </c:pt>
                <c:pt idx="592">
                  <c:v>0.33333333333333331</c:v>
                </c:pt>
                <c:pt idx="593">
                  <c:v>0.2533333333333333</c:v>
                </c:pt>
                <c:pt idx="594">
                  <c:v>0.19999999999999996</c:v>
                </c:pt>
                <c:pt idx="595">
                  <c:v>0.31999999999999995</c:v>
                </c:pt>
                <c:pt idx="596">
                  <c:v>0.18666666666666665</c:v>
                </c:pt>
                <c:pt idx="597">
                  <c:v>0.15999999999999998</c:v>
                </c:pt>
                <c:pt idx="598">
                  <c:v>0.27999999999999997</c:v>
                </c:pt>
                <c:pt idx="599">
                  <c:v>0.2533333333333333</c:v>
                </c:pt>
                <c:pt idx="600">
                  <c:v>0.23999999999999994</c:v>
                </c:pt>
                <c:pt idx="601">
                  <c:v>0.34666666666666662</c:v>
                </c:pt>
                <c:pt idx="602">
                  <c:v>0.12000000000000005</c:v>
                </c:pt>
                <c:pt idx="603">
                  <c:v>0.24</c:v>
                </c:pt>
                <c:pt idx="604">
                  <c:v>0.25333333333333335</c:v>
                </c:pt>
                <c:pt idx="605">
                  <c:v>0.32000000000000006</c:v>
                </c:pt>
                <c:pt idx="606">
                  <c:v>0.2</c:v>
                </c:pt>
                <c:pt idx="607">
                  <c:v>0.29333333333333333</c:v>
                </c:pt>
                <c:pt idx="608">
                  <c:v>0.24</c:v>
                </c:pt>
                <c:pt idx="609">
                  <c:v>9.3333333333333379E-2</c:v>
                </c:pt>
                <c:pt idx="610">
                  <c:v>0.17333333333333339</c:v>
                </c:pt>
                <c:pt idx="611">
                  <c:v>0.1866666666666667</c:v>
                </c:pt>
                <c:pt idx="612">
                  <c:v>0.2</c:v>
                </c:pt>
                <c:pt idx="613">
                  <c:v>0.24000000000000005</c:v>
                </c:pt>
                <c:pt idx="614">
                  <c:v>0.25333333333333335</c:v>
                </c:pt>
                <c:pt idx="615">
                  <c:v>0.21333333333333326</c:v>
                </c:pt>
                <c:pt idx="616">
                  <c:v>0.35999999999999993</c:v>
                </c:pt>
                <c:pt idx="617">
                  <c:v>0.26666666666666666</c:v>
                </c:pt>
                <c:pt idx="618">
                  <c:v>0.2533333333333333</c:v>
                </c:pt>
                <c:pt idx="619">
                  <c:v>0.30666666666666664</c:v>
                </c:pt>
                <c:pt idx="620">
                  <c:v>0.26666666666666672</c:v>
                </c:pt>
                <c:pt idx="621">
                  <c:v>0.14666666666666661</c:v>
                </c:pt>
                <c:pt idx="622">
                  <c:v>0.28000000000000003</c:v>
                </c:pt>
                <c:pt idx="623">
                  <c:v>0.22666666666666663</c:v>
                </c:pt>
                <c:pt idx="624">
                  <c:v>0.33333333333333331</c:v>
                </c:pt>
                <c:pt idx="625">
                  <c:v>0.18666666666666665</c:v>
                </c:pt>
                <c:pt idx="626">
                  <c:v>0.2</c:v>
                </c:pt>
                <c:pt idx="627">
                  <c:v>0.22666666666666663</c:v>
                </c:pt>
                <c:pt idx="628">
                  <c:v>9.3333333333333379E-2</c:v>
                </c:pt>
                <c:pt idx="629">
                  <c:v>0.16000000000000003</c:v>
                </c:pt>
                <c:pt idx="630">
                  <c:v>0.20000000000000007</c:v>
                </c:pt>
                <c:pt idx="631">
                  <c:v>0.2</c:v>
                </c:pt>
                <c:pt idx="632">
                  <c:v>9.3333333333333324E-2</c:v>
                </c:pt>
                <c:pt idx="633">
                  <c:v>0.4</c:v>
                </c:pt>
                <c:pt idx="634">
                  <c:v>0.17333333333333328</c:v>
                </c:pt>
                <c:pt idx="635">
                  <c:v>0.24000000000000005</c:v>
                </c:pt>
                <c:pt idx="636">
                  <c:v>9.3333333333333379E-2</c:v>
                </c:pt>
                <c:pt idx="637">
                  <c:v>0.21333333333333332</c:v>
                </c:pt>
                <c:pt idx="638">
                  <c:v>0.22666666666666668</c:v>
                </c:pt>
                <c:pt idx="639">
                  <c:v>0.22666666666666668</c:v>
                </c:pt>
                <c:pt idx="640">
                  <c:v>0.31999999999999995</c:v>
                </c:pt>
                <c:pt idx="641">
                  <c:v>0.33333333333333331</c:v>
                </c:pt>
                <c:pt idx="642">
                  <c:v>0.2533333333333333</c:v>
                </c:pt>
                <c:pt idx="643">
                  <c:v>4.0000000000000036E-2</c:v>
                </c:pt>
                <c:pt idx="644">
                  <c:v>0.25333333333333335</c:v>
                </c:pt>
                <c:pt idx="645">
                  <c:v>0.21333333333333332</c:v>
                </c:pt>
                <c:pt idx="646">
                  <c:v>0.3066666666666667</c:v>
                </c:pt>
                <c:pt idx="647">
                  <c:v>0.3066666666666667</c:v>
                </c:pt>
                <c:pt idx="648">
                  <c:v>0.24</c:v>
                </c:pt>
                <c:pt idx="649">
                  <c:v>0.30666666666666664</c:v>
                </c:pt>
                <c:pt idx="650">
                  <c:v>0.26666666666666666</c:v>
                </c:pt>
                <c:pt idx="651">
                  <c:v>0.15999999999999998</c:v>
                </c:pt>
                <c:pt idx="652">
                  <c:v>0.4</c:v>
                </c:pt>
                <c:pt idx="653">
                  <c:v>0.15999999999999998</c:v>
                </c:pt>
                <c:pt idx="654">
                  <c:v>0.44</c:v>
                </c:pt>
                <c:pt idx="655">
                  <c:v>0.33333333333333331</c:v>
                </c:pt>
                <c:pt idx="656">
                  <c:v>0.41333333333333339</c:v>
                </c:pt>
                <c:pt idx="657">
                  <c:v>0.18666666666666659</c:v>
                </c:pt>
                <c:pt idx="658">
                  <c:v>0.37333333333333335</c:v>
                </c:pt>
                <c:pt idx="659">
                  <c:v>0.18666666666666665</c:v>
                </c:pt>
                <c:pt idx="660">
                  <c:v>0.33333333333333326</c:v>
                </c:pt>
                <c:pt idx="661">
                  <c:v>0.38666666666666666</c:v>
                </c:pt>
                <c:pt idx="662">
                  <c:v>0.36000000000000004</c:v>
                </c:pt>
                <c:pt idx="663">
                  <c:v>0.30666666666666664</c:v>
                </c:pt>
                <c:pt idx="664">
                  <c:v>0.21333333333333332</c:v>
                </c:pt>
                <c:pt idx="665">
                  <c:v>0.34666666666666668</c:v>
                </c:pt>
                <c:pt idx="666">
                  <c:v>0.43999999999999995</c:v>
                </c:pt>
                <c:pt idx="667">
                  <c:v>0.14666666666666667</c:v>
                </c:pt>
                <c:pt idx="668">
                  <c:v>0.17333333333333339</c:v>
                </c:pt>
                <c:pt idx="669">
                  <c:v>0.19999999999999996</c:v>
                </c:pt>
                <c:pt idx="670">
                  <c:v>0.3866666666666666</c:v>
                </c:pt>
                <c:pt idx="671">
                  <c:v>0.13333333333333336</c:v>
                </c:pt>
                <c:pt idx="672">
                  <c:v>0.14666666666666672</c:v>
                </c:pt>
                <c:pt idx="673">
                  <c:v>0.12000000000000005</c:v>
                </c:pt>
                <c:pt idx="674">
                  <c:v>0.22666666666666668</c:v>
                </c:pt>
                <c:pt idx="675">
                  <c:v>0.26666666666666666</c:v>
                </c:pt>
                <c:pt idx="676">
                  <c:v>0.30666666666666664</c:v>
                </c:pt>
                <c:pt idx="677">
                  <c:v>0.17333333333333334</c:v>
                </c:pt>
                <c:pt idx="678">
                  <c:v>0.29333333333333333</c:v>
                </c:pt>
                <c:pt idx="679">
                  <c:v>0.33333333333333337</c:v>
                </c:pt>
                <c:pt idx="680">
                  <c:v>0.11999999999999994</c:v>
                </c:pt>
                <c:pt idx="681">
                  <c:v>0.18666666666666665</c:v>
                </c:pt>
                <c:pt idx="682">
                  <c:v>0.32000000000000006</c:v>
                </c:pt>
                <c:pt idx="683">
                  <c:v>0.2</c:v>
                </c:pt>
                <c:pt idx="684">
                  <c:v>0.37333333333333329</c:v>
                </c:pt>
                <c:pt idx="685">
                  <c:v>0.18666666666666665</c:v>
                </c:pt>
                <c:pt idx="686">
                  <c:v>0.29333333333333333</c:v>
                </c:pt>
                <c:pt idx="687">
                  <c:v>0.17333333333333334</c:v>
                </c:pt>
                <c:pt idx="688">
                  <c:v>0.12000000000000005</c:v>
                </c:pt>
                <c:pt idx="689">
                  <c:v>0.24000000000000005</c:v>
                </c:pt>
                <c:pt idx="690">
                  <c:v>0.38666666666666666</c:v>
                </c:pt>
                <c:pt idx="691">
                  <c:v>0.22666666666666668</c:v>
                </c:pt>
                <c:pt idx="692">
                  <c:v>0.22666666666666668</c:v>
                </c:pt>
                <c:pt idx="693">
                  <c:v>0.42666666666666664</c:v>
                </c:pt>
                <c:pt idx="694">
                  <c:v>0.21333333333333337</c:v>
                </c:pt>
                <c:pt idx="695">
                  <c:v>0.37333333333333329</c:v>
                </c:pt>
                <c:pt idx="696">
                  <c:v>0.37333333333333335</c:v>
                </c:pt>
                <c:pt idx="697">
                  <c:v>0.45333333333333337</c:v>
                </c:pt>
                <c:pt idx="698">
                  <c:v>0.34666666666666668</c:v>
                </c:pt>
                <c:pt idx="699">
                  <c:v>0.14666666666666672</c:v>
                </c:pt>
                <c:pt idx="700">
                  <c:v>0.32</c:v>
                </c:pt>
                <c:pt idx="701">
                  <c:v>0.37333333333333329</c:v>
                </c:pt>
                <c:pt idx="702">
                  <c:v>0.29333333333333328</c:v>
                </c:pt>
                <c:pt idx="703">
                  <c:v>0.29333333333333333</c:v>
                </c:pt>
                <c:pt idx="704">
                  <c:v>0.1333333333333333</c:v>
                </c:pt>
                <c:pt idx="705">
                  <c:v>0.29333333333333339</c:v>
                </c:pt>
                <c:pt idx="706">
                  <c:v>0.24000000000000005</c:v>
                </c:pt>
                <c:pt idx="707">
                  <c:v>0.2</c:v>
                </c:pt>
                <c:pt idx="708">
                  <c:v>0.28000000000000003</c:v>
                </c:pt>
                <c:pt idx="709">
                  <c:v>0.37333333333333341</c:v>
                </c:pt>
                <c:pt idx="710">
                  <c:v>6.6666666666666652E-2</c:v>
                </c:pt>
                <c:pt idx="711">
                  <c:v>0.14666666666666667</c:v>
                </c:pt>
                <c:pt idx="712">
                  <c:v>0.26666666666666666</c:v>
                </c:pt>
                <c:pt idx="713">
                  <c:v>0.14666666666666667</c:v>
                </c:pt>
                <c:pt idx="714">
                  <c:v>0.30666666666666664</c:v>
                </c:pt>
                <c:pt idx="715">
                  <c:v>0.36</c:v>
                </c:pt>
                <c:pt idx="716">
                  <c:v>0.22666666666666663</c:v>
                </c:pt>
                <c:pt idx="717">
                  <c:v>0.25333333333333335</c:v>
                </c:pt>
                <c:pt idx="718">
                  <c:v>0.26666666666666666</c:v>
                </c:pt>
                <c:pt idx="719">
                  <c:v>0.17333333333333339</c:v>
                </c:pt>
                <c:pt idx="720">
                  <c:v>0.28000000000000003</c:v>
                </c:pt>
                <c:pt idx="721">
                  <c:v>0.37333333333333329</c:v>
                </c:pt>
                <c:pt idx="722">
                  <c:v>0.23999999999999994</c:v>
                </c:pt>
                <c:pt idx="723">
                  <c:v>0.24</c:v>
                </c:pt>
                <c:pt idx="724">
                  <c:v>0.34666666666666668</c:v>
                </c:pt>
                <c:pt idx="725">
                  <c:v>0.17333333333333334</c:v>
                </c:pt>
                <c:pt idx="726">
                  <c:v>0.14666666666666672</c:v>
                </c:pt>
                <c:pt idx="727">
                  <c:v>0.17333333333333339</c:v>
                </c:pt>
                <c:pt idx="728">
                  <c:v>0.34666666666666668</c:v>
                </c:pt>
                <c:pt idx="729">
                  <c:v>0.14666666666666667</c:v>
                </c:pt>
                <c:pt idx="730">
                  <c:v>0.24</c:v>
                </c:pt>
                <c:pt idx="731">
                  <c:v>0.25333333333333335</c:v>
                </c:pt>
                <c:pt idx="732">
                  <c:v>0.34666666666666668</c:v>
                </c:pt>
                <c:pt idx="733">
                  <c:v>0.21333333333333332</c:v>
                </c:pt>
                <c:pt idx="734">
                  <c:v>0.29333333333333339</c:v>
                </c:pt>
                <c:pt idx="735">
                  <c:v>0.27999999999999997</c:v>
                </c:pt>
                <c:pt idx="736">
                  <c:v>0.21333333333333332</c:v>
                </c:pt>
                <c:pt idx="737">
                  <c:v>0.17333333333333328</c:v>
                </c:pt>
                <c:pt idx="738">
                  <c:v>0.26666666666666661</c:v>
                </c:pt>
                <c:pt idx="739">
                  <c:v>0.26666666666666672</c:v>
                </c:pt>
                <c:pt idx="740">
                  <c:v>0.33333333333333337</c:v>
                </c:pt>
                <c:pt idx="741">
                  <c:v>0.42666666666666669</c:v>
                </c:pt>
                <c:pt idx="742">
                  <c:v>0.3066666666666667</c:v>
                </c:pt>
                <c:pt idx="743">
                  <c:v>0.26666666666666666</c:v>
                </c:pt>
                <c:pt idx="744">
                  <c:v>0.24</c:v>
                </c:pt>
                <c:pt idx="745">
                  <c:v>0.33333333333333326</c:v>
                </c:pt>
                <c:pt idx="746">
                  <c:v>0.22666666666666668</c:v>
                </c:pt>
                <c:pt idx="747">
                  <c:v>0.3066666666666667</c:v>
                </c:pt>
                <c:pt idx="748">
                  <c:v>0.33333333333333337</c:v>
                </c:pt>
                <c:pt idx="749">
                  <c:v>0.21333333333333332</c:v>
                </c:pt>
                <c:pt idx="750">
                  <c:v>0.33333333333333337</c:v>
                </c:pt>
                <c:pt idx="751">
                  <c:v>0.26666666666666666</c:v>
                </c:pt>
                <c:pt idx="752">
                  <c:v>0.31999999999999995</c:v>
                </c:pt>
                <c:pt idx="753">
                  <c:v>0.2533333333333333</c:v>
                </c:pt>
                <c:pt idx="754">
                  <c:v>0.22666666666666674</c:v>
                </c:pt>
                <c:pt idx="755">
                  <c:v>0.14666666666666667</c:v>
                </c:pt>
                <c:pt idx="756">
                  <c:v>0.28000000000000003</c:v>
                </c:pt>
                <c:pt idx="757">
                  <c:v>0.26666666666666666</c:v>
                </c:pt>
                <c:pt idx="758">
                  <c:v>0.37333333333333335</c:v>
                </c:pt>
                <c:pt idx="759">
                  <c:v>0.19999999999999996</c:v>
                </c:pt>
                <c:pt idx="760">
                  <c:v>0.21333333333333332</c:v>
                </c:pt>
                <c:pt idx="761">
                  <c:v>9.3333333333333324E-2</c:v>
                </c:pt>
                <c:pt idx="762">
                  <c:v>0.30666666666666664</c:v>
                </c:pt>
                <c:pt idx="763">
                  <c:v>0.3066666666666667</c:v>
                </c:pt>
                <c:pt idx="764">
                  <c:v>0.29333333333333333</c:v>
                </c:pt>
                <c:pt idx="765">
                  <c:v>0.10666666666666674</c:v>
                </c:pt>
                <c:pt idx="766">
                  <c:v>0.26666666666666666</c:v>
                </c:pt>
                <c:pt idx="767">
                  <c:v>0.22666666666666668</c:v>
                </c:pt>
                <c:pt idx="768">
                  <c:v>0.18666666666666665</c:v>
                </c:pt>
                <c:pt idx="769">
                  <c:v>0.33333333333333337</c:v>
                </c:pt>
                <c:pt idx="770">
                  <c:v>0.24000000000000005</c:v>
                </c:pt>
                <c:pt idx="771">
                  <c:v>0.24000000000000005</c:v>
                </c:pt>
                <c:pt idx="772">
                  <c:v>0.26666666666666666</c:v>
                </c:pt>
                <c:pt idx="773">
                  <c:v>0.14666666666666667</c:v>
                </c:pt>
                <c:pt idx="774">
                  <c:v>0.29333333333333328</c:v>
                </c:pt>
                <c:pt idx="775">
                  <c:v>0.28000000000000003</c:v>
                </c:pt>
                <c:pt idx="776">
                  <c:v>0.26666666666666666</c:v>
                </c:pt>
                <c:pt idx="777">
                  <c:v>0.29333333333333333</c:v>
                </c:pt>
                <c:pt idx="778">
                  <c:v>0.25333333333333335</c:v>
                </c:pt>
                <c:pt idx="779">
                  <c:v>0.2</c:v>
                </c:pt>
                <c:pt idx="780">
                  <c:v>0.19999999999999996</c:v>
                </c:pt>
                <c:pt idx="781">
                  <c:v>0.24</c:v>
                </c:pt>
                <c:pt idx="782">
                  <c:v>0.24000000000000005</c:v>
                </c:pt>
                <c:pt idx="783">
                  <c:v>0.29333333333333339</c:v>
                </c:pt>
                <c:pt idx="784">
                  <c:v>0.21333333333333337</c:v>
                </c:pt>
                <c:pt idx="785">
                  <c:v>0.17333333333333334</c:v>
                </c:pt>
                <c:pt idx="786">
                  <c:v>0.36</c:v>
                </c:pt>
                <c:pt idx="787">
                  <c:v>0.18666666666666665</c:v>
                </c:pt>
                <c:pt idx="788">
                  <c:v>0.21333333333333332</c:v>
                </c:pt>
                <c:pt idx="789">
                  <c:v>0.41333333333333333</c:v>
                </c:pt>
                <c:pt idx="790">
                  <c:v>0.36000000000000004</c:v>
                </c:pt>
                <c:pt idx="791">
                  <c:v>0.18666666666666665</c:v>
                </c:pt>
                <c:pt idx="792">
                  <c:v>0.1866666666666667</c:v>
                </c:pt>
                <c:pt idx="793">
                  <c:v>0.18666666666666659</c:v>
                </c:pt>
                <c:pt idx="794">
                  <c:v>0.21333333333333326</c:v>
                </c:pt>
                <c:pt idx="795">
                  <c:v>0.34666666666666668</c:v>
                </c:pt>
                <c:pt idx="796">
                  <c:v>0.23999999999999994</c:v>
                </c:pt>
                <c:pt idx="797">
                  <c:v>0.25333333333333335</c:v>
                </c:pt>
                <c:pt idx="798">
                  <c:v>0.16000000000000003</c:v>
                </c:pt>
                <c:pt idx="799">
                  <c:v>0.28000000000000003</c:v>
                </c:pt>
                <c:pt idx="800">
                  <c:v>0.13333333333333336</c:v>
                </c:pt>
                <c:pt idx="801">
                  <c:v>0.21333333333333337</c:v>
                </c:pt>
                <c:pt idx="802">
                  <c:v>0.28000000000000003</c:v>
                </c:pt>
                <c:pt idx="803">
                  <c:v>0.28000000000000003</c:v>
                </c:pt>
                <c:pt idx="804">
                  <c:v>0.36</c:v>
                </c:pt>
                <c:pt idx="805">
                  <c:v>0.27999999999999997</c:v>
                </c:pt>
                <c:pt idx="806">
                  <c:v>0.2</c:v>
                </c:pt>
                <c:pt idx="807">
                  <c:v>0.22666666666666663</c:v>
                </c:pt>
                <c:pt idx="808">
                  <c:v>0.22666666666666663</c:v>
                </c:pt>
                <c:pt idx="809">
                  <c:v>0.19999999999999996</c:v>
                </c:pt>
                <c:pt idx="810">
                  <c:v>0.28000000000000003</c:v>
                </c:pt>
                <c:pt idx="811">
                  <c:v>0.2533333333333333</c:v>
                </c:pt>
                <c:pt idx="812">
                  <c:v>0.37333333333333329</c:v>
                </c:pt>
                <c:pt idx="813">
                  <c:v>0.22666666666666668</c:v>
                </c:pt>
                <c:pt idx="814">
                  <c:v>0.10666666666666669</c:v>
                </c:pt>
                <c:pt idx="815">
                  <c:v>0.3066666666666667</c:v>
                </c:pt>
                <c:pt idx="816">
                  <c:v>0.2</c:v>
                </c:pt>
                <c:pt idx="817">
                  <c:v>0.31999999999999995</c:v>
                </c:pt>
                <c:pt idx="818">
                  <c:v>0.22666666666666663</c:v>
                </c:pt>
                <c:pt idx="819">
                  <c:v>0.3066666666666667</c:v>
                </c:pt>
                <c:pt idx="820">
                  <c:v>0.3066666666666667</c:v>
                </c:pt>
                <c:pt idx="821">
                  <c:v>0.3066666666666667</c:v>
                </c:pt>
                <c:pt idx="822">
                  <c:v>0.28000000000000003</c:v>
                </c:pt>
                <c:pt idx="823">
                  <c:v>0.32</c:v>
                </c:pt>
                <c:pt idx="824">
                  <c:v>0.22666666666666674</c:v>
                </c:pt>
                <c:pt idx="825">
                  <c:v>0.2</c:v>
                </c:pt>
                <c:pt idx="826">
                  <c:v>0.24</c:v>
                </c:pt>
                <c:pt idx="827">
                  <c:v>0.34666666666666662</c:v>
                </c:pt>
                <c:pt idx="828">
                  <c:v>0.16000000000000003</c:v>
                </c:pt>
                <c:pt idx="829">
                  <c:v>0.34666666666666662</c:v>
                </c:pt>
                <c:pt idx="830">
                  <c:v>0.45333333333333337</c:v>
                </c:pt>
                <c:pt idx="831">
                  <c:v>0.3066666666666667</c:v>
                </c:pt>
                <c:pt idx="832">
                  <c:v>0.30666666666666659</c:v>
                </c:pt>
                <c:pt idx="833">
                  <c:v>0.33333333333333337</c:v>
                </c:pt>
                <c:pt idx="834">
                  <c:v>0.33333333333333337</c:v>
                </c:pt>
                <c:pt idx="835">
                  <c:v>0.2533333333333333</c:v>
                </c:pt>
                <c:pt idx="836">
                  <c:v>0.26666666666666661</c:v>
                </c:pt>
                <c:pt idx="837">
                  <c:v>0.28000000000000003</c:v>
                </c:pt>
                <c:pt idx="838">
                  <c:v>0.2</c:v>
                </c:pt>
                <c:pt idx="839">
                  <c:v>0.1866666666666667</c:v>
                </c:pt>
                <c:pt idx="840">
                  <c:v>0.22666666666666663</c:v>
                </c:pt>
                <c:pt idx="841">
                  <c:v>0.26666666666666666</c:v>
                </c:pt>
                <c:pt idx="842">
                  <c:v>0.28000000000000003</c:v>
                </c:pt>
                <c:pt idx="843">
                  <c:v>0.25333333333333335</c:v>
                </c:pt>
                <c:pt idx="844">
                  <c:v>0.25333333333333335</c:v>
                </c:pt>
                <c:pt idx="845">
                  <c:v>0.4</c:v>
                </c:pt>
                <c:pt idx="846">
                  <c:v>0.32</c:v>
                </c:pt>
                <c:pt idx="847">
                  <c:v>0.13333333333333336</c:v>
                </c:pt>
                <c:pt idx="848">
                  <c:v>0.14666666666666667</c:v>
                </c:pt>
                <c:pt idx="849">
                  <c:v>0.26666666666666666</c:v>
                </c:pt>
                <c:pt idx="850">
                  <c:v>0.37333333333333335</c:v>
                </c:pt>
                <c:pt idx="851">
                  <c:v>0.18666666666666665</c:v>
                </c:pt>
                <c:pt idx="852">
                  <c:v>0.24</c:v>
                </c:pt>
                <c:pt idx="853">
                  <c:v>0.32000000000000006</c:v>
                </c:pt>
                <c:pt idx="854">
                  <c:v>6.6666666666666652E-2</c:v>
                </c:pt>
                <c:pt idx="855">
                  <c:v>0.30666666666666664</c:v>
                </c:pt>
                <c:pt idx="856">
                  <c:v>0.24</c:v>
                </c:pt>
                <c:pt idx="857">
                  <c:v>0.3066666666666667</c:v>
                </c:pt>
                <c:pt idx="858">
                  <c:v>0.32</c:v>
                </c:pt>
                <c:pt idx="859">
                  <c:v>0.22666666666666663</c:v>
                </c:pt>
                <c:pt idx="860">
                  <c:v>0.27999999999999997</c:v>
                </c:pt>
                <c:pt idx="861">
                  <c:v>0.15999999999999998</c:v>
                </c:pt>
                <c:pt idx="862">
                  <c:v>0.25333333333333335</c:v>
                </c:pt>
                <c:pt idx="863">
                  <c:v>0.16000000000000003</c:v>
                </c:pt>
                <c:pt idx="864">
                  <c:v>0.14666666666666667</c:v>
                </c:pt>
                <c:pt idx="865">
                  <c:v>0.33333333333333337</c:v>
                </c:pt>
                <c:pt idx="866">
                  <c:v>0.29333333333333333</c:v>
                </c:pt>
                <c:pt idx="867">
                  <c:v>0.29333333333333328</c:v>
                </c:pt>
                <c:pt idx="868">
                  <c:v>0.19999999999999996</c:v>
                </c:pt>
                <c:pt idx="869">
                  <c:v>0.48</c:v>
                </c:pt>
                <c:pt idx="870">
                  <c:v>0.1333333333333333</c:v>
                </c:pt>
                <c:pt idx="871">
                  <c:v>0.24</c:v>
                </c:pt>
                <c:pt idx="872">
                  <c:v>0.26666666666666666</c:v>
                </c:pt>
                <c:pt idx="873">
                  <c:v>0.33333333333333331</c:v>
                </c:pt>
                <c:pt idx="874">
                  <c:v>0.25333333333333335</c:v>
                </c:pt>
                <c:pt idx="875">
                  <c:v>0.27999999999999997</c:v>
                </c:pt>
                <c:pt idx="876">
                  <c:v>0.21333333333333332</c:v>
                </c:pt>
                <c:pt idx="877">
                  <c:v>0.22666666666666663</c:v>
                </c:pt>
                <c:pt idx="878">
                  <c:v>0.29333333333333333</c:v>
                </c:pt>
                <c:pt idx="879">
                  <c:v>0.17333333333333328</c:v>
                </c:pt>
                <c:pt idx="880">
                  <c:v>0.27999999999999997</c:v>
                </c:pt>
                <c:pt idx="881">
                  <c:v>0.25333333333333335</c:v>
                </c:pt>
                <c:pt idx="882">
                  <c:v>5.3333333333333399E-2</c:v>
                </c:pt>
                <c:pt idx="883">
                  <c:v>0.34666666666666673</c:v>
                </c:pt>
                <c:pt idx="884">
                  <c:v>0.17333333333333328</c:v>
                </c:pt>
                <c:pt idx="885">
                  <c:v>0.2533333333333333</c:v>
                </c:pt>
                <c:pt idx="886">
                  <c:v>0.33333333333333337</c:v>
                </c:pt>
                <c:pt idx="887">
                  <c:v>0.19999999999999996</c:v>
                </c:pt>
                <c:pt idx="888">
                  <c:v>9.3333333333333379E-2</c:v>
                </c:pt>
                <c:pt idx="889">
                  <c:v>0.34666666666666668</c:v>
                </c:pt>
                <c:pt idx="890">
                  <c:v>0.2</c:v>
                </c:pt>
                <c:pt idx="891">
                  <c:v>0.27999999999999997</c:v>
                </c:pt>
                <c:pt idx="892">
                  <c:v>0.32000000000000006</c:v>
                </c:pt>
                <c:pt idx="893">
                  <c:v>0.26666666666666666</c:v>
                </c:pt>
                <c:pt idx="894">
                  <c:v>0.2</c:v>
                </c:pt>
                <c:pt idx="895">
                  <c:v>0.37333333333333329</c:v>
                </c:pt>
                <c:pt idx="896">
                  <c:v>0.41333333333333333</c:v>
                </c:pt>
                <c:pt idx="897">
                  <c:v>0.15999999999999998</c:v>
                </c:pt>
                <c:pt idx="898">
                  <c:v>0.27999999999999997</c:v>
                </c:pt>
                <c:pt idx="899">
                  <c:v>0.25333333333333335</c:v>
                </c:pt>
                <c:pt idx="900">
                  <c:v>0.33333333333333331</c:v>
                </c:pt>
                <c:pt idx="901">
                  <c:v>0.25333333333333335</c:v>
                </c:pt>
                <c:pt idx="902">
                  <c:v>0.14666666666666667</c:v>
                </c:pt>
                <c:pt idx="903">
                  <c:v>0.24</c:v>
                </c:pt>
                <c:pt idx="904">
                  <c:v>0.31999999999999995</c:v>
                </c:pt>
                <c:pt idx="905">
                  <c:v>0.26666666666666672</c:v>
                </c:pt>
                <c:pt idx="906">
                  <c:v>0.36</c:v>
                </c:pt>
                <c:pt idx="907">
                  <c:v>0.22666666666666668</c:v>
                </c:pt>
                <c:pt idx="908">
                  <c:v>0.2</c:v>
                </c:pt>
                <c:pt idx="909">
                  <c:v>0.15999999999999998</c:v>
                </c:pt>
                <c:pt idx="910">
                  <c:v>0.10666666666666669</c:v>
                </c:pt>
                <c:pt idx="911">
                  <c:v>0.46666666666666667</c:v>
                </c:pt>
                <c:pt idx="912">
                  <c:v>0.19999999999999996</c:v>
                </c:pt>
                <c:pt idx="913">
                  <c:v>0.29333333333333339</c:v>
                </c:pt>
                <c:pt idx="914">
                  <c:v>0.21333333333333332</c:v>
                </c:pt>
                <c:pt idx="915">
                  <c:v>0.33333333333333337</c:v>
                </c:pt>
                <c:pt idx="916">
                  <c:v>0.18666666666666665</c:v>
                </c:pt>
                <c:pt idx="917">
                  <c:v>0.22666666666666663</c:v>
                </c:pt>
                <c:pt idx="918">
                  <c:v>0.23999999999999994</c:v>
                </c:pt>
                <c:pt idx="919">
                  <c:v>0.14666666666666672</c:v>
                </c:pt>
                <c:pt idx="920">
                  <c:v>0.20000000000000007</c:v>
                </c:pt>
                <c:pt idx="921">
                  <c:v>0.34666666666666668</c:v>
                </c:pt>
                <c:pt idx="922">
                  <c:v>0.26666666666666666</c:v>
                </c:pt>
                <c:pt idx="923">
                  <c:v>0.17333333333333334</c:v>
                </c:pt>
                <c:pt idx="924">
                  <c:v>0.15999999999999998</c:v>
                </c:pt>
                <c:pt idx="925">
                  <c:v>0.21333333333333332</c:v>
                </c:pt>
                <c:pt idx="926">
                  <c:v>0.24</c:v>
                </c:pt>
                <c:pt idx="927">
                  <c:v>0.32</c:v>
                </c:pt>
                <c:pt idx="928">
                  <c:v>0.3866666666666666</c:v>
                </c:pt>
                <c:pt idx="929">
                  <c:v>0.3066666666666667</c:v>
                </c:pt>
                <c:pt idx="930">
                  <c:v>0.10666666666666669</c:v>
                </c:pt>
                <c:pt idx="931">
                  <c:v>0.21333333333333337</c:v>
                </c:pt>
                <c:pt idx="932">
                  <c:v>0.26666666666666666</c:v>
                </c:pt>
                <c:pt idx="933">
                  <c:v>0.26666666666666666</c:v>
                </c:pt>
                <c:pt idx="934">
                  <c:v>0.22666666666666668</c:v>
                </c:pt>
                <c:pt idx="935">
                  <c:v>0.36</c:v>
                </c:pt>
                <c:pt idx="936">
                  <c:v>0.27999999999999997</c:v>
                </c:pt>
                <c:pt idx="937">
                  <c:v>0.29333333333333333</c:v>
                </c:pt>
                <c:pt idx="938">
                  <c:v>0.32</c:v>
                </c:pt>
                <c:pt idx="939">
                  <c:v>0.17333333333333334</c:v>
                </c:pt>
                <c:pt idx="940">
                  <c:v>0.28000000000000003</c:v>
                </c:pt>
                <c:pt idx="941">
                  <c:v>0.27999999999999997</c:v>
                </c:pt>
                <c:pt idx="942">
                  <c:v>0.32000000000000006</c:v>
                </c:pt>
                <c:pt idx="943">
                  <c:v>0.26666666666666666</c:v>
                </c:pt>
                <c:pt idx="944">
                  <c:v>0.22666666666666663</c:v>
                </c:pt>
                <c:pt idx="945">
                  <c:v>0.3066666666666667</c:v>
                </c:pt>
                <c:pt idx="946">
                  <c:v>0.41333333333333333</c:v>
                </c:pt>
                <c:pt idx="947">
                  <c:v>0.21333333333333332</c:v>
                </c:pt>
                <c:pt idx="948">
                  <c:v>0.36000000000000004</c:v>
                </c:pt>
                <c:pt idx="949">
                  <c:v>0.27999999999999997</c:v>
                </c:pt>
                <c:pt idx="950">
                  <c:v>0.14666666666666672</c:v>
                </c:pt>
                <c:pt idx="951">
                  <c:v>0.29333333333333333</c:v>
                </c:pt>
                <c:pt idx="952">
                  <c:v>0.26666666666666672</c:v>
                </c:pt>
                <c:pt idx="953">
                  <c:v>0.27999999999999997</c:v>
                </c:pt>
                <c:pt idx="954">
                  <c:v>0.25333333333333335</c:v>
                </c:pt>
                <c:pt idx="955">
                  <c:v>0.22666666666666668</c:v>
                </c:pt>
                <c:pt idx="956">
                  <c:v>0.33333333333333337</c:v>
                </c:pt>
                <c:pt idx="957">
                  <c:v>0.14666666666666667</c:v>
                </c:pt>
                <c:pt idx="958">
                  <c:v>0.2</c:v>
                </c:pt>
                <c:pt idx="959">
                  <c:v>0.13333333333333336</c:v>
                </c:pt>
                <c:pt idx="960">
                  <c:v>0.34666666666666662</c:v>
                </c:pt>
                <c:pt idx="961">
                  <c:v>0.15999999999999998</c:v>
                </c:pt>
                <c:pt idx="962">
                  <c:v>0.29333333333333333</c:v>
                </c:pt>
                <c:pt idx="963">
                  <c:v>0.19999999999999996</c:v>
                </c:pt>
                <c:pt idx="964">
                  <c:v>0.2533333333333333</c:v>
                </c:pt>
                <c:pt idx="965">
                  <c:v>0.4</c:v>
                </c:pt>
                <c:pt idx="966">
                  <c:v>0.24</c:v>
                </c:pt>
                <c:pt idx="967">
                  <c:v>0.21333333333333337</c:v>
                </c:pt>
                <c:pt idx="968">
                  <c:v>0.22666666666666663</c:v>
                </c:pt>
                <c:pt idx="969">
                  <c:v>0.21333333333333332</c:v>
                </c:pt>
                <c:pt idx="970">
                  <c:v>0.37333333333333329</c:v>
                </c:pt>
                <c:pt idx="971">
                  <c:v>0.30666666666666664</c:v>
                </c:pt>
                <c:pt idx="972">
                  <c:v>0.21333333333333332</c:v>
                </c:pt>
                <c:pt idx="973">
                  <c:v>0.10666666666666669</c:v>
                </c:pt>
                <c:pt idx="974">
                  <c:v>0.21333333333333332</c:v>
                </c:pt>
                <c:pt idx="975">
                  <c:v>0.19999999999999996</c:v>
                </c:pt>
                <c:pt idx="976">
                  <c:v>0.32</c:v>
                </c:pt>
                <c:pt idx="977">
                  <c:v>0.13333333333333336</c:v>
                </c:pt>
                <c:pt idx="978">
                  <c:v>0.2533333333333333</c:v>
                </c:pt>
                <c:pt idx="979">
                  <c:v>0.36</c:v>
                </c:pt>
                <c:pt idx="980">
                  <c:v>0.21333333333333332</c:v>
                </c:pt>
                <c:pt idx="981">
                  <c:v>0.2</c:v>
                </c:pt>
                <c:pt idx="982">
                  <c:v>0.38666666666666666</c:v>
                </c:pt>
                <c:pt idx="983">
                  <c:v>0.27999999999999997</c:v>
                </c:pt>
                <c:pt idx="984">
                  <c:v>0.33333333333333331</c:v>
                </c:pt>
                <c:pt idx="985">
                  <c:v>0.25333333333333335</c:v>
                </c:pt>
                <c:pt idx="986">
                  <c:v>0.24000000000000005</c:v>
                </c:pt>
                <c:pt idx="987">
                  <c:v>0.26666666666666661</c:v>
                </c:pt>
                <c:pt idx="988">
                  <c:v>0.35999999999999993</c:v>
                </c:pt>
                <c:pt idx="989">
                  <c:v>0.18666666666666665</c:v>
                </c:pt>
                <c:pt idx="990">
                  <c:v>0.21333333333333337</c:v>
                </c:pt>
                <c:pt idx="991">
                  <c:v>0.14666666666666672</c:v>
                </c:pt>
                <c:pt idx="992">
                  <c:v>0.27999999999999997</c:v>
                </c:pt>
                <c:pt idx="993">
                  <c:v>0.37333333333333329</c:v>
                </c:pt>
                <c:pt idx="994">
                  <c:v>0.24000000000000005</c:v>
                </c:pt>
                <c:pt idx="995">
                  <c:v>0.30666666666666664</c:v>
                </c:pt>
                <c:pt idx="996">
                  <c:v>0.32</c:v>
                </c:pt>
                <c:pt idx="997">
                  <c:v>0.26666666666666672</c:v>
                </c:pt>
                <c:pt idx="998">
                  <c:v>0.30666666666666664</c:v>
                </c:pt>
                <c:pt idx="999">
                  <c:v>0.26666666666666666</c:v>
                </c:pt>
                <c:pt idx="1000">
                  <c:v>0.1866666666666667</c:v>
                </c:pt>
                <c:pt idx="1001">
                  <c:v>0.34666666666666668</c:v>
                </c:pt>
                <c:pt idx="1002">
                  <c:v>0.17333333333333328</c:v>
                </c:pt>
                <c:pt idx="1003">
                  <c:v>0.34666666666666668</c:v>
                </c:pt>
                <c:pt idx="1004">
                  <c:v>0.39999999999999991</c:v>
                </c:pt>
                <c:pt idx="1005">
                  <c:v>0.24</c:v>
                </c:pt>
                <c:pt idx="1006">
                  <c:v>0.27999999999999997</c:v>
                </c:pt>
                <c:pt idx="1007">
                  <c:v>0.26666666666666672</c:v>
                </c:pt>
                <c:pt idx="1008">
                  <c:v>0.22666666666666663</c:v>
                </c:pt>
                <c:pt idx="1009">
                  <c:v>0.25333333333333335</c:v>
                </c:pt>
                <c:pt idx="1010">
                  <c:v>0.26666666666666672</c:v>
                </c:pt>
                <c:pt idx="1011">
                  <c:v>0.38666666666666666</c:v>
                </c:pt>
                <c:pt idx="1012">
                  <c:v>0.2</c:v>
                </c:pt>
                <c:pt idx="1013">
                  <c:v>0.29333333333333328</c:v>
                </c:pt>
                <c:pt idx="1014">
                  <c:v>0.29333333333333333</c:v>
                </c:pt>
                <c:pt idx="1015">
                  <c:v>0.33333333333333337</c:v>
                </c:pt>
                <c:pt idx="1016">
                  <c:v>0.27999999999999997</c:v>
                </c:pt>
                <c:pt idx="1017">
                  <c:v>0.19999999999999996</c:v>
                </c:pt>
                <c:pt idx="1018">
                  <c:v>0.29333333333333333</c:v>
                </c:pt>
                <c:pt idx="1019">
                  <c:v>0.27999999999999997</c:v>
                </c:pt>
                <c:pt idx="1020">
                  <c:v>0.18666666666666665</c:v>
                </c:pt>
                <c:pt idx="1021">
                  <c:v>0.28000000000000003</c:v>
                </c:pt>
                <c:pt idx="1022">
                  <c:v>0.18666666666666665</c:v>
                </c:pt>
                <c:pt idx="1023">
                  <c:v>0.2533333333333333</c:v>
                </c:pt>
                <c:pt idx="1024">
                  <c:v>0.26666666666666672</c:v>
                </c:pt>
                <c:pt idx="1025">
                  <c:v>0.21333333333333337</c:v>
                </c:pt>
                <c:pt idx="1026">
                  <c:v>0.15999999999999998</c:v>
                </c:pt>
                <c:pt idx="1027">
                  <c:v>0.15999999999999998</c:v>
                </c:pt>
                <c:pt idx="1028">
                  <c:v>0.16000000000000003</c:v>
                </c:pt>
                <c:pt idx="1029">
                  <c:v>0.16000000000000003</c:v>
                </c:pt>
                <c:pt idx="1030">
                  <c:v>0.10666666666666669</c:v>
                </c:pt>
                <c:pt idx="1031">
                  <c:v>0.32</c:v>
                </c:pt>
                <c:pt idx="1032">
                  <c:v>0.22666666666666663</c:v>
                </c:pt>
                <c:pt idx="1033">
                  <c:v>0.34666666666666668</c:v>
                </c:pt>
                <c:pt idx="1034">
                  <c:v>0.38666666666666666</c:v>
                </c:pt>
                <c:pt idx="1035">
                  <c:v>0.1866666666666667</c:v>
                </c:pt>
                <c:pt idx="1036">
                  <c:v>3.999999999999998E-2</c:v>
                </c:pt>
                <c:pt idx="1037">
                  <c:v>0.18666666666666665</c:v>
                </c:pt>
                <c:pt idx="1038">
                  <c:v>0.21333333333333332</c:v>
                </c:pt>
                <c:pt idx="1039">
                  <c:v>0.2</c:v>
                </c:pt>
                <c:pt idx="1040">
                  <c:v>0.17333333333333334</c:v>
                </c:pt>
                <c:pt idx="1041">
                  <c:v>0.31999999999999995</c:v>
                </c:pt>
                <c:pt idx="1042">
                  <c:v>0.17333333333333328</c:v>
                </c:pt>
                <c:pt idx="1043">
                  <c:v>0.29333333333333333</c:v>
                </c:pt>
                <c:pt idx="1044">
                  <c:v>0.26666666666666666</c:v>
                </c:pt>
                <c:pt idx="1045">
                  <c:v>0.3866666666666666</c:v>
                </c:pt>
                <c:pt idx="1046">
                  <c:v>0.26666666666666672</c:v>
                </c:pt>
                <c:pt idx="1047">
                  <c:v>0.22666666666666668</c:v>
                </c:pt>
                <c:pt idx="1048">
                  <c:v>0.30666666666666664</c:v>
                </c:pt>
                <c:pt idx="1049">
                  <c:v>0.12000000000000005</c:v>
                </c:pt>
                <c:pt idx="1050">
                  <c:v>0.26666666666666661</c:v>
                </c:pt>
                <c:pt idx="1051">
                  <c:v>0.27999999999999997</c:v>
                </c:pt>
                <c:pt idx="1052">
                  <c:v>0.21333333333333332</c:v>
                </c:pt>
                <c:pt idx="1053">
                  <c:v>0.22666666666666663</c:v>
                </c:pt>
                <c:pt idx="1054">
                  <c:v>0.2533333333333333</c:v>
                </c:pt>
                <c:pt idx="1055">
                  <c:v>6.6666666666666707E-2</c:v>
                </c:pt>
                <c:pt idx="1056">
                  <c:v>0.27999999999999997</c:v>
                </c:pt>
                <c:pt idx="1057">
                  <c:v>0.29333333333333339</c:v>
                </c:pt>
                <c:pt idx="1058">
                  <c:v>0.2533333333333333</c:v>
                </c:pt>
                <c:pt idx="1059">
                  <c:v>0.22666666666666668</c:v>
                </c:pt>
                <c:pt idx="1060">
                  <c:v>0.24</c:v>
                </c:pt>
                <c:pt idx="1061">
                  <c:v>0.34666666666666668</c:v>
                </c:pt>
                <c:pt idx="1062">
                  <c:v>0.21333333333333337</c:v>
                </c:pt>
                <c:pt idx="1063">
                  <c:v>0.30666666666666664</c:v>
                </c:pt>
                <c:pt idx="1064">
                  <c:v>9.3333333333333324E-2</c:v>
                </c:pt>
                <c:pt idx="1065">
                  <c:v>0.41333333333333333</c:v>
                </c:pt>
                <c:pt idx="1066">
                  <c:v>0.22666666666666668</c:v>
                </c:pt>
                <c:pt idx="1067">
                  <c:v>0.2533333333333333</c:v>
                </c:pt>
                <c:pt idx="1068">
                  <c:v>0.20000000000000007</c:v>
                </c:pt>
                <c:pt idx="1069">
                  <c:v>0.25333333333333335</c:v>
                </c:pt>
                <c:pt idx="1070">
                  <c:v>0.19999999999999996</c:v>
                </c:pt>
                <c:pt idx="1071">
                  <c:v>0.22666666666666668</c:v>
                </c:pt>
                <c:pt idx="1072">
                  <c:v>0.21333333333333337</c:v>
                </c:pt>
                <c:pt idx="1073">
                  <c:v>0.14666666666666661</c:v>
                </c:pt>
                <c:pt idx="1074">
                  <c:v>0.25333333333333335</c:v>
                </c:pt>
                <c:pt idx="1075">
                  <c:v>0.24000000000000005</c:v>
                </c:pt>
                <c:pt idx="1076">
                  <c:v>0.26666666666666661</c:v>
                </c:pt>
                <c:pt idx="1077">
                  <c:v>0.28000000000000003</c:v>
                </c:pt>
                <c:pt idx="1078">
                  <c:v>0.25333333333333335</c:v>
                </c:pt>
                <c:pt idx="1079">
                  <c:v>0.37333333333333335</c:v>
                </c:pt>
                <c:pt idx="1080">
                  <c:v>0.16000000000000003</c:v>
                </c:pt>
                <c:pt idx="1081">
                  <c:v>0.29333333333333333</c:v>
                </c:pt>
                <c:pt idx="1082">
                  <c:v>0.21333333333333332</c:v>
                </c:pt>
                <c:pt idx="1083">
                  <c:v>0.32</c:v>
                </c:pt>
                <c:pt idx="1084">
                  <c:v>0.17333333333333334</c:v>
                </c:pt>
                <c:pt idx="1085">
                  <c:v>0.33333333333333326</c:v>
                </c:pt>
                <c:pt idx="1086">
                  <c:v>0.21333333333333332</c:v>
                </c:pt>
                <c:pt idx="1087">
                  <c:v>0.24</c:v>
                </c:pt>
                <c:pt idx="1088">
                  <c:v>0.42666666666666664</c:v>
                </c:pt>
                <c:pt idx="1089">
                  <c:v>0.26666666666666666</c:v>
                </c:pt>
                <c:pt idx="1090">
                  <c:v>0.29333333333333333</c:v>
                </c:pt>
                <c:pt idx="1091">
                  <c:v>0.30666666666666664</c:v>
                </c:pt>
                <c:pt idx="1092">
                  <c:v>0.21333333333333337</c:v>
                </c:pt>
                <c:pt idx="1093">
                  <c:v>9.3333333333333324E-2</c:v>
                </c:pt>
                <c:pt idx="1094">
                  <c:v>0.28000000000000003</c:v>
                </c:pt>
                <c:pt idx="1095">
                  <c:v>0.41333333333333339</c:v>
                </c:pt>
                <c:pt idx="1096">
                  <c:v>0.21333333333333332</c:v>
                </c:pt>
                <c:pt idx="1097">
                  <c:v>0.29333333333333339</c:v>
                </c:pt>
                <c:pt idx="1098">
                  <c:v>0.27999999999999997</c:v>
                </c:pt>
                <c:pt idx="1099">
                  <c:v>0.19999999999999996</c:v>
                </c:pt>
                <c:pt idx="1100">
                  <c:v>0.26666666666666666</c:v>
                </c:pt>
                <c:pt idx="1101">
                  <c:v>0.19999999999999996</c:v>
                </c:pt>
                <c:pt idx="1102">
                  <c:v>0.22666666666666668</c:v>
                </c:pt>
                <c:pt idx="1103">
                  <c:v>0.25333333333333341</c:v>
                </c:pt>
                <c:pt idx="1104">
                  <c:v>0.42666666666666669</c:v>
                </c:pt>
                <c:pt idx="1105">
                  <c:v>0.27999999999999997</c:v>
                </c:pt>
                <c:pt idx="1106">
                  <c:v>0.1866666666666667</c:v>
                </c:pt>
                <c:pt idx="1107">
                  <c:v>0.12</c:v>
                </c:pt>
                <c:pt idx="1108">
                  <c:v>0.3066666666666667</c:v>
                </c:pt>
                <c:pt idx="1109">
                  <c:v>0.2533333333333333</c:v>
                </c:pt>
                <c:pt idx="1110">
                  <c:v>0.25333333333333341</c:v>
                </c:pt>
                <c:pt idx="1111">
                  <c:v>0.29333333333333328</c:v>
                </c:pt>
                <c:pt idx="1112">
                  <c:v>0.15999999999999998</c:v>
                </c:pt>
                <c:pt idx="1113">
                  <c:v>0.12</c:v>
                </c:pt>
                <c:pt idx="1114">
                  <c:v>0.18666666666666659</c:v>
                </c:pt>
                <c:pt idx="1115">
                  <c:v>0.24000000000000005</c:v>
                </c:pt>
                <c:pt idx="1116">
                  <c:v>0.30666666666666664</c:v>
                </c:pt>
                <c:pt idx="1117">
                  <c:v>0.25333333333333335</c:v>
                </c:pt>
                <c:pt idx="1118">
                  <c:v>0.2533333333333333</c:v>
                </c:pt>
                <c:pt idx="1119">
                  <c:v>0.30666666666666664</c:v>
                </c:pt>
                <c:pt idx="1120">
                  <c:v>0.10666666666666669</c:v>
                </c:pt>
                <c:pt idx="1121">
                  <c:v>0.29333333333333333</c:v>
                </c:pt>
                <c:pt idx="1122">
                  <c:v>0.33333333333333337</c:v>
                </c:pt>
                <c:pt idx="1123">
                  <c:v>0.15999999999999998</c:v>
                </c:pt>
                <c:pt idx="1124">
                  <c:v>0.43999999999999995</c:v>
                </c:pt>
                <c:pt idx="1125">
                  <c:v>0.33333333333333337</c:v>
                </c:pt>
                <c:pt idx="1126">
                  <c:v>0.33333333333333331</c:v>
                </c:pt>
                <c:pt idx="1127">
                  <c:v>0.29333333333333339</c:v>
                </c:pt>
                <c:pt idx="1128">
                  <c:v>0.42666666666666669</c:v>
                </c:pt>
                <c:pt idx="1129">
                  <c:v>0.28000000000000003</c:v>
                </c:pt>
                <c:pt idx="1130">
                  <c:v>0.30666666666666664</c:v>
                </c:pt>
                <c:pt idx="1131">
                  <c:v>0.26666666666666666</c:v>
                </c:pt>
                <c:pt idx="1132">
                  <c:v>0.22666666666666668</c:v>
                </c:pt>
                <c:pt idx="1133">
                  <c:v>0.24</c:v>
                </c:pt>
                <c:pt idx="1134">
                  <c:v>0.19999999999999996</c:v>
                </c:pt>
                <c:pt idx="1135">
                  <c:v>0.17333333333333339</c:v>
                </c:pt>
                <c:pt idx="1136">
                  <c:v>0.14666666666666667</c:v>
                </c:pt>
                <c:pt idx="1137">
                  <c:v>0.17333333333333334</c:v>
                </c:pt>
                <c:pt idx="1138">
                  <c:v>0.38666666666666671</c:v>
                </c:pt>
                <c:pt idx="1139">
                  <c:v>0.32</c:v>
                </c:pt>
                <c:pt idx="1140">
                  <c:v>0.27999999999999997</c:v>
                </c:pt>
                <c:pt idx="1141">
                  <c:v>0.3066666666666667</c:v>
                </c:pt>
                <c:pt idx="1142">
                  <c:v>0.12</c:v>
                </c:pt>
                <c:pt idx="1143">
                  <c:v>9.3333333333333324E-2</c:v>
                </c:pt>
                <c:pt idx="1144">
                  <c:v>0.21333333333333332</c:v>
                </c:pt>
                <c:pt idx="1145">
                  <c:v>0.19999999999999996</c:v>
                </c:pt>
                <c:pt idx="1146">
                  <c:v>0.21333333333333332</c:v>
                </c:pt>
                <c:pt idx="1147">
                  <c:v>0.26666666666666672</c:v>
                </c:pt>
                <c:pt idx="1148">
                  <c:v>0.16000000000000003</c:v>
                </c:pt>
                <c:pt idx="1149">
                  <c:v>0.26666666666666661</c:v>
                </c:pt>
                <c:pt idx="1150">
                  <c:v>0.21333333333333337</c:v>
                </c:pt>
                <c:pt idx="1151">
                  <c:v>0.13333333333333336</c:v>
                </c:pt>
                <c:pt idx="1152">
                  <c:v>0.21333333333333337</c:v>
                </c:pt>
                <c:pt idx="1153">
                  <c:v>0.38666666666666671</c:v>
                </c:pt>
                <c:pt idx="1154">
                  <c:v>0.15999999999999998</c:v>
                </c:pt>
                <c:pt idx="1155">
                  <c:v>0.29333333333333328</c:v>
                </c:pt>
                <c:pt idx="1156">
                  <c:v>0.23999999999999994</c:v>
                </c:pt>
                <c:pt idx="1157">
                  <c:v>0.29333333333333333</c:v>
                </c:pt>
                <c:pt idx="1158">
                  <c:v>0.30666666666666664</c:v>
                </c:pt>
                <c:pt idx="1159">
                  <c:v>0.24</c:v>
                </c:pt>
                <c:pt idx="1160">
                  <c:v>0.44000000000000006</c:v>
                </c:pt>
                <c:pt idx="1161">
                  <c:v>0.17333333333333334</c:v>
                </c:pt>
                <c:pt idx="1162">
                  <c:v>0.26666666666666666</c:v>
                </c:pt>
                <c:pt idx="1163">
                  <c:v>0.24000000000000005</c:v>
                </c:pt>
                <c:pt idx="1164">
                  <c:v>0.1866666666666667</c:v>
                </c:pt>
                <c:pt idx="1165">
                  <c:v>0.38666666666666671</c:v>
                </c:pt>
                <c:pt idx="1166">
                  <c:v>0.27999999999999997</c:v>
                </c:pt>
                <c:pt idx="1167">
                  <c:v>0.1866666666666667</c:v>
                </c:pt>
                <c:pt idx="1168">
                  <c:v>0.42666666666666664</c:v>
                </c:pt>
                <c:pt idx="1169">
                  <c:v>0.26666666666666666</c:v>
                </c:pt>
                <c:pt idx="1170">
                  <c:v>0.26666666666666672</c:v>
                </c:pt>
                <c:pt idx="1171">
                  <c:v>0.19999999999999996</c:v>
                </c:pt>
                <c:pt idx="1172">
                  <c:v>0.33333333333333337</c:v>
                </c:pt>
                <c:pt idx="1173">
                  <c:v>0.22666666666666663</c:v>
                </c:pt>
                <c:pt idx="1174">
                  <c:v>0.23999999999999994</c:v>
                </c:pt>
                <c:pt idx="1175">
                  <c:v>0.4</c:v>
                </c:pt>
                <c:pt idx="1176">
                  <c:v>0.2</c:v>
                </c:pt>
                <c:pt idx="1177">
                  <c:v>0.24</c:v>
                </c:pt>
                <c:pt idx="1178">
                  <c:v>0.17333333333333328</c:v>
                </c:pt>
                <c:pt idx="1179">
                  <c:v>0.14666666666666667</c:v>
                </c:pt>
                <c:pt idx="1180">
                  <c:v>0.21333333333333332</c:v>
                </c:pt>
                <c:pt idx="1181">
                  <c:v>0.22666666666666668</c:v>
                </c:pt>
                <c:pt idx="1182">
                  <c:v>0.32</c:v>
                </c:pt>
                <c:pt idx="1183">
                  <c:v>0.25333333333333335</c:v>
                </c:pt>
                <c:pt idx="1184">
                  <c:v>0.21333333333333326</c:v>
                </c:pt>
                <c:pt idx="1185">
                  <c:v>0.30666666666666664</c:v>
                </c:pt>
                <c:pt idx="1186">
                  <c:v>0.25333333333333335</c:v>
                </c:pt>
                <c:pt idx="1187">
                  <c:v>0.21333333333333332</c:v>
                </c:pt>
                <c:pt idx="1188">
                  <c:v>0.17333333333333334</c:v>
                </c:pt>
                <c:pt idx="1189">
                  <c:v>0.28000000000000003</c:v>
                </c:pt>
                <c:pt idx="1190">
                  <c:v>0.14666666666666661</c:v>
                </c:pt>
                <c:pt idx="1191">
                  <c:v>0.27999999999999997</c:v>
                </c:pt>
                <c:pt idx="1192">
                  <c:v>0.14666666666666667</c:v>
                </c:pt>
                <c:pt idx="1193">
                  <c:v>0.24</c:v>
                </c:pt>
                <c:pt idx="1194">
                  <c:v>0.21333333333333332</c:v>
                </c:pt>
                <c:pt idx="1195">
                  <c:v>0.32</c:v>
                </c:pt>
                <c:pt idx="1196">
                  <c:v>0.28000000000000003</c:v>
                </c:pt>
                <c:pt idx="1197">
                  <c:v>0.31999999999999995</c:v>
                </c:pt>
                <c:pt idx="1198">
                  <c:v>5.3333333333333399E-2</c:v>
                </c:pt>
                <c:pt idx="1199">
                  <c:v>0.17333333333333339</c:v>
                </c:pt>
                <c:pt idx="1200">
                  <c:v>0.24</c:v>
                </c:pt>
                <c:pt idx="1201">
                  <c:v>0.36000000000000004</c:v>
                </c:pt>
                <c:pt idx="1202">
                  <c:v>0.1333333333333333</c:v>
                </c:pt>
                <c:pt idx="1203">
                  <c:v>0.1866666666666667</c:v>
                </c:pt>
                <c:pt idx="1204">
                  <c:v>0.31999999999999995</c:v>
                </c:pt>
                <c:pt idx="1205">
                  <c:v>0.23999999999999994</c:v>
                </c:pt>
                <c:pt idx="1206">
                  <c:v>0.29333333333333328</c:v>
                </c:pt>
                <c:pt idx="1207">
                  <c:v>0.14666666666666672</c:v>
                </c:pt>
                <c:pt idx="1208">
                  <c:v>0.22666666666666663</c:v>
                </c:pt>
                <c:pt idx="1209">
                  <c:v>0.34666666666666673</c:v>
                </c:pt>
                <c:pt idx="1210">
                  <c:v>0.1866666666666667</c:v>
                </c:pt>
                <c:pt idx="1211">
                  <c:v>0.28000000000000003</c:v>
                </c:pt>
                <c:pt idx="1212">
                  <c:v>0.36</c:v>
                </c:pt>
                <c:pt idx="1213">
                  <c:v>4.0000000000000036E-2</c:v>
                </c:pt>
                <c:pt idx="1214">
                  <c:v>0.26666666666666661</c:v>
                </c:pt>
                <c:pt idx="1215">
                  <c:v>0.2533333333333333</c:v>
                </c:pt>
                <c:pt idx="1216">
                  <c:v>0.22666666666666663</c:v>
                </c:pt>
                <c:pt idx="1217">
                  <c:v>0.25333333333333335</c:v>
                </c:pt>
                <c:pt idx="1218">
                  <c:v>0.30666666666666664</c:v>
                </c:pt>
                <c:pt idx="1219">
                  <c:v>0.26666666666666672</c:v>
                </c:pt>
                <c:pt idx="1220">
                  <c:v>0.22666666666666674</c:v>
                </c:pt>
                <c:pt idx="1221">
                  <c:v>0.34666666666666673</c:v>
                </c:pt>
                <c:pt idx="1222">
                  <c:v>0.34666666666666673</c:v>
                </c:pt>
                <c:pt idx="1223">
                  <c:v>0.30666666666666664</c:v>
                </c:pt>
                <c:pt idx="1224">
                  <c:v>0.26666666666666661</c:v>
                </c:pt>
                <c:pt idx="1225">
                  <c:v>0.2</c:v>
                </c:pt>
                <c:pt idx="1226">
                  <c:v>0.17333333333333334</c:v>
                </c:pt>
                <c:pt idx="1227">
                  <c:v>0.37333333333333341</c:v>
                </c:pt>
                <c:pt idx="1228">
                  <c:v>0.2533333333333333</c:v>
                </c:pt>
                <c:pt idx="1229">
                  <c:v>0.32</c:v>
                </c:pt>
                <c:pt idx="1230">
                  <c:v>0.22666666666666668</c:v>
                </c:pt>
                <c:pt idx="1231">
                  <c:v>0.34666666666666668</c:v>
                </c:pt>
                <c:pt idx="1232">
                  <c:v>0.2</c:v>
                </c:pt>
                <c:pt idx="1233">
                  <c:v>0.3066666666666667</c:v>
                </c:pt>
                <c:pt idx="1234">
                  <c:v>0.4</c:v>
                </c:pt>
                <c:pt idx="1235">
                  <c:v>0.30666666666666664</c:v>
                </c:pt>
                <c:pt idx="1236">
                  <c:v>0.26666666666666666</c:v>
                </c:pt>
                <c:pt idx="1237">
                  <c:v>0.21333333333333332</c:v>
                </c:pt>
                <c:pt idx="1238">
                  <c:v>0.29333333333333328</c:v>
                </c:pt>
                <c:pt idx="1239">
                  <c:v>0.18666666666666665</c:v>
                </c:pt>
                <c:pt idx="1240">
                  <c:v>0.22666666666666663</c:v>
                </c:pt>
                <c:pt idx="1241">
                  <c:v>0.22666666666666668</c:v>
                </c:pt>
                <c:pt idx="1242">
                  <c:v>0.3066666666666667</c:v>
                </c:pt>
                <c:pt idx="1243">
                  <c:v>0.33333333333333331</c:v>
                </c:pt>
                <c:pt idx="1244">
                  <c:v>0.34666666666666662</c:v>
                </c:pt>
                <c:pt idx="1245">
                  <c:v>0.33333333333333331</c:v>
                </c:pt>
                <c:pt idx="1246">
                  <c:v>0.21333333333333332</c:v>
                </c:pt>
                <c:pt idx="1247">
                  <c:v>0.16000000000000003</c:v>
                </c:pt>
                <c:pt idx="1248">
                  <c:v>0.26666666666666666</c:v>
                </c:pt>
                <c:pt idx="1249">
                  <c:v>0.27999999999999997</c:v>
                </c:pt>
                <c:pt idx="1250">
                  <c:v>0.18666666666666665</c:v>
                </c:pt>
                <c:pt idx="1251">
                  <c:v>0.3066666666666667</c:v>
                </c:pt>
                <c:pt idx="1252">
                  <c:v>0.37333333333333329</c:v>
                </c:pt>
                <c:pt idx="1253">
                  <c:v>0.15999999999999998</c:v>
                </c:pt>
                <c:pt idx="1254">
                  <c:v>0.17333333333333328</c:v>
                </c:pt>
                <c:pt idx="1255">
                  <c:v>0.25333333333333335</c:v>
                </c:pt>
                <c:pt idx="1256">
                  <c:v>0.36</c:v>
                </c:pt>
                <c:pt idx="1257">
                  <c:v>0.22666666666666663</c:v>
                </c:pt>
                <c:pt idx="1258">
                  <c:v>0.29333333333333333</c:v>
                </c:pt>
                <c:pt idx="1259">
                  <c:v>0.25333333333333335</c:v>
                </c:pt>
                <c:pt idx="1260">
                  <c:v>0.2533333333333333</c:v>
                </c:pt>
                <c:pt idx="1261">
                  <c:v>0.19999999999999996</c:v>
                </c:pt>
                <c:pt idx="1262">
                  <c:v>0.21333333333333332</c:v>
                </c:pt>
                <c:pt idx="1263">
                  <c:v>0.24</c:v>
                </c:pt>
                <c:pt idx="1264">
                  <c:v>0.33333333333333337</c:v>
                </c:pt>
                <c:pt idx="1265">
                  <c:v>0.42666666666666664</c:v>
                </c:pt>
                <c:pt idx="1266">
                  <c:v>0.22666666666666674</c:v>
                </c:pt>
                <c:pt idx="1267">
                  <c:v>0.1866666666666667</c:v>
                </c:pt>
                <c:pt idx="1268">
                  <c:v>0.18666666666666665</c:v>
                </c:pt>
                <c:pt idx="1269">
                  <c:v>0.21333333333333332</c:v>
                </c:pt>
                <c:pt idx="1270">
                  <c:v>0.10666666666666669</c:v>
                </c:pt>
                <c:pt idx="1271">
                  <c:v>0.29333333333333339</c:v>
                </c:pt>
                <c:pt idx="1272">
                  <c:v>0.27999999999999997</c:v>
                </c:pt>
                <c:pt idx="1273">
                  <c:v>0.17333333333333328</c:v>
                </c:pt>
                <c:pt idx="1274">
                  <c:v>0.37333333333333335</c:v>
                </c:pt>
                <c:pt idx="1275">
                  <c:v>0.17333333333333339</c:v>
                </c:pt>
                <c:pt idx="1276">
                  <c:v>0.33333333333333337</c:v>
                </c:pt>
                <c:pt idx="1277">
                  <c:v>0.27999999999999997</c:v>
                </c:pt>
                <c:pt idx="1278">
                  <c:v>0.22666666666666668</c:v>
                </c:pt>
                <c:pt idx="1279">
                  <c:v>0.18666666666666665</c:v>
                </c:pt>
                <c:pt idx="1280">
                  <c:v>0.2533333333333333</c:v>
                </c:pt>
                <c:pt idx="1281">
                  <c:v>0.32</c:v>
                </c:pt>
                <c:pt idx="1282">
                  <c:v>0.41333333333333327</c:v>
                </c:pt>
                <c:pt idx="1283">
                  <c:v>0.33333333333333337</c:v>
                </c:pt>
                <c:pt idx="1284">
                  <c:v>0.26666666666666666</c:v>
                </c:pt>
                <c:pt idx="1285">
                  <c:v>0.17333333333333328</c:v>
                </c:pt>
                <c:pt idx="1286">
                  <c:v>0.34666666666666668</c:v>
                </c:pt>
                <c:pt idx="1287">
                  <c:v>0.34666666666666662</c:v>
                </c:pt>
                <c:pt idx="1288">
                  <c:v>0.29333333333333333</c:v>
                </c:pt>
                <c:pt idx="1289">
                  <c:v>0.16000000000000003</c:v>
                </c:pt>
                <c:pt idx="1290">
                  <c:v>0.22666666666666663</c:v>
                </c:pt>
                <c:pt idx="1291">
                  <c:v>0.18666666666666665</c:v>
                </c:pt>
                <c:pt idx="1292">
                  <c:v>0.31999999999999995</c:v>
                </c:pt>
                <c:pt idx="1293">
                  <c:v>0.24000000000000005</c:v>
                </c:pt>
                <c:pt idx="1294">
                  <c:v>0.21333333333333326</c:v>
                </c:pt>
                <c:pt idx="1295">
                  <c:v>0.31999999999999995</c:v>
                </c:pt>
                <c:pt idx="1296">
                  <c:v>0.2533333333333333</c:v>
                </c:pt>
                <c:pt idx="1297">
                  <c:v>0.31999999999999995</c:v>
                </c:pt>
                <c:pt idx="1298">
                  <c:v>0.30666666666666664</c:v>
                </c:pt>
                <c:pt idx="1299">
                  <c:v>0.24</c:v>
                </c:pt>
                <c:pt idx="1300">
                  <c:v>0.21333333333333332</c:v>
                </c:pt>
                <c:pt idx="1301">
                  <c:v>0.30666666666666664</c:v>
                </c:pt>
                <c:pt idx="1302">
                  <c:v>0.33333333333333337</c:v>
                </c:pt>
                <c:pt idx="1303">
                  <c:v>0.19999999999999996</c:v>
                </c:pt>
                <c:pt idx="1304">
                  <c:v>0.27999999999999997</c:v>
                </c:pt>
                <c:pt idx="1305">
                  <c:v>0.12000000000000005</c:v>
                </c:pt>
                <c:pt idx="1306">
                  <c:v>0.21333333333333337</c:v>
                </c:pt>
                <c:pt idx="1307">
                  <c:v>0.18666666666666665</c:v>
                </c:pt>
                <c:pt idx="1308">
                  <c:v>0.24</c:v>
                </c:pt>
                <c:pt idx="1309">
                  <c:v>0.17333333333333339</c:v>
                </c:pt>
                <c:pt idx="1310">
                  <c:v>0.38666666666666671</c:v>
                </c:pt>
                <c:pt idx="1311">
                  <c:v>0.21333333333333332</c:v>
                </c:pt>
                <c:pt idx="1312">
                  <c:v>0.32</c:v>
                </c:pt>
                <c:pt idx="1313">
                  <c:v>0.3066666666666667</c:v>
                </c:pt>
                <c:pt idx="1314">
                  <c:v>0.34666666666666668</c:v>
                </c:pt>
                <c:pt idx="1315">
                  <c:v>0.12</c:v>
                </c:pt>
                <c:pt idx="1316">
                  <c:v>0.21333333333333332</c:v>
                </c:pt>
                <c:pt idx="1317">
                  <c:v>0.16000000000000003</c:v>
                </c:pt>
                <c:pt idx="1318">
                  <c:v>0.26666666666666666</c:v>
                </c:pt>
                <c:pt idx="1319">
                  <c:v>0.38666666666666671</c:v>
                </c:pt>
                <c:pt idx="1320">
                  <c:v>0.1866666666666667</c:v>
                </c:pt>
                <c:pt idx="1321">
                  <c:v>0.24000000000000005</c:v>
                </c:pt>
                <c:pt idx="1322">
                  <c:v>0.18666666666666665</c:v>
                </c:pt>
                <c:pt idx="1323">
                  <c:v>0.24</c:v>
                </c:pt>
                <c:pt idx="1324">
                  <c:v>0.29333333333333328</c:v>
                </c:pt>
                <c:pt idx="1325">
                  <c:v>0.30666666666666664</c:v>
                </c:pt>
                <c:pt idx="1326">
                  <c:v>0.34666666666666668</c:v>
                </c:pt>
                <c:pt idx="1327">
                  <c:v>0.38666666666666666</c:v>
                </c:pt>
                <c:pt idx="1328">
                  <c:v>0.2533333333333333</c:v>
                </c:pt>
                <c:pt idx="1329">
                  <c:v>0.22666666666666668</c:v>
                </c:pt>
                <c:pt idx="1330">
                  <c:v>0.35999999999999993</c:v>
                </c:pt>
                <c:pt idx="1331">
                  <c:v>0.18666666666666665</c:v>
                </c:pt>
                <c:pt idx="1332">
                  <c:v>0.13333333333333336</c:v>
                </c:pt>
                <c:pt idx="1333">
                  <c:v>0.24</c:v>
                </c:pt>
                <c:pt idx="1334">
                  <c:v>0.24</c:v>
                </c:pt>
                <c:pt idx="1335">
                  <c:v>0.32</c:v>
                </c:pt>
                <c:pt idx="1336">
                  <c:v>0.21333333333333332</c:v>
                </c:pt>
                <c:pt idx="1337">
                  <c:v>0.26666666666666666</c:v>
                </c:pt>
                <c:pt idx="1338">
                  <c:v>0.43999999999999995</c:v>
                </c:pt>
                <c:pt idx="1339">
                  <c:v>0.41333333333333333</c:v>
                </c:pt>
                <c:pt idx="1340">
                  <c:v>0.1866666666666667</c:v>
                </c:pt>
                <c:pt idx="1341">
                  <c:v>0.17333333333333328</c:v>
                </c:pt>
                <c:pt idx="1342">
                  <c:v>0.22666666666666668</c:v>
                </c:pt>
                <c:pt idx="1343">
                  <c:v>0.21333333333333332</c:v>
                </c:pt>
                <c:pt idx="1344">
                  <c:v>0.17333333333333328</c:v>
                </c:pt>
                <c:pt idx="1345">
                  <c:v>0.22666666666666668</c:v>
                </c:pt>
                <c:pt idx="1346">
                  <c:v>0.2533333333333333</c:v>
                </c:pt>
                <c:pt idx="1347">
                  <c:v>0.21333333333333326</c:v>
                </c:pt>
                <c:pt idx="1348">
                  <c:v>0.22666666666666663</c:v>
                </c:pt>
                <c:pt idx="1349">
                  <c:v>0.36</c:v>
                </c:pt>
                <c:pt idx="1350">
                  <c:v>0.22666666666666668</c:v>
                </c:pt>
                <c:pt idx="1351">
                  <c:v>0.29333333333333328</c:v>
                </c:pt>
                <c:pt idx="1352">
                  <c:v>0.21333333333333332</c:v>
                </c:pt>
                <c:pt idx="1353">
                  <c:v>0.15999999999999998</c:v>
                </c:pt>
                <c:pt idx="1354">
                  <c:v>0.18666666666666665</c:v>
                </c:pt>
                <c:pt idx="1355">
                  <c:v>0.36</c:v>
                </c:pt>
                <c:pt idx="1356">
                  <c:v>0.26666666666666661</c:v>
                </c:pt>
                <c:pt idx="1357">
                  <c:v>0.17333333333333339</c:v>
                </c:pt>
                <c:pt idx="1358">
                  <c:v>0.21333333333333337</c:v>
                </c:pt>
                <c:pt idx="1359">
                  <c:v>0.27999999999999997</c:v>
                </c:pt>
                <c:pt idx="1360">
                  <c:v>0.3066666666666667</c:v>
                </c:pt>
                <c:pt idx="1361">
                  <c:v>0.2</c:v>
                </c:pt>
                <c:pt idx="1362">
                  <c:v>0.26666666666666661</c:v>
                </c:pt>
                <c:pt idx="1363">
                  <c:v>0.28000000000000003</c:v>
                </c:pt>
                <c:pt idx="1364">
                  <c:v>0.27999999999999997</c:v>
                </c:pt>
                <c:pt idx="1365">
                  <c:v>0.2533333333333333</c:v>
                </c:pt>
                <c:pt idx="1366">
                  <c:v>0.10666666666666669</c:v>
                </c:pt>
                <c:pt idx="1367">
                  <c:v>0.23999999999999994</c:v>
                </c:pt>
                <c:pt idx="1368">
                  <c:v>0.15999999999999998</c:v>
                </c:pt>
                <c:pt idx="1369">
                  <c:v>0.27999999999999997</c:v>
                </c:pt>
                <c:pt idx="1370">
                  <c:v>0.27999999999999997</c:v>
                </c:pt>
                <c:pt idx="1371">
                  <c:v>0.16000000000000003</c:v>
                </c:pt>
                <c:pt idx="1372">
                  <c:v>0.21333333333333337</c:v>
                </c:pt>
                <c:pt idx="1373">
                  <c:v>0.42666666666666664</c:v>
                </c:pt>
                <c:pt idx="1374">
                  <c:v>0.2533333333333333</c:v>
                </c:pt>
                <c:pt idx="1375">
                  <c:v>0.32</c:v>
                </c:pt>
                <c:pt idx="1376">
                  <c:v>0.18666666666666665</c:v>
                </c:pt>
                <c:pt idx="1377">
                  <c:v>0.21333333333333332</c:v>
                </c:pt>
                <c:pt idx="1378">
                  <c:v>0.29333333333333328</c:v>
                </c:pt>
                <c:pt idx="1379">
                  <c:v>0.26666666666666672</c:v>
                </c:pt>
                <c:pt idx="1380">
                  <c:v>0.19999999999999996</c:v>
                </c:pt>
                <c:pt idx="1381">
                  <c:v>0.33333333333333331</c:v>
                </c:pt>
                <c:pt idx="1382">
                  <c:v>0.17333333333333339</c:v>
                </c:pt>
                <c:pt idx="1383">
                  <c:v>0.31999999999999995</c:v>
                </c:pt>
                <c:pt idx="1384">
                  <c:v>0.2</c:v>
                </c:pt>
                <c:pt idx="1385">
                  <c:v>0.26666666666666661</c:v>
                </c:pt>
                <c:pt idx="1386">
                  <c:v>0.27999999999999997</c:v>
                </c:pt>
                <c:pt idx="1387">
                  <c:v>0.25333333333333335</c:v>
                </c:pt>
                <c:pt idx="1388">
                  <c:v>0.21333333333333337</c:v>
                </c:pt>
                <c:pt idx="1389">
                  <c:v>0.16000000000000003</c:v>
                </c:pt>
                <c:pt idx="1390">
                  <c:v>0.28000000000000003</c:v>
                </c:pt>
                <c:pt idx="1391">
                  <c:v>0.33333333333333337</c:v>
                </c:pt>
                <c:pt idx="1392">
                  <c:v>0.21333333333333332</c:v>
                </c:pt>
                <c:pt idx="1393">
                  <c:v>0.19999999999999996</c:v>
                </c:pt>
                <c:pt idx="1394">
                  <c:v>0.19999999999999996</c:v>
                </c:pt>
                <c:pt idx="1395">
                  <c:v>0.27999999999999997</c:v>
                </c:pt>
                <c:pt idx="1396">
                  <c:v>0.19999999999999996</c:v>
                </c:pt>
                <c:pt idx="1397">
                  <c:v>0.29333333333333339</c:v>
                </c:pt>
                <c:pt idx="1398">
                  <c:v>0.28000000000000003</c:v>
                </c:pt>
                <c:pt idx="1399">
                  <c:v>0.1866666666666667</c:v>
                </c:pt>
                <c:pt idx="1400">
                  <c:v>0.24000000000000005</c:v>
                </c:pt>
                <c:pt idx="1401">
                  <c:v>0.27999999999999997</c:v>
                </c:pt>
                <c:pt idx="1402">
                  <c:v>0.34666666666666662</c:v>
                </c:pt>
                <c:pt idx="1403">
                  <c:v>0.33333333333333337</c:v>
                </c:pt>
                <c:pt idx="1404">
                  <c:v>0.21333333333333337</c:v>
                </c:pt>
                <c:pt idx="1405">
                  <c:v>0.44000000000000006</c:v>
                </c:pt>
                <c:pt idx="1406">
                  <c:v>0.2533333333333333</c:v>
                </c:pt>
                <c:pt idx="1407">
                  <c:v>0.41333333333333333</c:v>
                </c:pt>
                <c:pt idx="1408">
                  <c:v>0.1866666666666667</c:v>
                </c:pt>
                <c:pt idx="1409">
                  <c:v>0.18666666666666665</c:v>
                </c:pt>
                <c:pt idx="1410">
                  <c:v>0.18666666666666665</c:v>
                </c:pt>
                <c:pt idx="1411">
                  <c:v>0.22666666666666668</c:v>
                </c:pt>
                <c:pt idx="1412">
                  <c:v>0.23999999999999994</c:v>
                </c:pt>
                <c:pt idx="1413">
                  <c:v>0.31999999999999995</c:v>
                </c:pt>
                <c:pt idx="1414">
                  <c:v>0.22666666666666668</c:v>
                </c:pt>
                <c:pt idx="1415">
                  <c:v>0.25333333333333335</c:v>
                </c:pt>
                <c:pt idx="1416">
                  <c:v>0.33333333333333331</c:v>
                </c:pt>
                <c:pt idx="1417">
                  <c:v>0.16000000000000003</c:v>
                </c:pt>
                <c:pt idx="1418">
                  <c:v>0.16000000000000003</c:v>
                </c:pt>
                <c:pt idx="1419">
                  <c:v>0.33333333333333331</c:v>
                </c:pt>
                <c:pt idx="1420">
                  <c:v>0.21333333333333332</c:v>
                </c:pt>
                <c:pt idx="1421">
                  <c:v>0.29333333333333333</c:v>
                </c:pt>
                <c:pt idx="1422">
                  <c:v>0.28000000000000003</c:v>
                </c:pt>
                <c:pt idx="1423">
                  <c:v>0.24000000000000005</c:v>
                </c:pt>
                <c:pt idx="1424">
                  <c:v>0.29333333333333333</c:v>
                </c:pt>
                <c:pt idx="1425">
                  <c:v>0.22666666666666663</c:v>
                </c:pt>
                <c:pt idx="1426">
                  <c:v>0.4</c:v>
                </c:pt>
                <c:pt idx="1427">
                  <c:v>0.14666666666666667</c:v>
                </c:pt>
                <c:pt idx="1428">
                  <c:v>0.14666666666666667</c:v>
                </c:pt>
                <c:pt idx="1429">
                  <c:v>0.19999999999999996</c:v>
                </c:pt>
                <c:pt idx="1430">
                  <c:v>0.14666666666666667</c:v>
                </c:pt>
                <c:pt idx="1431">
                  <c:v>0.22666666666666668</c:v>
                </c:pt>
                <c:pt idx="1432">
                  <c:v>0.33333333333333337</c:v>
                </c:pt>
                <c:pt idx="1433">
                  <c:v>0.3066666666666667</c:v>
                </c:pt>
                <c:pt idx="1434">
                  <c:v>0.28000000000000003</c:v>
                </c:pt>
                <c:pt idx="1435">
                  <c:v>0.38666666666666666</c:v>
                </c:pt>
                <c:pt idx="1436">
                  <c:v>0.2533333333333333</c:v>
                </c:pt>
                <c:pt idx="1437">
                  <c:v>0.2</c:v>
                </c:pt>
                <c:pt idx="1438">
                  <c:v>0.32</c:v>
                </c:pt>
                <c:pt idx="1439">
                  <c:v>0.13333333333333336</c:v>
                </c:pt>
                <c:pt idx="1440">
                  <c:v>0.25333333333333335</c:v>
                </c:pt>
                <c:pt idx="1441">
                  <c:v>0.14666666666666667</c:v>
                </c:pt>
                <c:pt idx="1442">
                  <c:v>0.29333333333333339</c:v>
                </c:pt>
                <c:pt idx="1443">
                  <c:v>0.26666666666666666</c:v>
                </c:pt>
                <c:pt idx="1444">
                  <c:v>0.10666666666666663</c:v>
                </c:pt>
                <c:pt idx="1445">
                  <c:v>0.25333333333333335</c:v>
                </c:pt>
                <c:pt idx="1446">
                  <c:v>0.24</c:v>
                </c:pt>
                <c:pt idx="1447">
                  <c:v>0.24000000000000005</c:v>
                </c:pt>
                <c:pt idx="1448">
                  <c:v>0.22666666666666663</c:v>
                </c:pt>
                <c:pt idx="1449">
                  <c:v>0.26666666666666666</c:v>
                </c:pt>
                <c:pt idx="1450">
                  <c:v>0.4</c:v>
                </c:pt>
                <c:pt idx="1451">
                  <c:v>0.28000000000000003</c:v>
                </c:pt>
                <c:pt idx="1452">
                  <c:v>0.21333333333333326</c:v>
                </c:pt>
                <c:pt idx="1453">
                  <c:v>0.33333333333333337</c:v>
                </c:pt>
                <c:pt idx="1454">
                  <c:v>0.3066666666666667</c:v>
                </c:pt>
                <c:pt idx="1455">
                  <c:v>0.17333333333333339</c:v>
                </c:pt>
                <c:pt idx="1456">
                  <c:v>0.32000000000000006</c:v>
                </c:pt>
                <c:pt idx="1457">
                  <c:v>0.26666666666666672</c:v>
                </c:pt>
                <c:pt idx="1458">
                  <c:v>0.10666666666666663</c:v>
                </c:pt>
                <c:pt idx="1459">
                  <c:v>0.18666666666666665</c:v>
                </c:pt>
                <c:pt idx="1460">
                  <c:v>0.32000000000000006</c:v>
                </c:pt>
                <c:pt idx="1461">
                  <c:v>0.2</c:v>
                </c:pt>
                <c:pt idx="1462">
                  <c:v>0.29333333333333328</c:v>
                </c:pt>
                <c:pt idx="1463">
                  <c:v>0.36</c:v>
                </c:pt>
                <c:pt idx="1464">
                  <c:v>0.26666666666666661</c:v>
                </c:pt>
                <c:pt idx="1465">
                  <c:v>0.24</c:v>
                </c:pt>
                <c:pt idx="1466">
                  <c:v>0.14666666666666667</c:v>
                </c:pt>
                <c:pt idx="1467">
                  <c:v>0.34666666666666668</c:v>
                </c:pt>
                <c:pt idx="1468">
                  <c:v>0.2</c:v>
                </c:pt>
                <c:pt idx="1469">
                  <c:v>0.3066666666666667</c:v>
                </c:pt>
                <c:pt idx="1470">
                  <c:v>0.36000000000000004</c:v>
                </c:pt>
                <c:pt idx="1471">
                  <c:v>0.21333333333333337</c:v>
                </c:pt>
                <c:pt idx="1472">
                  <c:v>0.16000000000000003</c:v>
                </c:pt>
                <c:pt idx="1473">
                  <c:v>0.1866666666666667</c:v>
                </c:pt>
                <c:pt idx="1474">
                  <c:v>0.28000000000000003</c:v>
                </c:pt>
                <c:pt idx="1475">
                  <c:v>0.2533333333333333</c:v>
                </c:pt>
                <c:pt idx="1476">
                  <c:v>0.20000000000000007</c:v>
                </c:pt>
                <c:pt idx="1477">
                  <c:v>0.29333333333333333</c:v>
                </c:pt>
                <c:pt idx="1478">
                  <c:v>2.6666666666666672E-2</c:v>
                </c:pt>
                <c:pt idx="1479">
                  <c:v>0.33333333333333331</c:v>
                </c:pt>
                <c:pt idx="1480">
                  <c:v>0.30666666666666664</c:v>
                </c:pt>
                <c:pt idx="1481">
                  <c:v>0.21333333333333332</c:v>
                </c:pt>
                <c:pt idx="1482">
                  <c:v>0.38666666666666671</c:v>
                </c:pt>
                <c:pt idx="1483">
                  <c:v>0.25333333333333335</c:v>
                </c:pt>
                <c:pt idx="1484">
                  <c:v>0.30666666666666664</c:v>
                </c:pt>
                <c:pt idx="1485">
                  <c:v>0.1866666666666667</c:v>
                </c:pt>
                <c:pt idx="1486">
                  <c:v>0.33333333333333337</c:v>
                </c:pt>
                <c:pt idx="1487">
                  <c:v>0.45333333333333337</c:v>
                </c:pt>
                <c:pt idx="1488">
                  <c:v>9.3333333333333324E-2</c:v>
                </c:pt>
                <c:pt idx="1489">
                  <c:v>0.25333333333333335</c:v>
                </c:pt>
                <c:pt idx="1490">
                  <c:v>0.27999999999999997</c:v>
                </c:pt>
                <c:pt idx="1491">
                  <c:v>0.26666666666666666</c:v>
                </c:pt>
                <c:pt idx="1492">
                  <c:v>0.22666666666666663</c:v>
                </c:pt>
                <c:pt idx="1493">
                  <c:v>0.15999999999999998</c:v>
                </c:pt>
                <c:pt idx="1494">
                  <c:v>0.21333333333333332</c:v>
                </c:pt>
                <c:pt idx="1495">
                  <c:v>0.1333333333333333</c:v>
                </c:pt>
                <c:pt idx="1496">
                  <c:v>0.29333333333333333</c:v>
                </c:pt>
                <c:pt idx="1497">
                  <c:v>0.19999999999999996</c:v>
                </c:pt>
                <c:pt idx="1498">
                  <c:v>0.2533333333333333</c:v>
                </c:pt>
                <c:pt idx="1499">
                  <c:v>0.2</c:v>
                </c:pt>
                <c:pt idx="1500">
                  <c:v>0.2533333333333333</c:v>
                </c:pt>
                <c:pt idx="1501">
                  <c:v>0.33333333333333337</c:v>
                </c:pt>
                <c:pt idx="1502">
                  <c:v>0.14666666666666667</c:v>
                </c:pt>
                <c:pt idx="1503">
                  <c:v>0.22666666666666668</c:v>
                </c:pt>
                <c:pt idx="1504">
                  <c:v>0.29333333333333328</c:v>
                </c:pt>
                <c:pt idx="1505">
                  <c:v>0.1866666666666667</c:v>
                </c:pt>
                <c:pt idx="1506">
                  <c:v>0.37333333333333329</c:v>
                </c:pt>
                <c:pt idx="1507">
                  <c:v>0.29333333333333333</c:v>
                </c:pt>
                <c:pt idx="1508">
                  <c:v>0.21333333333333337</c:v>
                </c:pt>
                <c:pt idx="1509">
                  <c:v>0.26666666666666666</c:v>
                </c:pt>
                <c:pt idx="1510">
                  <c:v>8.0000000000000016E-2</c:v>
                </c:pt>
                <c:pt idx="1511">
                  <c:v>0.32000000000000006</c:v>
                </c:pt>
                <c:pt idx="1512">
                  <c:v>0.16000000000000003</c:v>
                </c:pt>
                <c:pt idx="1513">
                  <c:v>0.12</c:v>
                </c:pt>
                <c:pt idx="1514">
                  <c:v>0.12</c:v>
                </c:pt>
                <c:pt idx="1515">
                  <c:v>6.6666666666666707E-2</c:v>
                </c:pt>
                <c:pt idx="1516">
                  <c:v>0.29333333333333333</c:v>
                </c:pt>
                <c:pt idx="1517">
                  <c:v>0.1333333333333333</c:v>
                </c:pt>
                <c:pt idx="1518">
                  <c:v>0.26666666666666666</c:v>
                </c:pt>
                <c:pt idx="1519">
                  <c:v>0.33333333333333326</c:v>
                </c:pt>
                <c:pt idx="1520">
                  <c:v>0.37333333333333335</c:v>
                </c:pt>
                <c:pt idx="1521">
                  <c:v>0.21333333333333332</c:v>
                </c:pt>
                <c:pt idx="1522">
                  <c:v>0.26666666666666666</c:v>
                </c:pt>
                <c:pt idx="1523">
                  <c:v>0.21333333333333332</c:v>
                </c:pt>
                <c:pt idx="1524">
                  <c:v>0.24</c:v>
                </c:pt>
                <c:pt idx="1525">
                  <c:v>0.21333333333333332</c:v>
                </c:pt>
                <c:pt idx="1526">
                  <c:v>0.34666666666666668</c:v>
                </c:pt>
                <c:pt idx="1527">
                  <c:v>0.17333333333333334</c:v>
                </c:pt>
                <c:pt idx="1528">
                  <c:v>0.26666666666666666</c:v>
                </c:pt>
                <c:pt idx="1529">
                  <c:v>0.24</c:v>
                </c:pt>
                <c:pt idx="1530">
                  <c:v>0.14666666666666667</c:v>
                </c:pt>
                <c:pt idx="1531">
                  <c:v>0.1333333333333333</c:v>
                </c:pt>
                <c:pt idx="1532">
                  <c:v>0.22666666666666668</c:v>
                </c:pt>
                <c:pt idx="1533">
                  <c:v>0.24</c:v>
                </c:pt>
                <c:pt idx="1534">
                  <c:v>0.33333333333333326</c:v>
                </c:pt>
                <c:pt idx="1535">
                  <c:v>0.3066666666666667</c:v>
                </c:pt>
                <c:pt idx="1536">
                  <c:v>0.33333333333333326</c:v>
                </c:pt>
                <c:pt idx="1537">
                  <c:v>0.28000000000000003</c:v>
                </c:pt>
                <c:pt idx="1538">
                  <c:v>0.15999999999999998</c:v>
                </c:pt>
                <c:pt idx="1539">
                  <c:v>0.18666666666666665</c:v>
                </c:pt>
                <c:pt idx="1540">
                  <c:v>0.38666666666666666</c:v>
                </c:pt>
                <c:pt idx="1541">
                  <c:v>0.10666666666666669</c:v>
                </c:pt>
                <c:pt idx="1542">
                  <c:v>0.27999999999999997</c:v>
                </c:pt>
                <c:pt idx="1543">
                  <c:v>0.34666666666666668</c:v>
                </c:pt>
                <c:pt idx="1544">
                  <c:v>0.24000000000000005</c:v>
                </c:pt>
                <c:pt idx="1545">
                  <c:v>0.34666666666666662</c:v>
                </c:pt>
                <c:pt idx="1546">
                  <c:v>0.25333333333333335</c:v>
                </c:pt>
                <c:pt idx="1547">
                  <c:v>0.21333333333333332</c:v>
                </c:pt>
                <c:pt idx="1548">
                  <c:v>0.32</c:v>
                </c:pt>
                <c:pt idx="1549">
                  <c:v>0.25333333333333335</c:v>
                </c:pt>
                <c:pt idx="1550">
                  <c:v>0.2533333333333333</c:v>
                </c:pt>
                <c:pt idx="1551">
                  <c:v>0.26666666666666666</c:v>
                </c:pt>
                <c:pt idx="1552">
                  <c:v>0.30666666666666664</c:v>
                </c:pt>
                <c:pt idx="1553">
                  <c:v>0.22666666666666668</c:v>
                </c:pt>
                <c:pt idx="1554">
                  <c:v>0.2</c:v>
                </c:pt>
                <c:pt idx="1555">
                  <c:v>0.30666666666666664</c:v>
                </c:pt>
                <c:pt idx="1556">
                  <c:v>0.29333333333333328</c:v>
                </c:pt>
                <c:pt idx="1557">
                  <c:v>0.24000000000000005</c:v>
                </c:pt>
                <c:pt idx="1558">
                  <c:v>0.33333333333333337</c:v>
                </c:pt>
                <c:pt idx="1559">
                  <c:v>0.1866666666666667</c:v>
                </c:pt>
                <c:pt idx="1560">
                  <c:v>0.22666666666666668</c:v>
                </c:pt>
                <c:pt idx="1561">
                  <c:v>0.21333333333333332</c:v>
                </c:pt>
                <c:pt idx="1562">
                  <c:v>0.18666666666666665</c:v>
                </c:pt>
                <c:pt idx="1563">
                  <c:v>0.13333333333333336</c:v>
                </c:pt>
                <c:pt idx="1564">
                  <c:v>0.43999999999999995</c:v>
                </c:pt>
                <c:pt idx="1565">
                  <c:v>0.1333333333333333</c:v>
                </c:pt>
                <c:pt idx="1566">
                  <c:v>0.1333333333333333</c:v>
                </c:pt>
                <c:pt idx="1567">
                  <c:v>0.21333333333333332</c:v>
                </c:pt>
                <c:pt idx="1568">
                  <c:v>0.34666666666666673</c:v>
                </c:pt>
                <c:pt idx="1569">
                  <c:v>0.2533333333333333</c:v>
                </c:pt>
                <c:pt idx="1570">
                  <c:v>0.30666666666666664</c:v>
                </c:pt>
                <c:pt idx="1571">
                  <c:v>0.26666666666666666</c:v>
                </c:pt>
                <c:pt idx="1572">
                  <c:v>0.1866666666666667</c:v>
                </c:pt>
                <c:pt idx="1573">
                  <c:v>0.37333333333333329</c:v>
                </c:pt>
                <c:pt idx="1574">
                  <c:v>0.26666666666666666</c:v>
                </c:pt>
                <c:pt idx="1575">
                  <c:v>0.19999999999999996</c:v>
                </c:pt>
                <c:pt idx="1576">
                  <c:v>0.31999999999999995</c:v>
                </c:pt>
                <c:pt idx="1577">
                  <c:v>0.15999999999999998</c:v>
                </c:pt>
                <c:pt idx="1578">
                  <c:v>0.24000000000000005</c:v>
                </c:pt>
                <c:pt idx="1579">
                  <c:v>0.23999999999999994</c:v>
                </c:pt>
                <c:pt idx="1580">
                  <c:v>0.26666666666666666</c:v>
                </c:pt>
                <c:pt idx="1581">
                  <c:v>0.17333333333333328</c:v>
                </c:pt>
                <c:pt idx="1582">
                  <c:v>0.39999999999999997</c:v>
                </c:pt>
                <c:pt idx="1583">
                  <c:v>0.34666666666666662</c:v>
                </c:pt>
                <c:pt idx="1584">
                  <c:v>0.24</c:v>
                </c:pt>
                <c:pt idx="1585">
                  <c:v>0.25333333333333335</c:v>
                </c:pt>
                <c:pt idx="1586">
                  <c:v>0.33333333333333337</c:v>
                </c:pt>
                <c:pt idx="1587">
                  <c:v>0.10666666666666669</c:v>
                </c:pt>
                <c:pt idx="1588">
                  <c:v>0.38666666666666666</c:v>
                </c:pt>
                <c:pt idx="1589">
                  <c:v>0.31999999999999995</c:v>
                </c:pt>
                <c:pt idx="1590">
                  <c:v>0.32</c:v>
                </c:pt>
                <c:pt idx="1591">
                  <c:v>0.29333333333333333</c:v>
                </c:pt>
                <c:pt idx="1592">
                  <c:v>0.1866666666666667</c:v>
                </c:pt>
                <c:pt idx="1593">
                  <c:v>0.2</c:v>
                </c:pt>
                <c:pt idx="1594">
                  <c:v>0.34666666666666668</c:v>
                </c:pt>
                <c:pt idx="1595">
                  <c:v>0.18666666666666659</c:v>
                </c:pt>
                <c:pt idx="1596">
                  <c:v>0.22666666666666663</c:v>
                </c:pt>
                <c:pt idx="1597">
                  <c:v>0.36000000000000004</c:v>
                </c:pt>
                <c:pt idx="1598">
                  <c:v>0.26666666666666661</c:v>
                </c:pt>
                <c:pt idx="1599">
                  <c:v>0.20000000000000007</c:v>
                </c:pt>
                <c:pt idx="1600">
                  <c:v>0.21333333333333337</c:v>
                </c:pt>
                <c:pt idx="1601">
                  <c:v>0.26666666666666661</c:v>
                </c:pt>
                <c:pt idx="1602">
                  <c:v>0.2533333333333333</c:v>
                </c:pt>
                <c:pt idx="1603">
                  <c:v>0.26666666666666666</c:v>
                </c:pt>
                <c:pt idx="1604">
                  <c:v>0.16000000000000003</c:v>
                </c:pt>
                <c:pt idx="1605">
                  <c:v>0.21333333333333337</c:v>
                </c:pt>
                <c:pt idx="1606">
                  <c:v>0.2533333333333333</c:v>
                </c:pt>
                <c:pt idx="1607">
                  <c:v>0.30666666666666664</c:v>
                </c:pt>
                <c:pt idx="1608">
                  <c:v>0.27999999999999997</c:v>
                </c:pt>
                <c:pt idx="1609">
                  <c:v>0.27999999999999997</c:v>
                </c:pt>
                <c:pt idx="1610">
                  <c:v>9.3333333333333268E-2</c:v>
                </c:pt>
                <c:pt idx="1611">
                  <c:v>0.14666666666666667</c:v>
                </c:pt>
                <c:pt idx="1612">
                  <c:v>0.2533333333333333</c:v>
                </c:pt>
                <c:pt idx="1613">
                  <c:v>0.14666666666666667</c:v>
                </c:pt>
                <c:pt idx="1614">
                  <c:v>0.24000000000000005</c:v>
                </c:pt>
                <c:pt idx="1615">
                  <c:v>0.37333333333333329</c:v>
                </c:pt>
                <c:pt idx="1616">
                  <c:v>0.36000000000000004</c:v>
                </c:pt>
                <c:pt idx="1617">
                  <c:v>0.36</c:v>
                </c:pt>
                <c:pt idx="1618">
                  <c:v>0.34666666666666668</c:v>
                </c:pt>
                <c:pt idx="1619">
                  <c:v>0.32</c:v>
                </c:pt>
                <c:pt idx="1620">
                  <c:v>0.30666666666666664</c:v>
                </c:pt>
                <c:pt idx="1621">
                  <c:v>0.24</c:v>
                </c:pt>
                <c:pt idx="1622">
                  <c:v>0.29333333333333339</c:v>
                </c:pt>
                <c:pt idx="1623">
                  <c:v>8.0000000000000016E-2</c:v>
                </c:pt>
                <c:pt idx="1624">
                  <c:v>0.22666666666666663</c:v>
                </c:pt>
                <c:pt idx="1625">
                  <c:v>0.24</c:v>
                </c:pt>
                <c:pt idx="1626">
                  <c:v>0.10666666666666669</c:v>
                </c:pt>
                <c:pt idx="1627">
                  <c:v>0.22666666666666668</c:v>
                </c:pt>
                <c:pt idx="1628">
                  <c:v>0.26666666666666666</c:v>
                </c:pt>
                <c:pt idx="1629">
                  <c:v>0.29333333333333328</c:v>
                </c:pt>
                <c:pt idx="1630">
                  <c:v>0.24</c:v>
                </c:pt>
                <c:pt idx="1631">
                  <c:v>0.30666666666666664</c:v>
                </c:pt>
                <c:pt idx="1632">
                  <c:v>0.22666666666666668</c:v>
                </c:pt>
                <c:pt idx="1633">
                  <c:v>-2.6666666666666727E-2</c:v>
                </c:pt>
                <c:pt idx="1634">
                  <c:v>0.15999999999999998</c:v>
                </c:pt>
                <c:pt idx="1635">
                  <c:v>0.22666666666666663</c:v>
                </c:pt>
                <c:pt idx="1636">
                  <c:v>0.17333333333333339</c:v>
                </c:pt>
                <c:pt idx="1637">
                  <c:v>0.29333333333333333</c:v>
                </c:pt>
                <c:pt idx="1638">
                  <c:v>0.22666666666666668</c:v>
                </c:pt>
                <c:pt idx="1639">
                  <c:v>0.27999999999999997</c:v>
                </c:pt>
                <c:pt idx="1640">
                  <c:v>0.23999999999999994</c:v>
                </c:pt>
                <c:pt idx="1641">
                  <c:v>0.2</c:v>
                </c:pt>
                <c:pt idx="1642">
                  <c:v>0.28000000000000003</c:v>
                </c:pt>
                <c:pt idx="1643">
                  <c:v>0.34666666666666662</c:v>
                </c:pt>
                <c:pt idx="1644">
                  <c:v>0.3066666666666667</c:v>
                </c:pt>
                <c:pt idx="1645">
                  <c:v>0.34666666666666668</c:v>
                </c:pt>
                <c:pt idx="1646">
                  <c:v>0.18666666666666665</c:v>
                </c:pt>
                <c:pt idx="1647">
                  <c:v>0.18666666666666659</c:v>
                </c:pt>
                <c:pt idx="1648">
                  <c:v>0.31999999999999995</c:v>
                </c:pt>
                <c:pt idx="1649">
                  <c:v>0.34666666666666662</c:v>
                </c:pt>
                <c:pt idx="1650">
                  <c:v>0.24</c:v>
                </c:pt>
                <c:pt idx="1651">
                  <c:v>0.29333333333333328</c:v>
                </c:pt>
                <c:pt idx="1652">
                  <c:v>0.14666666666666667</c:v>
                </c:pt>
                <c:pt idx="1653">
                  <c:v>0.2</c:v>
                </c:pt>
                <c:pt idx="1654">
                  <c:v>0.21333333333333337</c:v>
                </c:pt>
                <c:pt idx="1655">
                  <c:v>0.27999999999999997</c:v>
                </c:pt>
                <c:pt idx="1656">
                  <c:v>0.20000000000000007</c:v>
                </c:pt>
                <c:pt idx="1657">
                  <c:v>0.24000000000000005</c:v>
                </c:pt>
                <c:pt idx="1658">
                  <c:v>0.34666666666666668</c:v>
                </c:pt>
                <c:pt idx="1659">
                  <c:v>0.49333333333333329</c:v>
                </c:pt>
                <c:pt idx="1660">
                  <c:v>0.22666666666666663</c:v>
                </c:pt>
                <c:pt idx="1661">
                  <c:v>0.4</c:v>
                </c:pt>
                <c:pt idx="1662">
                  <c:v>0.1866666666666667</c:v>
                </c:pt>
                <c:pt idx="1663">
                  <c:v>0.30666666666666664</c:v>
                </c:pt>
                <c:pt idx="1664">
                  <c:v>0.2</c:v>
                </c:pt>
                <c:pt idx="1665">
                  <c:v>0.36000000000000004</c:v>
                </c:pt>
                <c:pt idx="1666">
                  <c:v>0.41333333333333333</c:v>
                </c:pt>
                <c:pt idx="1667">
                  <c:v>0.29333333333333328</c:v>
                </c:pt>
                <c:pt idx="1668">
                  <c:v>0.26666666666666666</c:v>
                </c:pt>
                <c:pt idx="1669">
                  <c:v>0.28000000000000003</c:v>
                </c:pt>
                <c:pt idx="1670">
                  <c:v>0.19999999999999996</c:v>
                </c:pt>
                <c:pt idx="1671">
                  <c:v>0.29333333333333328</c:v>
                </c:pt>
                <c:pt idx="1672">
                  <c:v>0.2</c:v>
                </c:pt>
                <c:pt idx="1673">
                  <c:v>0.24000000000000005</c:v>
                </c:pt>
                <c:pt idx="1674">
                  <c:v>0.37333333333333335</c:v>
                </c:pt>
                <c:pt idx="1675">
                  <c:v>0.22666666666666663</c:v>
                </c:pt>
                <c:pt idx="1676">
                  <c:v>0.26666666666666666</c:v>
                </c:pt>
                <c:pt idx="1677">
                  <c:v>0.30666666666666664</c:v>
                </c:pt>
                <c:pt idx="1678">
                  <c:v>0.2533333333333333</c:v>
                </c:pt>
                <c:pt idx="1679">
                  <c:v>0.27999999999999997</c:v>
                </c:pt>
                <c:pt idx="1680">
                  <c:v>0.18666666666666665</c:v>
                </c:pt>
                <c:pt idx="1681">
                  <c:v>0.15999999999999998</c:v>
                </c:pt>
                <c:pt idx="1682">
                  <c:v>0.27999999999999997</c:v>
                </c:pt>
                <c:pt idx="1683">
                  <c:v>0.26666666666666672</c:v>
                </c:pt>
                <c:pt idx="1684">
                  <c:v>0.28000000000000003</c:v>
                </c:pt>
                <c:pt idx="1685">
                  <c:v>0.16000000000000003</c:v>
                </c:pt>
                <c:pt idx="1686">
                  <c:v>0.4</c:v>
                </c:pt>
                <c:pt idx="1687">
                  <c:v>0.30666666666666664</c:v>
                </c:pt>
                <c:pt idx="1688">
                  <c:v>0.22666666666666668</c:v>
                </c:pt>
                <c:pt idx="1689">
                  <c:v>0.42666666666666664</c:v>
                </c:pt>
                <c:pt idx="1690">
                  <c:v>0.14666666666666667</c:v>
                </c:pt>
                <c:pt idx="1691">
                  <c:v>0.29333333333333333</c:v>
                </c:pt>
                <c:pt idx="1692">
                  <c:v>0.21333333333333332</c:v>
                </c:pt>
                <c:pt idx="1693">
                  <c:v>0.26666666666666672</c:v>
                </c:pt>
                <c:pt idx="1694">
                  <c:v>0.21333333333333326</c:v>
                </c:pt>
                <c:pt idx="1695">
                  <c:v>0.20000000000000007</c:v>
                </c:pt>
                <c:pt idx="1696">
                  <c:v>0.27999999999999997</c:v>
                </c:pt>
                <c:pt idx="1697">
                  <c:v>0.24</c:v>
                </c:pt>
                <c:pt idx="1698">
                  <c:v>0.32</c:v>
                </c:pt>
                <c:pt idx="1699">
                  <c:v>0.37333333333333335</c:v>
                </c:pt>
                <c:pt idx="1700">
                  <c:v>0.24000000000000005</c:v>
                </c:pt>
                <c:pt idx="1701">
                  <c:v>0.15999999999999998</c:v>
                </c:pt>
                <c:pt idx="1702">
                  <c:v>0.14666666666666667</c:v>
                </c:pt>
                <c:pt idx="1703">
                  <c:v>0.32</c:v>
                </c:pt>
                <c:pt idx="1704">
                  <c:v>0.2</c:v>
                </c:pt>
                <c:pt idx="1705">
                  <c:v>0.41333333333333333</c:v>
                </c:pt>
                <c:pt idx="1706">
                  <c:v>0.32</c:v>
                </c:pt>
                <c:pt idx="1707">
                  <c:v>0.2</c:v>
                </c:pt>
                <c:pt idx="1708">
                  <c:v>0.1866666666666667</c:v>
                </c:pt>
                <c:pt idx="1709">
                  <c:v>0.27999999999999997</c:v>
                </c:pt>
                <c:pt idx="1710">
                  <c:v>0.18666666666666665</c:v>
                </c:pt>
                <c:pt idx="1711">
                  <c:v>0.21333333333333337</c:v>
                </c:pt>
                <c:pt idx="1712">
                  <c:v>0.32</c:v>
                </c:pt>
                <c:pt idx="1713">
                  <c:v>0.26666666666666666</c:v>
                </c:pt>
                <c:pt idx="1714">
                  <c:v>0.13333333333333336</c:v>
                </c:pt>
                <c:pt idx="1715">
                  <c:v>0.21333333333333332</c:v>
                </c:pt>
                <c:pt idx="1716">
                  <c:v>0.27999999999999997</c:v>
                </c:pt>
                <c:pt idx="1717">
                  <c:v>0.36000000000000004</c:v>
                </c:pt>
                <c:pt idx="1718">
                  <c:v>0.24000000000000005</c:v>
                </c:pt>
                <c:pt idx="1719">
                  <c:v>0.30666666666666664</c:v>
                </c:pt>
                <c:pt idx="1720">
                  <c:v>0.36</c:v>
                </c:pt>
                <c:pt idx="1721">
                  <c:v>0.31999999999999995</c:v>
                </c:pt>
                <c:pt idx="1722">
                  <c:v>0.1866666666666667</c:v>
                </c:pt>
                <c:pt idx="1723">
                  <c:v>0.22666666666666668</c:v>
                </c:pt>
                <c:pt idx="1724">
                  <c:v>0.22666666666666668</c:v>
                </c:pt>
                <c:pt idx="1725">
                  <c:v>0.22666666666666668</c:v>
                </c:pt>
                <c:pt idx="1726">
                  <c:v>0.3066666666666667</c:v>
                </c:pt>
                <c:pt idx="1727">
                  <c:v>0.26666666666666661</c:v>
                </c:pt>
                <c:pt idx="1728">
                  <c:v>0.18666666666666665</c:v>
                </c:pt>
                <c:pt idx="1729">
                  <c:v>0.18666666666666665</c:v>
                </c:pt>
                <c:pt idx="1730">
                  <c:v>0.36000000000000004</c:v>
                </c:pt>
                <c:pt idx="1731">
                  <c:v>0.26666666666666672</c:v>
                </c:pt>
                <c:pt idx="1732">
                  <c:v>0.2</c:v>
                </c:pt>
                <c:pt idx="1733">
                  <c:v>0.10666666666666663</c:v>
                </c:pt>
                <c:pt idx="1734">
                  <c:v>0.33333333333333331</c:v>
                </c:pt>
                <c:pt idx="1735">
                  <c:v>0.2533333333333333</c:v>
                </c:pt>
                <c:pt idx="1736">
                  <c:v>0.2</c:v>
                </c:pt>
                <c:pt idx="1737">
                  <c:v>0.30666666666666664</c:v>
                </c:pt>
                <c:pt idx="1738">
                  <c:v>0.2</c:v>
                </c:pt>
                <c:pt idx="1739">
                  <c:v>0.31999999999999995</c:v>
                </c:pt>
                <c:pt idx="1740">
                  <c:v>0.24</c:v>
                </c:pt>
                <c:pt idx="1741">
                  <c:v>0.25333333333333335</c:v>
                </c:pt>
                <c:pt idx="1742">
                  <c:v>0.24</c:v>
                </c:pt>
                <c:pt idx="1743">
                  <c:v>0.26666666666666666</c:v>
                </c:pt>
                <c:pt idx="1744">
                  <c:v>0.1333333333333333</c:v>
                </c:pt>
                <c:pt idx="1745">
                  <c:v>0.33333333333333331</c:v>
                </c:pt>
                <c:pt idx="1746">
                  <c:v>0.14666666666666667</c:v>
                </c:pt>
                <c:pt idx="1747">
                  <c:v>0.30666666666666664</c:v>
                </c:pt>
                <c:pt idx="1748">
                  <c:v>0.11999999999999994</c:v>
                </c:pt>
                <c:pt idx="1749">
                  <c:v>0.33333333333333331</c:v>
                </c:pt>
                <c:pt idx="1750">
                  <c:v>0.34666666666666662</c:v>
                </c:pt>
                <c:pt idx="1751">
                  <c:v>0.26666666666666666</c:v>
                </c:pt>
                <c:pt idx="1752">
                  <c:v>0.38666666666666666</c:v>
                </c:pt>
                <c:pt idx="1753">
                  <c:v>7.999999999999996E-2</c:v>
                </c:pt>
                <c:pt idx="1754">
                  <c:v>0.39999999999999997</c:v>
                </c:pt>
                <c:pt idx="1755">
                  <c:v>0.12</c:v>
                </c:pt>
                <c:pt idx="1756">
                  <c:v>0.31999999999999995</c:v>
                </c:pt>
                <c:pt idx="1757">
                  <c:v>0.26666666666666661</c:v>
                </c:pt>
                <c:pt idx="1758">
                  <c:v>0.29333333333333333</c:v>
                </c:pt>
                <c:pt idx="1759">
                  <c:v>0.20000000000000007</c:v>
                </c:pt>
                <c:pt idx="1760">
                  <c:v>0.22666666666666668</c:v>
                </c:pt>
                <c:pt idx="1761">
                  <c:v>0.3066666666666667</c:v>
                </c:pt>
                <c:pt idx="1762">
                  <c:v>0.17333333333333334</c:v>
                </c:pt>
                <c:pt idx="1763">
                  <c:v>0.30666666666666664</c:v>
                </c:pt>
                <c:pt idx="1764">
                  <c:v>0.26666666666666672</c:v>
                </c:pt>
                <c:pt idx="1765">
                  <c:v>0.17333333333333328</c:v>
                </c:pt>
                <c:pt idx="1766">
                  <c:v>0.22666666666666668</c:v>
                </c:pt>
                <c:pt idx="1767">
                  <c:v>0.12</c:v>
                </c:pt>
                <c:pt idx="1768">
                  <c:v>0.26666666666666661</c:v>
                </c:pt>
                <c:pt idx="1769">
                  <c:v>0.42666666666666664</c:v>
                </c:pt>
                <c:pt idx="1770">
                  <c:v>0.42666666666666664</c:v>
                </c:pt>
                <c:pt idx="1771">
                  <c:v>0.2</c:v>
                </c:pt>
                <c:pt idx="1772">
                  <c:v>0.36</c:v>
                </c:pt>
                <c:pt idx="1773">
                  <c:v>9.3333333333333379E-2</c:v>
                </c:pt>
                <c:pt idx="1774">
                  <c:v>0.32000000000000006</c:v>
                </c:pt>
                <c:pt idx="1775">
                  <c:v>0.24000000000000005</c:v>
                </c:pt>
                <c:pt idx="1776">
                  <c:v>0.37333333333333329</c:v>
                </c:pt>
                <c:pt idx="1777">
                  <c:v>8.0000000000000016E-2</c:v>
                </c:pt>
                <c:pt idx="1778">
                  <c:v>0.14666666666666667</c:v>
                </c:pt>
                <c:pt idx="1779">
                  <c:v>0.31999999999999995</c:v>
                </c:pt>
                <c:pt idx="1780">
                  <c:v>0.2533333333333333</c:v>
                </c:pt>
                <c:pt idx="1781">
                  <c:v>0.42666666666666664</c:v>
                </c:pt>
                <c:pt idx="1782">
                  <c:v>0.21333333333333337</c:v>
                </c:pt>
                <c:pt idx="1783">
                  <c:v>0.28000000000000003</c:v>
                </c:pt>
                <c:pt idx="1784">
                  <c:v>9.3333333333333379E-2</c:v>
                </c:pt>
                <c:pt idx="1785">
                  <c:v>0.13333333333333336</c:v>
                </c:pt>
                <c:pt idx="1786">
                  <c:v>0.35999999999999993</c:v>
                </c:pt>
                <c:pt idx="1787">
                  <c:v>0.38666666666666666</c:v>
                </c:pt>
                <c:pt idx="1788">
                  <c:v>0.10666666666666669</c:v>
                </c:pt>
                <c:pt idx="1789">
                  <c:v>0.29333333333333328</c:v>
                </c:pt>
                <c:pt idx="1790">
                  <c:v>0.32</c:v>
                </c:pt>
                <c:pt idx="1791">
                  <c:v>0.21333333333333332</c:v>
                </c:pt>
                <c:pt idx="1792">
                  <c:v>0.32</c:v>
                </c:pt>
                <c:pt idx="1793">
                  <c:v>0.18666666666666665</c:v>
                </c:pt>
                <c:pt idx="1794">
                  <c:v>0.23999999999999994</c:v>
                </c:pt>
                <c:pt idx="1795">
                  <c:v>0.10666666666666669</c:v>
                </c:pt>
                <c:pt idx="1796">
                  <c:v>0.38666666666666666</c:v>
                </c:pt>
                <c:pt idx="1797">
                  <c:v>0.12</c:v>
                </c:pt>
                <c:pt idx="1798">
                  <c:v>0.15999999999999998</c:v>
                </c:pt>
                <c:pt idx="1799">
                  <c:v>0.14666666666666672</c:v>
                </c:pt>
                <c:pt idx="1800">
                  <c:v>0.31999999999999995</c:v>
                </c:pt>
                <c:pt idx="1801">
                  <c:v>0.28000000000000003</c:v>
                </c:pt>
                <c:pt idx="1802">
                  <c:v>0.24000000000000005</c:v>
                </c:pt>
                <c:pt idx="1803">
                  <c:v>0.1333333333333333</c:v>
                </c:pt>
                <c:pt idx="1804">
                  <c:v>0.21333333333333337</c:v>
                </c:pt>
                <c:pt idx="1805">
                  <c:v>0.29333333333333333</c:v>
                </c:pt>
                <c:pt idx="1806">
                  <c:v>0.22666666666666674</c:v>
                </c:pt>
                <c:pt idx="1807">
                  <c:v>0.21333333333333332</c:v>
                </c:pt>
                <c:pt idx="1808">
                  <c:v>0.29333333333333339</c:v>
                </c:pt>
                <c:pt idx="1809">
                  <c:v>0.20000000000000007</c:v>
                </c:pt>
                <c:pt idx="1810">
                  <c:v>0.21333333333333337</c:v>
                </c:pt>
                <c:pt idx="1811">
                  <c:v>0.21333333333333332</c:v>
                </c:pt>
                <c:pt idx="1812">
                  <c:v>0.14666666666666661</c:v>
                </c:pt>
                <c:pt idx="1813">
                  <c:v>0.18666666666666665</c:v>
                </c:pt>
                <c:pt idx="1814">
                  <c:v>0.29333333333333333</c:v>
                </c:pt>
                <c:pt idx="1815">
                  <c:v>0.33333333333333326</c:v>
                </c:pt>
                <c:pt idx="1816">
                  <c:v>0.2</c:v>
                </c:pt>
                <c:pt idx="1817">
                  <c:v>0.20000000000000007</c:v>
                </c:pt>
                <c:pt idx="1818">
                  <c:v>0.37333333333333329</c:v>
                </c:pt>
                <c:pt idx="1819">
                  <c:v>0.32000000000000006</c:v>
                </c:pt>
                <c:pt idx="1820">
                  <c:v>0.34666666666666668</c:v>
                </c:pt>
                <c:pt idx="1821">
                  <c:v>0.18666666666666665</c:v>
                </c:pt>
                <c:pt idx="1822">
                  <c:v>0.22666666666666663</c:v>
                </c:pt>
                <c:pt idx="1823">
                  <c:v>0.48</c:v>
                </c:pt>
                <c:pt idx="1824">
                  <c:v>0.15999999999999998</c:v>
                </c:pt>
                <c:pt idx="1825">
                  <c:v>0.22666666666666663</c:v>
                </c:pt>
                <c:pt idx="1826">
                  <c:v>0.25333333333333335</c:v>
                </c:pt>
                <c:pt idx="1827">
                  <c:v>0.30666666666666664</c:v>
                </c:pt>
                <c:pt idx="1828">
                  <c:v>0.3066666666666667</c:v>
                </c:pt>
                <c:pt idx="1829">
                  <c:v>0.32</c:v>
                </c:pt>
                <c:pt idx="1830">
                  <c:v>0.21333333333333326</c:v>
                </c:pt>
                <c:pt idx="1831">
                  <c:v>0.28000000000000003</c:v>
                </c:pt>
                <c:pt idx="1832">
                  <c:v>0.21333333333333332</c:v>
                </c:pt>
                <c:pt idx="1833">
                  <c:v>0.37333333333333335</c:v>
                </c:pt>
                <c:pt idx="1834">
                  <c:v>0.22666666666666668</c:v>
                </c:pt>
                <c:pt idx="1835">
                  <c:v>0.22666666666666663</c:v>
                </c:pt>
                <c:pt idx="1836">
                  <c:v>0.14666666666666667</c:v>
                </c:pt>
                <c:pt idx="1837">
                  <c:v>0.21333333333333337</c:v>
                </c:pt>
                <c:pt idx="1838">
                  <c:v>0.26666666666666666</c:v>
                </c:pt>
                <c:pt idx="1839">
                  <c:v>0.1333333333333333</c:v>
                </c:pt>
                <c:pt idx="1840">
                  <c:v>0.37333333333333335</c:v>
                </c:pt>
                <c:pt idx="1841">
                  <c:v>0.14666666666666661</c:v>
                </c:pt>
                <c:pt idx="1842">
                  <c:v>0.29333333333333333</c:v>
                </c:pt>
                <c:pt idx="1843">
                  <c:v>0.15999999999999998</c:v>
                </c:pt>
                <c:pt idx="1844">
                  <c:v>0.44</c:v>
                </c:pt>
                <c:pt idx="1845">
                  <c:v>0.36</c:v>
                </c:pt>
                <c:pt idx="1846">
                  <c:v>0.17333333333333334</c:v>
                </c:pt>
                <c:pt idx="1847">
                  <c:v>0.22666666666666668</c:v>
                </c:pt>
                <c:pt idx="1848">
                  <c:v>0.25333333333333335</c:v>
                </c:pt>
                <c:pt idx="1849">
                  <c:v>0.21333333333333332</c:v>
                </c:pt>
                <c:pt idx="1850">
                  <c:v>0.2533333333333333</c:v>
                </c:pt>
                <c:pt idx="1851">
                  <c:v>0.41333333333333333</c:v>
                </c:pt>
                <c:pt idx="1852">
                  <c:v>0.27999999999999997</c:v>
                </c:pt>
                <c:pt idx="1853">
                  <c:v>0.32</c:v>
                </c:pt>
                <c:pt idx="1854">
                  <c:v>0.26666666666666672</c:v>
                </c:pt>
                <c:pt idx="1855">
                  <c:v>0.25333333333333335</c:v>
                </c:pt>
                <c:pt idx="1856">
                  <c:v>0.29333333333333333</c:v>
                </c:pt>
                <c:pt idx="1857">
                  <c:v>0.17333333333333334</c:v>
                </c:pt>
                <c:pt idx="1858">
                  <c:v>0.38666666666666666</c:v>
                </c:pt>
                <c:pt idx="1859">
                  <c:v>0.21333333333333337</c:v>
                </c:pt>
                <c:pt idx="1860">
                  <c:v>0.32</c:v>
                </c:pt>
                <c:pt idx="1861">
                  <c:v>0.21333333333333326</c:v>
                </c:pt>
                <c:pt idx="1862">
                  <c:v>0.44</c:v>
                </c:pt>
                <c:pt idx="1863">
                  <c:v>0.27999999999999997</c:v>
                </c:pt>
                <c:pt idx="1864">
                  <c:v>0.3866666666666666</c:v>
                </c:pt>
                <c:pt idx="1865">
                  <c:v>0.33333333333333337</c:v>
                </c:pt>
                <c:pt idx="1866">
                  <c:v>9.3333333333333324E-2</c:v>
                </c:pt>
                <c:pt idx="1867">
                  <c:v>6.6666666666666652E-2</c:v>
                </c:pt>
                <c:pt idx="1868">
                  <c:v>0.24</c:v>
                </c:pt>
                <c:pt idx="1869">
                  <c:v>0.33333333333333337</c:v>
                </c:pt>
                <c:pt idx="1870">
                  <c:v>0.23999999999999994</c:v>
                </c:pt>
                <c:pt idx="1871">
                  <c:v>0.18666666666666665</c:v>
                </c:pt>
                <c:pt idx="1872">
                  <c:v>0.29333333333333333</c:v>
                </c:pt>
                <c:pt idx="1873">
                  <c:v>0.19999999999999996</c:v>
                </c:pt>
                <c:pt idx="1874">
                  <c:v>0.34666666666666662</c:v>
                </c:pt>
                <c:pt idx="1875">
                  <c:v>0.44</c:v>
                </c:pt>
                <c:pt idx="1876">
                  <c:v>0.26666666666666672</c:v>
                </c:pt>
                <c:pt idx="1877">
                  <c:v>0.15999999999999998</c:v>
                </c:pt>
                <c:pt idx="1878">
                  <c:v>0.29333333333333339</c:v>
                </c:pt>
                <c:pt idx="1879">
                  <c:v>9.3333333333333379E-2</c:v>
                </c:pt>
                <c:pt idx="1880">
                  <c:v>0.13333333333333336</c:v>
                </c:pt>
                <c:pt idx="1881">
                  <c:v>0.33333333333333331</c:v>
                </c:pt>
                <c:pt idx="1882">
                  <c:v>0.21333333333333337</c:v>
                </c:pt>
                <c:pt idx="1883">
                  <c:v>0.33333333333333337</c:v>
                </c:pt>
                <c:pt idx="1884">
                  <c:v>0.26666666666666672</c:v>
                </c:pt>
                <c:pt idx="1885">
                  <c:v>0.14666666666666667</c:v>
                </c:pt>
                <c:pt idx="1886">
                  <c:v>0.19999999999999996</c:v>
                </c:pt>
                <c:pt idx="1887">
                  <c:v>0.22666666666666663</c:v>
                </c:pt>
                <c:pt idx="1888">
                  <c:v>0.27999999999999997</c:v>
                </c:pt>
                <c:pt idx="1889">
                  <c:v>0.17333333333333328</c:v>
                </c:pt>
                <c:pt idx="1890">
                  <c:v>0.22666666666666663</c:v>
                </c:pt>
                <c:pt idx="1891">
                  <c:v>0.21333333333333332</c:v>
                </c:pt>
                <c:pt idx="1892">
                  <c:v>0.23999999999999994</c:v>
                </c:pt>
                <c:pt idx="1893">
                  <c:v>0.26666666666666661</c:v>
                </c:pt>
                <c:pt idx="1894">
                  <c:v>0.2</c:v>
                </c:pt>
                <c:pt idx="1895">
                  <c:v>0.33333333333333331</c:v>
                </c:pt>
                <c:pt idx="1896">
                  <c:v>0.22666666666666663</c:v>
                </c:pt>
                <c:pt idx="1897">
                  <c:v>0.32</c:v>
                </c:pt>
                <c:pt idx="1898">
                  <c:v>0.18666666666666665</c:v>
                </c:pt>
                <c:pt idx="1899">
                  <c:v>0.33333333333333331</c:v>
                </c:pt>
                <c:pt idx="1900">
                  <c:v>0.29333333333333333</c:v>
                </c:pt>
                <c:pt idx="1901">
                  <c:v>0.16000000000000003</c:v>
                </c:pt>
                <c:pt idx="1902">
                  <c:v>0.28000000000000003</c:v>
                </c:pt>
                <c:pt idx="1903">
                  <c:v>0.25333333333333335</c:v>
                </c:pt>
                <c:pt idx="1904">
                  <c:v>0.1333333333333333</c:v>
                </c:pt>
                <c:pt idx="1905">
                  <c:v>0.2533333333333333</c:v>
                </c:pt>
                <c:pt idx="1906">
                  <c:v>0.26666666666666666</c:v>
                </c:pt>
                <c:pt idx="1907">
                  <c:v>0.1866666666666667</c:v>
                </c:pt>
                <c:pt idx="1908">
                  <c:v>0.21333333333333337</c:v>
                </c:pt>
                <c:pt idx="1909">
                  <c:v>6.6666666666666652E-2</c:v>
                </c:pt>
                <c:pt idx="1910">
                  <c:v>0.22666666666666668</c:v>
                </c:pt>
                <c:pt idx="1911">
                  <c:v>0.26666666666666661</c:v>
                </c:pt>
                <c:pt idx="1912">
                  <c:v>0.33333333333333331</c:v>
                </c:pt>
                <c:pt idx="1913">
                  <c:v>0.34666666666666662</c:v>
                </c:pt>
                <c:pt idx="1914">
                  <c:v>0.32</c:v>
                </c:pt>
                <c:pt idx="1915">
                  <c:v>0.26666666666666672</c:v>
                </c:pt>
                <c:pt idx="1916">
                  <c:v>0.30666666666666664</c:v>
                </c:pt>
                <c:pt idx="1917">
                  <c:v>0.10666666666666663</c:v>
                </c:pt>
                <c:pt idx="1918">
                  <c:v>0.26666666666666672</c:v>
                </c:pt>
                <c:pt idx="1919">
                  <c:v>0.17333333333333328</c:v>
                </c:pt>
                <c:pt idx="1920">
                  <c:v>0.22666666666666668</c:v>
                </c:pt>
                <c:pt idx="1921">
                  <c:v>0.26666666666666672</c:v>
                </c:pt>
                <c:pt idx="1922">
                  <c:v>0.17333333333333328</c:v>
                </c:pt>
                <c:pt idx="1923">
                  <c:v>0.14666666666666672</c:v>
                </c:pt>
                <c:pt idx="1924">
                  <c:v>0.21333333333333337</c:v>
                </c:pt>
                <c:pt idx="1925">
                  <c:v>0.38666666666666666</c:v>
                </c:pt>
                <c:pt idx="1926">
                  <c:v>0.31999999999999995</c:v>
                </c:pt>
                <c:pt idx="1927">
                  <c:v>0.28000000000000003</c:v>
                </c:pt>
                <c:pt idx="1928">
                  <c:v>5.3333333333333344E-2</c:v>
                </c:pt>
                <c:pt idx="1929">
                  <c:v>0.44000000000000006</c:v>
                </c:pt>
                <c:pt idx="1930">
                  <c:v>0.3066666666666667</c:v>
                </c:pt>
                <c:pt idx="1931">
                  <c:v>0.33333333333333331</c:v>
                </c:pt>
                <c:pt idx="1932">
                  <c:v>0.14666666666666661</c:v>
                </c:pt>
                <c:pt idx="1933">
                  <c:v>0.17333333333333328</c:v>
                </c:pt>
                <c:pt idx="1934">
                  <c:v>0.38666666666666671</c:v>
                </c:pt>
                <c:pt idx="1935">
                  <c:v>0.17333333333333328</c:v>
                </c:pt>
                <c:pt idx="1936">
                  <c:v>0.24000000000000005</c:v>
                </c:pt>
                <c:pt idx="1937">
                  <c:v>0.33333333333333331</c:v>
                </c:pt>
                <c:pt idx="1938">
                  <c:v>0.21333333333333332</c:v>
                </c:pt>
                <c:pt idx="1939">
                  <c:v>0.33333333333333326</c:v>
                </c:pt>
                <c:pt idx="1940">
                  <c:v>0.22666666666666663</c:v>
                </c:pt>
                <c:pt idx="1941">
                  <c:v>0.12</c:v>
                </c:pt>
                <c:pt idx="1942">
                  <c:v>0.2</c:v>
                </c:pt>
                <c:pt idx="1943">
                  <c:v>0.2533333333333333</c:v>
                </c:pt>
                <c:pt idx="1944">
                  <c:v>0.28000000000000003</c:v>
                </c:pt>
                <c:pt idx="1945">
                  <c:v>0.19999999999999996</c:v>
                </c:pt>
                <c:pt idx="1946">
                  <c:v>0.32</c:v>
                </c:pt>
                <c:pt idx="1947">
                  <c:v>0.17333333333333339</c:v>
                </c:pt>
                <c:pt idx="1948">
                  <c:v>0.30666666666666664</c:v>
                </c:pt>
                <c:pt idx="1949">
                  <c:v>0.4</c:v>
                </c:pt>
                <c:pt idx="1950">
                  <c:v>0.3066666666666667</c:v>
                </c:pt>
                <c:pt idx="1951">
                  <c:v>0.25333333333333341</c:v>
                </c:pt>
                <c:pt idx="1952">
                  <c:v>0.2</c:v>
                </c:pt>
                <c:pt idx="1953">
                  <c:v>0.45333333333333337</c:v>
                </c:pt>
                <c:pt idx="1954">
                  <c:v>0.21333333333333337</c:v>
                </c:pt>
                <c:pt idx="1955">
                  <c:v>0.22666666666666663</c:v>
                </c:pt>
                <c:pt idx="1956">
                  <c:v>0.33333333333333331</c:v>
                </c:pt>
                <c:pt idx="1957">
                  <c:v>0.14666666666666667</c:v>
                </c:pt>
                <c:pt idx="1958">
                  <c:v>0.1866666666666667</c:v>
                </c:pt>
                <c:pt idx="1959">
                  <c:v>0.1866666666666667</c:v>
                </c:pt>
                <c:pt idx="1960">
                  <c:v>0.34666666666666662</c:v>
                </c:pt>
                <c:pt idx="1961">
                  <c:v>0.29333333333333333</c:v>
                </c:pt>
                <c:pt idx="1962">
                  <c:v>0.22666666666666663</c:v>
                </c:pt>
                <c:pt idx="1963">
                  <c:v>0.30666666666666664</c:v>
                </c:pt>
                <c:pt idx="1964">
                  <c:v>0.26666666666666661</c:v>
                </c:pt>
                <c:pt idx="1965">
                  <c:v>0.22666666666666663</c:v>
                </c:pt>
                <c:pt idx="1966">
                  <c:v>0.2</c:v>
                </c:pt>
                <c:pt idx="1967">
                  <c:v>0.4</c:v>
                </c:pt>
                <c:pt idx="1968">
                  <c:v>0.23999999999999994</c:v>
                </c:pt>
                <c:pt idx="1969">
                  <c:v>0.14666666666666667</c:v>
                </c:pt>
                <c:pt idx="1970">
                  <c:v>0.2533333333333333</c:v>
                </c:pt>
                <c:pt idx="1971">
                  <c:v>0.22666666666666668</c:v>
                </c:pt>
                <c:pt idx="1972">
                  <c:v>0.10666666666666658</c:v>
                </c:pt>
                <c:pt idx="1973">
                  <c:v>0.2</c:v>
                </c:pt>
                <c:pt idx="1974">
                  <c:v>0.28000000000000003</c:v>
                </c:pt>
                <c:pt idx="1975">
                  <c:v>0.17333333333333334</c:v>
                </c:pt>
                <c:pt idx="1976">
                  <c:v>0.37333333333333341</c:v>
                </c:pt>
                <c:pt idx="1977">
                  <c:v>0.2</c:v>
                </c:pt>
                <c:pt idx="1978">
                  <c:v>0.3866666666666666</c:v>
                </c:pt>
                <c:pt idx="1979">
                  <c:v>0.1333333333333333</c:v>
                </c:pt>
                <c:pt idx="1980">
                  <c:v>0.33333333333333331</c:v>
                </c:pt>
                <c:pt idx="1981">
                  <c:v>0.21333333333333326</c:v>
                </c:pt>
                <c:pt idx="1982">
                  <c:v>0.32</c:v>
                </c:pt>
                <c:pt idx="1983">
                  <c:v>0.21333333333333337</c:v>
                </c:pt>
                <c:pt idx="1984">
                  <c:v>0.24</c:v>
                </c:pt>
                <c:pt idx="1985">
                  <c:v>0.21333333333333332</c:v>
                </c:pt>
                <c:pt idx="1986">
                  <c:v>0.11999999999999994</c:v>
                </c:pt>
                <c:pt idx="1987">
                  <c:v>0.24</c:v>
                </c:pt>
                <c:pt idx="1988">
                  <c:v>0.33333333333333337</c:v>
                </c:pt>
                <c:pt idx="1989">
                  <c:v>0.14666666666666667</c:v>
                </c:pt>
                <c:pt idx="1990">
                  <c:v>0.28000000000000003</c:v>
                </c:pt>
                <c:pt idx="1991">
                  <c:v>0.38666666666666671</c:v>
                </c:pt>
                <c:pt idx="1992">
                  <c:v>0.21333333333333332</c:v>
                </c:pt>
                <c:pt idx="1993">
                  <c:v>0.39999999999999997</c:v>
                </c:pt>
                <c:pt idx="1994">
                  <c:v>0.28000000000000003</c:v>
                </c:pt>
                <c:pt idx="1995">
                  <c:v>0.21333333333333332</c:v>
                </c:pt>
                <c:pt idx="1996">
                  <c:v>0.19999999999999996</c:v>
                </c:pt>
                <c:pt idx="1997">
                  <c:v>0.18666666666666665</c:v>
                </c:pt>
                <c:pt idx="1998">
                  <c:v>8.0000000000000016E-2</c:v>
                </c:pt>
                <c:pt idx="1999">
                  <c:v>0.32000000000000006</c:v>
                </c:pt>
                <c:pt idx="2000">
                  <c:v>0.37333333333333329</c:v>
                </c:pt>
                <c:pt idx="2001">
                  <c:v>0.21333333333333332</c:v>
                </c:pt>
                <c:pt idx="2002">
                  <c:v>0.24000000000000005</c:v>
                </c:pt>
                <c:pt idx="2003">
                  <c:v>0.26666666666666666</c:v>
                </c:pt>
                <c:pt idx="2004">
                  <c:v>0.25333333333333335</c:v>
                </c:pt>
                <c:pt idx="2005">
                  <c:v>0.32</c:v>
                </c:pt>
                <c:pt idx="2006">
                  <c:v>0.17333333333333328</c:v>
                </c:pt>
                <c:pt idx="2007">
                  <c:v>0.34666666666666662</c:v>
                </c:pt>
                <c:pt idx="2008">
                  <c:v>0.16000000000000003</c:v>
                </c:pt>
                <c:pt idx="2009">
                  <c:v>0.37333333333333335</c:v>
                </c:pt>
                <c:pt idx="2010">
                  <c:v>0.21333333333333332</c:v>
                </c:pt>
                <c:pt idx="2011">
                  <c:v>0.21333333333333332</c:v>
                </c:pt>
                <c:pt idx="2012">
                  <c:v>0.22666666666666674</c:v>
                </c:pt>
                <c:pt idx="2013">
                  <c:v>0.16000000000000003</c:v>
                </c:pt>
                <c:pt idx="2014">
                  <c:v>0.21333333333333337</c:v>
                </c:pt>
                <c:pt idx="2015">
                  <c:v>0.17333333333333339</c:v>
                </c:pt>
                <c:pt idx="2016">
                  <c:v>0.42666666666666664</c:v>
                </c:pt>
                <c:pt idx="2017">
                  <c:v>0.1333333333333333</c:v>
                </c:pt>
                <c:pt idx="2018">
                  <c:v>0.14666666666666667</c:v>
                </c:pt>
                <c:pt idx="2019">
                  <c:v>0.33333333333333337</c:v>
                </c:pt>
                <c:pt idx="2020">
                  <c:v>0.29333333333333333</c:v>
                </c:pt>
                <c:pt idx="2021">
                  <c:v>0.12</c:v>
                </c:pt>
                <c:pt idx="2022">
                  <c:v>0.28000000000000003</c:v>
                </c:pt>
                <c:pt idx="2023">
                  <c:v>0.25333333333333341</c:v>
                </c:pt>
                <c:pt idx="2024">
                  <c:v>0.3066666666666667</c:v>
                </c:pt>
                <c:pt idx="2025">
                  <c:v>0.24</c:v>
                </c:pt>
                <c:pt idx="2026">
                  <c:v>0.31999999999999995</c:v>
                </c:pt>
                <c:pt idx="2027">
                  <c:v>0.26666666666666666</c:v>
                </c:pt>
                <c:pt idx="2028">
                  <c:v>0.22666666666666674</c:v>
                </c:pt>
                <c:pt idx="2029">
                  <c:v>0.33333333333333331</c:v>
                </c:pt>
                <c:pt idx="2030">
                  <c:v>0.45333333333333337</c:v>
                </c:pt>
                <c:pt idx="2031">
                  <c:v>0.26666666666666666</c:v>
                </c:pt>
                <c:pt idx="2032">
                  <c:v>0.24</c:v>
                </c:pt>
                <c:pt idx="2033">
                  <c:v>0.28000000000000003</c:v>
                </c:pt>
                <c:pt idx="2034">
                  <c:v>0.31999999999999995</c:v>
                </c:pt>
                <c:pt idx="2035">
                  <c:v>0.17333333333333339</c:v>
                </c:pt>
                <c:pt idx="2036">
                  <c:v>0.2533333333333333</c:v>
                </c:pt>
                <c:pt idx="2037">
                  <c:v>0.17333333333333328</c:v>
                </c:pt>
                <c:pt idx="2038">
                  <c:v>0.21333333333333337</c:v>
                </c:pt>
                <c:pt idx="2039">
                  <c:v>0.14666666666666667</c:v>
                </c:pt>
                <c:pt idx="2040">
                  <c:v>0.30666666666666664</c:v>
                </c:pt>
                <c:pt idx="2041">
                  <c:v>0.37333333333333335</c:v>
                </c:pt>
                <c:pt idx="2042">
                  <c:v>0.2533333333333333</c:v>
                </c:pt>
                <c:pt idx="2043">
                  <c:v>0.22666666666666663</c:v>
                </c:pt>
                <c:pt idx="2044">
                  <c:v>0.24</c:v>
                </c:pt>
                <c:pt idx="2045">
                  <c:v>0.2</c:v>
                </c:pt>
                <c:pt idx="2046">
                  <c:v>0.26666666666666661</c:v>
                </c:pt>
                <c:pt idx="2047">
                  <c:v>0.2</c:v>
                </c:pt>
                <c:pt idx="2048">
                  <c:v>0.26666666666666666</c:v>
                </c:pt>
                <c:pt idx="2049">
                  <c:v>0.14666666666666672</c:v>
                </c:pt>
                <c:pt idx="2050">
                  <c:v>0.24000000000000005</c:v>
                </c:pt>
                <c:pt idx="2051">
                  <c:v>0.33333333333333337</c:v>
                </c:pt>
                <c:pt idx="2052">
                  <c:v>0.2</c:v>
                </c:pt>
                <c:pt idx="2053">
                  <c:v>0.33333333333333331</c:v>
                </c:pt>
                <c:pt idx="2054">
                  <c:v>0.21333333333333337</c:v>
                </c:pt>
                <c:pt idx="2055">
                  <c:v>0.26666666666666666</c:v>
                </c:pt>
                <c:pt idx="2056">
                  <c:v>0.3066666666666667</c:v>
                </c:pt>
                <c:pt idx="2057">
                  <c:v>0.28000000000000003</c:v>
                </c:pt>
                <c:pt idx="2058">
                  <c:v>0.25333333333333335</c:v>
                </c:pt>
                <c:pt idx="2059">
                  <c:v>0.4</c:v>
                </c:pt>
                <c:pt idx="2060">
                  <c:v>0.25333333333333335</c:v>
                </c:pt>
                <c:pt idx="2061">
                  <c:v>0.44000000000000006</c:v>
                </c:pt>
                <c:pt idx="2062">
                  <c:v>0.38666666666666671</c:v>
                </c:pt>
                <c:pt idx="2063">
                  <c:v>0.28000000000000003</c:v>
                </c:pt>
                <c:pt idx="2064">
                  <c:v>0.43999999999999995</c:v>
                </c:pt>
                <c:pt idx="2065">
                  <c:v>0.13333333333333336</c:v>
                </c:pt>
                <c:pt idx="2066">
                  <c:v>0.1333333333333333</c:v>
                </c:pt>
                <c:pt idx="2067">
                  <c:v>0.12000000000000005</c:v>
                </c:pt>
                <c:pt idx="2068">
                  <c:v>0.42666666666666664</c:v>
                </c:pt>
                <c:pt idx="2069">
                  <c:v>0.26666666666666666</c:v>
                </c:pt>
                <c:pt idx="2070">
                  <c:v>0.21333333333333332</c:v>
                </c:pt>
                <c:pt idx="2071">
                  <c:v>0.36</c:v>
                </c:pt>
                <c:pt idx="2072">
                  <c:v>0.21333333333333332</c:v>
                </c:pt>
                <c:pt idx="2073">
                  <c:v>0.15999999999999998</c:v>
                </c:pt>
                <c:pt idx="2074">
                  <c:v>0.22666666666666674</c:v>
                </c:pt>
                <c:pt idx="2075">
                  <c:v>0.25333333333333335</c:v>
                </c:pt>
                <c:pt idx="2076">
                  <c:v>7.999999999999996E-2</c:v>
                </c:pt>
                <c:pt idx="2077">
                  <c:v>0.4</c:v>
                </c:pt>
                <c:pt idx="2078">
                  <c:v>0.11999999999999994</c:v>
                </c:pt>
                <c:pt idx="2079">
                  <c:v>0.17333333333333339</c:v>
                </c:pt>
                <c:pt idx="2080">
                  <c:v>0.17333333333333334</c:v>
                </c:pt>
                <c:pt idx="2081">
                  <c:v>9.3333333333333379E-2</c:v>
                </c:pt>
                <c:pt idx="2082">
                  <c:v>0.34666666666666662</c:v>
                </c:pt>
                <c:pt idx="2083">
                  <c:v>0.21333333333333332</c:v>
                </c:pt>
                <c:pt idx="2084">
                  <c:v>0.21333333333333332</c:v>
                </c:pt>
                <c:pt idx="2085">
                  <c:v>0.29333333333333328</c:v>
                </c:pt>
                <c:pt idx="2086">
                  <c:v>0.10666666666666663</c:v>
                </c:pt>
                <c:pt idx="2087">
                  <c:v>0.18666666666666665</c:v>
                </c:pt>
                <c:pt idx="2088">
                  <c:v>0.14666666666666661</c:v>
                </c:pt>
                <c:pt idx="2089">
                  <c:v>0.15999999999999998</c:v>
                </c:pt>
                <c:pt idx="2090">
                  <c:v>0.34666666666666662</c:v>
                </c:pt>
                <c:pt idx="2091">
                  <c:v>0.37333333333333341</c:v>
                </c:pt>
                <c:pt idx="2092">
                  <c:v>0.31999999999999995</c:v>
                </c:pt>
                <c:pt idx="2093">
                  <c:v>0.41333333333333333</c:v>
                </c:pt>
                <c:pt idx="2094">
                  <c:v>0.25333333333333335</c:v>
                </c:pt>
                <c:pt idx="2095">
                  <c:v>0.24000000000000005</c:v>
                </c:pt>
                <c:pt idx="2096">
                  <c:v>0.3066666666666667</c:v>
                </c:pt>
                <c:pt idx="2097">
                  <c:v>0.18666666666666665</c:v>
                </c:pt>
                <c:pt idx="2098">
                  <c:v>0.41333333333333333</c:v>
                </c:pt>
                <c:pt idx="2099">
                  <c:v>0.23999999999999994</c:v>
                </c:pt>
                <c:pt idx="2100">
                  <c:v>0.4</c:v>
                </c:pt>
                <c:pt idx="2101">
                  <c:v>0.24</c:v>
                </c:pt>
                <c:pt idx="2102">
                  <c:v>0.21333333333333337</c:v>
                </c:pt>
                <c:pt idx="2103">
                  <c:v>0.31999999999999995</c:v>
                </c:pt>
                <c:pt idx="2104">
                  <c:v>0.29333333333333339</c:v>
                </c:pt>
                <c:pt idx="2105">
                  <c:v>0.21333333333333332</c:v>
                </c:pt>
                <c:pt idx="2106">
                  <c:v>0.26666666666666666</c:v>
                </c:pt>
                <c:pt idx="2107">
                  <c:v>0.30666666666666664</c:v>
                </c:pt>
                <c:pt idx="2108">
                  <c:v>0.2533333333333333</c:v>
                </c:pt>
                <c:pt idx="2109">
                  <c:v>0.17333333333333334</c:v>
                </c:pt>
                <c:pt idx="2110">
                  <c:v>0.17333333333333339</c:v>
                </c:pt>
                <c:pt idx="2111">
                  <c:v>0.21333333333333332</c:v>
                </c:pt>
                <c:pt idx="2112">
                  <c:v>0.24000000000000005</c:v>
                </c:pt>
                <c:pt idx="2113">
                  <c:v>0.39999999999999997</c:v>
                </c:pt>
                <c:pt idx="2114">
                  <c:v>0.14666666666666667</c:v>
                </c:pt>
                <c:pt idx="2115">
                  <c:v>0.21333333333333326</c:v>
                </c:pt>
                <c:pt idx="2116">
                  <c:v>0.18666666666666665</c:v>
                </c:pt>
                <c:pt idx="2117">
                  <c:v>0.24000000000000005</c:v>
                </c:pt>
                <c:pt idx="2118">
                  <c:v>0.13333333333333336</c:v>
                </c:pt>
                <c:pt idx="2119">
                  <c:v>0.24</c:v>
                </c:pt>
                <c:pt idx="2120">
                  <c:v>0.36</c:v>
                </c:pt>
                <c:pt idx="2121">
                  <c:v>0.25333333333333335</c:v>
                </c:pt>
                <c:pt idx="2122">
                  <c:v>0.35999999999999993</c:v>
                </c:pt>
                <c:pt idx="2123">
                  <c:v>0.14666666666666667</c:v>
                </c:pt>
                <c:pt idx="2124">
                  <c:v>0.27999999999999997</c:v>
                </c:pt>
                <c:pt idx="2125">
                  <c:v>0.24000000000000005</c:v>
                </c:pt>
                <c:pt idx="2126">
                  <c:v>0.28000000000000003</c:v>
                </c:pt>
                <c:pt idx="2127">
                  <c:v>0.21333333333333337</c:v>
                </c:pt>
                <c:pt idx="2128">
                  <c:v>0.2</c:v>
                </c:pt>
                <c:pt idx="2129">
                  <c:v>0.10666666666666669</c:v>
                </c:pt>
                <c:pt idx="2130">
                  <c:v>0.27999999999999997</c:v>
                </c:pt>
                <c:pt idx="2131">
                  <c:v>0.30666666666666664</c:v>
                </c:pt>
                <c:pt idx="2132">
                  <c:v>0.36</c:v>
                </c:pt>
                <c:pt idx="2133">
                  <c:v>0.22666666666666668</c:v>
                </c:pt>
                <c:pt idx="2134">
                  <c:v>0.23999999999999994</c:v>
                </c:pt>
                <c:pt idx="2135">
                  <c:v>0.27999999999999997</c:v>
                </c:pt>
                <c:pt idx="2136">
                  <c:v>0.13333333333333336</c:v>
                </c:pt>
                <c:pt idx="2137">
                  <c:v>0.25333333333333335</c:v>
                </c:pt>
                <c:pt idx="2138">
                  <c:v>0.27999999999999997</c:v>
                </c:pt>
                <c:pt idx="2139">
                  <c:v>0.19999999999999996</c:v>
                </c:pt>
                <c:pt idx="2140">
                  <c:v>0.4</c:v>
                </c:pt>
                <c:pt idx="2141">
                  <c:v>0.36</c:v>
                </c:pt>
                <c:pt idx="2142">
                  <c:v>0.3066666666666667</c:v>
                </c:pt>
                <c:pt idx="2143">
                  <c:v>0.25333333333333335</c:v>
                </c:pt>
                <c:pt idx="2144">
                  <c:v>0.24</c:v>
                </c:pt>
                <c:pt idx="2145">
                  <c:v>0.33333333333333331</c:v>
                </c:pt>
                <c:pt idx="2146">
                  <c:v>0.2533333333333333</c:v>
                </c:pt>
                <c:pt idx="2147">
                  <c:v>0.21333333333333337</c:v>
                </c:pt>
                <c:pt idx="2148">
                  <c:v>0.20000000000000007</c:v>
                </c:pt>
                <c:pt idx="2149">
                  <c:v>0.21333333333333332</c:v>
                </c:pt>
                <c:pt idx="2150">
                  <c:v>0.16000000000000003</c:v>
                </c:pt>
                <c:pt idx="2151">
                  <c:v>0.2</c:v>
                </c:pt>
                <c:pt idx="2152">
                  <c:v>0.24</c:v>
                </c:pt>
                <c:pt idx="2153">
                  <c:v>0.15999999999999998</c:v>
                </c:pt>
                <c:pt idx="2154">
                  <c:v>0.26666666666666661</c:v>
                </c:pt>
                <c:pt idx="2155">
                  <c:v>0.26666666666666666</c:v>
                </c:pt>
                <c:pt idx="2156">
                  <c:v>0.37333333333333335</c:v>
                </c:pt>
                <c:pt idx="2157">
                  <c:v>0.41333333333333333</c:v>
                </c:pt>
                <c:pt idx="2158">
                  <c:v>0.32</c:v>
                </c:pt>
                <c:pt idx="2159">
                  <c:v>0.24</c:v>
                </c:pt>
                <c:pt idx="2160">
                  <c:v>0.19999999999999996</c:v>
                </c:pt>
                <c:pt idx="2161">
                  <c:v>0.10666666666666669</c:v>
                </c:pt>
                <c:pt idx="2162">
                  <c:v>0.26666666666666661</c:v>
                </c:pt>
                <c:pt idx="2163">
                  <c:v>-1.3333333333333364E-2</c:v>
                </c:pt>
                <c:pt idx="2164">
                  <c:v>0.28000000000000003</c:v>
                </c:pt>
                <c:pt idx="2165">
                  <c:v>0.34666666666666662</c:v>
                </c:pt>
                <c:pt idx="2166">
                  <c:v>0.34666666666666668</c:v>
                </c:pt>
                <c:pt idx="2167">
                  <c:v>0.36</c:v>
                </c:pt>
                <c:pt idx="2168">
                  <c:v>0.25333333333333335</c:v>
                </c:pt>
                <c:pt idx="2169">
                  <c:v>0.27999999999999997</c:v>
                </c:pt>
                <c:pt idx="2170">
                  <c:v>0.26666666666666672</c:v>
                </c:pt>
                <c:pt idx="2171">
                  <c:v>5.3333333333333288E-2</c:v>
                </c:pt>
                <c:pt idx="2172">
                  <c:v>0.2533333333333333</c:v>
                </c:pt>
                <c:pt idx="2173">
                  <c:v>0.41333333333333333</c:v>
                </c:pt>
                <c:pt idx="2174">
                  <c:v>0.28000000000000003</c:v>
                </c:pt>
                <c:pt idx="2175">
                  <c:v>0.37333333333333341</c:v>
                </c:pt>
                <c:pt idx="2176">
                  <c:v>0.22666666666666668</c:v>
                </c:pt>
                <c:pt idx="2177">
                  <c:v>0.42666666666666664</c:v>
                </c:pt>
                <c:pt idx="2178">
                  <c:v>0.12000000000000005</c:v>
                </c:pt>
                <c:pt idx="2179">
                  <c:v>0.24000000000000005</c:v>
                </c:pt>
                <c:pt idx="2180">
                  <c:v>0.19999999999999996</c:v>
                </c:pt>
                <c:pt idx="2181">
                  <c:v>6.6666666666666652E-2</c:v>
                </c:pt>
                <c:pt idx="2182">
                  <c:v>0.26666666666666672</c:v>
                </c:pt>
                <c:pt idx="2183">
                  <c:v>0.30666666666666664</c:v>
                </c:pt>
                <c:pt idx="2184">
                  <c:v>0.15999999999999998</c:v>
                </c:pt>
                <c:pt idx="2185">
                  <c:v>0.18666666666666665</c:v>
                </c:pt>
                <c:pt idx="2186">
                  <c:v>0.26666666666666672</c:v>
                </c:pt>
                <c:pt idx="2187">
                  <c:v>0.28000000000000003</c:v>
                </c:pt>
                <c:pt idx="2188">
                  <c:v>0.4</c:v>
                </c:pt>
                <c:pt idx="2189">
                  <c:v>0.26666666666666672</c:v>
                </c:pt>
                <c:pt idx="2190">
                  <c:v>0.26666666666666672</c:v>
                </c:pt>
                <c:pt idx="2191">
                  <c:v>0.15999999999999998</c:v>
                </c:pt>
                <c:pt idx="2192">
                  <c:v>0.37333333333333335</c:v>
                </c:pt>
                <c:pt idx="2193">
                  <c:v>0.18666666666666665</c:v>
                </c:pt>
                <c:pt idx="2194">
                  <c:v>0.17333333333333328</c:v>
                </c:pt>
                <c:pt idx="2195">
                  <c:v>0.3066666666666667</c:v>
                </c:pt>
                <c:pt idx="2196">
                  <c:v>0.22666666666666663</c:v>
                </c:pt>
                <c:pt idx="2197">
                  <c:v>0.4</c:v>
                </c:pt>
                <c:pt idx="2198">
                  <c:v>0.36</c:v>
                </c:pt>
                <c:pt idx="2199">
                  <c:v>6.6666666666666707E-2</c:v>
                </c:pt>
                <c:pt idx="2200">
                  <c:v>0.22666666666666668</c:v>
                </c:pt>
                <c:pt idx="2201">
                  <c:v>0.24</c:v>
                </c:pt>
                <c:pt idx="2202">
                  <c:v>0.17333333333333328</c:v>
                </c:pt>
                <c:pt idx="2203">
                  <c:v>0.20000000000000007</c:v>
                </c:pt>
                <c:pt idx="2204">
                  <c:v>0.24000000000000005</c:v>
                </c:pt>
                <c:pt idx="2205">
                  <c:v>0.31999999999999995</c:v>
                </c:pt>
                <c:pt idx="2206">
                  <c:v>0.12000000000000005</c:v>
                </c:pt>
                <c:pt idx="2207">
                  <c:v>0.21333333333333337</c:v>
                </c:pt>
                <c:pt idx="2208">
                  <c:v>0.17333333333333334</c:v>
                </c:pt>
                <c:pt idx="2209">
                  <c:v>0.2</c:v>
                </c:pt>
                <c:pt idx="2210">
                  <c:v>0.22666666666666663</c:v>
                </c:pt>
                <c:pt idx="2211">
                  <c:v>0.33333333333333337</c:v>
                </c:pt>
                <c:pt idx="2212">
                  <c:v>0.38666666666666671</c:v>
                </c:pt>
                <c:pt idx="2213">
                  <c:v>0.26666666666666672</c:v>
                </c:pt>
                <c:pt idx="2214">
                  <c:v>0.19999999999999996</c:v>
                </c:pt>
                <c:pt idx="2215">
                  <c:v>0.17333333333333334</c:v>
                </c:pt>
                <c:pt idx="2216">
                  <c:v>0.24000000000000005</c:v>
                </c:pt>
                <c:pt idx="2217">
                  <c:v>0.14666666666666667</c:v>
                </c:pt>
                <c:pt idx="2218">
                  <c:v>0.14666666666666661</c:v>
                </c:pt>
                <c:pt idx="2219">
                  <c:v>0.15999999999999998</c:v>
                </c:pt>
                <c:pt idx="2220">
                  <c:v>0.32</c:v>
                </c:pt>
                <c:pt idx="2221">
                  <c:v>0.2533333333333333</c:v>
                </c:pt>
                <c:pt idx="2222">
                  <c:v>0.27999999999999997</c:v>
                </c:pt>
                <c:pt idx="2223">
                  <c:v>0.27999999999999997</c:v>
                </c:pt>
                <c:pt idx="2224">
                  <c:v>0.25333333333333335</c:v>
                </c:pt>
                <c:pt idx="2225">
                  <c:v>0.3066666666666667</c:v>
                </c:pt>
                <c:pt idx="2226">
                  <c:v>0.33333333333333337</c:v>
                </c:pt>
                <c:pt idx="2227">
                  <c:v>0.23999999999999994</c:v>
                </c:pt>
                <c:pt idx="2228">
                  <c:v>0.33333333333333337</c:v>
                </c:pt>
                <c:pt idx="2229">
                  <c:v>0.26666666666666661</c:v>
                </c:pt>
                <c:pt idx="2230">
                  <c:v>0.24000000000000005</c:v>
                </c:pt>
                <c:pt idx="2231">
                  <c:v>0.2533333333333333</c:v>
                </c:pt>
                <c:pt idx="2232">
                  <c:v>0.22666666666666663</c:v>
                </c:pt>
                <c:pt idx="2233">
                  <c:v>0.23999999999999994</c:v>
                </c:pt>
                <c:pt idx="2234">
                  <c:v>0.17333333333333339</c:v>
                </c:pt>
                <c:pt idx="2235">
                  <c:v>0.21333333333333326</c:v>
                </c:pt>
                <c:pt idx="2236">
                  <c:v>0.2533333333333333</c:v>
                </c:pt>
                <c:pt idx="2237">
                  <c:v>0.17333333333333339</c:v>
                </c:pt>
                <c:pt idx="2238">
                  <c:v>0.24</c:v>
                </c:pt>
                <c:pt idx="2239">
                  <c:v>0.25333333333333335</c:v>
                </c:pt>
                <c:pt idx="2240">
                  <c:v>0.31999999999999995</c:v>
                </c:pt>
                <c:pt idx="2241">
                  <c:v>0.32</c:v>
                </c:pt>
                <c:pt idx="2242">
                  <c:v>0.41333333333333327</c:v>
                </c:pt>
                <c:pt idx="2243">
                  <c:v>0.26666666666666672</c:v>
                </c:pt>
                <c:pt idx="2244">
                  <c:v>0.22666666666666668</c:v>
                </c:pt>
                <c:pt idx="2245">
                  <c:v>0.32000000000000006</c:v>
                </c:pt>
                <c:pt idx="2246">
                  <c:v>0.29333333333333333</c:v>
                </c:pt>
                <c:pt idx="2247">
                  <c:v>0.10666666666666658</c:v>
                </c:pt>
                <c:pt idx="2248">
                  <c:v>0.26666666666666666</c:v>
                </c:pt>
                <c:pt idx="2249">
                  <c:v>0.2533333333333333</c:v>
                </c:pt>
                <c:pt idx="2250">
                  <c:v>0.30666666666666664</c:v>
                </c:pt>
                <c:pt idx="2251">
                  <c:v>0.27999999999999997</c:v>
                </c:pt>
                <c:pt idx="2252">
                  <c:v>0.3066666666666667</c:v>
                </c:pt>
                <c:pt idx="2253">
                  <c:v>0.33333333333333337</c:v>
                </c:pt>
                <c:pt idx="2254">
                  <c:v>0.33333333333333337</c:v>
                </c:pt>
                <c:pt idx="2255">
                  <c:v>0.14666666666666661</c:v>
                </c:pt>
                <c:pt idx="2256">
                  <c:v>0.1866666666666667</c:v>
                </c:pt>
                <c:pt idx="2257">
                  <c:v>0.37333333333333329</c:v>
                </c:pt>
                <c:pt idx="2258">
                  <c:v>0.30666666666666664</c:v>
                </c:pt>
                <c:pt idx="2259">
                  <c:v>0.2533333333333333</c:v>
                </c:pt>
                <c:pt idx="2260">
                  <c:v>0.36</c:v>
                </c:pt>
                <c:pt idx="2261">
                  <c:v>0.31999999999999995</c:v>
                </c:pt>
                <c:pt idx="2262">
                  <c:v>0.17333333333333339</c:v>
                </c:pt>
                <c:pt idx="2263">
                  <c:v>0.2</c:v>
                </c:pt>
                <c:pt idx="2264">
                  <c:v>0.14666666666666667</c:v>
                </c:pt>
                <c:pt idx="2265">
                  <c:v>0.36000000000000004</c:v>
                </c:pt>
                <c:pt idx="2266">
                  <c:v>0.32</c:v>
                </c:pt>
                <c:pt idx="2267">
                  <c:v>0.16000000000000003</c:v>
                </c:pt>
                <c:pt idx="2268">
                  <c:v>0.32000000000000006</c:v>
                </c:pt>
                <c:pt idx="2269">
                  <c:v>0.36</c:v>
                </c:pt>
                <c:pt idx="2270">
                  <c:v>0.21333333333333337</c:v>
                </c:pt>
                <c:pt idx="2271">
                  <c:v>0.2</c:v>
                </c:pt>
                <c:pt idx="2272">
                  <c:v>0.26666666666666661</c:v>
                </c:pt>
                <c:pt idx="2273">
                  <c:v>0.15999999999999998</c:v>
                </c:pt>
                <c:pt idx="2274">
                  <c:v>0.22666666666666663</c:v>
                </c:pt>
                <c:pt idx="2275">
                  <c:v>0.26666666666666661</c:v>
                </c:pt>
                <c:pt idx="2276">
                  <c:v>0.13333333333333336</c:v>
                </c:pt>
                <c:pt idx="2277">
                  <c:v>0.24000000000000005</c:v>
                </c:pt>
                <c:pt idx="2278">
                  <c:v>0.14666666666666667</c:v>
                </c:pt>
                <c:pt idx="2279">
                  <c:v>0.21333333333333337</c:v>
                </c:pt>
                <c:pt idx="2280">
                  <c:v>0.42666666666666669</c:v>
                </c:pt>
                <c:pt idx="2281">
                  <c:v>0.25333333333333335</c:v>
                </c:pt>
                <c:pt idx="2282">
                  <c:v>0.24000000000000005</c:v>
                </c:pt>
                <c:pt idx="2283">
                  <c:v>0.17333333333333328</c:v>
                </c:pt>
                <c:pt idx="2284">
                  <c:v>0.44000000000000006</c:v>
                </c:pt>
                <c:pt idx="2285">
                  <c:v>0.21333333333333337</c:v>
                </c:pt>
                <c:pt idx="2286">
                  <c:v>0.2533333333333333</c:v>
                </c:pt>
                <c:pt idx="2287">
                  <c:v>0.19999999999999996</c:v>
                </c:pt>
                <c:pt idx="2288">
                  <c:v>0.42666666666666664</c:v>
                </c:pt>
                <c:pt idx="2289">
                  <c:v>0.3066666666666667</c:v>
                </c:pt>
                <c:pt idx="2290">
                  <c:v>0.33333333333333331</c:v>
                </c:pt>
                <c:pt idx="2291">
                  <c:v>0.16000000000000003</c:v>
                </c:pt>
                <c:pt idx="2292">
                  <c:v>0.33333333333333331</c:v>
                </c:pt>
                <c:pt idx="2293">
                  <c:v>0.28000000000000003</c:v>
                </c:pt>
                <c:pt idx="2294">
                  <c:v>0.21333333333333332</c:v>
                </c:pt>
                <c:pt idx="2295">
                  <c:v>0.3066666666666667</c:v>
                </c:pt>
                <c:pt idx="2296">
                  <c:v>0.26666666666666666</c:v>
                </c:pt>
                <c:pt idx="2297">
                  <c:v>0.29333333333333333</c:v>
                </c:pt>
                <c:pt idx="2298">
                  <c:v>0.3066666666666667</c:v>
                </c:pt>
                <c:pt idx="2299">
                  <c:v>0.2533333333333333</c:v>
                </c:pt>
                <c:pt idx="2300">
                  <c:v>0.22666666666666663</c:v>
                </c:pt>
                <c:pt idx="2301">
                  <c:v>0.30666666666666664</c:v>
                </c:pt>
                <c:pt idx="2302">
                  <c:v>0.38666666666666666</c:v>
                </c:pt>
                <c:pt idx="2303">
                  <c:v>0.25333333333333335</c:v>
                </c:pt>
                <c:pt idx="2304">
                  <c:v>0.28000000000000003</c:v>
                </c:pt>
                <c:pt idx="2305">
                  <c:v>0.17333333333333339</c:v>
                </c:pt>
                <c:pt idx="2306">
                  <c:v>0.26666666666666661</c:v>
                </c:pt>
                <c:pt idx="2307">
                  <c:v>0.46666666666666667</c:v>
                </c:pt>
                <c:pt idx="2308">
                  <c:v>0.14666666666666667</c:v>
                </c:pt>
                <c:pt idx="2309">
                  <c:v>0.27999999999999997</c:v>
                </c:pt>
                <c:pt idx="2310">
                  <c:v>0.26666666666666666</c:v>
                </c:pt>
                <c:pt idx="2311">
                  <c:v>0.33333333333333331</c:v>
                </c:pt>
                <c:pt idx="2312">
                  <c:v>0.22666666666666663</c:v>
                </c:pt>
                <c:pt idx="2313">
                  <c:v>0.22666666666666668</c:v>
                </c:pt>
                <c:pt idx="2314">
                  <c:v>0.13333333333333336</c:v>
                </c:pt>
                <c:pt idx="2315">
                  <c:v>0.18666666666666665</c:v>
                </c:pt>
                <c:pt idx="2316">
                  <c:v>0.19999999999999996</c:v>
                </c:pt>
                <c:pt idx="2317">
                  <c:v>0.25333333333333335</c:v>
                </c:pt>
                <c:pt idx="2318">
                  <c:v>0.26666666666666666</c:v>
                </c:pt>
                <c:pt idx="2319">
                  <c:v>0.21333333333333326</c:v>
                </c:pt>
                <c:pt idx="2320">
                  <c:v>0.26666666666666666</c:v>
                </c:pt>
                <c:pt idx="2321">
                  <c:v>0.22666666666666668</c:v>
                </c:pt>
                <c:pt idx="2322">
                  <c:v>0.15999999999999998</c:v>
                </c:pt>
                <c:pt idx="2323">
                  <c:v>0.26666666666666661</c:v>
                </c:pt>
                <c:pt idx="2324">
                  <c:v>0.26666666666666666</c:v>
                </c:pt>
                <c:pt idx="2325">
                  <c:v>0.26666666666666666</c:v>
                </c:pt>
                <c:pt idx="2326">
                  <c:v>0.34666666666666668</c:v>
                </c:pt>
                <c:pt idx="2327">
                  <c:v>0.33333333333333337</c:v>
                </c:pt>
                <c:pt idx="2328">
                  <c:v>0.25333333333333335</c:v>
                </c:pt>
                <c:pt idx="2329">
                  <c:v>0.26666666666666666</c:v>
                </c:pt>
                <c:pt idx="2330">
                  <c:v>0.26666666666666666</c:v>
                </c:pt>
                <c:pt idx="2331">
                  <c:v>0.18666666666666665</c:v>
                </c:pt>
                <c:pt idx="2332">
                  <c:v>0.18666666666666665</c:v>
                </c:pt>
                <c:pt idx="2333">
                  <c:v>0.30666666666666664</c:v>
                </c:pt>
                <c:pt idx="2334">
                  <c:v>0.14666666666666667</c:v>
                </c:pt>
                <c:pt idx="2335">
                  <c:v>0.17333333333333328</c:v>
                </c:pt>
                <c:pt idx="2336">
                  <c:v>0.34666666666666668</c:v>
                </c:pt>
                <c:pt idx="2337">
                  <c:v>0.22666666666666674</c:v>
                </c:pt>
                <c:pt idx="2338">
                  <c:v>0.3066666666666667</c:v>
                </c:pt>
                <c:pt idx="2339">
                  <c:v>0.24000000000000005</c:v>
                </c:pt>
                <c:pt idx="2340">
                  <c:v>0.4</c:v>
                </c:pt>
                <c:pt idx="2341">
                  <c:v>0.31999999999999995</c:v>
                </c:pt>
                <c:pt idx="2342">
                  <c:v>0.18666666666666665</c:v>
                </c:pt>
                <c:pt idx="2343">
                  <c:v>0.28000000000000003</c:v>
                </c:pt>
                <c:pt idx="2344">
                  <c:v>0.3066666666666667</c:v>
                </c:pt>
                <c:pt idx="2345">
                  <c:v>0.16000000000000003</c:v>
                </c:pt>
                <c:pt idx="2346">
                  <c:v>0.31999999999999995</c:v>
                </c:pt>
                <c:pt idx="2347">
                  <c:v>0.2</c:v>
                </c:pt>
                <c:pt idx="2348">
                  <c:v>0.21333333333333326</c:v>
                </c:pt>
                <c:pt idx="2349">
                  <c:v>0.17333333333333339</c:v>
                </c:pt>
                <c:pt idx="2350">
                  <c:v>0.24</c:v>
                </c:pt>
                <c:pt idx="2351">
                  <c:v>0.34666666666666668</c:v>
                </c:pt>
                <c:pt idx="2352">
                  <c:v>0.21333333333333332</c:v>
                </c:pt>
                <c:pt idx="2353">
                  <c:v>0.14666666666666661</c:v>
                </c:pt>
                <c:pt idx="2354">
                  <c:v>0.22666666666666668</c:v>
                </c:pt>
                <c:pt idx="2355">
                  <c:v>0.2</c:v>
                </c:pt>
                <c:pt idx="2356">
                  <c:v>0.17333333333333328</c:v>
                </c:pt>
                <c:pt idx="2357">
                  <c:v>0.1866666666666667</c:v>
                </c:pt>
                <c:pt idx="2358">
                  <c:v>0.3066666666666667</c:v>
                </c:pt>
                <c:pt idx="2359">
                  <c:v>0.22666666666666668</c:v>
                </c:pt>
                <c:pt idx="2360">
                  <c:v>0.26666666666666666</c:v>
                </c:pt>
                <c:pt idx="2361">
                  <c:v>0.36000000000000004</c:v>
                </c:pt>
                <c:pt idx="2362">
                  <c:v>0.23999999999999994</c:v>
                </c:pt>
                <c:pt idx="2363">
                  <c:v>0.42666666666666664</c:v>
                </c:pt>
                <c:pt idx="2364">
                  <c:v>0.17333333333333334</c:v>
                </c:pt>
                <c:pt idx="2365">
                  <c:v>0.31999999999999995</c:v>
                </c:pt>
                <c:pt idx="2366">
                  <c:v>0.25333333333333335</c:v>
                </c:pt>
                <c:pt idx="2367">
                  <c:v>0.26666666666666661</c:v>
                </c:pt>
                <c:pt idx="2368">
                  <c:v>0.29333333333333333</c:v>
                </c:pt>
                <c:pt idx="2369">
                  <c:v>0.26666666666666672</c:v>
                </c:pt>
                <c:pt idx="2370">
                  <c:v>0.21333333333333337</c:v>
                </c:pt>
                <c:pt idx="2371">
                  <c:v>0.12</c:v>
                </c:pt>
                <c:pt idx="2372">
                  <c:v>0.26666666666666672</c:v>
                </c:pt>
                <c:pt idx="2373">
                  <c:v>0.28000000000000003</c:v>
                </c:pt>
                <c:pt idx="2374">
                  <c:v>0.36</c:v>
                </c:pt>
                <c:pt idx="2375">
                  <c:v>0.27999999999999997</c:v>
                </c:pt>
                <c:pt idx="2376">
                  <c:v>0.42666666666666664</c:v>
                </c:pt>
                <c:pt idx="2377">
                  <c:v>0.21333333333333337</c:v>
                </c:pt>
                <c:pt idx="2378">
                  <c:v>0.27999999999999997</c:v>
                </c:pt>
                <c:pt idx="2379">
                  <c:v>0.30666666666666664</c:v>
                </c:pt>
                <c:pt idx="2380">
                  <c:v>0.29333333333333328</c:v>
                </c:pt>
                <c:pt idx="2381">
                  <c:v>0.34666666666666662</c:v>
                </c:pt>
                <c:pt idx="2382">
                  <c:v>0.13333333333333336</c:v>
                </c:pt>
                <c:pt idx="2383">
                  <c:v>0.46666666666666662</c:v>
                </c:pt>
                <c:pt idx="2384">
                  <c:v>0.33333333333333337</c:v>
                </c:pt>
                <c:pt idx="2385">
                  <c:v>0.10666666666666658</c:v>
                </c:pt>
                <c:pt idx="2386">
                  <c:v>0.2</c:v>
                </c:pt>
                <c:pt idx="2387">
                  <c:v>0.22666666666666668</c:v>
                </c:pt>
                <c:pt idx="2388">
                  <c:v>0.22666666666666668</c:v>
                </c:pt>
                <c:pt idx="2389">
                  <c:v>0.33333333333333326</c:v>
                </c:pt>
                <c:pt idx="2390">
                  <c:v>2.6666666666666727E-2</c:v>
                </c:pt>
                <c:pt idx="2391">
                  <c:v>0.26666666666666672</c:v>
                </c:pt>
                <c:pt idx="2392">
                  <c:v>0.27999999999999997</c:v>
                </c:pt>
                <c:pt idx="2393">
                  <c:v>0.34666666666666662</c:v>
                </c:pt>
                <c:pt idx="2394">
                  <c:v>0.26666666666666661</c:v>
                </c:pt>
                <c:pt idx="2395">
                  <c:v>0.2533333333333333</c:v>
                </c:pt>
                <c:pt idx="2396">
                  <c:v>0.27999999999999997</c:v>
                </c:pt>
                <c:pt idx="2397">
                  <c:v>0.22666666666666668</c:v>
                </c:pt>
                <c:pt idx="2398">
                  <c:v>0.27999999999999997</c:v>
                </c:pt>
                <c:pt idx="2399">
                  <c:v>0.18666666666666665</c:v>
                </c:pt>
                <c:pt idx="2400">
                  <c:v>9.3333333333333324E-2</c:v>
                </c:pt>
                <c:pt idx="2401">
                  <c:v>0.22666666666666668</c:v>
                </c:pt>
                <c:pt idx="2402">
                  <c:v>0.25333333333333335</c:v>
                </c:pt>
                <c:pt idx="2403">
                  <c:v>9.3333333333333379E-2</c:v>
                </c:pt>
                <c:pt idx="2404">
                  <c:v>0.38666666666666666</c:v>
                </c:pt>
                <c:pt idx="2405">
                  <c:v>0.17333333333333334</c:v>
                </c:pt>
                <c:pt idx="2406">
                  <c:v>0.21333333333333337</c:v>
                </c:pt>
                <c:pt idx="2407">
                  <c:v>0.33333333333333337</c:v>
                </c:pt>
                <c:pt idx="2408">
                  <c:v>0.3066666666666667</c:v>
                </c:pt>
                <c:pt idx="2409">
                  <c:v>0.2</c:v>
                </c:pt>
                <c:pt idx="2410">
                  <c:v>0.14666666666666672</c:v>
                </c:pt>
                <c:pt idx="2411">
                  <c:v>0.26666666666666661</c:v>
                </c:pt>
                <c:pt idx="2412">
                  <c:v>0.2533333333333333</c:v>
                </c:pt>
                <c:pt idx="2413">
                  <c:v>0.29333333333333328</c:v>
                </c:pt>
                <c:pt idx="2414">
                  <c:v>0.29333333333333333</c:v>
                </c:pt>
                <c:pt idx="2415">
                  <c:v>0.2533333333333333</c:v>
                </c:pt>
                <c:pt idx="2416">
                  <c:v>0.18666666666666665</c:v>
                </c:pt>
                <c:pt idx="2417">
                  <c:v>0.36</c:v>
                </c:pt>
                <c:pt idx="2418">
                  <c:v>0.16000000000000003</c:v>
                </c:pt>
                <c:pt idx="2419">
                  <c:v>0.26666666666666672</c:v>
                </c:pt>
                <c:pt idx="2420">
                  <c:v>0.26666666666666666</c:v>
                </c:pt>
                <c:pt idx="2421">
                  <c:v>8.0000000000000016E-2</c:v>
                </c:pt>
                <c:pt idx="2422">
                  <c:v>0.41333333333333327</c:v>
                </c:pt>
                <c:pt idx="2423">
                  <c:v>0.22666666666666663</c:v>
                </c:pt>
                <c:pt idx="2424">
                  <c:v>0.3066666666666667</c:v>
                </c:pt>
                <c:pt idx="2425">
                  <c:v>0.14666666666666667</c:v>
                </c:pt>
                <c:pt idx="2426">
                  <c:v>0.32</c:v>
                </c:pt>
                <c:pt idx="2427">
                  <c:v>0.10666666666666663</c:v>
                </c:pt>
                <c:pt idx="2428">
                  <c:v>0.3066666666666667</c:v>
                </c:pt>
                <c:pt idx="2429">
                  <c:v>0.33333333333333337</c:v>
                </c:pt>
                <c:pt idx="2430">
                  <c:v>0.2</c:v>
                </c:pt>
                <c:pt idx="2431">
                  <c:v>0.29333333333333333</c:v>
                </c:pt>
                <c:pt idx="2432">
                  <c:v>0.26666666666666661</c:v>
                </c:pt>
                <c:pt idx="2433">
                  <c:v>0.34666666666666668</c:v>
                </c:pt>
                <c:pt idx="2434">
                  <c:v>0.41333333333333333</c:v>
                </c:pt>
                <c:pt idx="2435">
                  <c:v>0.22666666666666663</c:v>
                </c:pt>
                <c:pt idx="2436">
                  <c:v>0.30666666666666664</c:v>
                </c:pt>
                <c:pt idx="2437">
                  <c:v>0.41333333333333333</c:v>
                </c:pt>
                <c:pt idx="2438">
                  <c:v>0.3066666666666667</c:v>
                </c:pt>
                <c:pt idx="2439">
                  <c:v>0.13333333333333336</c:v>
                </c:pt>
                <c:pt idx="2440">
                  <c:v>0.1866666666666667</c:v>
                </c:pt>
                <c:pt idx="2441">
                  <c:v>0.12000000000000005</c:v>
                </c:pt>
                <c:pt idx="2442">
                  <c:v>0.31999999999999995</c:v>
                </c:pt>
                <c:pt idx="2443">
                  <c:v>0.21333333333333326</c:v>
                </c:pt>
                <c:pt idx="2444">
                  <c:v>0.24</c:v>
                </c:pt>
                <c:pt idx="2445">
                  <c:v>0.41333333333333327</c:v>
                </c:pt>
                <c:pt idx="2446">
                  <c:v>0.29333333333333333</c:v>
                </c:pt>
                <c:pt idx="2447">
                  <c:v>0.19999999999999996</c:v>
                </c:pt>
                <c:pt idx="2448">
                  <c:v>0.18666666666666665</c:v>
                </c:pt>
                <c:pt idx="2449">
                  <c:v>0.15999999999999998</c:v>
                </c:pt>
                <c:pt idx="2450">
                  <c:v>0.14666666666666661</c:v>
                </c:pt>
                <c:pt idx="2451">
                  <c:v>0.11999999999999994</c:v>
                </c:pt>
                <c:pt idx="2452">
                  <c:v>0.37333333333333329</c:v>
                </c:pt>
                <c:pt idx="2453">
                  <c:v>0.18666666666666665</c:v>
                </c:pt>
                <c:pt idx="2454">
                  <c:v>0.25333333333333335</c:v>
                </c:pt>
                <c:pt idx="2455">
                  <c:v>0.26666666666666672</c:v>
                </c:pt>
                <c:pt idx="2456">
                  <c:v>0.31999999999999995</c:v>
                </c:pt>
                <c:pt idx="2457">
                  <c:v>0.16000000000000003</c:v>
                </c:pt>
                <c:pt idx="2458">
                  <c:v>0.38666666666666666</c:v>
                </c:pt>
                <c:pt idx="2459">
                  <c:v>0.22666666666666663</c:v>
                </c:pt>
                <c:pt idx="2460">
                  <c:v>0.22666666666666663</c:v>
                </c:pt>
                <c:pt idx="2461">
                  <c:v>0.29333333333333333</c:v>
                </c:pt>
                <c:pt idx="2462">
                  <c:v>0.18666666666666659</c:v>
                </c:pt>
                <c:pt idx="2463">
                  <c:v>0.22666666666666663</c:v>
                </c:pt>
                <c:pt idx="2464">
                  <c:v>0.27999999999999997</c:v>
                </c:pt>
                <c:pt idx="2465">
                  <c:v>0.16000000000000003</c:v>
                </c:pt>
                <c:pt idx="2466">
                  <c:v>0.34666666666666673</c:v>
                </c:pt>
                <c:pt idx="2467">
                  <c:v>0.14666666666666667</c:v>
                </c:pt>
                <c:pt idx="2468">
                  <c:v>0.16000000000000003</c:v>
                </c:pt>
                <c:pt idx="2469">
                  <c:v>0.3866666666666666</c:v>
                </c:pt>
                <c:pt idx="2470">
                  <c:v>0.29333333333333333</c:v>
                </c:pt>
                <c:pt idx="2471">
                  <c:v>0.1333333333333333</c:v>
                </c:pt>
                <c:pt idx="2472">
                  <c:v>0.26666666666666672</c:v>
                </c:pt>
                <c:pt idx="2473">
                  <c:v>0.3866666666666666</c:v>
                </c:pt>
                <c:pt idx="2474">
                  <c:v>0.4</c:v>
                </c:pt>
                <c:pt idx="2475">
                  <c:v>0.17333333333333334</c:v>
                </c:pt>
                <c:pt idx="2476">
                  <c:v>0.24</c:v>
                </c:pt>
                <c:pt idx="2477">
                  <c:v>0.24000000000000005</c:v>
                </c:pt>
                <c:pt idx="2478">
                  <c:v>0.26666666666666672</c:v>
                </c:pt>
                <c:pt idx="2479">
                  <c:v>0.41333333333333333</c:v>
                </c:pt>
                <c:pt idx="2480">
                  <c:v>0.1333333333333333</c:v>
                </c:pt>
                <c:pt idx="2481">
                  <c:v>0.18666666666666665</c:v>
                </c:pt>
                <c:pt idx="2482">
                  <c:v>0.26666666666666666</c:v>
                </c:pt>
                <c:pt idx="2483">
                  <c:v>0.27999999999999997</c:v>
                </c:pt>
                <c:pt idx="2484">
                  <c:v>0.26666666666666666</c:v>
                </c:pt>
                <c:pt idx="2485">
                  <c:v>0.2533333333333333</c:v>
                </c:pt>
                <c:pt idx="2486">
                  <c:v>0.26666666666666666</c:v>
                </c:pt>
                <c:pt idx="2487">
                  <c:v>0.24</c:v>
                </c:pt>
                <c:pt idx="2488">
                  <c:v>0.23999999999999994</c:v>
                </c:pt>
                <c:pt idx="2489">
                  <c:v>0.22666666666666668</c:v>
                </c:pt>
                <c:pt idx="2490">
                  <c:v>0.18666666666666665</c:v>
                </c:pt>
                <c:pt idx="2491">
                  <c:v>0.36</c:v>
                </c:pt>
                <c:pt idx="2492">
                  <c:v>0.31999999999999995</c:v>
                </c:pt>
                <c:pt idx="2493">
                  <c:v>0.32</c:v>
                </c:pt>
                <c:pt idx="2494">
                  <c:v>0.14666666666666667</c:v>
                </c:pt>
                <c:pt idx="2495">
                  <c:v>0.21333333333333337</c:v>
                </c:pt>
                <c:pt idx="2496">
                  <c:v>0.22666666666666668</c:v>
                </c:pt>
                <c:pt idx="2497">
                  <c:v>0.27999999999999997</c:v>
                </c:pt>
                <c:pt idx="2498">
                  <c:v>0.34666666666666673</c:v>
                </c:pt>
                <c:pt idx="2499">
                  <c:v>0.33333333333333331</c:v>
                </c:pt>
              </c:numCache>
            </c:numRef>
          </c:xVal>
          <c:yVal>
            <c:numRef>
              <c:f>'Data ellipses'!$B$4:$B$2503</c:f>
              <c:numCache>
                <c:formatCode>_-* #,##0.00_-;\-* #,##0.00_-;_-* "-"??_-;_-@_-</c:formatCode>
                <c:ptCount val="2500"/>
                <c:pt idx="0">
                  <c:v>-2293.642967753658</c:v>
                </c:pt>
                <c:pt idx="1">
                  <c:v>-1489.9558010270885</c:v>
                </c:pt>
                <c:pt idx="2">
                  <c:v>-1164.3434494850444</c:v>
                </c:pt>
                <c:pt idx="3">
                  <c:v>-1362.3178012315329</c:v>
                </c:pt>
                <c:pt idx="4">
                  <c:v>-2546.8880033483747</c:v>
                </c:pt>
                <c:pt idx="5">
                  <c:v>-1601.8947986195399</c:v>
                </c:pt>
                <c:pt idx="6">
                  <c:v>-254.32635739998932</c:v>
                </c:pt>
                <c:pt idx="7">
                  <c:v>-667.99948205359215</c:v>
                </c:pt>
                <c:pt idx="8">
                  <c:v>-3050.4256765354621</c:v>
                </c:pt>
                <c:pt idx="9">
                  <c:v>-2415.1564670164289</c:v>
                </c:pt>
                <c:pt idx="10">
                  <c:v>-1623.5231454300265</c:v>
                </c:pt>
                <c:pt idx="11">
                  <c:v>-1768.2554027111628</c:v>
                </c:pt>
                <c:pt idx="12">
                  <c:v>-1965.5871938505957</c:v>
                </c:pt>
                <c:pt idx="13">
                  <c:v>-1656.0018845809145</c:v>
                </c:pt>
                <c:pt idx="14">
                  <c:v>-982.21981383623097</c:v>
                </c:pt>
                <c:pt idx="15">
                  <c:v>-490.03010106295005</c:v>
                </c:pt>
                <c:pt idx="16">
                  <c:v>-1357.527046675169</c:v>
                </c:pt>
                <c:pt idx="17">
                  <c:v>-1549.9979138404342</c:v>
                </c:pt>
                <c:pt idx="18">
                  <c:v>-1762.0913399470519</c:v>
                </c:pt>
                <c:pt idx="19">
                  <c:v>-916.14390475782875</c:v>
                </c:pt>
                <c:pt idx="20">
                  <c:v>-2294.1935252742333</c:v>
                </c:pt>
                <c:pt idx="21">
                  <c:v>-2973.3953183390968</c:v>
                </c:pt>
                <c:pt idx="22">
                  <c:v>-1766.533986426587</c:v>
                </c:pt>
                <c:pt idx="23">
                  <c:v>-1585.2214822085352</c:v>
                </c:pt>
                <c:pt idx="24">
                  <c:v>-2456.673455700181</c:v>
                </c:pt>
                <c:pt idx="25">
                  <c:v>-1740.0910596426465</c:v>
                </c:pt>
                <c:pt idx="26">
                  <c:v>-1312.049547793511</c:v>
                </c:pt>
                <c:pt idx="27">
                  <c:v>-2364.5331066175922</c:v>
                </c:pt>
                <c:pt idx="28">
                  <c:v>-736.28813021962105</c:v>
                </c:pt>
                <c:pt idx="29">
                  <c:v>-1093.5380185755284</c:v>
                </c:pt>
                <c:pt idx="30">
                  <c:v>-896.01496808280172</c:v>
                </c:pt>
                <c:pt idx="31">
                  <c:v>-1789.0585284074114</c:v>
                </c:pt>
                <c:pt idx="32">
                  <c:v>-2218.5387936212992</c:v>
                </c:pt>
                <c:pt idx="33">
                  <c:v>-3056.3565209720373</c:v>
                </c:pt>
                <c:pt idx="34">
                  <c:v>-1829.3526698774813</c:v>
                </c:pt>
                <c:pt idx="35">
                  <c:v>-1334.1738297770826</c:v>
                </c:pt>
                <c:pt idx="36">
                  <c:v>-985.64727910811052</c:v>
                </c:pt>
                <c:pt idx="37">
                  <c:v>-2361.6923664510059</c:v>
                </c:pt>
                <c:pt idx="38">
                  <c:v>-1046.2843406255815</c:v>
                </c:pt>
                <c:pt idx="39">
                  <c:v>-1227.9960100539247</c:v>
                </c:pt>
                <c:pt idx="40">
                  <c:v>-1960.8046007293697</c:v>
                </c:pt>
                <c:pt idx="41">
                  <c:v>-1550.8375675063253</c:v>
                </c:pt>
                <c:pt idx="42">
                  <c:v>-3245.1358532455147</c:v>
                </c:pt>
                <c:pt idx="43">
                  <c:v>-2347.920255730307</c:v>
                </c:pt>
                <c:pt idx="44">
                  <c:v>-1116.1016062528561</c:v>
                </c:pt>
                <c:pt idx="45">
                  <c:v>-1023.3234922671472</c:v>
                </c:pt>
                <c:pt idx="46">
                  <c:v>-1538.1696553497632</c:v>
                </c:pt>
                <c:pt idx="47">
                  <c:v>-1556.0180231459799</c:v>
                </c:pt>
                <c:pt idx="48">
                  <c:v>-2408.0413391845359</c:v>
                </c:pt>
                <c:pt idx="49">
                  <c:v>-779.22781931768259</c:v>
                </c:pt>
                <c:pt idx="50">
                  <c:v>-2319.3335068237811</c:v>
                </c:pt>
                <c:pt idx="51">
                  <c:v>-1675.134165434949</c:v>
                </c:pt>
                <c:pt idx="52">
                  <c:v>-2028.3006826137407</c:v>
                </c:pt>
                <c:pt idx="53">
                  <c:v>-1346.5025580537658</c:v>
                </c:pt>
                <c:pt idx="54">
                  <c:v>-1890.2471025177838</c:v>
                </c:pt>
                <c:pt idx="55">
                  <c:v>-1786.8129046447193</c:v>
                </c:pt>
                <c:pt idx="56">
                  <c:v>-1959.7594886487368</c:v>
                </c:pt>
                <c:pt idx="57">
                  <c:v>-491.11563217938055</c:v>
                </c:pt>
                <c:pt idx="58">
                  <c:v>-895.38133878094959</c:v>
                </c:pt>
                <c:pt idx="59">
                  <c:v>-1391.1873043326259</c:v>
                </c:pt>
                <c:pt idx="60">
                  <c:v>-1193.5361851393909</c:v>
                </c:pt>
                <c:pt idx="61">
                  <c:v>-1879.2139086907114</c:v>
                </c:pt>
                <c:pt idx="62">
                  <c:v>-2204.6181664827955</c:v>
                </c:pt>
                <c:pt idx="63">
                  <c:v>-1970.3050152309906</c:v>
                </c:pt>
                <c:pt idx="64">
                  <c:v>-2350.3222094528237</c:v>
                </c:pt>
                <c:pt idx="65">
                  <c:v>-1843.4839672074122</c:v>
                </c:pt>
                <c:pt idx="66">
                  <c:v>-2181.3258533441422</c:v>
                </c:pt>
                <c:pt idx="67">
                  <c:v>-294.14575096102635</c:v>
                </c:pt>
                <c:pt idx="68">
                  <c:v>-2736.4078403852691</c:v>
                </c:pt>
                <c:pt idx="69">
                  <c:v>-2507.9623264022366</c:v>
                </c:pt>
                <c:pt idx="70">
                  <c:v>-1755.878968543384</c:v>
                </c:pt>
                <c:pt idx="71">
                  <c:v>-2262.2478811127557</c:v>
                </c:pt>
                <c:pt idx="72">
                  <c:v>-1556.4864271067045</c:v>
                </c:pt>
                <c:pt idx="73">
                  <c:v>-2002.057171499845</c:v>
                </c:pt>
                <c:pt idx="74">
                  <c:v>-592.37683316362927</c:v>
                </c:pt>
                <c:pt idx="75">
                  <c:v>-1191.3988095255072</c:v>
                </c:pt>
                <c:pt idx="76">
                  <c:v>-1628.7869664277314</c:v>
                </c:pt>
                <c:pt idx="77">
                  <c:v>-1418.4226684949517</c:v>
                </c:pt>
                <c:pt idx="78">
                  <c:v>-1523.853573997465</c:v>
                </c:pt>
                <c:pt idx="79">
                  <c:v>-1851.8834857781358</c:v>
                </c:pt>
                <c:pt idx="80">
                  <c:v>-2063.8724948583704</c:v>
                </c:pt>
                <c:pt idx="81">
                  <c:v>-2533.4202266522752</c:v>
                </c:pt>
                <c:pt idx="82">
                  <c:v>-1374.2347663727232</c:v>
                </c:pt>
                <c:pt idx="83">
                  <c:v>-2595.0559355154182</c:v>
                </c:pt>
                <c:pt idx="84">
                  <c:v>-1423.6001247415452</c:v>
                </c:pt>
                <c:pt idx="85">
                  <c:v>-2052.6189392355518</c:v>
                </c:pt>
                <c:pt idx="86">
                  <c:v>-2345.0230207445275</c:v>
                </c:pt>
                <c:pt idx="87">
                  <c:v>-1224.0898894307602</c:v>
                </c:pt>
                <c:pt idx="88">
                  <c:v>-718.18948537713459</c:v>
                </c:pt>
                <c:pt idx="89">
                  <c:v>-2016.1570973156377</c:v>
                </c:pt>
                <c:pt idx="90">
                  <c:v>-974.42516492542472</c:v>
                </c:pt>
                <c:pt idx="91">
                  <c:v>-1235.5187202024399</c:v>
                </c:pt>
                <c:pt idx="92">
                  <c:v>-1605.5332040797202</c:v>
                </c:pt>
                <c:pt idx="93">
                  <c:v>-142.94677508342193</c:v>
                </c:pt>
                <c:pt idx="94">
                  <c:v>-1229.7578919514299</c:v>
                </c:pt>
                <c:pt idx="95">
                  <c:v>-1647.9700917267983</c:v>
                </c:pt>
                <c:pt idx="96">
                  <c:v>-2642.7946554212303</c:v>
                </c:pt>
                <c:pt idx="97">
                  <c:v>-1579.3344801294643</c:v>
                </c:pt>
                <c:pt idx="98">
                  <c:v>-2056.9248529123533</c:v>
                </c:pt>
                <c:pt idx="99">
                  <c:v>-1571.107515879999</c:v>
                </c:pt>
                <c:pt idx="100">
                  <c:v>-1610.4850084311984</c:v>
                </c:pt>
                <c:pt idx="101">
                  <c:v>-1439.1592624813784</c:v>
                </c:pt>
                <c:pt idx="102">
                  <c:v>-371.15787430504679</c:v>
                </c:pt>
                <c:pt idx="103">
                  <c:v>-1012.4153319815132</c:v>
                </c:pt>
                <c:pt idx="104">
                  <c:v>-1400.1602131387281</c:v>
                </c:pt>
                <c:pt idx="105">
                  <c:v>-1341.1096292648081</c:v>
                </c:pt>
                <c:pt idx="106">
                  <c:v>-813.81531141919459</c:v>
                </c:pt>
                <c:pt idx="107">
                  <c:v>-408.96227237053154</c:v>
                </c:pt>
                <c:pt idx="108">
                  <c:v>-722.61165038005583</c:v>
                </c:pt>
                <c:pt idx="109">
                  <c:v>-687.44701431075191</c:v>
                </c:pt>
                <c:pt idx="110">
                  <c:v>-1903.3590900993149</c:v>
                </c:pt>
                <c:pt idx="111">
                  <c:v>-2605.9722627936626</c:v>
                </c:pt>
                <c:pt idx="112">
                  <c:v>-1533.0563320703823</c:v>
                </c:pt>
                <c:pt idx="113">
                  <c:v>-2439.9474396018304</c:v>
                </c:pt>
                <c:pt idx="114">
                  <c:v>-463.3192718409955</c:v>
                </c:pt>
                <c:pt idx="115">
                  <c:v>-2258.7574379789812</c:v>
                </c:pt>
                <c:pt idx="116">
                  <c:v>-1704.934185434764</c:v>
                </c:pt>
                <c:pt idx="117">
                  <c:v>-1477.5780438321508</c:v>
                </c:pt>
                <c:pt idx="118">
                  <c:v>-2431.3544723260698</c:v>
                </c:pt>
                <c:pt idx="119">
                  <c:v>-1312.2863218890989</c:v>
                </c:pt>
                <c:pt idx="120">
                  <c:v>-2953.1704272205652</c:v>
                </c:pt>
                <c:pt idx="121">
                  <c:v>-2774.599063247465</c:v>
                </c:pt>
                <c:pt idx="122">
                  <c:v>-1916.5743615273013</c:v>
                </c:pt>
                <c:pt idx="123">
                  <c:v>-1201.9950759954099</c:v>
                </c:pt>
                <c:pt idx="124">
                  <c:v>-1346.6342292030149</c:v>
                </c:pt>
                <c:pt idx="125">
                  <c:v>-1387.2120885880822</c:v>
                </c:pt>
                <c:pt idx="126">
                  <c:v>-1585.8815779735205</c:v>
                </c:pt>
                <c:pt idx="127">
                  <c:v>-3712.5926653094466</c:v>
                </c:pt>
                <c:pt idx="128">
                  <c:v>-1890.7690841487774</c:v>
                </c:pt>
                <c:pt idx="129">
                  <c:v>-2813.5907846947912</c:v>
                </c:pt>
                <c:pt idx="130">
                  <c:v>-1935.4522517699843</c:v>
                </c:pt>
                <c:pt idx="131">
                  <c:v>-2213.4476586970268</c:v>
                </c:pt>
                <c:pt idx="132">
                  <c:v>-1369.2619358559368</c:v>
                </c:pt>
                <c:pt idx="133">
                  <c:v>-1646.0992115348117</c:v>
                </c:pt>
                <c:pt idx="134">
                  <c:v>-1502.0282922250799</c:v>
                </c:pt>
                <c:pt idx="135">
                  <c:v>-1529.0907547061133</c:v>
                </c:pt>
                <c:pt idx="136">
                  <c:v>-1837.2936344271875</c:v>
                </c:pt>
                <c:pt idx="137">
                  <c:v>-60.680293274814176</c:v>
                </c:pt>
                <c:pt idx="138">
                  <c:v>-2193.1795444742002</c:v>
                </c:pt>
                <c:pt idx="139">
                  <c:v>-1044.4211236486553</c:v>
                </c:pt>
                <c:pt idx="140">
                  <c:v>-850.96390021408479</c:v>
                </c:pt>
                <c:pt idx="141">
                  <c:v>-1617.1012468512026</c:v>
                </c:pt>
                <c:pt idx="142">
                  <c:v>-1593.4190443502539</c:v>
                </c:pt>
                <c:pt idx="143">
                  <c:v>-850.88204806525755</c:v>
                </c:pt>
                <c:pt idx="144">
                  <c:v>-1664.6341020239051</c:v>
                </c:pt>
                <c:pt idx="145">
                  <c:v>-2518.1250936339875</c:v>
                </c:pt>
                <c:pt idx="146">
                  <c:v>100.38217314336816</c:v>
                </c:pt>
                <c:pt idx="147">
                  <c:v>-2454.7035868249277</c:v>
                </c:pt>
                <c:pt idx="148">
                  <c:v>-938.58419171425157</c:v>
                </c:pt>
                <c:pt idx="149">
                  <c:v>-1577.2935702646837</c:v>
                </c:pt>
                <c:pt idx="150">
                  <c:v>-352.58358666555523</c:v>
                </c:pt>
                <c:pt idx="151">
                  <c:v>-1875.9750041655843</c:v>
                </c:pt>
                <c:pt idx="152">
                  <c:v>-1067.3567273667641</c:v>
                </c:pt>
                <c:pt idx="153">
                  <c:v>-2763.4071614450841</c:v>
                </c:pt>
                <c:pt idx="154">
                  <c:v>-1343.6852389838841</c:v>
                </c:pt>
                <c:pt idx="155">
                  <c:v>-1403.246359989429</c:v>
                </c:pt>
                <c:pt idx="156">
                  <c:v>-1442.4891370916675</c:v>
                </c:pt>
                <c:pt idx="157">
                  <c:v>-1658.9543479397116</c:v>
                </c:pt>
                <c:pt idx="158">
                  <c:v>-1601.6151544918744</c:v>
                </c:pt>
                <c:pt idx="159">
                  <c:v>-1898.2602930196545</c:v>
                </c:pt>
                <c:pt idx="160">
                  <c:v>-1301.3877316274675</c:v>
                </c:pt>
                <c:pt idx="161">
                  <c:v>-2396.2780848641605</c:v>
                </c:pt>
                <c:pt idx="162">
                  <c:v>-1833.9392649378251</c:v>
                </c:pt>
                <c:pt idx="163">
                  <c:v>-1656.6470311119592</c:v>
                </c:pt>
                <c:pt idx="164">
                  <c:v>-2690.5545422537025</c:v>
                </c:pt>
                <c:pt idx="165">
                  <c:v>-325.16247915989334</c:v>
                </c:pt>
                <c:pt idx="166">
                  <c:v>-2101.3675346909095</c:v>
                </c:pt>
                <c:pt idx="167">
                  <c:v>-1385.7208873689606</c:v>
                </c:pt>
                <c:pt idx="168">
                  <c:v>-1605.8180857373472</c:v>
                </c:pt>
                <c:pt idx="169">
                  <c:v>-1002.4848162286225</c:v>
                </c:pt>
                <c:pt idx="170">
                  <c:v>-1537.2466269076367</c:v>
                </c:pt>
                <c:pt idx="171">
                  <c:v>-2268.4311009005542</c:v>
                </c:pt>
                <c:pt idx="172">
                  <c:v>-2530.742491650878</c:v>
                </c:pt>
                <c:pt idx="173">
                  <c:v>-1162.1664513992237</c:v>
                </c:pt>
                <c:pt idx="174">
                  <c:v>-1117.0568981199012</c:v>
                </c:pt>
                <c:pt idx="175">
                  <c:v>-2321.8048571191794</c:v>
                </c:pt>
                <c:pt idx="176">
                  <c:v>-1998.8001797376319</c:v>
                </c:pt>
                <c:pt idx="177">
                  <c:v>-1152.9655877812793</c:v>
                </c:pt>
                <c:pt idx="178">
                  <c:v>-1736.4731458418419</c:v>
                </c:pt>
                <c:pt idx="179">
                  <c:v>-1022.0221870791029</c:v>
                </c:pt>
                <c:pt idx="180">
                  <c:v>-2219.445966887105</c:v>
                </c:pt>
                <c:pt idx="181">
                  <c:v>-1229.3121613118465</c:v>
                </c:pt>
                <c:pt idx="182">
                  <c:v>-2521.0414597766594</c:v>
                </c:pt>
                <c:pt idx="183">
                  <c:v>-1796.115449768628</c:v>
                </c:pt>
                <c:pt idx="184">
                  <c:v>-1476.5926122873952</c:v>
                </c:pt>
                <c:pt idx="185">
                  <c:v>-2563.6613282176663</c:v>
                </c:pt>
                <c:pt idx="186">
                  <c:v>-2170.3686627285942</c:v>
                </c:pt>
                <c:pt idx="187">
                  <c:v>-1186.9583966963055</c:v>
                </c:pt>
                <c:pt idx="188">
                  <c:v>-2246.1668459733869</c:v>
                </c:pt>
                <c:pt idx="189">
                  <c:v>-1438.2370748498565</c:v>
                </c:pt>
                <c:pt idx="190">
                  <c:v>-2396.5336306712406</c:v>
                </c:pt>
                <c:pt idx="191">
                  <c:v>-1713.9773133940157</c:v>
                </c:pt>
                <c:pt idx="192">
                  <c:v>-2288.2876693773696</c:v>
                </c:pt>
                <c:pt idx="193">
                  <c:v>-1111.1511423211905</c:v>
                </c:pt>
                <c:pt idx="194">
                  <c:v>-935.50797361634159</c:v>
                </c:pt>
                <c:pt idx="195">
                  <c:v>-1174.7981073812844</c:v>
                </c:pt>
                <c:pt idx="196">
                  <c:v>-1421.0199363485285</c:v>
                </c:pt>
                <c:pt idx="197">
                  <c:v>-2306.6914492881938</c:v>
                </c:pt>
                <c:pt idx="198">
                  <c:v>-1540.3454617143643</c:v>
                </c:pt>
                <c:pt idx="199">
                  <c:v>-1763.8298269888655</c:v>
                </c:pt>
                <c:pt idx="200">
                  <c:v>-2693.5056629377095</c:v>
                </c:pt>
                <c:pt idx="201">
                  <c:v>-1328.9951002536036</c:v>
                </c:pt>
                <c:pt idx="202">
                  <c:v>-1122.3267722635719</c:v>
                </c:pt>
                <c:pt idx="203">
                  <c:v>-606.18599708933016</c:v>
                </c:pt>
                <c:pt idx="204">
                  <c:v>-2711.8410848985332</c:v>
                </c:pt>
                <c:pt idx="205">
                  <c:v>-883.76192356641513</c:v>
                </c:pt>
                <c:pt idx="206">
                  <c:v>-1756.3487949400132</c:v>
                </c:pt>
                <c:pt idx="207">
                  <c:v>-1165.5985668915519</c:v>
                </c:pt>
                <c:pt idx="208">
                  <c:v>-1659.5015713492453</c:v>
                </c:pt>
                <c:pt idx="209">
                  <c:v>-2771.5241849926324</c:v>
                </c:pt>
                <c:pt idx="210">
                  <c:v>-1064.4180052308384</c:v>
                </c:pt>
                <c:pt idx="211">
                  <c:v>-2395.5225217091829</c:v>
                </c:pt>
                <c:pt idx="212">
                  <c:v>-3030.0758995903234</c:v>
                </c:pt>
                <c:pt idx="213">
                  <c:v>-1612.6790503805014</c:v>
                </c:pt>
                <c:pt idx="214">
                  <c:v>-2326.9359583672435</c:v>
                </c:pt>
                <c:pt idx="215">
                  <c:v>-883.88877606274309</c:v>
                </c:pt>
                <c:pt idx="216">
                  <c:v>-390.64112964969718</c:v>
                </c:pt>
                <c:pt idx="217">
                  <c:v>77.517461829250351</c:v>
                </c:pt>
                <c:pt idx="218">
                  <c:v>-2651.1750844273329</c:v>
                </c:pt>
                <c:pt idx="219">
                  <c:v>-531.34359269369179</c:v>
                </c:pt>
                <c:pt idx="220">
                  <c:v>-1079.2888489363759</c:v>
                </c:pt>
                <c:pt idx="221">
                  <c:v>-1114.7423384401895</c:v>
                </c:pt>
                <c:pt idx="222">
                  <c:v>-1997.0369816601633</c:v>
                </c:pt>
                <c:pt idx="223">
                  <c:v>-1295.2217094833013</c:v>
                </c:pt>
                <c:pt idx="224">
                  <c:v>-1438.3841179040983</c:v>
                </c:pt>
                <c:pt idx="225">
                  <c:v>-1158.6332586150029</c:v>
                </c:pt>
                <c:pt idx="226">
                  <c:v>-2329.8571666962166</c:v>
                </c:pt>
                <c:pt idx="227">
                  <c:v>-454.33775138033616</c:v>
                </c:pt>
                <c:pt idx="228">
                  <c:v>-1590.4036888923397</c:v>
                </c:pt>
                <c:pt idx="229">
                  <c:v>-2056.2700673091695</c:v>
                </c:pt>
                <c:pt idx="230">
                  <c:v>-1037.6296071332463</c:v>
                </c:pt>
                <c:pt idx="231">
                  <c:v>-2294.1658859612717</c:v>
                </c:pt>
                <c:pt idx="232">
                  <c:v>-1255.0438993047155</c:v>
                </c:pt>
                <c:pt idx="233">
                  <c:v>-1381.2154954731886</c:v>
                </c:pt>
                <c:pt idx="234">
                  <c:v>-1726.757363173715</c:v>
                </c:pt>
                <c:pt idx="235">
                  <c:v>-2154.6619638632201</c:v>
                </c:pt>
                <c:pt idx="236">
                  <c:v>-1705.7280182858094</c:v>
                </c:pt>
                <c:pt idx="237">
                  <c:v>-1125.5267484275387</c:v>
                </c:pt>
                <c:pt idx="238">
                  <c:v>-965.0774614895372</c:v>
                </c:pt>
                <c:pt idx="239">
                  <c:v>-1430.9202508404896</c:v>
                </c:pt>
                <c:pt idx="240">
                  <c:v>-1824.8820635298107</c:v>
                </c:pt>
                <c:pt idx="241">
                  <c:v>-839.00206850758786</c:v>
                </c:pt>
                <c:pt idx="242">
                  <c:v>-1662.8220569936984</c:v>
                </c:pt>
                <c:pt idx="243">
                  <c:v>-1600.2306279233117</c:v>
                </c:pt>
                <c:pt idx="244">
                  <c:v>-2877.6264819352436</c:v>
                </c:pt>
                <c:pt idx="245">
                  <c:v>-1199.3268121542706</c:v>
                </c:pt>
                <c:pt idx="246">
                  <c:v>-1186.4663993335289</c:v>
                </c:pt>
                <c:pt idx="247">
                  <c:v>-755.57350067668631</c:v>
                </c:pt>
                <c:pt idx="248">
                  <c:v>-1440.9933218324513</c:v>
                </c:pt>
                <c:pt idx="249">
                  <c:v>-1185.6920318506104</c:v>
                </c:pt>
                <c:pt idx="250">
                  <c:v>-1468.2281783066337</c:v>
                </c:pt>
                <c:pt idx="251">
                  <c:v>-1667.744158008989</c:v>
                </c:pt>
                <c:pt idx="252">
                  <c:v>-1318.0673886944396</c:v>
                </c:pt>
                <c:pt idx="253">
                  <c:v>-1421.0436042501542</c:v>
                </c:pt>
                <c:pt idx="254">
                  <c:v>-1952.536378436695</c:v>
                </c:pt>
                <c:pt idx="255">
                  <c:v>-644.28350287284684</c:v>
                </c:pt>
                <c:pt idx="256">
                  <c:v>-2304.9133263635881</c:v>
                </c:pt>
                <c:pt idx="257">
                  <c:v>-1966.6193325176155</c:v>
                </c:pt>
                <c:pt idx="258">
                  <c:v>-1253.2733459929759</c:v>
                </c:pt>
                <c:pt idx="259">
                  <c:v>-1600.314256065114</c:v>
                </c:pt>
                <c:pt idx="260">
                  <c:v>-2937.749877941098</c:v>
                </c:pt>
                <c:pt idx="261">
                  <c:v>-728.00440551903739</c:v>
                </c:pt>
                <c:pt idx="262">
                  <c:v>-1730.1048486161098</c:v>
                </c:pt>
                <c:pt idx="263">
                  <c:v>-785.62321058003363</c:v>
                </c:pt>
                <c:pt idx="264">
                  <c:v>-1995.2323166106298</c:v>
                </c:pt>
                <c:pt idx="265">
                  <c:v>-2800.2676276487273</c:v>
                </c:pt>
                <c:pt idx="266">
                  <c:v>-2030.9047353230681</c:v>
                </c:pt>
                <c:pt idx="267">
                  <c:v>-941.53346551190862</c:v>
                </c:pt>
                <c:pt idx="268">
                  <c:v>-1745.2840163999372</c:v>
                </c:pt>
                <c:pt idx="269">
                  <c:v>-1291.4186014396473</c:v>
                </c:pt>
                <c:pt idx="270">
                  <c:v>-1413.5163677188611</c:v>
                </c:pt>
                <c:pt idx="271">
                  <c:v>-1709.2199669974989</c:v>
                </c:pt>
                <c:pt idx="272">
                  <c:v>-604.80640338576086</c:v>
                </c:pt>
                <c:pt idx="273">
                  <c:v>-3134.8437065821322</c:v>
                </c:pt>
                <c:pt idx="274">
                  <c:v>-1988.4738366227584</c:v>
                </c:pt>
                <c:pt idx="275">
                  <c:v>-304.31136002759285</c:v>
                </c:pt>
                <c:pt idx="276">
                  <c:v>-1597.9504965745855</c:v>
                </c:pt>
                <c:pt idx="277">
                  <c:v>-3732.0094088542346</c:v>
                </c:pt>
                <c:pt idx="278">
                  <c:v>-94.698140918009813</c:v>
                </c:pt>
                <c:pt idx="279">
                  <c:v>-674.15910102472571</c:v>
                </c:pt>
                <c:pt idx="280">
                  <c:v>-1083.6545096497057</c:v>
                </c:pt>
                <c:pt idx="281">
                  <c:v>-904.26727363947703</c:v>
                </c:pt>
                <c:pt idx="282">
                  <c:v>-509.53135410025789</c:v>
                </c:pt>
                <c:pt idx="283">
                  <c:v>-1554.3967120592097</c:v>
                </c:pt>
                <c:pt idx="284">
                  <c:v>-676.16766959787401</c:v>
                </c:pt>
                <c:pt idx="285">
                  <c:v>-1719.6705809141095</c:v>
                </c:pt>
                <c:pt idx="286">
                  <c:v>-2263.7014518484693</c:v>
                </c:pt>
                <c:pt idx="287">
                  <c:v>-2254.1683078387314</c:v>
                </c:pt>
                <c:pt idx="288">
                  <c:v>-1657.8247807853168</c:v>
                </c:pt>
                <c:pt idx="289">
                  <c:v>-2548.6801689298818</c:v>
                </c:pt>
                <c:pt idx="290">
                  <c:v>-765.93442315290031</c:v>
                </c:pt>
                <c:pt idx="291">
                  <c:v>-1431.3411133286509</c:v>
                </c:pt>
                <c:pt idx="292">
                  <c:v>-1253.2883964200155</c:v>
                </c:pt>
                <c:pt idx="293">
                  <c:v>-2109.9724231199716</c:v>
                </c:pt>
                <c:pt idx="294">
                  <c:v>-1425.7121179117003</c:v>
                </c:pt>
                <c:pt idx="295">
                  <c:v>-764.9872808381615</c:v>
                </c:pt>
                <c:pt idx="296">
                  <c:v>-1683.9631974322492</c:v>
                </c:pt>
                <c:pt idx="297">
                  <c:v>-2026.3554496678307</c:v>
                </c:pt>
                <c:pt idx="298">
                  <c:v>-711.79832569398332</c:v>
                </c:pt>
                <c:pt idx="299">
                  <c:v>-2086.3407206750626</c:v>
                </c:pt>
                <c:pt idx="300">
                  <c:v>-1628.9401641578643</c:v>
                </c:pt>
                <c:pt idx="301">
                  <c:v>-827.13705649169697</c:v>
                </c:pt>
                <c:pt idx="302">
                  <c:v>-1062.1422073245631</c:v>
                </c:pt>
                <c:pt idx="303">
                  <c:v>-1297.9272637141021</c:v>
                </c:pt>
                <c:pt idx="304">
                  <c:v>-2021.5553864628728</c:v>
                </c:pt>
                <c:pt idx="305">
                  <c:v>-1245.1048347454462</c:v>
                </c:pt>
                <c:pt idx="306">
                  <c:v>-1962.5859180229045</c:v>
                </c:pt>
                <c:pt idx="307">
                  <c:v>-1423.8552609548096</c:v>
                </c:pt>
                <c:pt idx="308">
                  <c:v>-1906.1966353267735</c:v>
                </c:pt>
                <c:pt idx="309">
                  <c:v>-2694.7598595718928</c:v>
                </c:pt>
                <c:pt idx="310">
                  <c:v>-1027.9902264356542</c:v>
                </c:pt>
                <c:pt idx="311">
                  <c:v>-2977.0467938730417</c:v>
                </c:pt>
                <c:pt idx="312">
                  <c:v>-1973.9935399490296</c:v>
                </c:pt>
                <c:pt idx="313">
                  <c:v>-1476.4561315772526</c:v>
                </c:pt>
                <c:pt idx="314">
                  <c:v>-729.6741429662643</c:v>
                </c:pt>
                <c:pt idx="315">
                  <c:v>-2177.0522561340536</c:v>
                </c:pt>
                <c:pt idx="316">
                  <c:v>-637.46754479103674</c:v>
                </c:pt>
                <c:pt idx="317">
                  <c:v>-1942.4598210085096</c:v>
                </c:pt>
                <c:pt idx="318">
                  <c:v>-1146.8106810172558</c:v>
                </c:pt>
                <c:pt idx="319">
                  <c:v>-1327.4943688812036</c:v>
                </c:pt>
                <c:pt idx="320">
                  <c:v>-1754.3382789919624</c:v>
                </c:pt>
                <c:pt idx="321">
                  <c:v>-1701.5166123131467</c:v>
                </c:pt>
                <c:pt idx="322">
                  <c:v>-1322.8316567771153</c:v>
                </c:pt>
                <c:pt idx="323">
                  <c:v>-1230.5292312010524</c:v>
                </c:pt>
                <c:pt idx="324">
                  <c:v>-1081.3943209843619</c:v>
                </c:pt>
                <c:pt idx="325">
                  <c:v>-1916.3126875354637</c:v>
                </c:pt>
                <c:pt idx="326">
                  <c:v>-1208.9099518904268</c:v>
                </c:pt>
                <c:pt idx="327">
                  <c:v>-623.34330420752303</c:v>
                </c:pt>
                <c:pt idx="328">
                  <c:v>-1327.3499289846677</c:v>
                </c:pt>
                <c:pt idx="329">
                  <c:v>-3077.1581112710401</c:v>
                </c:pt>
                <c:pt idx="330">
                  <c:v>-2029.7435102757809</c:v>
                </c:pt>
                <c:pt idx="331">
                  <c:v>-1307.1101469118776</c:v>
                </c:pt>
                <c:pt idx="332">
                  <c:v>-2069.6812599745363</c:v>
                </c:pt>
                <c:pt idx="333">
                  <c:v>-2045.7362925949446</c:v>
                </c:pt>
                <c:pt idx="334">
                  <c:v>-1108.7295590179747</c:v>
                </c:pt>
                <c:pt idx="335">
                  <c:v>-2950.8161097498087</c:v>
                </c:pt>
                <c:pt idx="336">
                  <c:v>-1664.7746467821944</c:v>
                </c:pt>
                <c:pt idx="337">
                  <c:v>-1890.4068256906276</c:v>
                </c:pt>
                <c:pt idx="338">
                  <c:v>-1634.9429148107602</c:v>
                </c:pt>
                <c:pt idx="339">
                  <c:v>-2324.8950082084275</c:v>
                </c:pt>
                <c:pt idx="340">
                  <c:v>-886.62539482652664</c:v>
                </c:pt>
                <c:pt idx="341">
                  <c:v>-2608.5268721333887</c:v>
                </c:pt>
                <c:pt idx="342">
                  <c:v>-2200.6096575045267</c:v>
                </c:pt>
                <c:pt idx="343">
                  <c:v>-1704.205796767048</c:v>
                </c:pt>
                <c:pt idx="344">
                  <c:v>-1640.3754350882591</c:v>
                </c:pt>
                <c:pt idx="345">
                  <c:v>-1288.8252210613446</c:v>
                </c:pt>
                <c:pt idx="346">
                  <c:v>-1748.0890402278369</c:v>
                </c:pt>
                <c:pt idx="347">
                  <c:v>-1231.7032932936945</c:v>
                </c:pt>
                <c:pt idx="348">
                  <c:v>-1019.031313926298</c:v>
                </c:pt>
                <c:pt idx="349">
                  <c:v>-2696.9844841660515</c:v>
                </c:pt>
                <c:pt idx="350">
                  <c:v>-523.81292889262386</c:v>
                </c:pt>
                <c:pt idx="351">
                  <c:v>-1714.4943569639972</c:v>
                </c:pt>
                <c:pt idx="352">
                  <c:v>-2784.978086602785</c:v>
                </c:pt>
                <c:pt idx="353">
                  <c:v>-2486.238352103579</c:v>
                </c:pt>
                <c:pt idx="354">
                  <c:v>-1335.7364879174575</c:v>
                </c:pt>
                <c:pt idx="355">
                  <c:v>-1393.1770643361087</c:v>
                </c:pt>
                <c:pt idx="356">
                  <c:v>-2398.5248286839378</c:v>
                </c:pt>
                <c:pt idx="357">
                  <c:v>-1939.9932482840359</c:v>
                </c:pt>
                <c:pt idx="358">
                  <c:v>-1102.14597114354</c:v>
                </c:pt>
                <c:pt idx="359">
                  <c:v>-129.02171982235723</c:v>
                </c:pt>
                <c:pt idx="360">
                  <c:v>-1702.42893314716</c:v>
                </c:pt>
                <c:pt idx="361">
                  <c:v>-2027.7911794010834</c:v>
                </c:pt>
                <c:pt idx="362">
                  <c:v>-433.26536424254755</c:v>
                </c:pt>
                <c:pt idx="363">
                  <c:v>-478.65970439535613</c:v>
                </c:pt>
                <c:pt idx="364">
                  <c:v>-2569.7256915148537</c:v>
                </c:pt>
                <c:pt idx="365">
                  <c:v>-2903.044476645573</c:v>
                </c:pt>
                <c:pt idx="366">
                  <c:v>-1730.8263552993235</c:v>
                </c:pt>
                <c:pt idx="367">
                  <c:v>-2412.0633268886577</c:v>
                </c:pt>
                <c:pt idx="368">
                  <c:v>-1869.6412018877909</c:v>
                </c:pt>
                <c:pt idx="369">
                  <c:v>-1350.0895654366077</c:v>
                </c:pt>
                <c:pt idx="370">
                  <c:v>-1065.4215517836046</c:v>
                </c:pt>
                <c:pt idx="371">
                  <c:v>-2506.007611653743</c:v>
                </c:pt>
                <c:pt idx="372">
                  <c:v>-2456.6740142633371</c:v>
                </c:pt>
                <c:pt idx="373">
                  <c:v>-1339.299137172261</c:v>
                </c:pt>
                <c:pt idx="374">
                  <c:v>-2379.4011659119383</c:v>
                </c:pt>
                <c:pt idx="375">
                  <c:v>-1701.2080155088238</c:v>
                </c:pt>
                <c:pt idx="376">
                  <c:v>11.379744894266878</c:v>
                </c:pt>
                <c:pt idx="377">
                  <c:v>-785.42815432468342</c:v>
                </c:pt>
                <c:pt idx="378">
                  <c:v>-1348.6751459137258</c:v>
                </c:pt>
                <c:pt idx="379">
                  <c:v>-1760.2574458817589</c:v>
                </c:pt>
                <c:pt idx="380">
                  <c:v>-1672.2666913680823</c:v>
                </c:pt>
                <c:pt idx="381">
                  <c:v>-1447.5817960551376</c:v>
                </c:pt>
                <c:pt idx="382">
                  <c:v>-1055.2978374124859</c:v>
                </c:pt>
                <c:pt idx="383">
                  <c:v>-2864.2569552783734</c:v>
                </c:pt>
                <c:pt idx="384">
                  <c:v>-1543.1882905492066</c:v>
                </c:pt>
                <c:pt idx="385">
                  <c:v>-1833.0716635527961</c:v>
                </c:pt>
                <c:pt idx="386">
                  <c:v>-862.86794752700462</c:v>
                </c:pt>
                <c:pt idx="387">
                  <c:v>-1199.5162907263875</c:v>
                </c:pt>
                <c:pt idx="388">
                  <c:v>-1942.9234339801669</c:v>
                </c:pt>
                <c:pt idx="389">
                  <c:v>322.89302766348737</c:v>
                </c:pt>
                <c:pt idx="390">
                  <c:v>-840.35656952213685</c:v>
                </c:pt>
                <c:pt idx="391">
                  <c:v>-1644.3051136336562</c:v>
                </c:pt>
                <c:pt idx="392">
                  <c:v>-1462.5564961571599</c:v>
                </c:pt>
                <c:pt idx="393">
                  <c:v>-156.24316798357358</c:v>
                </c:pt>
                <c:pt idx="394">
                  <c:v>-1550.6731487811157</c:v>
                </c:pt>
                <c:pt idx="395">
                  <c:v>-1553.8428992418367</c:v>
                </c:pt>
                <c:pt idx="396">
                  <c:v>-1918.9665864022672</c:v>
                </c:pt>
                <c:pt idx="397">
                  <c:v>-2511.8154977889517</c:v>
                </c:pt>
                <c:pt idx="398">
                  <c:v>-1845.4833983558083</c:v>
                </c:pt>
                <c:pt idx="399">
                  <c:v>-1031.6397019627339</c:v>
                </c:pt>
                <c:pt idx="400">
                  <c:v>-752.59133856619883</c:v>
                </c:pt>
                <c:pt idx="401">
                  <c:v>-1498.5342722146261</c:v>
                </c:pt>
                <c:pt idx="402">
                  <c:v>-1136.7229080562302</c:v>
                </c:pt>
                <c:pt idx="403">
                  <c:v>-860.88894954744774</c:v>
                </c:pt>
                <c:pt idx="404">
                  <c:v>-1344.368510650871</c:v>
                </c:pt>
                <c:pt idx="405">
                  <c:v>-1563.3032212554544</c:v>
                </c:pt>
                <c:pt idx="406">
                  <c:v>-710.00284956024552</c:v>
                </c:pt>
                <c:pt idx="407">
                  <c:v>-1964.7693877343672</c:v>
                </c:pt>
                <c:pt idx="408">
                  <c:v>-2243.3987928541878</c:v>
                </c:pt>
                <c:pt idx="409">
                  <c:v>-435.18232777210142</c:v>
                </c:pt>
                <c:pt idx="410">
                  <c:v>-43.86019304977799</c:v>
                </c:pt>
                <c:pt idx="411">
                  <c:v>-2049.1486026274461</c:v>
                </c:pt>
                <c:pt idx="412">
                  <c:v>-1832.1959790857763</c:v>
                </c:pt>
                <c:pt idx="413">
                  <c:v>-650.33990193578393</c:v>
                </c:pt>
                <c:pt idx="414">
                  <c:v>-62.874718273377766</c:v>
                </c:pt>
                <c:pt idx="415">
                  <c:v>-1687.9932721952309</c:v>
                </c:pt>
                <c:pt idx="416">
                  <c:v>-1895.0892531197087</c:v>
                </c:pt>
                <c:pt idx="417">
                  <c:v>-1988.9910893503065</c:v>
                </c:pt>
                <c:pt idx="418">
                  <c:v>-2863.4744522433002</c:v>
                </c:pt>
                <c:pt idx="419">
                  <c:v>-1957.7838205534781</c:v>
                </c:pt>
                <c:pt idx="420">
                  <c:v>-61.223669400526887</c:v>
                </c:pt>
                <c:pt idx="421">
                  <c:v>-1351.4367206615971</c:v>
                </c:pt>
                <c:pt idx="422">
                  <c:v>-917.07607030855979</c:v>
                </c:pt>
                <c:pt idx="423">
                  <c:v>-1237.38320622848</c:v>
                </c:pt>
                <c:pt idx="424">
                  <c:v>-1547.2695907401485</c:v>
                </c:pt>
                <c:pt idx="425">
                  <c:v>-375.69234810519174</c:v>
                </c:pt>
                <c:pt idx="426">
                  <c:v>-1264.709404761913</c:v>
                </c:pt>
                <c:pt idx="427">
                  <c:v>-3009.6859489677936</c:v>
                </c:pt>
                <c:pt idx="428">
                  <c:v>-1850.7382362478393</c:v>
                </c:pt>
                <c:pt idx="429">
                  <c:v>-424.61353706955197</c:v>
                </c:pt>
                <c:pt idx="430">
                  <c:v>-1191.7662138020132</c:v>
                </c:pt>
                <c:pt idx="431">
                  <c:v>-1227.4539056462718</c:v>
                </c:pt>
                <c:pt idx="432">
                  <c:v>-1670.2079821497773</c:v>
                </c:pt>
                <c:pt idx="433">
                  <c:v>-2720.3140439558188</c:v>
                </c:pt>
                <c:pt idx="434">
                  <c:v>-765.29056296058025</c:v>
                </c:pt>
                <c:pt idx="435">
                  <c:v>-1202.2732212163828</c:v>
                </c:pt>
                <c:pt idx="436">
                  <c:v>-1404.1330516440207</c:v>
                </c:pt>
                <c:pt idx="437">
                  <c:v>-256.37063498346379</c:v>
                </c:pt>
                <c:pt idx="438">
                  <c:v>-1397.1023163962309</c:v>
                </c:pt>
                <c:pt idx="439">
                  <c:v>-1626.8834008691392</c:v>
                </c:pt>
                <c:pt idx="440">
                  <c:v>-3752.353272278549</c:v>
                </c:pt>
                <c:pt idx="441">
                  <c:v>-3534.555994294325</c:v>
                </c:pt>
                <c:pt idx="442">
                  <c:v>-1532.593457412695</c:v>
                </c:pt>
                <c:pt idx="443">
                  <c:v>-2122.4587087797763</c:v>
                </c:pt>
                <c:pt idx="444">
                  <c:v>-761.1992612436261</c:v>
                </c:pt>
                <c:pt idx="445">
                  <c:v>-911.02156872681917</c:v>
                </c:pt>
                <c:pt idx="446">
                  <c:v>-1584.6210145821296</c:v>
                </c:pt>
                <c:pt idx="447">
                  <c:v>-1172.8137661344026</c:v>
                </c:pt>
                <c:pt idx="448">
                  <c:v>-2207.2104121699886</c:v>
                </c:pt>
                <c:pt idx="449">
                  <c:v>-676.32025201362831</c:v>
                </c:pt>
                <c:pt idx="450">
                  <c:v>-1402.9836612522795</c:v>
                </c:pt>
                <c:pt idx="451">
                  <c:v>-1362.8688013412138</c:v>
                </c:pt>
                <c:pt idx="452">
                  <c:v>-1790.5912445639633</c:v>
                </c:pt>
                <c:pt idx="453">
                  <c:v>-320.33564445479715</c:v>
                </c:pt>
                <c:pt idx="454">
                  <c:v>-1436.1624616545541</c:v>
                </c:pt>
                <c:pt idx="455">
                  <c:v>-1123.3377516251394</c:v>
                </c:pt>
                <c:pt idx="456">
                  <c:v>-1554.552292825796</c:v>
                </c:pt>
                <c:pt idx="457">
                  <c:v>-1289.0440957333849</c:v>
                </c:pt>
                <c:pt idx="458">
                  <c:v>-695.85991110701161</c:v>
                </c:pt>
                <c:pt idx="459">
                  <c:v>-2785.9423614658108</c:v>
                </c:pt>
                <c:pt idx="460">
                  <c:v>-686.57005903298341</c:v>
                </c:pt>
                <c:pt idx="461">
                  <c:v>-1347.4688802019691</c:v>
                </c:pt>
                <c:pt idx="462">
                  <c:v>-2232.1069456485584</c:v>
                </c:pt>
                <c:pt idx="463">
                  <c:v>-1486.8295639037224</c:v>
                </c:pt>
                <c:pt idx="464">
                  <c:v>-1574.5076866786876</c:v>
                </c:pt>
                <c:pt idx="465">
                  <c:v>-1400.8142206248322</c:v>
                </c:pt>
                <c:pt idx="466">
                  <c:v>-383.57950850786256</c:v>
                </c:pt>
                <c:pt idx="467">
                  <c:v>-2285.7946910788396</c:v>
                </c:pt>
                <c:pt idx="468">
                  <c:v>-1077.7475478872839</c:v>
                </c:pt>
                <c:pt idx="469">
                  <c:v>-2687.9380681651628</c:v>
                </c:pt>
                <c:pt idx="470">
                  <c:v>-846.01570410776276</c:v>
                </c:pt>
                <c:pt idx="471">
                  <c:v>-1851.0382091219672</c:v>
                </c:pt>
                <c:pt idx="472">
                  <c:v>-1080.0662831694644</c:v>
                </c:pt>
                <c:pt idx="473">
                  <c:v>-2734.5316072178985</c:v>
                </c:pt>
                <c:pt idx="474">
                  <c:v>-2366.9466943699845</c:v>
                </c:pt>
                <c:pt idx="475">
                  <c:v>-1329.232637971757</c:v>
                </c:pt>
                <c:pt idx="476">
                  <c:v>-1215.3768254028573</c:v>
                </c:pt>
                <c:pt idx="477">
                  <c:v>-1222.5848405996794</c:v>
                </c:pt>
                <c:pt idx="478">
                  <c:v>-992.05557339086408</c:v>
                </c:pt>
                <c:pt idx="479">
                  <c:v>-3195.426615146911</c:v>
                </c:pt>
                <c:pt idx="480">
                  <c:v>-2074.7849139044811</c:v>
                </c:pt>
                <c:pt idx="481">
                  <c:v>-771.26861525671757</c:v>
                </c:pt>
                <c:pt idx="482">
                  <c:v>-329.60611783635886</c:v>
                </c:pt>
                <c:pt idx="483">
                  <c:v>-2423.6909147194774</c:v>
                </c:pt>
                <c:pt idx="484">
                  <c:v>-1294.7894115579993</c:v>
                </c:pt>
                <c:pt idx="485">
                  <c:v>-1041.4728020828124</c:v>
                </c:pt>
                <c:pt idx="486">
                  <c:v>-1429.5797713460897</c:v>
                </c:pt>
                <c:pt idx="487">
                  <c:v>-977.15780741812432</c:v>
                </c:pt>
                <c:pt idx="488">
                  <c:v>-1323.3367385678039</c:v>
                </c:pt>
                <c:pt idx="489">
                  <c:v>-394.7086808460308</c:v>
                </c:pt>
                <c:pt idx="490">
                  <c:v>-1902.1855797844228</c:v>
                </c:pt>
                <c:pt idx="491">
                  <c:v>-2809.3826127702732</c:v>
                </c:pt>
                <c:pt idx="492">
                  <c:v>-1864.8713658915085</c:v>
                </c:pt>
                <c:pt idx="493">
                  <c:v>-1280.0854764241067</c:v>
                </c:pt>
                <c:pt idx="494">
                  <c:v>-1682.6613725421421</c:v>
                </c:pt>
                <c:pt idx="495">
                  <c:v>-1387.4649421504409</c:v>
                </c:pt>
                <c:pt idx="496">
                  <c:v>-935.5260841425843</c:v>
                </c:pt>
                <c:pt idx="497">
                  <c:v>-1538.4000105558725</c:v>
                </c:pt>
                <c:pt idx="498">
                  <c:v>-2476.0738410942336</c:v>
                </c:pt>
                <c:pt idx="499">
                  <c:v>-1427.8895800157152</c:v>
                </c:pt>
                <c:pt idx="500">
                  <c:v>-693.51401983508276</c:v>
                </c:pt>
                <c:pt idx="501">
                  <c:v>-1236.4893510398915</c:v>
                </c:pt>
                <c:pt idx="502">
                  <c:v>-1742.076499372356</c:v>
                </c:pt>
                <c:pt idx="503">
                  <c:v>-1280.5615669313556</c:v>
                </c:pt>
                <c:pt idx="504">
                  <c:v>-1629.6770753905157</c:v>
                </c:pt>
                <c:pt idx="505">
                  <c:v>-1448.2349797271299</c:v>
                </c:pt>
                <c:pt idx="506">
                  <c:v>-2129.1342120310264</c:v>
                </c:pt>
                <c:pt idx="507">
                  <c:v>-2095.4338981665815</c:v>
                </c:pt>
                <c:pt idx="508">
                  <c:v>-2391.2344456233395</c:v>
                </c:pt>
                <c:pt idx="509">
                  <c:v>-1038.3870230705534</c:v>
                </c:pt>
                <c:pt idx="510">
                  <c:v>-559.87750787338791</c:v>
                </c:pt>
                <c:pt idx="511">
                  <c:v>-1418.769093389561</c:v>
                </c:pt>
                <c:pt idx="512">
                  <c:v>-2423.6697935702423</c:v>
                </c:pt>
                <c:pt idx="513">
                  <c:v>-1967.6382487721394</c:v>
                </c:pt>
                <c:pt idx="514">
                  <c:v>-1708.7746068233146</c:v>
                </c:pt>
                <c:pt idx="515">
                  <c:v>-1909.0812663363758</c:v>
                </c:pt>
                <c:pt idx="516">
                  <c:v>-2152.6061729830626</c:v>
                </c:pt>
                <c:pt idx="517">
                  <c:v>-2160.6117954488891</c:v>
                </c:pt>
                <c:pt idx="518">
                  <c:v>-703.9079680048826</c:v>
                </c:pt>
                <c:pt idx="519">
                  <c:v>-1930.0173456325037</c:v>
                </c:pt>
                <c:pt idx="520">
                  <c:v>-2589.9819203153165</c:v>
                </c:pt>
                <c:pt idx="521">
                  <c:v>-1516.056979364671</c:v>
                </c:pt>
                <c:pt idx="522">
                  <c:v>-1543.2129638887136</c:v>
                </c:pt>
                <c:pt idx="523">
                  <c:v>-2385.0549684507341</c:v>
                </c:pt>
                <c:pt idx="524">
                  <c:v>-1011.1403196216734</c:v>
                </c:pt>
                <c:pt idx="525">
                  <c:v>-1590.1875366377699</c:v>
                </c:pt>
                <c:pt idx="526">
                  <c:v>-1301.1582526789252</c:v>
                </c:pt>
                <c:pt idx="527">
                  <c:v>-1804.5316703550634</c:v>
                </c:pt>
                <c:pt idx="528">
                  <c:v>-2128.5060161641468</c:v>
                </c:pt>
                <c:pt idx="529">
                  <c:v>-10.507625046672729</c:v>
                </c:pt>
                <c:pt idx="530">
                  <c:v>-1976.7611568527773</c:v>
                </c:pt>
                <c:pt idx="531">
                  <c:v>-2500.0134405374411</c:v>
                </c:pt>
                <c:pt idx="532">
                  <c:v>-1843.352161914423</c:v>
                </c:pt>
                <c:pt idx="533">
                  <c:v>-2156.9167205141384</c:v>
                </c:pt>
                <c:pt idx="534">
                  <c:v>-2720.9942973375637</c:v>
                </c:pt>
                <c:pt idx="535">
                  <c:v>-1950.2773309729855</c:v>
                </c:pt>
                <c:pt idx="536">
                  <c:v>-808.08378883657497</c:v>
                </c:pt>
                <c:pt idx="537">
                  <c:v>-1379.7417843174462</c:v>
                </c:pt>
                <c:pt idx="538">
                  <c:v>-1403.482128056512</c:v>
                </c:pt>
                <c:pt idx="539">
                  <c:v>-2802.4670917042577</c:v>
                </c:pt>
                <c:pt idx="540">
                  <c:v>-756.60728924504292</c:v>
                </c:pt>
                <c:pt idx="541">
                  <c:v>-2029.5049941835559</c:v>
                </c:pt>
                <c:pt idx="542">
                  <c:v>-1541.143018997218</c:v>
                </c:pt>
                <c:pt idx="543">
                  <c:v>-913.71394711593985</c:v>
                </c:pt>
                <c:pt idx="544">
                  <c:v>-2269.0901897003314</c:v>
                </c:pt>
                <c:pt idx="545">
                  <c:v>-2131.2887783065953</c:v>
                </c:pt>
                <c:pt idx="546">
                  <c:v>-1745.1123726571423</c:v>
                </c:pt>
                <c:pt idx="547">
                  <c:v>-1179.31824369676</c:v>
                </c:pt>
                <c:pt idx="548">
                  <c:v>-1673.2564314305273</c:v>
                </c:pt>
                <c:pt idx="549">
                  <c:v>-638.6252022318904</c:v>
                </c:pt>
                <c:pt idx="550">
                  <c:v>-2401.1763813794105</c:v>
                </c:pt>
                <c:pt idx="551">
                  <c:v>-2260.0499972056191</c:v>
                </c:pt>
                <c:pt idx="552">
                  <c:v>-3011.5743701655238</c:v>
                </c:pt>
                <c:pt idx="553">
                  <c:v>-1809.3017509049378</c:v>
                </c:pt>
                <c:pt idx="554">
                  <c:v>-1985.7148807240519</c:v>
                </c:pt>
                <c:pt idx="555">
                  <c:v>-1064.4361782307906</c:v>
                </c:pt>
                <c:pt idx="556">
                  <c:v>-2294.3024578781178</c:v>
                </c:pt>
                <c:pt idx="557">
                  <c:v>-641.37497794948831</c:v>
                </c:pt>
                <c:pt idx="558">
                  <c:v>-1432.5558462649001</c:v>
                </c:pt>
                <c:pt idx="559">
                  <c:v>-2076.1887194004712</c:v>
                </c:pt>
                <c:pt idx="560">
                  <c:v>-1712.3452593679658</c:v>
                </c:pt>
                <c:pt idx="561">
                  <c:v>-2656.7626035037479</c:v>
                </c:pt>
                <c:pt idx="562">
                  <c:v>-2760.4210624941034</c:v>
                </c:pt>
                <c:pt idx="563">
                  <c:v>-2072.9799459249452</c:v>
                </c:pt>
                <c:pt idx="564">
                  <c:v>-2365.6154252694105</c:v>
                </c:pt>
                <c:pt idx="565">
                  <c:v>-2424.919999115984</c:v>
                </c:pt>
                <c:pt idx="566">
                  <c:v>-945.47286241402344</c:v>
                </c:pt>
                <c:pt idx="567">
                  <c:v>-899.75784702465353</c:v>
                </c:pt>
                <c:pt idx="568">
                  <c:v>-2022.9143620325995</c:v>
                </c:pt>
                <c:pt idx="569">
                  <c:v>-1396.0666170530276</c:v>
                </c:pt>
                <c:pt idx="570">
                  <c:v>-449.42023777785016</c:v>
                </c:pt>
                <c:pt idx="571">
                  <c:v>-1011.2765578716517</c:v>
                </c:pt>
                <c:pt idx="572">
                  <c:v>-345.73605205858621</c:v>
                </c:pt>
                <c:pt idx="573">
                  <c:v>-2616.6478926785303</c:v>
                </c:pt>
                <c:pt idx="574">
                  <c:v>-1308.5585586213392</c:v>
                </c:pt>
                <c:pt idx="575">
                  <c:v>-1589.9111815810475</c:v>
                </c:pt>
                <c:pt idx="576">
                  <c:v>-1210.5985685987198</c:v>
                </c:pt>
                <c:pt idx="577">
                  <c:v>-625.15921385947513</c:v>
                </c:pt>
                <c:pt idx="578">
                  <c:v>-1962.6112730302002</c:v>
                </c:pt>
                <c:pt idx="579">
                  <c:v>-1999.1872640457859</c:v>
                </c:pt>
                <c:pt idx="580">
                  <c:v>-3070.543836524937</c:v>
                </c:pt>
                <c:pt idx="581">
                  <c:v>-2211.4869106675387</c:v>
                </c:pt>
                <c:pt idx="582">
                  <c:v>-2435.0184809363227</c:v>
                </c:pt>
                <c:pt idx="583">
                  <c:v>-1552.9887149816996</c:v>
                </c:pt>
                <c:pt idx="584">
                  <c:v>-1983.8675134504119</c:v>
                </c:pt>
                <c:pt idx="585">
                  <c:v>-1916.0301237488557</c:v>
                </c:pt>
                <c:pt idx="586">
                  <c:v>-1393.2672391840424</c:v>
                </c:pt>
                <c:pt idx="587">
                  <c:v>-1575.6535563628795</c:v>
                </c:pt>
                <c:pt idx="588">
                  <c:v>-1474.2111313356154</c:v>
                </c:pt>
                <c:pt idx="589">
                  <c:v>-1903.2627308273759</c:v>
                </c:pt>
                <c:pt idx="590">
                  <c:v>-1689.9336765408279</c:v>
                </c:pt>
                <c:pt idx="591">
                  <c:v>-939.55852315269203</c:v>
                </c:pt>
                <c:pt idx="592">
                  <c:v>-2570.8058065697815</c:v>
                </c:pt>
                <c:pt idx="593">
                  <c:v>-2050.6905152782565</c:v>
                </c:pt>
                <c:pt idx="594">
                  <c:v>-1788.5792847484581</c:v>
                </c:pt>
                <c:pt idx="595">
                  <c:v>-1776.8827005706426</c:v>
                </c:pt>
                <c:pt idx="596">
                  <c:v>-1815.8539789681681</c:v>
                </c:pt>
                <c:pt idx="597">
                  <c:v>-1444.5828679989545</c:v>
                </c:pt>
                <c:pt idx="598">
                  <c:v>-2161.1561893581747</c:v>
                </c:pt>
                <c:pt idx="599">
                  <c:v>-1602.2193348102983</c:v>
                </c:pt>
                <c:pt idx="600">
                  <c:v>-1228.2090405724439</c:v>
                </c:pt>
                <c:pt idx="601">
                  <c:v>-2015.5744695124572</c:v>
                </c:pt>
                <c:pt idx="602">
                  <c:v>-2628.9147195568885</c:v>
                </c:pt>
                <c:pt idx="603">
                  <c:v>-432.03337321797244</c:v>
                </c:pt>
                <c:pt idx="604">
                  <c:v>-1817.5220328813307</c:v>
                </c:pt>
                <c:pt idx="605">
                  <c:v>-1283.7217147839983</c:v>
                </c:pt>
                <c:pt idx="606">
                  <c:v>-291.61792036034967</c:v>
                </c:pt>
                <c:pt idx="607">
                  <c:v>-2198.0698397094275</c:v>
                </c:pt>
                <c:pt idx="608">
                  <c:v>-1672.9460117758836</c:v>
                </c:pt>
                <c:pt idx="609">
                  <c:v>-1991.3869637863072</c:v>
                </c:pt>
                <c:pt idx="610">
                  <c:v>-2214.0169799975911</c:v>
                </c:pt>
                <c:pt idx="611">
                  <c:v>-1980.6462911513581</c:v>
                </c:pt>
                <c:pt idx="612">
                  <c:v>-1130.1576435299485</c:v>
                </c:pt>
                <c:pt idx="613">
                  <c:v>-1921.7761165464544</c:v>
                </c:pt>
                <c:pt idx="614">
                  <c:v>-729.49939438783349</c:v>
                </c:pt>
                <c:pt idx="615">
                  <c:v>-2305.6038728256935</c:v>
                </c:pt>
                <c:pt idx="616">
                  <c:v>-2949.6096328956096</c:v>
                </c:pt>
                <c:pt idx="617">
                  <c:v>-1507.4167068967636</c:v>
                </c:pt>
                <c:pt idx="618">
                  <c:v>-1569.5324914970724</c:v>
                </c:pt>
                <c:pt idx="619">
                  <c:v>-2228.1430150205115</c:v>
                </c:pt>
                <c:pt idx="620">
                  <c:v>-1408.4045700611268</c:v>
                </c:pt>
                <c:pt idx="621">
                  <c:v>-926.48819565606118</c:v>
                </c:pt>
                <c:pt idx="622">
                  <c:v>-1582.9255143326136</c:v>
                </c:pt>
                <c:pt idx="623">
                  <c:v>-969.23619803344991</c:v>
                </c:pt>
                <c:pt idx="624">
                  <c:v>-1188.6410001188133</c:v>
                </c:pt>
                <c:pt idx="625">
                  <c:v>-1079.5036708842049</c:v>
                </c:pt>
                <c:pt idx="626">
                  <c:v>-1487.5627265818366</c:v>
                </c:pt>
                <c:pt idx="627">
                  <c:v>-1702.8341277754762</c:v>
                </c:pt>
                <c:pt idx="628">
                  <c:v>-1071.5091309738145</c:v>
                </c:pt>
                <c:pt idx="629">
                  <c:v>-1012.7985455637454</c:v>
                </c:pt>
                <c:pt idx="630">
                  <c:v>-785.02803284734273</c:v>
                </c:pt>
                <c:pt idx="631">
                  <c:v>-1073.443393280857</c:v>
                </c:pt>
                <c:pt idx="632">
                  <c:v>-2677.3748267398914</c:v>
                </c:pt>
                <c:pt idx="633">
                  <c:v>-1407.1594485579935</c:v>
                </c:pt>
                <c:pt idx="634">
                  <c:v>-1759.1930106364634</c:v>
                </c:pt>
                <c:pt idx="635">
                  <c:v>-1228.508280726327</c:v>
                </c:pt>
                <c:pt idx="636">
                  <c:v>-1440.4015937257673</c:v>
                </c:pt>
                <c:pt idx="637">
                  <c:v>-806.27632835616714</c:v>
                </c:pt>
                <c:pt idx="638">
                  <c:v>-1195.3237286187386</c:v>
                </c:pt>
                <c:pt idx="639">
                  <c:v>-977.01205692489475</c:v>
                </c:pt>
                <c:pt idx="640">
                  <c:v>-2172.6097070151764</c:v>
                </c:pt>
                <c:pt idx="641">
                  <c:v>-755.13246259993684</c:v>
                </c:pt>
                <c:pt idx="642">
                  <c:v>-1502.568701087067</c:v>
                </c:pt>
                <c:pt idx="643">
                  <c:v>-1846.3419590887293</c:v>
                </c:pt>
                <c:pt idx="644">
                  <c:v>-2383.2063579242613</c:v>
                </c:pt>
                <c:pt idx="645">
                  <c:v>-1867.364894577202</c:v>
                </c:pt>
                <c:pt idx="646">
                  <c:v>-1096.3907494882205</c:v>
                </c:pt>
                <c:pt idx="647">
                  <c:v>-954.10499780634927</c:v>
                </c:pt>
                <c:pt idx="648">
                  <c:v>-795.3826263265928</c:v>
                </c:pt>
                <c:pt idx="649">
                  <c:v>-1719.3922487226364</c:v>
                </c:pt>
                <c:pt idx="650">
                  <c:v>-2072.3838545860954</c:v>
                </c:pt>
                <c:pt idx="651">
                  <c:v>-1225.0824297699337</c:v>
                </c:pt>
                <c:pt idx="652">
                  <c:v>-1293.6734939477356</c:v>
                </c:pt>
                <c:pt idx="653">
                  <c:v>-1596.3877900270045</c:v>
                </c:pt>
                <c:pt idx="654">
                  <c:v>-1049.8123310794053</c:v>
                </c:pt>
                <c:pt idx="655">
                  <c:v>-915.13474667419632</c:v>
                </c:pt>
                <c:pt idx="656">
                  <c:v>-2319.4807072556723</c:v>
                </c:pt>
                <c:pt idx="657">
                  <c:v>-365.53889101178083</c:v>
                </c:pt>
                <c:pt idx="658">
                  <c:v>-1717.0159841520772</c:v>
                </c:pt>
                <c:pt idx="659">
                  <c:v>-1076.761559106837</c:v>
                </c:pt>
                <c:pt idx="660">
                  <c:v>-1638.8632959382821</c:v>
                </c:pt>
                <c:pt idx="661">
                  <c:v>-1945.3382620573648</c:v>
                </c:pt>
                <c:pt idx="662">
                  <c:v>-1388.8306147082958</c:v>
                </c:pt>
                <c:pt idx="663">
                  <c:v>-1550.7495236907898</c:v>
                </c:pt>
                <c:pt idx="664">
                  <c:v>-1919.2826077147774</c:v>
                </c:pt>
                <c:pt idx="665">
                  <c:v>567.37143884278612</c:v>
                </c:pt>
                <c:pt idx="666">
                  <c:v>-2088.888456292043</c:v>
                </c:pt>
                <c:pt idx="667">
                  <c:v>-2290.5644209420443</c:v>
                </c:pt>
                <c:pt idx="668">
                  <c:v>-2420.4716638601099</c:v>
                </c:pt>
                <c:pt idx="669">
                  <c:v>-3098.2211614917837</c:v>
                </c:pt>
                <c:pt idx="670">
                  <c:v>-2067.7101404607329</c:v>
                </c:pt>
                <c:pt idx="671">
                  <c:v>-1478.5251964091376</c:v>
                </c:pt>
                <c:pt idx="672">
                  <c:v>-1484.4728587957452</c:v>
                </c:pt>
                <c:pt idx="673">
                  <c:v>-794.87416139047218</c:v>
                </c:pt>
                <c:pt idx="674">
                  <c:v>-3557.4015509409037</c:v>
                </c:pt>
                <c:pt idx="675">
                  <c:v>-1196.47444639474</c:v>
                </c:pt>
                <c:pt idx="676">
                  <c:v>-1283.0956150701431</c:v>
                </c:pt>
                <c:pt idx="677">
                  <c:v>-2139.9972850748472</c:v>
                </c:pt>
                <c:pt idx="678">
                  <c:v>-405.23769650598206</c:v>
                </c:pt>
                <c:pt idx="679">
                  <c:v>-1273.9787349494509</c:v>
                </c:pt>
                <c:pt idx="680">
                  <c:v>-1282.2941029397753</c:v>
                </c:pt>
                <c:pt idx="681">
                  <c:v>-1974.3462845729036</c:v>
                </c:pt>
                <c:pt idx="682">
                  <c:v>-2008.6377934604616</c:v>
                </c:pt>
                <c:pt idx="683">
                  <c:v>-749.95056271447629</c:v>
                </c:pt>
                <c:pt idx="684">
                  <c:v>-1723.6033341564898</c:v>
                </c:pt>
                <c:pt idx="685">
                  <c:v>-1742.3808400260059</c:v>
                </c:pt>
                <c:pt idx="686">
                  <c:v>-2573.7399253362801</c:v>
                </c:pt>
                <c:pt idx="687">
                  <c:v>-1982.2850464615717</c:v>
                </c:pt>
                <c:pt idx="688">
                  <c:v>-1574.3932233258329</c:v>
                </c:pt>
                <c:pt idx="689">
                  <c:v>-931.55019906856796</c:v>
                </c:pt>
                <c:pt idx="690">
                  <c:v>-2630.881173519143</c:v>
                </c:pt>
                <c:pt idx="691">
                  <c:v>-1650.9798955255028</c:v>
                </c:pt>
                <c:pt idx="692">
                  <c:v>-1446.0760623503311</c:v>
                </c:pt>
                <c:pt idx="693">
                  <c:v>-1667.2677411321174</c:v>
                </c:pt>
                <c:pt idx="694">
                  <c:v>-1313.3454007022065</c:v>
                </c:pt>
                <c:pt idx="695">
                  <c:v>-2234.4504908164417</c:v>
                </c:pt>
                <c:pt idx="696">
                  <c:v>-1861.376366726216</c:v>
                </c:pt>
                <c:pt idx="697">
                  <c:v>-1680.1637335802952</c:v>
                </c:pt>
                <c:pt idx="698">
                  <c:v>-2482.2886196070658</c:v>
                </c:pt>
                <c:pt idx="699">
                  <c:v>-2597.4877307909901</c:v>
                </c:pt>
                <c:pt idx="700">
                  <c:v>-903.07750786120778</c:v>
                </c:pt>
                <c:pt idx="701">
                  <c:v>-2195.4830267495458</c:v>
                </c:pt>
                <c:pt idx="702">
                  <c:v>-1387.0480531522699</c:v>
                </c:pt>
                <c:pt idx="703">
                  <c:v>-2606.4529303775917</c:v>
                </c:pt>
                <c:pt idx="704">
                  <c:v>-2279.7442230355227</c:v>
                </c:pt>
                <c:pt idx="705">
                  <c:v>-2481.192981695719</c:v>
                </c:pt>
                <c:pt idx="706">
                  <c:v>-1279.4720639530497</c:v>
                </c:pt>
                <c:pt idx="707">
                  <c:v>-1977.2187838330565</c:v>
                </c:pt>
                <c:pt idx="708">
                  <c:v>-1228.8602846831673</c:v>
                </c:pt>
                <c:pt idx="709">
                  <c:v>-2813.4666284166078</c:v>
                </c:pt>
                <c:pt idx="710">
                  <c:v>-977.85650192799949</c:v>
                </c:pt>
                <c:pt idx="711">
                  <c:v>-1446.1146338913049</c:v>
                </c:pt>
                <c:pt idx="712">
                  <c:v>-1923.5839316664806</c:v>
                </c:pt>
                <c:pt idx="713">
                  <c:v>-1200.2145148055461</c:v>
                </c:pt>
                <c:pt idx="714">
                  <c:v>-2038.1141253919177</c:v>
                </c:pt>
                <c:pt idx="715">
                  <c:v>-507.47027009688372</c:v>
                </c:pt>
                <c:pt idx="716">
                  <c:v>-1922.9113954215009</c:v>
                </c:pt>
                <c:pt idx="717">
                  <c:v>-1488.6966984189185</c:v>
                </c:pt>
                <c:pt idx="718">
                  <c:v>194.84247356990909</c:v>
                </c:pt>
                <c:pt idx="719">
                  <c:v>-1424.8362258574671</c:v>
                </c:pt>
                <c:pt idx="720">
                  <c:v>-1257.1969581830826</c:v>
                </c:pt>
                <c:pt idx="721">
                  <c:v>-2137.8006534400606</c:v>
                </c:pt>
                <c:pt idx="722">
                  <c:v>-897.5437140228978</c:v>
                </c:pt>
                <c:pt idx="723">
                  <c:v>-1737.5121083498079</c:v>
                </c:pt>
                <c:pt idx="724">
                  <c:v>-2036.0083042968445</c:v>
                </c:pt>
                <c:pt idx="725">
                  <c:v>-1733.3829883395101</c:v>
                </c:pt>
                <c:pt idx="726">
                  <c:v>71.015641513261471</c:v>
                </c:pt>
                <c:pt idx="727">
                  <c:v>-2285.7228075675803</c:v>
                </c:pt>
                <c:pt idx="728">
                  <c:v>-2091.5820595374362</c:v>
                </c:pt>
                <c:pt idx="729">
                  <c:v>-1395.7503547738306</c:v>
                </c:pt>
                <c:pt idx="730">
                  <c:v>-1773.808949618543</c:v>
                </c:pt>
                <c:pt idx="731">
                  <c:v>-1442.3031347818132</c:v>
                </c:pt>
                <c:pt idx="732">
                  <c:v>-2512.6739560457308</c:v>
                </c:pt>
                <c:pt idx="733">
                  <c:v>-2023.3515852386681</c:v>
                </c:pt>
                <c:pt idx="734">
                  <c:v>-2898.6206659957188</c:v>
                </c:pt>
                <c:pt idx="735">
                  <c:v>-2883.1728107106715</c:v>
                </c:pt>
                <c:pt idx="736">
                  <c:v>-1924.2870810966515</c:v>
                </c:pt>
                <c:pt idx="737">
                  <c:v>-1961.0910523995108</c:v>
                </c:pt>
                <c:pt idx="738">
                  <c:v>-708.60052995113347</c:v>
                </c:pt>
                <c:pt idx="739">
                  <c:v>-3207.5936213388341</c:v>
                </c:pt>
                <c:pt idx="740">
                  <c:v>-1743.8007830580514</c:v>
                </c:pt>
                <c:pt idx="741">
                  <c:v>-608.01977538748724</c:v>
                </c:pt>
                <c:pt idx="742">
                  <c:v>-611.39115081625368</c:v>
                </c:pt>
                <c:pt idx="743">
                  <c:v>-1574.9885163136851</c:v>
                </c:pt>
                <c:pt idx="744">
                  <c:v>-936.14344022945534</c:v>
                </c:pt>
                <c:pt idx="745">
                  <c:v>-1231.2227657479416</c:v>
                </c:pt>
                <c:pt idx="746">
                  <c:v>-1759.9605659392182</c:v>
                </c:pt>
                <c:pt idx="747">
                  <c:v>-2314.891071141727</c:v>
                </c:pt>
                <c:pt idx="748">
                  <c:v>-1475.9499298860624</c:v>
                </c:pt>
                <c:pt idx="749">
                  <c:v>-507.63451524824541</c:v>
                </c:pt>
                <c:pt idx="750">
                  <c:v>-108.50330752151149</c:v>
                </c:pt>
                <c:pt idx="751">
                  <c:v>-1858.8906028614206</c:v>
                </c:pt>
                <c:pt idx="752">
                  <c:v>-1913.6229721222926</c:v>
                </c:pt>
                <c:pt idx="753">
                  <c:v>-2263.1319223147657</c:v>
                </c:pt>
                <c:pt idx="754">
                  <c:v>-1423.1060996285332</c:v>
                </c:pt>
                <c:pt idx="755">
                  <c:v>-871.57675303864744</c:v>
                </c:pt>
                <c:pt idx="756">
                  <c:v>-617.69607910422383</c:v>
                </c:pt>
                <c:pt idx="757">
                  <c:v>-969.48531270448348</c:v>
                </c:pt>
                <c:pt idx="758">
                  <c:v>-1575.7797665044436</c:v>
                </c:pt>
                <c:pt idx="759">
                  <c:v>-1424.8617226112938</c:v>
                </c:pt>
                <c:pt idx="760">
                  <c:v>-1881.5665601617229</c:v>
                </c:pt>
                <c:pt idx="761">
                  <c:v>-2840.0081734136666</c:v>
                </c:pt>
                <c:pt idx="762">
                  <c:v>-1456.5020195736852</c:v>
                </c:pt>
                <c:pt idx="763">
                  <c:v>-2242.8289974149375</c:v>
                </c:pt>
                <c:pt idx="764">
                  <c:v>-1389.6039977783112</c:v>
                </c:pt>
                <c:pt idx="765">
                  <c:v>-1912.4890538778727</c:v>
                </c:pt>
                <c:pt idx="766">
                  <c:v>-898.1712424000516</c:v>
                </c:pt>
                <c:pt idx="767">
                  <c:v>-2003.8837557813786</c:v>
                </c:pt>
                <c:pt idx="768">
                  <c:v>-831.19111048278592</c:v>
                </c:pt>
                <c:pt idx="769">
                  <c:v>-1027.4828993145993</c:v>
                </c:pt>
                <c:pt idx="770">
                  <c:v>-1544.0147833258843</c:v>
                </c:pt>
                <c:pt idx="771">
                  <c:v>-3216.1257254145912</c:v>
                </c:pt>
                <c:pt idx="772">
                  <c:v>-1554.4265873414888</c:v>
                </c:pt>
                <c:pt idx="773">
                  <c:v>-1641.9524477248951</c:v>
                </c:pt>
                <c:pt idx="774">
                  <c:v>-1919.0384062619923</c:v>
                </c:pt>
                <c:pt idx="775">
                  <c:v>-977.32792836123735</c:v>
                </c:pt>
                <c:pt idx="776">
                  <c:v>-1831.7220395832182</c:v>
                </c:pt>
                <c:pt idx="777">
                  <c:v>-2120.037177232135</c:v>
                </c:pt>
                <c:pt idx="778">
                  <c:v>-1985.2895783529038</c:v>
                </c:pt>
                <c:pt idx="779">
                  <c:v>-1996.2157223559425</c:v>
                </c:pt>
                <c:pt idx="780">
                  <c:v>-1700.4676370903662</c:v>
                </c:pt>
                <c:pt idx="781">
                  <c:v>-1028.753528318899</c:v>
                </c:pt>
                <c:pt idx="782">
                  <c:v>-1395.6252625401839</c:v>
                </c:pt>
                <c:pt idx="783">
                  <c:v>-1595.3197398729571</c:v>
                </c:pt>
                <c:pt idx="784">
                  <c:v>-1662.1466300686334</c:v>
                </c:pt>
                <c:pt idx="785">
                  <c:v>-1601.1708028609637</c:v>
                </c:pt>
                <c:pt idx="786">
                  <c:v>-1169.1984561249537</c:v>
                </c:pt>
                <c:pt idx="787">
                  <c:v>-1424.5425599393357</c:v>
                </c:pt>
                <c:pt idx="788">
                  <c:v>-2001.6581770011262</c:v>
                </c:pt>
                <c:pt idx="789">
                  <c:v>-1619.4921013157345</c:v>
                </c:pt>
                <c:pt idx="790">
                  <c:v>-1144.1873762802052</c:v>
                </c:pt>
                <c:pt idx="791">
                  <c:v>-912.00922840396834</c:v>
                </c:pt>
                <c:pt idx="792">
                  <c:v>-1665.2140386938181</c:v>
                </c:pt>
                <c:pt idx="793">
                  <c:v>-639.68991927216848</c:v>
                </c:pt>
                <c:pt idx="794">
                  <c:v>-1450.2882659195247</c:v>
                </c:pt>
                <c:pt idx="795">
                  <c:v>-2260.0809950227149</c:v>
                </c:pt>
                <c:pt idx="796">
                  <c:v>-1324.47232451535</c:v>
                </c:pt>
                <c:pt idx="797">
                  <c:v>-1459.0205683084805</c:v>
                </c:pt>
                <c:pt idx="798">
                  <c:v>-1994.1670467126087</c:v>
                </c:pt>
                <c:pt idx="799">
                  <c:v>-827.84600154274995</c:v>
                </c:pt>
                <c:pt idx="800">
                  <c:v>-668.88277683171964</c:v>
                </c:pt>
                <c:pt idx="801">
                  <c:v>-2478.6268233539849</c:v>
                </c:pt>
                <c:pt idx="802">
                  <c:v>-1915.8309882323083</c:v>
                </c:pt>
                <c:pt idx="803">
                  <c:v>-1884.3960248030298</c:v>
                </c:pt>
                <c:pt idx="804">
                  <c:v>-2110.5546145958115</c:v>
                </c:pt>
                <c:pt idx="805">
                  <c:v>-2143.8351099814099</c:v>
                </c:pt>
                <c:pt idx="806">
                  <c:v>-1366.3878224758664</c:v>
                </c:pt>
                <c:pt idx="807">
                  <c:v>-1401.0313115478493</c:v>
                </c:pt>
                <c:pt idx="808">
                  <c:v>-1625.6066275406165</c:v>
                </c:pt>
                <c:pt idx="809">
                  <c:v>-1520.6491757610056</c:v>
                </c:pt>
                <c:pt idx="810">
                  <c:v>-1007.1716901812933</c:v>
                </c:pt>
                <c:pt idx="811">
                  <c:v>-466.58519014204921</c:v>
                </c:pt>
                <c:pt idx="812">
                  <c:v>-967.10376969169829</c:v>
                </c:pt>
                <c:pt idx="813">
                  <c:v>-3914.8592936607952</c:v>
                </c:pt>
                <c:pt idx="814">
                  <c:v>-1871.9508705183971</c:v>
                </c:pt>
                <c:pt idx="815">
                  <c:v>-2225.6099713735039</c:v>
                </c:pt>
                <c:pt idx="816">
                  <c:v>-2775.8961864257785</c:v>
                </c:pt>
                <c:pt idx="817">
                  <c:v>-2555.0565609959876</c:v>
                </c:pt>
                <c:pt idx="818">
                  <c:v>-1814.6953298239932</c:v>
                </c:pt>
                <c:pt idx="819">
                  <c:v>-1913.7617944154363</c:v>
                </c:pt>
                <c:pt idx="820">
                  <c:v>-2788.2919841099906</c:v>
                </c:pt>
                <c:pt idx="821">
                  <c:v>-1429.046162004669</c:v>
                </c:pt>
                <c:pt idx="822">
                  <c:v>-1252.4096269615084</c:v>
                </c:pt>
                <c:pt idx="823">
                  <c:v>-957.50797747913293</c:v>
                </c:pt>
                <c:pt idx="824">
                  <c:v>-2027.3846151378266</c:v>
                </c:pt>
                <c:pt idx="825">
                  <c:v>-3044.5536739650197</c:v>
                </c:pt>
                <c:pt idx="826">
                  <c:v>-1207.3611526068044</c:v>
                </c:pt>
                <c:pt idx="827">
                  <c:v>-991.77367346756182</c:v>
                </c:pt>
                <c:pt idx="828">
                  <c:v>-1382.542446788545</c:v>
                </c:pt>
                <c:pt idx="829">
                  <c:v>-971.06485732121928</c:v>
                </c:pt>
                <c:pt idx="830">
                  <c:v>-1655.6745391326995</c:v>
                </c:pt>
                <c:pt idx="831">
                  <c:v>-1876.1962282924669</c:v>
                </c:pt>
                <c:pt idx="832">
                  <c:v>-2172.9800659401849</c:v>
                </c:pt>
                <c:pt idx="833">
                  <c:v>-2271.0405315918988</c:v>
                </c:pt>
                <c:pt idx="834">
                  <c:v>-2072.0901271741113</c:v>
                </c:pt>
                <c:pt idx="835">
                  <c:v>-1526.8945043928888</c:v>
                </c:pt>
                <c:pt idx="836">
                  <c:v>-942.40300793836923</c:v>
                </c:pt>
                <c:pt idx="837">
                  <c:v>-1800.4602452275903</c:v>
                </c:pt>
                <c:pt idx="838">
                  <c:v>-1264.4179291896062</c:v>
                </c:pt>
                <c:pt idx="839">
                  <c:v>-1067.4350707904132</c:v>
                </c:pt>
                <c:pt idx="840">
                  <c:v>-426.82279982227192</c:v>
                </c:pt>
                <c:pt idx="841">
                  <c:v>-508.2627943285288</c:v>
                </c:pt>
                <c:pt idx="842">
                  <c:v>-1036.2971003076473</c:v>
                </c:pt>
                <c:pt idx="843">
                  <c:v>-1628.935558712189</c:v>
                </c:pt>
                <c:pt idx="844">
                  <c:v>-1883.1880669856837</c:v>
                </c:pt>
                <c:pt idx="845">
                  <c:v>-1687.8552447709844</c:v>
                </c:pt>
                <c:pt idx="846">
                  <c:v>-1959.6444343526155</c:v>
                </c:pt>
                <c:pt idx="847">
                  <c:v>-897.99850784901173</c:v>
                </c:pt>
                <c:pt idx="848">
                  <c:v>-1166.1283212998269</c:v>
                </c:pt>
                <c:pt idx="849">
                  <c:v>-1038.278911044611</c:v>
                </c:pt>
                <c:pt idx="850">
                  <c:v>-664.74375558423162</c:v>
                </c:pt>
                <c:pt idx="851">
                  <c:v>-2025.4485608871055</c:v>
                </c:pt>
                <c:pt idx="852">
                  <c:v>-2145.7154247931376</c:v>
                </c:pt>
                <c:pt idx="853">
                  <c:v>-2438.0640942296518</c:v>
                </c:pt>
                <c:pt idx="854">
                  <c:v>-1027.331254854219</c:v>
                </c:pt>
                <c:pt idx="855">
                  <c:v>-1769.0009764853103</c:v>
                </c:pt>
                <c:pt idx="856">
                  <c:v>-2004.4546778621925</c:v>
                </c:pt>
                <c:pt idx="857">
                  <c:v>-1275.8381671564775</c:v>
                </c:pt>
                <c:pt idx="858">
                  <c:v>-948.83992831175328</c:v>
                </c:pt>
                <c:pt idx="859">
                  <c:v>-854.916451168393</c:v>
                </c:pt>
                <c:pt idx="860">
                  <c:v>-1817.2406657837419</c:v>
                </c:pt>
                <c:pt idx="861">
                  <c:v>-1542.2511282340965</c:v>
                </c:pt>
                <c:pt idx="862">
                  <c:v>-1668.6465231137117</c:v>
                </c:pt>
                <c:pt idx="863">
                  <c:v>-2227.0845352215965</c:v>
                </c:pt>
                <c:pt idx="864">
                  <c:v>-1195.6950600027894</c:v>
                </c:pt>
                <c:pt idx="865">
                  <c:v>-928.0673983876186</c:v>
                </c:pt>
                <c:pt idx="866">
                  <c:v>-563.10006985683594</c:v>
                </c:pt>
                <c:pt idx="867">
                  <c:v>-1796.6666030093038</c:v>
                </c:pt>
                <c:pt idx="868">
                  <c:v>-1777.0435218044222</c:v>
                </c:pt>
                <c:pt idx="869">
                  <c:v>-1529.2103143957502</c:v>
                </c:pt>
                <c:pt idx="870">
                  <c:v>-2419.115411881302</c:v>
                </c:pt>
                <c:pt idx="871">
                  <c:v>-2128.9507701231551</c:v>
                </c:pt>
                <c:pt idx="872">
                  <c:v>-1851.9957894614263</c:v>
                </c:pt>
                <c:pt idx="873">
                  <c:v>-1248.9220514917624</c:v>
                </c:pt>
                <c:pt idx="874">
                  <c:v>-1416.8317943570364</c:v>
                </c:pt>
                <c:pt idx="875">
                  <c:v>-128.00970374775079</c:v>
                </c:pt>
                <c:pt idx="876">
                  <c:v>-1525.9173485505862</c:v>
                </c:pt>
                <c:pt idx="877">
                  <c:v>-3061.1367857073956</c:v>
                </c:pt>
                <c:pt idx="878">
                  <c:v>-983.88800627234014</c:v>
                </c:pt>
                <c:pt idx="879">
                  <c:v>-1855.0394363253936</c:v>
                </c:pt>
                <c:pt idx="880">
                  <c:v>-2614.4853025598391</c:v>
                </c:pt>
                <c:pt idx="881">
                  <c:v>-1022.5685274384232</c:v>
                </c:pt>
                <c:pt idx="882">
                  <c:v>-2512.9934206411053</c:v>
                </c:pt>
                <c:pt idx="883">
                  <c:v>-1254.0372033242365</c:v>
                </c:pt>
                <c:pt idx="884">
                  <c:v>-2865.9609697214428</c:v>
                </c:pt>
                <c:pt idx="885">
                  <c:v>-411.06090053300068</c:v>
                </c:pt>
                <c:pt idx="886">
                  <c:v>-1557.9579180483024</c:v>
                </c:pt>
                <c:pt idx="887">
                  <c:v>-1823.359364171165</c:v>
                </c:pt>
                <c:pt idx="888">
                  <c:v>-826.70004096949378</c:v>
                </c:pt>
                <c:pt idx="889">
                  <c:v>-1166.1965396183641</c:v>
                </c:pt>
                <c:pt idx="890">
                  <c:v>-1014.4375529619438</c:v>
                </c:pt>
                <c:pt idx="891">
                  <c:v>-2256.670040746877</c:v>
                </c:pt>
                <c:pt idx="892">
                  <c:v>-2202.4104490575191</c:v>
                </c:pt>
                <c:pt idx="893">
                  <c:v>-1614.4698447052106</c:v>
                </c:pt>
                <c:pt idx="894">
                  <c:v>-1643.8893590455573</c:v>
                </c:pt>
                <c:pt idx="895">
                  <c:v>-360.72878856416992</c:v>
                </c:pt>
                <c:pt idx="896">
                  <c:v>-446.04110014912203</c:v>
                </c:pt>
                <c:pt idx="897">
                  <c:v>-2654.5536031697402</c:v>
                </c:pt>
                <c:pt idx="898">
                  <c:v>-2484.8681323751189</c:v>
                </c:pt>
                <c:pt idx="899">
                  <c:v>-2879.6846647091916</c:v>
                </c:pt>
                <c:pt idx="900">
                  <c:v>-1429.3835831829538</c:v>
                </c:pt>
                <c:pt idx="901">
                  <c:v>-2035.6654535472662</c:v>
                </c:pt>
                <c:pt idx="902">
                  <c:v>-992.80469254100262</c:v>
                </c:pt>
                <c:pt idx="903">
                  <c:v>-2103.3922898706096</c:v>
                </c:pt>
                <c:pt idx="904">
                  <c:v>-586.52948618966275</c:v>
                </c:pt>
                <c:pt idx="905">
                  <c:v>-722.12657870196472</c:v>
                </c:pt>
                <c:pt idx="906">
                  <c:v>-776.61828228537161</c:v>
                </c:pt>
                <c:pt idx="907">
                  <c:v>-1038.3185904320153</c:v>
                </c:pt>
                <c:pt idx="908">
                  <c:v>-737.06575938577043</c:v>
                </c:pt>
                <c:pt idx="909">
                  <c:v>-1539.2664708335542</c:v>
                </c:pt>
                <c:pt idx="910">
                  <c:v>-2789.3305069308071</c:v>
                </c:pt>
                <c:pt idx="911">
                  <c:v>-1367.9409695343993</c:v>
                </c:pt>
                <c:pt idx="912">
                  <c:v>-2272.4032447250765</c:v>
                </c:pt>
                <c:pt idx="913">
                  <c:v>-2778.2138773043444</c:v>
                </c:pt>
                <c:pt idx="914">
                  <c:v>-1019.4391756675705</c:v>
                </c:pt>
                <c:pt idx="915">
                  <c:v>-900.75766195306096</c:v>
                </c:pt>
                <c:pt idx="916">
                  <c:v>-1844.8082750635576</c:v>
                </c:pt>
                <c:pt idx="917">
                  <c:v>-2363.7535384060088</c:v>
                </c:pt>
                <c:pt idx="918">
                  <c:v>-2395.2840643952859</c:v>
                </c:pt>
                <c:pt idx="919">
                  <c:v>-2930.2996161061455</c:v>
                </c:pt>
                <c:pt idx="920">
                  <c:v>-1180.988138531312</c:v>
                </c:pt>
                <c:pt idx="921">
                  <c:v>-1231.6853561535681</c:v>
                </c:pt>
                <c:pt idx="922">
                  <c:v>-1368.3584547020018</c:v>
                </c:pt>
                <c:pt idx="923">
                  <c:v>-835.59730214612318</c:v>
                </c:pt>
                <c:pt idx="924">
                  <c:v>-1615.8149104056001</c:v>
                </c:pt>
                <c:pt idx="925">
                  <c:v>-2268.9626744103944</c:v>
                </c:pt>
                <c:pt idx="926">
                  <c:v>-2255.8200297371022</c:v>
                </c:pt>
                <c:pt idx="927">
                  <c:v>-1174.6952127625773</c:v>
                </c:pt>
                <c:pt idx="928">
                  <c:v>-708.98399421540125</c:v>
                </c:pt>
                <c:pt idx="929">
                  <c:v>-2295.9733186277035</c:v>
                </c:pt>
                <c:pt idx="930">
                  <c:v>-1768.6808845682463</c:v>
                </c:pt>
                <c:pt idx="931">
                  <c:v>-1896.2895990357401</c:v>
                </c:pt>
                <c:pt idx="932">
                  <c:v>-2232.5376789463498</c:v>
                </c:pt>
                <c:pt idx="933">
                  <c:v>-2535.660040647289</c:v>
                </c:pt>
                <c:pt idx="934">
                  <c:v>-2087.5237144221583</c:v>
                </c:pt>
                <c:pt idx="935">
                  <c:v>-1560.1690941098159</c:v>
                </c:pt>
                <c:pt idx="936">
                  <c:v>-1051.284351862344</c:v>
                </c:pt>
                <c:pt idx="937">
                  <c:v>-828.83055950654852</c:v>
                </c:pt>
                <c:pt idx="938">
                  <c:v>-1273.0991502546185</c:v>
                </c:pt>
                <c:pt idx="939">
                  <c:v>324.00255030296739</c:v>
                </c:pt>
                <c:pt idx="940">
                  <c:v>-921.12135159209356</c:v>
                </c:pt>
                <c:pt idx="941">
                  <c:v>-1786.9614581535416</c:v>
                </c:pt>
                <c:pt idx="942">
                  <c:v>-2184.5997916539827</c:v>
                </c:pt>
                <c:pt idx="943">
                  <c:v>-1891.8431563230697</c:v>
                </c:pt>
                <c:pt idx="944">
                  <c:v>-2521.5037940150642</c:v>
                </c:pt>
                <c:pt idx="945">
                  <c:v>-1043.455620832563</c:v>
                </c:pt>
                <c:pt idx="946">
                  <c:v>-1524.8089767348447</c:v>
                </c:pt>
                <c:pt idx="947">
                  <c:v>-1061.3010207312918</c:v>
                </c:pt>
                <c:pt idx="948">
                  <c:v>-1113.6756302627209</c:v>
                </c:pt>
                <c:pt idx="949">
                  <c:v>-2500.9607254221828</c:v>
                </c:pt>
                <c:pt idx="950">
                  <c:v>-784.71453161133741</c:v>
                </c:pt>
                <c:pt idx="951">
                  <c:v>-1078.1891726377098</c:v>
                </c:pt>
                <c:pt idx="952">
                  <c:v>-1172.5987754849994</c:v>
                </c:pt>
                <c:pt idx="953">
                  <c:v>-2515.2060816259782</c:v>
                </c:pt>
                <c:pt idx="954">
                  <c:v>-1852.6928619052105</c:v>
                </c:pt>
                <c:pt idx="955">
                  <c:v>-815.93356794809824</c:v>
                </c:pt>
                <c:pt idx="956">
                  <c:v>-1484.0586801911732</c:v>
                </c:pt>
                <c:pt idx="957">
                  <c:v>-1558.8633228983172</c:v>
                </c:pt>
                <c:pt idx="958">
                  <c:v>-2732.5290630323034</c:v>
                </c:pt>
                <c:pt idx="959">
                  <c:v>-468.71185027989304</c:v>
                </c:pt>
                <c:pt idx="960">
                  <c:v>-776.25127492042429</c:v>
                </c:pt>
                <c:pt idx="961">
                  <c:v>-1829.3932286583067</c:v>
                </c:pt>
                <c:pt idx="962">
                  <c:v>-1711.9023445355042</c:v>
                </c:pt>
                <c:pt idx="963">
                  <c:v>-1483.0661153536039</c:v>
                </c:pt>
                <c:pt idx="964">
                  <c:v>-2203.6383508740992</c:v>
                </c:pt>
                <c:pt idx="965">
                  <c:v>-2506.9961084691495</c:v>
                </c:pt>
                <c:pt idx="966">
                  <c:v>-678.90598679307277</c:v>
                </c:pt>
                <c:pt idx="967">
                  <c:v>-2158.0067202704786</c:v>
                </c:pt>
                <c:pt idx="968">
                  <c:v>-1040.4669522215936</c:v>
                </c:pt>
                <c:pt idx="969">
                  <c:v>-1988.8544034988445</c:v>
                </c:pt>
                <c:pt idx="970">
                  <c:v>-2604.4382590195992</c:v>
                </c:pt>
                <c:pt idx="971">
                  <c:v>-1134.2021690696665</c:v>
                </c:pt>
                <c:pt idx="972">
                  <c:v>-1042.0050740657862</c:v>
                </c:pt>
                <c:pt idx="973">
                  <c:v>-859.66050532432018</c:v>
                </c:pt>
                <c:pt idx="974">
                  <c:v>-2405.8557076549441</c:v>
                </c:pt>
                <c:pt idx="975">
                  <c:v>-1998.8386183000457</c:v>
                </c:pt>
                <c:pt idx="976">
                  <c:v>477.21666875802839</c:v>
                </c:pt>
                <c:pt idx="977">
                  <c:v>-777.44501300964203</c:v>
                </c:pt>
                <c:pt idx="978">
                  <c:v>-2419.3388153883488</c:v>
                </c:pt>
                <c:pt idx="979">
                  <c:v>-774.31015757016939</c:v>
                </c:pt>
                <c:pt idx="980">
                  <c:v>-2048.8548097667917</c:v>
                </c:pt>
                <c:pt idx="981">
                  <c:v>-1342.9842218348131</c:v>
                </c:pt>
                <c:pt idx="982">
                  <c:v>-2033.7689283193913</c:v>
                </c:pt>
                <c:pt idx="983">
                  <c:v>-485.62802514141458</c:v>
                </c:pt>
                <c:pt idx="984">
                  <c:v>-1575.08292811097</c:v>
                </c:pt>
                <c:pt idx="985">
                  <c:v>-1564.762657486056</c:v>
                </c:pt>
                <c:pt idx="986">
                  <c:v>-711.47233697928277</c:v>
                </c:pt>
                <c:pt idx="987">
                  <c:v>-2316.28420633323</c:v>
                </c:pt>
                <c:pt idx="988">
                  <c:v>-784.66102794490325</c:v>
                </c:pt>
                <c:pt idx="989">
                  <c:v>-1586.0337694382724</c:v>
                </c:pt>
                <c:pt idx="990">
                  <c:v>-1366.1728185062475</c:v>
                </c:pt>
                <c:pt idx="991">
                  <c:v>-1946.8107237417225</c:v>
                </c:pt>
                <c:pt idx="992">
                  <c:v>-717.20517206189561</c:v>
                </c:pt>
                <c:pt idx="993">
                  <c:v>-1204.1927366017353</c:v>
                </c:pt>
                <c:pt idx="994">
                  <c:v>-2224.0002551143307</c:v>
                </c:pt>
                <c:pt idx="995">
                  <c:v>-1944.3238850259231</c:v>
                </c:pt>
                <c:pt idx="996">
                  <c:v>-3242.3170684452616</c:v>
                </c:pt>
                <c:pt idx="997">
                  <c:v>-2243.3106690625664</c:v>
                </c:pt>
                <c:pt idx="998">
                  <c:v>-2134.9113867659689</c:v>
                </c:pt>
                <c:pt idx="999">
                  <c:v>-2885.7452665189012</c:v>
                </c:pt>
                <c:pt idx="1000">
                  <c:v>-2075.3089111028385</c:v>
                </c:pt>
                <c:pt idx="1001">
                  <c:v>-1557.5723771038702</c:v>
                </c:pt>
                <c:pt idx="1002">
                  <c:v>-247.49508633213372</c:v>
                </c:pt>
                <c:pt idx="1003">
                  <c:v>-1357.6746031728062</c:v>
                </c:pt>
                <c:pt idx="1004">
                  <c:v>-1196.6764416041788</c:v>
                </c:pt>
                <c:pt idx="1005">
                  <c:v>-3050.1297754225516</c:v>
                </c:pt>
                <c:pt idx="1006">
                  <c:v>-3144.7907401252496</c:v>
                </c:pt>
                <c:pt idx="1007">
                  <c:v>-1580.6159003706075</c:v>
                </c:pt>
                <c:pt idx="1008">
                  <c:v>-1911.0842536141672</c:v>
                </c:pt>
                <c:pt idx="1009">
                  <c:v>-3446.9201472446634</c:v>
                </c:pt>
                <c:pt idx="1010">
                  <c:v>-793.17335855345573</c:v>
                </c:pt>
                <c:pt idx="1011">
                  <c:v>-1777.7036962607449</c:v>
                </c:pt>
                <c:pt idx="1012">
                  <c:v>-2257.5676755990089</c:v>
                </c:pt>
                <c:pt idx="1013">
                  <c:v>-1347.6763160950177</c:v>
                </c:pt>
                <c:pt idx="1014">
                  <c:v>-1508.147369043767</c:v>
                </c:pt>
                <c:pt idx="1015">
                  <c:v>-2334.13979374972</c:v>
                </c:pt>
                <c:pt idx="1016">
                  <c:v>124.4519895856838</c:v>
                </c:pt>
                <c:pt idx="1017">
                  <c:v>-1166.22116595429</c:v>
                </c:pt>
                <c:pt idx="1018">
                  <c:v>-1069.1868544907493</c:v>
                </c:pt>
                <c:pt idx="1019">
                  <c:v>129.87746989243078</c:v>
                </c:pt>
                <c:pt idx="1020">
                  <c:v>-1089.3668033768836</c:v>
                </c:pt>
                <c:pt idx="1021">
                  <c:v>-554.7468126846843</c:v>
                </c:pt>
                <c:pt idx="1022">
                  <c:v>-2139.2038391029828</c:v>
                </c:pt>
                <c:pt idx="1023">
                  <c:v>-2022.5601463527573</c:v>
                </c:pt>
                <c:pt idx="1024">
                  <c:v>-1451.5346511717789</c:v>
                </c:pt>
                <c:pt idx="1025">
                  <c:v>-3574.9943946375433</c:v>
                </c:pt>
                <c:pt idx="1026">
                  <c:v>-2036.041369231737</c:v>
                </c:pt>
                <c:pt idx="1027">
                  <c:v>-952.41319070016016</c:v>
                </c:pt>
                <c:pt idx="1028">
                  <c:v>-1074.3911573017094</c:v>
                </c:pt>
                <c:pt idx="1029">
                  <c:v>-1633.1609859966957</c:v>
                </c:pt>
                <c:pt idx="1030">
                  <c:v>-1649.1753686630045</c:v>
                </c:pt>
                <c:pt idx="1031">
                  <c:v>-1250.2236623012068</c:v>
                </c:pt>
                <c:pt idx="1032">
                  <c:v>-2244.3623903512253</c:v>
                </c:pt>
                <c:pt idx="1033">
                  <c:v>-1139.1024004148776</c:v>
                </c:pt>
                <c:pt idx="1034">
                  <c:v>-402.30428287223913</c:v>
                </c:pt>
                <c:pt idx="1035">
                  <c:v>-2766.7538659022021</c:v>
                </c:pt>
                <c:pt idx="1036">
                  <c:v>-3583.9476395244524</c:v>
                </c:pt>
                <c:pt idx="1037">
                  <c:v>-2064.6845349700725</c:v>
                </c:pt>
                <c:pt idx="1038">
                  <c:v>-3040.0729056631608</c:v>
                </c:pt>
                <c:pt idx="1039">
                  <c:v>-651.68311885569437</c:v>
                </c:pt>
                <c:pt idx="1040">
                  <c:v>-1606.2928077694469</c:v>
                </c:pt>
                <c:pt idx="1041">
                  <c:v>-1673.6904263769438</c:v>
                </c:pt>
                <c:pt idx="1042">
                  <c:v>-2096.0044887769018</c:v>
                </c:pt>
                <c:pt idx="1043">
                  <c:v>-2550.6841137463971</c:v>
                </c:pt>
                <c:pt idx="1044">
                  <c:v>-1271.0657174063435</c:v>
                </c:pt>
                <c:pt idx="1045">
                  <c:v>-1134.7266067824694</c:v>
                </c:pt>
                <c:pt idx="1046">
                  <c:v>-1133.7365680984667</c:v>
                </c:pt>
                <c:pt idx="1047">
                  <c:v>-2458.016655414769</c:v>
                </c:pt>
                <c:pt idx="1048">
                  <c:v>-1510.1729904064186</c:v>
                </c:pt>
                <c:pt idx="1049">
                  <c:v>-2267.6405482405344</c:v>
                </c:pt>
                <c:pt idx="1050">
                  <c:v>-1722.0317127140461</c:v>
                </c:pt>
                <c:pt idx="1051">
                  <c:v>-1009.3370840185116</c:v>
                </c:pt>
                <c:pt idx="1052">
                  <c:v>-731.11259845157565</c:v>
                </c:pt>
                <c:pt idx="1053">
                  <c:v>-3246.2635880293492</c:v>
                </c:pt>
                <c:pt idx="1054">
                  <c:v>-1029.3868447964305</c:v>
                </c:pt>
                <c:pt idx="1055">
                  <c:v>-2726.2406152347958</c:v>
                </c:pt>
                <c:pt idx="1056">
                  <c:v>-513.43612284176743</c:v>
                </c:pt>
                <c:pt idx="1057">
                  <c:v>-2181.7724086748308</c:v>
                </c:pt>
                <c:pt idx="1058">
                  <c:v>-587.3903117285945</c:v>
                </c:pt>
                <c:pt idx="1059">
                  <c:v>-1143.1883878209383</c:v>
                </c:pt>
                <c:pt idx="1060">
                  <c:v>-1663.6504622989551</c:v>
                </c:pt>
                <c:pt idx="1061">
                  <c:v>-2330.9959011247474</c:v>
                </c:pt>
                <c:pt idx="1062">
                  <c:v>-1880.4357551820394</c:v>
                </c:pt>
                <c:pt idx="1063">
                  <c:v>-1572.251074605038</c:v>
                </c:pt>
                <c:pt idx="1064">
                  <c:v>-2216.0764163643471</c:v>
                </c:pt>
                <c:pt idx="1065">
                  <c:v>-2164.0452150321926</c:v>
                </c:pt>
                <c:pt idx="1066">
                  <c:v>-2360.7473250294579</c:v>
                </c:pt>
                <c:pt idx="1067">
                  <c:v>-1358.9816639267065</c:v>
                </c:pt>
                <c:pt idx="1068">
                  <c:v>-2348.2121394601991</c:v>
                </c:pt>
                <c:pt idx="1069">
                  <c:v>-1258.0669861646384</c:v>
                </c:pt>
                <c:pt idx="1070">
                  <c:v>-2098.7619492255008</c:v>
                </c:pt>
                <c:pt idx="1071">
                  <c:v>-1760.3642823577584</c:v>
                </c:pt>
                <c:pt idx="1072">
                  <c:v>-1710.1372165240691</c:v>
                </c:pt>
                <c:pt idx="1073">
                  <c:v>-3146.265034820809</c:v>
                </c:pt>
                <c:pt idx="1074">
                  <c:v>-2327.9028342304937</c:v>
                </c:pt>
                <c:pt idx="1075">
                  <c:v>-3256.7685156454113</c:v>
                </c:pt>
                <c:pt idx="1076">
                  <c:v>-1642.0793850230439</c:v>
                </c:pt>
                <c:pt idx="1077">
                  <c:v>-1616.8986982074375</c:v>
                </c:pt>
                <c:pt idx="1078">
                  <c:v>-1945.7049081821906</c:v>
                </c:pt>
                <c:pt idx="1079">
                  <c:v>-1676.027061404543</c:v>
                </c:pt>
                <c:pt idx="1080">
                  <c:v>-1388.5562707459339</c:v>
                </c:pt>
                <c:pt idx="1081">
                  <c:v>-1116.0859569875174</c:v>
                </c:pt>
                <c:pt idx="1082">
                  <c:v>-1306.1065227511081</c:v>
                </c:pt>
                <c:pt idx="1083">
                  <c:v>-452.73220392690837</c:v>
                </c:pt>
                <c:pt idx="1084">
                  <c:v>-2710.8956518025643</c:v>
                </c:pt>
                <c:pt idx="1085">
                  <c:v>-1417.2553741266283</c:v>
                </c:pt>
                <c:pt idx="1086">
                  <c:v>-1178.7546052170437</c:v>
                </c:pt>
                <c:pt idx="1087">
                  <c:v>-714.67908696920313</c:v>
                </c:pt>
                <c:pt idx="1088">
                  <c:v>-1215.7663197829124</c:v>
                </c:pt>
                <c:pt idx="1089">
                  <c:v>-1477.1481266233341</c:v>
                </c:pt>
                <c:pt idx="1090">
                  <c:v>-2841.8349567619698</c:v>
                </c:pt>
                <c:pt idx="1091">
                  <c:v>-2032.3407195133077</c:v>
                </c:pt>
                <c:pt idx="1092">
                  <c:v>-2587.3146100708459</c:v>
                </c:pt>
                <c:pt idx="1093">
                  <c:v>-418.78252979599711</c:v>
                </c:pt>
                <c:pt idx="1094">
                  <c:v>-1000.4088527062213</c:v>
                </c:pt>
                <c:pt idx="1095">
                  <c:v>-1145.1979385554087</c:v>
                </c:pt>
                <c:pt idx="1096">
                  <c:v>-645.26386488233857</c:v>
                </c:pt>
                <c:pt idx="1097">
                  <c:v>-932.50105011227788</c:v>
                </c:pt>
                <c:pt idx="1098">
                  <c:v>-986.73436844974003</c:v>
                </c:pt>
                <c:pt idx="1099">
                  <c:v>-1274.8840783053029</c:v>
                </c:pt>
                <c:pt idx="1100">
                  <c:v>-2816.4773438725933</c:v>
                </c:pt>
                <c:pt idx="1101">
                  <c:v>-308.3817259066609</c:v>
                </c:pt>
                <c:pt idx="1102">
                  <c:v>-3238.3313099775805</c:v>
                </c:pt>
                <c:pt idx="1103">
                  <c:v>-1182.6399530641829</c:v>
                </c:pt>
                <c:pt idx="1104">
                  <c:v>-412.14254214702487</c:v>
                </c:pt>
                <c:pt idx="1105">
                  <c:v>-922.93583772009788</c:v>
                </c:pt>
                <c:pt idx="1106">
                  <c:v>-2618.0047084698181</c:v>
                </c:pt>
                <c:pt idx="1107">
                  <c:v>-2374.7780129854445</c:v>
                </c:pt>
                <c:pt idx="1108">
                  <c:v>-797.38712579940602</c:v>
                </c:pt>
                <c:pt idx="1109">
                  <c:v>-103.77685747106079</c:v>
                </c:pt>
                <c:pt idx="1110">
                  <c:v>-1236.3452934526813</c:v>
                </c:pt>
                <c:pt idx="1111">
                  <c:v>-1327.0123105633984</c:v>
                </c:pt>
                <c:pt idx="1112">
                  <c:v>-2183.1413771834295</c:v>
                </c:pt>
                <c:pt idx="1113">
                  <c:v>-898.02542501319385</c:v>
                </c:pt>
                <c:pt idx="1114">
                  <c:v>-2318.6329275233165</c:v>
                </c:pt>
                <c:pt idx="1115">
                  <c:v>-630.5506737539572</c:v>
                </c:pt>
                <c:pt idx="1116">
                  <c:v>-2319.5560096028676</c:v>
                </c:pt>
                <c:pt idx="1117">
                  <c:v>-1477.9329997379218</c:v>
                </c:pt>
                <c:pt idx="1118">
                  <c:v>-2255.0169875746742</c:v>
                </c:pt>
                <c:pt idx="1119">
                  <c:v>-785.1300620069087</c:v>
                </c:pt>
                <c:pt idx="1120">
                  <c:v>-578.53817391705252</c:v>
                </c:pt>
                <c:pt idx="1121">
                  <c:v>-913.98717461836895</c:v>
                </c:pt>
                <c:pt idx="1122">
                  <c:v>-1797.8265904386012</c:v>
                </c:pt>
                <c:pt idx="1123">
                  <c:v>-1079.5433859600371</c:v>
                </c:pt>
                <c:pt idx="1124">
                  <c:v>-1898.7497667482121</c:v>
                </c:pt>
                <c:pt idx="1125">
                  <c:v>-332.36799221985439</c:v>
                </c:pt>
                <c:pt idx="1126">
                  <c:v>-2578.6070900468649</c:v>
                </c:pt>
                <c:pt idx="1127">
                  <c:v>-1978.0407004062326</c:v>
                </c:pt>
                <c:pt idx="1128">
                  <c:v>-1003.4239200032443</c:v>
                </c:pt>
                <c:pt idx="1129">
                  <c:v>-2139.2713704459757</c:v>
                </c:pt>
                <c:pt idx="1130">
                  <c:v>-1581.2246518367338</c:v>
                </c:pt>
                <c:pt idx="1131">
                  <c:v>-1153.8124072001965</c:v>
                </c:pt>
                <c:pt idx="1132">
                  <c:v>-554.73068884035365</c:v>
                </c:pt>
                <c:pt idx="1133">
                  <c:v>-650.31983386291176</c:v>
                </c:pt>
                <c:pt idx="1134">
                  <c:v>-1935.8439870092679</c:v>
                </c:pt>
                <c:pt idx="1135">
                  <c:v>-2237.9848788707632</c:v>
                </c:pt>
                <c:pt idx="1136">
                  <c:v>-1119.5381281544578</c:v>
                </c:pt>
                <c:pt idx="1137">
                  <c:v>-1105.174650508905</c:v>
                </c:pt>
                <c:pt idx="1138">
                  <c:v>-1205.1158978726453</c:v>
                </c:pt>
                <c:pt idx="1139">
                  <c:v>-1900.979337704337</c:v>
                </c:pt>
                <c:pt idx="1140">
                  <c:v>-1990.5793017179176</c:v>
                </c:pt>
                <c:pt idx="1141">
                  <c:v>-1459.4799704048451</c:v>
                </c:pt>
                <c:pt idx="1142">
                  <c:v>-2206.0926080780246</c:v>
                </c:pt>
                <c:pt idx="1143">
                  <c:v>-2020.1767447611091</c:v>
                </c:pt>
                <c:pt idx="1144">
                  <c:v>-1781.2095705114771</c:v>
                </c:pt>
                <c:pt idx="1145">
                  <c:v>-2268.7829965959827</c:v>
                </c:pt>
                <c:pt idx="1146">
                  <c:v>-1805.4015578957687</c:v>
                </c:pt>
                <c:pt idx="1147">
                  <c:v>-913.68675142509073</c:v>
                </c:pt>
                <c:pt idx="1148">
                  <c:v>-1981.0188086186099</c:v>
                </c:pt>
                <c:pt idx="1149">
                  <c:v>-1960.8065371449038</c:v>
                </c:pt>
                <c:pt idx="1150">
                  <c:v>-1470.0370596178573</c:v>
                </c:pt>
                <c:pt idx="1151">
                  <c:v>-1979.4772496222731</c:v>
                </c:pt>
                <c:pt idx="1152">
                  <c:v>-871.4860559657327</c:v>
                </c:pt>
                <c:pt idx="1153">
                  <c:v>-1495.8916125916921</c:v>
                </c:pt>
                <c:pt idx="1154">
                  <c:v>-1346.5716883893692</c:v>
                </c:pt>
                <c:pt idx="1155">
                  <c:v>-1003.3268993009924</c:v>
                </c:pt>
                <c:pt idx="1156">
                  <c:v>-1442.3490098285592</c:v>
                </c:pt>
                <c:pt idx="1157">
                  <c:v>-1623.6872654027197</c:v>
                </c:pt>
                <c:pt idx="1158">
                  <c:v>-1679.1026726256378</c:v>
                </c:pt>
                <c:pt idx="1159">
                  <c:v>-1457.4395171811657</c:v>
                </c:pt>
                <c:pt idx="1160">
                  <c:v>-1915.9953842118321</c:v>
                </c:pt>
                <c:pt idx="1161">
                  <c:v>-1721.3571692400719</c:v>
                </c:pt>
                <c:pt idx="1162">
                  <c:v>-2347.2424040253163</c:v>
                </c:pt>
                <c:pt idx="1163">
                  <c:v>-1533.7180278006144</c:v>
                </c:pt>
                <c:pt idx="1164">
                  <c:v>-1584.773072385412</c:v>
                </c:pt>
                <c:pt idx="1165">
                  <c:v>-1979.4234262029295</c:v>
                </c:pt>
                <c:pt idx="1166">
                  <c:v>-1256.9372277455086</c:v>
                </c:pt>
                <c:pt idx="1167">
                  <c:v>-3095.5736018847711</c:v>
                </c:pt>
                <c:pt idx="1168">
                  <c:v>-857.34303739927509</c:v>
                </c:pt>
                <c:pt idx="1169">
                  <c:v>-630.31890110196582</c:v>
                </c:pt>
                <c:pt idx="1170">
                  <c:v>-1267.1950334951953</c:v>
                </c:pt>
                <c:pt idx="1171">
                  <c:v>-2128.1492956896436</c:v>
                </c:pt>
                <c:pt idx="1172">
                  <c:v>-892.60891514103059</c:v>
                </c:pt>
                <c:pt idx="1173">
                  <c:v>-2530.5724344579121</c:v>
                </c:pt>
                <c:pt idx="1174">
                  <c:v>-3027.1430168711217</c:v>
                </c:pt>
                <c:pt idx="1175">
                  <c:v>-643.05531985719699</c:v>
                </c:pt>
                <c:pt idx="1176">
                  <c:v>-2103.843989639644</c:v>
                </c:pt>
                <c:pt idx="1177">
                  <c:v>-779.22848191274898</c:v>
                </c:pt>
                <c:pt idx="1178">
                  <c:v>-2581.8815478872784</c:v>
                </c:pt>
                <c:pt idx="1179">
                  <c:v>-2217.4028153840409</c:v>
                </c:pt>
                <c:pt idx="1180">
                  <c:v>-2305.235256213241</c:v>
                </c:pt>
                <c:pt idx="1181">
                  <c:v>-590.96454676045869</c:v>
                </c:pt>
                <c:pt idx="1182">
                  <c:v>-1017.9311469722697</c:v>
                </c:pt>
                <c:pt idx="1183">
                  <c:v>-1388.9602713010872</c:v>
                </c:pt>
                <c:pt idx="1184">
                  <c:v>-551.69276683223779</c:v>
                </c:pt>
                <c:pt idx="1185">
                  <c:v>-1532.8733594450341</c:v>
                </c:pt>
                <c:pt idx="1186">
                  <c:v>-1189.668979471593</c:v>
                </c:pt>
                <c:pt idx="1187">
                  <c:v>-604.42402406364181</c:v>
                </c:pt>
                <c:pt idx="1188">
                  <c:v>-2357.3826990152775</c:v>
                </c:pt>
                <c:pt idx="1189">
                  <c:v>-1271.302588479206</c:v>
                </c:pt>
                <c:pt idx="1190">
                  <c:v>-1168.1323061319954</c:v>
                </c:pt>
                <c:pt idx="1191">
                  <c:v>-1880.0166726381531</c:v>
                </c:pt>
                <c:pt idx="1192">
                  <c:v>-888.59135996372697</c:v>
                </c:pt>
                <c:pt idx="1193">
                  <c:v>-552.98805018330677</c:v>
                </c:pt>
                <c:pt idx="1194">
                  <c:v>-1063.9229044837466</c:v>
                </c:pt>
                <c:pt idx="1195">
                  <c:v>-1308.8272778280507</c:v>
                </c:pt>
                <c:pt idx="1196">
                  <c:v>-246.8758916981833</c:v>
                </c:pt>
                <c:pt idx="1197">
                  <c:v>-2576.4849351232365</c:v>
                </c:pt>
                <c:pt idx="1198">
                  <c:v>-2007.1791356098456</c:v>
                </c:pt>
                <c:pt idx="1199">
                  <c:v>-2562.6793649931542</c:v>
                </c:pt>
                <c:pt idx="1200">
                  <c:v>-863.15001330707764</c:v>
                </c:pt>
                <c:pt idx="1201">
                  <c:v>-2329.8358605291933</c:v>
                </c:pt>
                <c:pt idx="1202">
                  <c:v>-1814.309140545799</c:v>
                </c:pt>
                <c:pt idx="1203">
                  <c:v>-1099.4195594116827</c:v>
                </c:pt>
                <c:pt idx="1204">
                  <c:v>-1843.8430317048333</c:v>
                </c:pt>
                <c:pt idx="1205">
                  <c:v>-962.59904027813809</c:v>
                </c:pt>
                <c:pt idx="1206">
                  <c:v>-1020.159493902619</c:v>
                </c:pt>
                <c:pt idx="1207">
                  <c:v>-998.56344604643982</c:v>
                </c:pt>
                <c:pt idx="1208">
                  <c:v>-1459.7784048766844</c:v>
                </c:pt>
                <c:pt idx="1209">
                  <c:v>-175.99026441542446</c:v>
                </c:pt>
                <c:pt idx="1210">
                  <c:v>-2475.3170021270616</c:v>
                </c:pt>
                <c:pt idx="1211">
                  <c:v>-2040.4837925775128</c:v>
                </c:pt>
                <c:pt idx="1212">
                  <c:v>-1459.6450634278162</c:v>
                </c:pt>
                <c:pt idx="1213">
                  <c:v>-2749.1318094009321</c:v>
                </c:pt>
                <c:pt idx="1214">
                  <c:v>-2740.6473302001859</c:v>
                </c:pt>
                <c:pt idx="1215">
                  <c:v>-579.31433237139663</c:v>
                </c:pt>
                <c:pt idx="1216">
                  <c:v>-1374.2845125695239</c:v>
                </c:pt>
                <c:pt idx="1217">
                  <c:v>-841.42254832385697</c:v>
                </c:pt>
                <c:pt idx="1218">
                  <c:v>-1177.2780580017015</c:v>
                </c:pt>
                <c:pt idx="1219">
                  <c:v>-1545.7242704527443</c:v>
                </c:pt>
                <c:pt idx="1220">
                  <c:v>-1511.642513337315</c:v>
                </c:pt>
                <c:pt idx="1221">
                  <c:v>-1798.8004133610893</c:v>
                </c:pt>
                <c:pt idx="1222">
                  <c:v>-1609.5288975436242</c:v>
                </c:pt>
                <c:pt idx="1223">
                  <c:v>-2574.6546083777848</c:v>
                </c:pt>
                <c:pt idx="1224">
                  <c:v>-1133.9423153721391</c:v>
                </c:pt>
                <c:pt idx="1225">
                  <c:v>-592.80226437436704</c:v>
                </c:pt>
                <c:pt idx="1226">
                  <c:v>-914.55062592096056</c:v>
                </c:pt>
                <c:pt idx="1227">
                  <c:v>-494.32608454571618</c:v>
                </c:pt>
                <c:pt idx="1228">
                  <c:v>-1258.6448050394065</c:v>
                </c:pt>
                <c:pt idx="1229">
                  <c:v>-487.92068258600375</c:v>
                </c:pt>
                <c:pt idx="1230">
                  <c:v>-498.91281486797834</c:v>
                </c:pt>
                <c:pt idx="1231">
                  <c:v>-1894.9095466184604</c:v>
                </c:pt>
                <c:pt idx="1232">
                  <c:v>-1689.4583130000565</c:v>
                </c:pt>
                <c:pt idx="1233">
                  <c:v>-603.89755912056535</c:v>
                </c:pt>
                <c:pt idx="1234">
                  <c:v>-1675.9355963819139</c:v>
                </c:pt>
                <c:pt idx="1235">
                  <c:v>-2917.7106771165227</c:v>
                </c:pt>
                <c:pt idx="1236">
                  <c:v>-640.00619987100436</c:v>
                </c:pt>
                <c:pt idx="1237">
                  <c:v>-900.63883917616567</c:v>
                </c:pt>
                <c:pt idx="1238">
                  <c:v>-1302.2940983305825</c:v>
                </c:pt>
                <c:pt idx="1239">
                  <c:v>-2005.1619188139102</c:v>
                </c:pt>
                <c:pt idx="1240">
                  <c:v>-1055.6627165209138</c:v>
                </c:pt>
                <c:pt idx="1241">
                  <c:v>-1272.0183684057629</c:v>
                </c:pt>
                <c:pt idx="1242">
                  <c:v>-1473.8046360456401</c:v>
                </c:pt>
                <c:pt idx="1243">
                  <c:v>-589.52813288073503</c:v>
                </c:pt>
                <c:pt idx="1244">
                  <c:v>-1633.3773878900597</c:v>
                </c:pt>
                <c:pt idx="1245">
                  <c:v>-1530.5553949635114</c:v>
                </c:pt>
                <c:pt idx="1246">
                  <c:v>-3397.3976332166922</c:v>
                </c:pt>
                <c:pt idx="1247">
                  <c:v>-1390.1197340952795</c:v>
                </c:pt>
                <c:pt idx="1248">
                  <c:v>-1197.1768104421335</c:v>
                </c:pt>
                <c:pt idx="1249">
                  <c:v>-2537.757000835757</c:v>
                </c:pt>
                <c:pt idx="1250">
                  <c:v>-1217.3322745403448</c:v>
                </c:pt>
                <c:pt idx="1251">
                  <c:v>-1953.4784172738837</c:v>
                </c:pt>
                <c:pt idx="1252">
                  <c:v>-1185.4602276684245</c:v>
                </c:pt>
                <c:pt idx="1253">
                  <c:v>-2198.0087761988325</c:v>
                </c:pt>
                <c:pt idx="1254">
                  <c:v>-1129.1868241662287</c:v>
                </c:pt>
                <c:pt idx="1255">
                  <c:v>-3361.6702763884905</c:v>
                </c:pt>
                <c:pt idx="1256">
                  <c:v>423.02531243845351</c:v>
                </c:pt>
                <c:pt idx="1257">
                  <c:v>-1412.4097100161498</c:v>
                </c:pt>
                <c:pt idx="1258">
                  <c:v>-2185.6899494694599</c:v>
                </c:pt>
                <c:pt idx="1259">
                  <c:v>-980.9247651284004</c:v>
                </c:pt>
                <c:pt idx="1260">
                  <c:v>-2900.5559037402745</c:v>
                </c:pt>
                <c:pt idx="1261">
                  <c:v>-362.25575661047424</c:v>
                </c:pt>
                <c:pt idx="1262">
                  <c:v>-685.03087564639736</c:v>
                </c:pt>
                <c:pt idx="1263">
                  <c:v>-2531.4593815811731</c:v>
                </c:pt>
                <c:pt idx="1264">
                  <c:v>-1668.7792030489427</c:v>
                </c:pt>
                <c:pt idx="1265">
                  <c:v>-762.80251284630322</c:v>
                </c:pt>
                <c:pt idx="1266">
                  <c:v>-706.76602492268375</c:v>
                </c:pt>
                <c:pt idx="1267">
                  <c:v>-2238.7839232571005</c:v>
                </c:pt>
                <c:pt idx="1268">
                  <c:v>-1022.9851007317566</c:v>
                </c:pt>
                <c:pt idx="1269">
                  <c:v>-2555.7209718535842</c:v>
                </c:pt>
                <c:pt idx="1270">
                  <c:v>-1090.7641662656451</c:v>
                </c:pt>
                <c:pt idx="1271">
                  <c:v>-2169.6073900748179</c:v>
                </c:pt>
                <c:pt idx="1272">
                  <c:v>-771.47532146646336</c:v>
                </c:pt>
                <c:pt idx="1273">
                  <c:v>-1070.6707285637731</c:v>
                </c:pt>
                <c:pt idx="1274">
                  <c:v>-1117.989243432291</c:v>
                </c:pt>
                <c:pt idx="1275">
                  <c:v>-2253.926925944395</c:v>
                </c:pt>
                <c:pt idx="1276">
                  <c:v>-832.09251522786235</c:v>
                </c:pt>
                <c:pt idx="1277">
                  <c:v>-1548.8841230081198</c:v>
                </c:pt>
                <c:pt idx="1278">
                  <c:v>-736.36407008607603</c:v>
                </c:pt>
                <c:pt idx="1279">
                  <c:v>-1310.8942145111951</c:v>
                </c:pt>
                <c:pt idx="1280">
                  <c:v>-1316.7486638204273</c:v>
                </c:pt>
                <c:pt idx="1281">
                  <c:v>-1078.5317451719684</c:v>
                </c:pt>
                <c:pt idx="1282">
                  <c:v>-1791.1117000959403</c:v>
                </c:pt>
                <c:pt idx="1283">
                  <c:v>-1861.4192781191477</c:v>
                </c:pt>
                <c:pt idx="1284">
                  <c:v>-1198.5906322598503</c:v>
                </c:pt>
                <c:pt idx="1285">
                  <c:v>-465.84322103620434</c:v>
                </c:pt>
                <c:pt idx="1286">
                  <c:v>-1119.8771153612834</c:v>
                </c:pt>
                <c:pt idx="1287">
                  <c:v>-1515.6436725604026</c:v>
                </c:pt>
                <c:pt idx="1288">
                  <c:v>-1657.6771044254911</c:v>
                </c:pt>
                <c:pt idx="1289">
                  <c:v>-1422.046977250684</c:v>
                </c:pt>
                <c:pt idx="1290">
                  <c:v>-1979.1745208412858</c:v>
                </c:pt>
                <c:pt idx="1291">
                  <c:v>-917.984755732944</c:v>
                </c:pt>
                <c:pt idx="1292">
                  <c:v>-437.02319870274096</c:v>
                </c:pt>
                <c:pt idx="1293">
                  <c:v>289.22700398722463</c:v>
                </c:pt>
                <c:pt idx="1294">
                  <c:v>-795.92537201077539</c:v>
                </c:pt>
                <c:pt idx="1295">
                  <c:v>-1030.1651831429526</c:v>
                </c:pt>
                <c:pt idx="1296">
                  <c:v>-1112.1570420057105</c:v>
                </c:pt>
                <c:pt idx="1297">
                  <c:v>-2056.2672205538593</c:v>
                </c:pt>
                <c:pt idx="1298">
                  <c:v>-1955.147172289383</c:v>
                </c:pt>
                <c:pt idx="1299">
                  <c:v>-2969.0529121931086</c:v>
                </c:pt>
                <c:pt idx="1300">
                  <c:v>-1157.3162419641358</c:v>
                </c:pt>
                <c:pt idx="1301">
                  <c:v>25.283406522885343</c:v>
                </c:pt>
                <c:pt idx="1302">
                  <c:v>-660.60366714128213</c:v>
                </c:pt>
                <c:pt idx="1303">
                  <c:v>-1323.9292340577313</c:v>
                </c:pt>
                <c:pt idx="1304">
                  <c:v>-2647.328577183745</c:v>
                </c:pt>
                <c:pt idx="1305">
                  <c:v>-2120.7751204964379</c:v>
                </c:pt>
                <c:pt idx="1306">
                  <c:v>-1669.1338178714341</c:v>
                </c:pt>
                <c:pt idx="1307">
                  <c:v>-697.26888577315822</c:v>
                </c:pt>
                <c:pt idx="1308">
                  <c:v>-1828.1471077585293</c:v>
                </c:pt>
                <c:pt idx="1309">
                  <c:v>-2934.6265448403528</c:v>
                </c:pt>
                <c:pt idx="1310">
                  <c:v>-2320.1731274271806</c:v>
                </c:pt>
                <c:pt idx="1311">
                  <c:v>-2278.8883404634971</c:v>
                </c:pt>
                <c:pt idx="1312">
                  <c:v>-2360.4169974019014</c:v>
                </c:pt>
                <c:pt idx="1313">
                  <c:v>-2505.8139287488157</c:v>
                </c:pt>
                <c:pt idx="1314">
                  <c:v>-1592.5715999940066</c:v>
                </c:pt>
                <c:pt idx="1315">
                  <c:v>-2220.4532175182076</c:v>
                </c:pt>
                <c:pt idx="1316">
                  <c:v>-1078.8484864208413</c:v>
                </c:pt>
                <c:pt idx="1317">
                  <c:v>-1408.1985242301143</c:v>
                </c:pt>
                <c:pt idx="1318">
                  <c:v>-58.066050149309376</c:v>
                </c:pt>
                <c:pt idx="1319">
                  <c:v>-1268.7815567085909</c:v>
                </c:pt>
                <c:pt idx="1320">
                  <c:v>-1410.7728859055787</c:v>
                </c:pt>
                <c:pt idx="1321">
                  <c:v>-1724.5451744853563</c:v>
                </c:pt>
                <c:pt idx="1322">
                  <c:v>-1244.8116455293557</c:v>
                </c:pt>
                <c:pt idx="1323">
                  <c:v>-524.00847349902597</c:v>
                </c:pt>
                <c:pt idx="1324">
                  <c:v>-1915.6520012127189</c:v>
                </c:pt>
                <c:pt idx="1325">
                  <c:v>-1496.2977429169005</c:v>
                </c:pt>
                <c:pt idx="1326">
                  <c:v>-1183.4198808625088</c:v>
                </c:pt>
                <c:pt idx="1327">
                  <c:v>-1460.131668570416</c:v>
                </c:pt>
                <c:pt idx="1328">
                  <c:v>-2499.2902553383201</c:v>
                </c:pt>
                <c:pt idx="1329">
                  <c:v>-2538.3733007904239</c:v>
                </c:pt>
                <c:pt idx="1330">
                  <c:v>-685.52425064041927</c:v>
                </c:pt>
                <c:pt idx="1331">
                  <c:v>-640.64755310713281</c:v>
                </c:pt>
                <c:pt idx="1332">
                  <c:v>-2244.26318743499</c:v>
                </c:pt>
                <c:pt idx="1333">
                  <c:v>-809.64208971805601</c:v>
                </c:pt>
                <c:pt idx="1334">
                  <c:v>-1783.3097556296343</c:v>
                </c:pt>
                <c:pt idx="1335">
                  <c:v>-1559.1435392763469</c:v>
                </c:pt>
                <c:pt idx="1336">
                  <c:v>-295.03070829812077</c:v>
                </c:pt>
                <c:pt idx="1337">
                  <c:v>-1455.5748894892749</c:v>
                </c:pt>
                <c:pt idx="1338">
                  <c:v>-2617.9398683980598</c:v>
                </c:pt>
                <c:pt idx="1339">
                  <c:v>-896.43158368055538</c:v>
                </c:pt>
                <c:pt idx="1340">
                  <c:v>-236.9532884046821</c:v>
                </c:pt>
                <c:pt idx="1341">
                  <c:v>-2323.133290046062</c:v>
                </c:pt>
                <c:pt idx="1342">
                  <c:v>-1351.669471258454</c:v>
                </c:pt>
                <c:pt idx="1343">
                  <c:v>-1319.0819346932503</c:v>
                </c:pt>
                <c:pt idx="1344">
                  <c:v>-1931.7370710154119</c:v>
                </c:pt>
                <c:pt idx="1345">
                  <c:v>-403.58440940169567</c:v>
                </c:pt>
                <c:pt idx="1346">
                  <c:v>-993.39898267158242</c:v>
                </c:pt>
                <c:pt idx="1347">
                  <c:v>-2125.8938783263138</c:v>
                </c:pt>
                <c:pt idx="1348">
                  <c:v>-2117.9051950885005</c:v>
                </c:pt>
                <c:pt idx="1349">
                  <c:v>-736.89023681219805</c:v>
                </c:pt>
                <c:pt idx="1350">
                  <c:v>-921.915662116352</c:v>
                </c:pt>
                <c:pt idx="1351">
                  <c:v>-1174.7358608877212</c:v>
                </c:pt>
                <c:pt idx="1352">
                  <c:v>-1059.0256574140476</c:v>
                </c:pt>
                <c:pt idx="1353">
                  <c:v>-1398.320242797754</c:v>
                </c:pt>
                <c:pt idx="1354">
                  <c:v>-2639.0724926688063</c:v>
                </c:pt>
                <c:pt idx="1355">
                  <c:v>-747.04854537251049</c:v>
                </c:pt>
                <c:pt idx="1356">
                  <c:v>-2434.2784217012331</c:v>
                </c:pt>
                <c:pt idx="1357">
                  <c:v>-2642.5131558477042</c:v>
                </c:pt>
                <c:pt idx="1358">
                  <c:v>-2290.1488657261425</c:v>
                </c:pt>
                <c:pt idx="1359">
                  <c:v>-3117.521808946457</c:v>
                </c:pt>
                <c:pt idx="1360">
                  <c:v>-2960.5900471952591</c:v>
                </c:pt>
                <c:pt idx="1361">
                  <c:v>-1293.3948638638121</c:v>
                </c:pt>
                <c:pt idx="1362">
                  <c:v>-1909.1404333816608</c:v>
                </c:pt>
                <c:pt idx="1363">
                  <c:v>-1717.4833852481515</c:v>
                </c:pt>
                <c:pt idx="1364">
                  <c:v>-1491.0488669951392</c:v>
                </c:pt>
                <c:pt idx="1365">
                  <c:v>-678.83334154140994</c:v>
                </c:pt>
                <c:pt idx="1366">
                  <c:v>-889.97858985602579</c:v>
                </c:pt>
                <c:pt idx="1367">
                  <c:v>-1417.5258973198224</c:v>
                </c:pt>
                <c:pt idx="1368">
                  <c:v>-1457.7406332967657</c:v>
                </c:pt>
                <c:pt idx="1369">
                  <c:v>-1664.6636159815953</c:v>
                </c:pt>
                <c:pt idx="1370">
                  <c:v>-995.93432048222166</c:v>
                </c:pt>
                <c:pt idx="1371">
                  <c:v>-1970.2806785998846</c:v>
                </c:pt>
                <c:pt idx="1372">
                  <c:v>-2134.175498534395</c:v>
                </c:pt>
                <c:pt idx="1373">
                  <c:v>-1526.050924395231</c:v>
                </c:pt>
                <c:pt idx="1374">
                  <c:v>-1150.8300979185306</c:v>
                </c:pt>
                <c:pt idx="1375">
                  <c:v>302.98934579586876</c:v>
                </c:pt>
                <c:pt idx="1376">
                  <c:v>-2360.5433898740021</c:v>
                </c:pt>
                <c:pt idx="1377">
                  <c:v>-729.88357919283408</c:v>
                </c:pt>
                <c:pt idx="1378">
                  <c:v>-2370.675799745527</c:v>
                </c:pt>
                <c:pt idx="1379">
                  <c:v>349.75275281400627</c:v>
                </c:pt>
                <c:pt idx="1380">
                  <c:v>-2241.3857029708242</c:v>
                </c:pt>
                <c:pt idx="1381">
                  <c:v>-1838.7098890825414</c:v>
                </c:pt>
                <c:pt idx="1382">
                  <c:v>-1820.3289377372612</c:v>
                </c:pt>
                <c:pt idx="1383">
                  <c:v>-507.75398647034217</c:v>
                </c:pt>
                <c:pt idx="1384">
                  <c:v>-2353.2706511725901</c:v>
                </c:pt>
                <c:pt idx="1385">
                  <c:v>-2138.8558813661275</c:v>
                </c:pt>
                <c:pt idx="1386">
                  <c:v>-1876.5413580739514</c:v>
                </c:pt>
                <c:pt idx="1387">
                  <c:v>-2214.9455257379359</c:v>
                </c:pt>
                <c:pt idx="1388">
                  <c:v>-413.66137654352315</c:v>
                </c:pt>
                <c:pt idx="1389">
                  <c:v>103.96195664713741</c:v>
                </c:pt>
                <c:pt idx="1390">
                  <c:v>-1011.0246501677166</c:v>
                </c:pt>
                <c:pt idx="1391">
                  <c:v>-2042.7149121285966</c:v>
                </c:pt>
                <c:pt idx="1392">
                  <c:v>-1116.1493827855593</c:v>
                </c:pt>
                <c:pt idx="1393">
                  <c:v>-1470.9990073845011</c:v>
                </c:pt>
                <c:pt idx="1394">
                  <c:v>-1594.6579181743646</c:v>
                </c:pt>
                <c:pt idx="1395">
                  <c:v>-1933.6450235131788</c:v>
                </c:pt>
                <c:pt idx="1396">
                  <c:v>-1967.708389737666</c:v>
                </c:pt>
                <c:pt idx="1397">
                  <c:v>-2912.1342693829683</c:v>
                </c:pt>
                <c:pt idx="1398">
                  <c:v>-722.31438167438955</c:v>
                </c:pt>
                <c:pt idx="1399">
                  <c:v>-1764.9128320033387</c:v>
                </c:pt>
                <c:pt idx="1400">
                  <c:v>-697.04612592298963</c:v>
                </c:pt>
                <c:pt idx="1401">
                  <c:v>-366.76960417222381</c:v>
                </c:pt>
                <c:pt idx="1402">
                  <c:v>-1663.8101327859986</c:v>
                </c:pt>
                <c:pt idx="1403">
                  <c:v>-1974.5514372148273</c:v>
                </c:pt>
                <c:pt idx="1404">
                  <c:v>-1179.6868487747197</c:v>
                </c:pt>
                <c:pt idx="1405">
                  <c:v>-883.08702603541497</c:v>
                </c:pt>
                <c:pt idx="1406">
                  <c:v>-1057.6247386324121</c:v>
                </c:pt>
                <c:pt idx="1407">
                  <c:v>-122.15556369879596</c:v>
                </c:pt>
                <c:pt idx="1408">
                  <c:v>-1112.0485198073429</c:v>
                </c:pt>
                <c:pt idx="1409">
                  <c:v>-2154.2722232631863</c:v>
                </c:pt>
                <c:pt idx="1410">
                  <c:v>-1909.5817311541905</c:v>
                </c:pt>
                <c:pt idx="1411">
                  <c:v>-338.11126453164979</c:v>
                </c:pt>
                <c:pt idx="1412">
                  <c:v>-992.91882003115279</c:v>
                </c:pt>
                <c:pt idx="1413">
                  <c:v>-1338.5292254852975</c:v>
                </c:pt>
                <c:pt idx="1414">
                  <c:v>-1438.0237032578862</c:v>
                </c:pt>
                <c:pt idx="1415">
                  <c:v>-1057.3063571646153</c:v>
                </c:pt>
                <c:pt idx="1416">
                  <c:v>-969.37907984736921</c:v>
                </c:pt>
                <c:pt idx="1417">
                  <c:v>-2536.8478726465919</c:v>
                </c:pt>
                <c:pt idx="1418">
                  <c:v>-1158.0524990667782</c:v>
                </c:pt>
                <c:pt idx="1419">
                  <c:v>-428.64901032648049</c:v>
                </c:pt>
                <c:pt idx="1420">
                  <c:v>-1880.2067196588741</c:v>
                </c:pt>
                <c:pt idx="1421">
                  <c:v>-1414.3123652380709</c:v>
                </c:pt>
                <c:pt idx="1422">
                  <c:v>-2457.2716167660119</c:v>
                </c:pt>
                <c:pt idx="1423">
                  <c:v>-1393.0608103599061</c:v>
                </c:pt>
                <c:pt idx="1424">
                  <c:v>-695.92425894531971</c:v>
                </c:pt>
                <c:pt idx="1425">
                  <c:v>-922.3112587298283</c:v>
                </c:pt>
                <c:pt idx="1426">
                  <c:v>-1299.6823085579254</c:v>
                </c:pt>
                <c:pt idx="1427">
                  <c:v>-1446.9250309163581</c:v>
                </c:pt>
                <c:pt idx="1428">
                  <c:v>-2085.4237971492794</c:v>
                </c:pt>
                <c:pt idx="1429">
                  <c:v>-1853.3349761461277</c:v>
                </c:pt>
                <c:pt idx="1430">
                  <c:v>-2609.3853080352828</c:v>
                </c:pt>
                <c:pt idx="1431">
                  <c:v>-1821.7130405244416</c:v>
                </c:pt>
                <c:pt idx="1432">
                  <c:v>369.50678858211631</c:v>
                </c:pt>
                <c:pt idx="1433">
                  <c:v>-959.84776156487351</c:v>
                </c:pt>
                <c:pt idx="1434">
                  <c:v>-1464.7652426715476</c:v>
                </c:pt>
                <c:pt idx="1435">
                  <c:v>-1921.8883317026703</c:v>
                </c:pt>
                <c:pt idx="1436">
                  <c:v>-1439.9905170545608</c:v>
                </c:pt>
                <c:pt idx="1437">
                  <c:v>-935.33074237542223</c:v>
                </c:pt>
                <c:pt idx="1438">
                  <c:v>-2578.3011095111506</c:v>
                </c:pt>
                <c:pt idx="1439">
                  <c:v>-1317.5385771341207</c:v>
                </c:pt>
                <c:pt idx="1440">
                  <c:v>-2050.5199942808522</c:v>
                </c:pt>
                <c:pt idx="1441">
                  <c:v>-2015.8338677259462</c:v>
                </c:pt>
                <c:pt idx="1442">
                  <c:v>-2351.9817049043622</c:v>
                </c:pt>
                <c:pt idx="1443">
                  <c:v>-1998.8222907205718</c:v>
                </c:pt>
                <c:pt idx="1444">
                  <c:v>-1139.0491924484795</c:v>
                </c:pt>
                <c:pt idx="1445">
                  <c:v>-2209.555869129998</c:v>
                </c:pt>
                <c:pt idx="1446">
                  <c:v>-2982.8851584983149</c:v>
                </c:pt>
                <c:pt idx="1447">
                  <c:v>-1967.517052106662</c:v>
                </c:pt>
                <c:pt idx="1448">
                  <c:v>-1965.787234990752</c:v>
                </c:pt>
                <c:pt idx="1449">
                  <c:v>-1013.3009455886095</c:v>
                </c:pt>
                <c:pt idx="1450">
                  <c:v>-1437.5090422955</c:v>
                </c:pt>
                <c:pt idx="1451">
                  <c:v>-1731.1374096762584</c:v>
                </c:pt>
                <c:pt idx="1452">
                  <c:v>-1714.6860196852822</c:v>
                </c:pt>
                <c:pt idx="1453">
                  <c:v>-1770.310813136156</c:v>
                </c:pt>
                <c:pt idx="1454">
                  <c:v>-1594.5572765479283</c:v>
                </c:pt>
                <c:pt idx="1455">
                  <c:v>-2333.0027670345944</c:v>
                </c:pt>
                <c:pt idx="1456">
                  <c:v>-702.64839720390592</c:v>
                </c:pt>
                <c:pt idx="1457">
                  <c:v>-1818.465075696382</c:v>
                </c:pt>
                <c:pt idx="1458">
                  <c:v>-641.34101385024951</c:v>
                </c:pt>
                <c:pt idx="1459">
                  <c:v>-3193.8715177242284</c:v>
                </c:pt>
                <c:pt idx="1460">
                  <c:v>-1074.9136157529847</c:v>
                </c:pt>
                <c:pt idx="1461">
                  <c:v>-2706.2972808886084</c:v>
                </c:pt>
                <c:pt idx="1462">
                  <c:v>-1293.5366601401174</c:v>
                </c:pt>
                <c:pt idx="1463">
                  <c:v>-726.68586741536001</c:v>
                </c:pt>
                <c:pt idx="1464">
                  <c:v>-1010.7388088669213</c:v>
                </c:pt>
                <c:pt idx="1465">
                  <c:v>-958.93801722222452</c:v>
                </c:pt>
                <c:pt idx="1466">
                  <c:v>-1826.2837899770639</c:v>
                </c:pt>
                <c:pt idx="1467">
                  <c:v>-1589.4400485663314</c:v>
                </c:pt>
                <c:pt idx="1468">
                  <c:v>-2629.0138910841638</c:v>
                </c:pt>
                <c:pt idx="1469">
                  <c:v>-830.22886820406438</c:v>
                </c:pt>
                <c:pt idx="1470">
                  <c:v>-1102.8106010612037</c:v>
                </c:pt>
                <c:pt idx="1471">
                  <c:v>-2136.6586404643258</c:v>
                </c:pt>
                <c:pt idx="1472">
                  <c:v>-843.75040303595688</c:v>
                </c:pt>
                <c:pt idx="1473">
                  <c:v>-1061.7120798093856</c:v>
                </c:pt>
                <c:pt idx="1474">
                  <c:v>-1730.453375191908</c:v>
                </c:pt>
                <c:pt idx="1475">
                  <c:v>-2076.7203554426906</c:v>
                </c:pt>
                <c:pt idx="1476">
                  <c:v>-3052.8708598606354</c:v>
                </c:pt>
                <c:pt idx="1477">
                  <c:v>-2274.9384773472666</c:v>
                </c:pt>
                <c:pt idx="1478">
                  <c:v>-1732.2509944955373</c:v>
                </c:pt>
                <c:pt idx="1479">
                  <c:v>-1930.9247837746398</c:v>
                </c:pt>
                <c:pt idx="1480">
                  <c:v>-2128.77414923788</c:v>
                </c:pt>
                <c:pt idx="1481">
                  <c:v>-1484.9938827209253</c:v>
                </c:pt>
                <c:pt idx="1482">
                  <c:v>-1457.390643144744</c:v>
                </c:pt>
                <c:pt idx="1483">
                  <c:v>-1614.784235731614</c:v>
                </c:pt>
                <c:pt idx="1484">
                  <c:v>-1930.982104119219</c:v>
                </c:pt>
                <c:pt idx="1485">
                  <c:v>-1969.8466320421967</c:v>
                </c:pt>
                <c:pt idx="1486">
                  <c:v>-3648.7911968992671</c:v>
                </c:pt>
                <c:pt idx="1487">
                  <c:v>-1072.4459149536333</c:v>
                </c:pt>
                <c:pt idx="1488">
                  <c:v>-806.06048607088724</c:v>
                </c:pt>
                <c:pt idx="1489">
                  <c:v>-2063.5008604772265</c:v>
                </c:pt>
                <c:pt idx="1490">
                  <c:v>-1679.7902736826154</c:v>
                </c:pt>
                <c:pt idx="1491">
                  <c:v>-2600.2103047446999</c:v>
                </c:pt>
                <c:pt idx="1492">
                  <c:v>-1641.6778163521512</c:v>
                </c:pt>
                <c:pt idx="1493">
                  <c:v>-2194.701555016356</c:v>
                </c:pt>
                <c:pt idx="1494">
                  <c:v>-1341.8167914880441</c:v>
                </c:pt>
                <c:pt idx="1495">
                  <c:v>-922.88470166082698</c:v>
                </c:pt>
                <c:pt idx="1496">
                  <c:v>-2592.8459087329438</c:v>
                </c:pt>
                <c:pt idx="1497">
                  <c:v>-874.03316298446589</c:v>
                </c:pt>
                <c:pt idx="1498">
                  <c:v>-755.23640718358729</c:v>
                </c:pt>
                <c:pt idx="1499">
                  <c:v>-1660.7206606835525</c:v>
                </c:pt>
                <c:pt idx="1500">
                  <c:v>-1134.6473031356809</c:v>
                </c:pt>
                <c:pt idx="1501">
                  <c:v>-1552.0560013924824</c:v>
                </c:pt>
                <c:pt idx="1502">
                  <c:v>-1402.9914886264123</c:v>
                </c:pt>
                <c:pt idx="1503">
                  <c:v>-595.00235365291883</c:v>
                </c:pt>
                <c:pt idx="1504">
                  <c:v>336.49701700285459</c:v>
                </c:pt>
                <c:pt idx="1505">
                  <c:v>-1571.2027939656136</c:v>
                </c:pt>
                <c:pt idx="1506">
                  <c:v>-1239.0133922595423</c:v>
                </c:pt>
                <c:pt idx="1507">
                  <c:v>-1539.2501042249332</c:v>
                </c:pt>
                <c:pt idx="1508">
                  <c:v>-1850.6133952085684</c:v>
                </c:pt>
                <c:pt idx="1509">
                  <c:v>-1557.8793745701951</c:v>
                </c:pt>
                <c:pt idx="1510">
                  <c:v>-3072.8511316934027</c:v>
                </c:pt>
                <c:pt idx="1511">
                  <c:v>-1723.1007097110123</c:v>
                </c:pt>
                <c:pt idx="1512">
                  <c:v>-1719.0744636786085</c:v>
                </c:pt>
                <c:pt idx="1513">
                  <c:v>-2382.6071311590713</c:v>
                </c:pt>
                <c:pt idx="1514">
                  <c:v>-1148.9940572672231</c:v>
                </c:pt>
                <c:pt idx="1515">
                  <c:v>-2152.0448685702422</c:v>
                </c:pt>
                <c:pt idx="1516">
                  <c:v>-1687.8192307983536</c:v>
                </c:pt>
                <c:pt idx="1517">
                  <c:v>-579.25110383341598</c:v>
                </c:pt>
                <c:pt idx="1518">
                  <c:v>-779.42588306787275</c:v>
                </c:pt>
                <c:pt idx="1519">
                  <c:v>-935.48700564258615</c:v>
                </c:pt>
                <c:pt idx="1520">
                  <c:v>-1880.5070020338117</c:v>
                </c:pt>
                <c:pt idx="1521">
                  <c:v>-2652.6704204876369</c:v>
                </c:pt>
                <c:pt idx="1522">
                  <c:v>-1942.3122276699733</c:v>
                </c:pt>
                <c:pt idx="1523">
                  <c:v>-3000.0733723304938</c:v>
                </c:pt>
                <c:pt idx="1524">
                  <c:v>-1620.3966278250118</c:v>
                </c:pt>
                <c:pt idx="1525">
                  <c:v>-776.50763186979748</c:v>
                </c:pt>
                <c:pt idx="1526">
                  <c:v>-550.61879000502722</c:v>
                </c:pt>
                <c:pt idx="1527">
                  <c:v>-2304.9986385729944</c:v>
                </c:pt>
                <c:pt idx="1528">
                  <c:v>-1496.5034417540001</c:v>
                </c:pt>
                <c:pt idx="1529">
                  <c:v>-1752.7662674882231</c:v>
                </c:pt>
                <c:pt idx="1530">
                  <c:v>-1518.9845132342889</c:v>
                </c:pt>
                <c:pt idx="1531">
                  <c:v>-1195.2134619946328</c:v>
                </c:pt>
                <c:pt idx="1532">
                  <c:v>-1700.3973414939837</c:v>
                </c:pt>
                <c:pt idx="1533">
                  <c:v>-1792.5616025908694</c:v>
                </c:pt>
                <c:pt idx="1534">
                  <c:v>-1064.0813874853839</c:v>
                </c:pt>
                <c:pt idx="1535">
                  <c:v>-714.86691482353945</c:v>
                </c:pt>
                <c:pt idx="1536">
                  <c:v>-864.18493672236218</c:v>
                </c:pt>
                <c:pt idx="1537">
                  <c:v>-2758.1185767146399</c:v>
                </c:pt>
                <c:pt idx="1538">
                  <c:v>-13.079384237466002</c:v>
                </c:pt>
                <c:pt idx="1539">
                  <c:v>-2514.8079775977285</c:v>
                </c:pt>
                <c:pt idx="1540">
                  <c:v>-1120.3857881597232</c:v>
                </c:pt>
                <c:pt idx="1541">
                  <c:v>-2232.3770133101716</c:v>
                </c:pt>
                <c:pt idx="1542">
                  <c:v>-1804.6074270881409</c:v>
                </c:pt>
                <c:pt idx="1543">
                  <c:v>-1562.8115982103536</c:v>
                </c:pt>
                <c:pt idx="1544">
                  <c:v>-1608.1322829553274</c:v>
                </c:pt>
                <c:pt idx="1545">
                  <c:v>-1160.1352771076708</c:v>
                </c:pt>
                <c:pt idx="1546">
                  <c:v>-1671.6837323891259</c:v>
                </c:pt>
                <c:pt idx="1547">
                  <c:v>-874.9146520281065</c:v>
                </c:pt>
                <c:pt idx="1548">
                  <c:v>-1323.8762548922386</c:v>
                </c:pt>
                <c:pt idx="1549">
                  <c:v>-2385.654710501311</c:v>
                </c:pt>
                <c:pt idx="1550">
                  <c:v>-2115.0632267941769</c:v>
                </c:pt>
                <c:pt idx="1551">
                  <c:v>-3099.6267840812252</c:v>
                </c:pt>
                <c:pt idx="1552">
                  <c:v>-586.18231401774847</c:v>
                </c:pt>
                <c:pt idx="1553">
                  <c:v>-982.12039152077523</c:v>
                </c:pt>
                <c:pt idx="1554">
                  <c:v>-1873.6730704981128</c:v>
                </c:pt>
                <c:pt idx="1555">
                  <c:v>-1919.6036543979699</c:v>
                </c:pt>
                <c:pt idx="1556">
                  <c:v>-2162.037786513868</c:v>
                </c:pt>
                <c:pt idx="1557">
                  <c:v>-2108.7041895239454</c:v>
                </c:pt>
                <c:pt idx="1558">
                  <c:v>-1226.2689986598507</c:v>
                </c:pt>
                <c:pt idx="1559">
                  <c:v>-1693.345930240017</c:v>
                </c:pt>
                <c:pt idx="1560">
                  <c:v>99.806010361226981</c:v>
                </c:pt>
                <c:pt idx="1561">
                  <c:v>-2665.2101154554166</c:v>
                </c:pt>
                <c:pt idx="1562">
                  <c:v>-2444.2541068576693</c:v>
                </c:pt>
                <c:pt idx="1563">
                  <c:v>-1889.716113012445</c:v>
                </c:pt>
                <c:pt idx="1564">
                  <c:v>-2637.8901182319087</c:v>
                </c:pt>
                <c:pt idx="1565">
                  <c:v>-1687.5761995272269</c:v>
                </c:pt>
                <c:pt idx="1566">
                  <c:v>-1123.4820000713189</c:v>
                </c:pt>
                <c:pt idx="1567">
                  <c:v>-2847.9753913431314</c:v>
                </c:pt>
                <c:pt idx="1568">
                  <c:v>-1048.1829174620252</c:v>
                </c:pt>
                <c:pt idx="1569">
                  <c:v>-667.74741280226408</c:v>
                </c:pt>
                <c:pt idx="1570">
                  <c:v>-2921.2664779855518</c:v>
                </c:pt>
                <c:pt idx="1571">
                  <c:v>-1841.425566649074</c:v>
                </c:pt>
                <c:pt idx="1572">
                  <c:v>-907.04813173018647</c:v>
                </c:pt>
                <c:pt idx="1573">
                  <c:v>-1073.2379269196099</c:v>
                </c:pt>
                <c:pt idx="1574">
                  <c:v>-2889.7657945752462</c:v>
                </c:pt>
                <c:pt idx="1575">
                  <c:v>-3215.8193579863655</c:v>
                </c:pt>
                <c:pt idx="1576">
                  <c:v>-2011.622089935081</c:v>
                </c:pt>
                <c:pt idx="1577">
                  <c:v>-2051.8398650375557</c:v>
                </c:pt>
                <c:pt idx="1578">
                  <c:v>-1262.91001091814</c:v>
                </c:pt>
                <c:pt idx="1579">
                  <c:v>-1613.3042169800519</c:v>
                </c:pt>
                <c:pt idx="1580">
                  <c:v>-1627.419298055871</c:v>
                </c:pt>
                <c:pt idx="1581">
                  <c:v>-3034.0727762486322</c:v>
                </c:pt>
                <c:pt idx="1582">
                  <c:v>-2075.7179813426892</c:v>
                </c:pt>
                <c:pt idx="1583">
                  <c:v>-1148.1335219212615</c:v>
                </c:pt>
                <c:pt idx="1584">
                  <c:v>-1708.9076907580629</c:v>
                </c:pt>
                <c:pt idx="1585">
                  <c:v>-1691.1771390398453</c:v>
                </c:pt>
                <c:pt idx="1586">
                  <c:v>-1824.463169093433</c:v>
                </c:pt>
                <c:pt idx="1587">
                  <c:v>-1670.2156338584409</c:v>
                </c:pt>
                <c:pt idx="1588">
                  <c:v>-1812.3111565565987</c:v>
                </c:pt>
                <c:pt idx="1589">
                  <c:v>-984.71712162077802</c:v>
                </c:pt>
                <c:pt idx="1590">
                  <c:v>-791.3494084179556</c:v>
                </c:pt>
                <c:pt idx="1591">
                  <c:v>-1877.2261095817685</c:v>
                </c:pt>
                <c:pt idx="1592">
                  <c:v>197.52252003358535</c:v>
                </c:pt>
                <c:pt idx="1593">
                  <c:v>-977.73196476663452</c:v>
                </c:pt>
                <c:pt idx="1594">
                  <c:v>-794.014486750998</c:v>
                </c:pt>
                <c:pt idx="1595">
                  <c:v>-2499.48401648047</c:v>
                </c:pt>
                <c:pt idx="1596">
                  <c:v>340.44910752892247</c:v>
                </c:pt>
                <c:pt idx="1597">
                  <c:v>-580.57191864698507</c:v>
                </c:pt>
                <c:pt idx="1598">
                  <c:v>-2231.1785765222676</c:v>
                </c:pt>
                <c:pt idx="1599">
                  <c:v>-3053.6008674936447</c:v>
                </c:pt>
                <c:pt idx="1600">
                  <c:v>-2690.3025848607595</c:v>
                </c:pt>
                <c:pt idx="1601">
                  <c:v>-635.58322926752953</c:v>
                </c:pt>
                <c:pt idx="1602">
                  <c:v>-1974.109308691498</c:v>
                </c:pt>
                <c:pt idx="1603">
                  <c:v>-1655.0663769574735</c:v>
                </c:pt>
                <c:pt idx="1604">
                  <c:v>-1911.0033617872878</c:v>
                </c:pt>
                <c:pt idx="1605">
                  <c:v>645.21164823711024</c:v>
                </c:pt>
                <c:pt idx="1606">
                  <c:v>-1584.2728264751004</c:v>
                </c:pt>
                <c:pt idx="1607">
                  <c:v>-1662.0286429602838</c:v>
                </c:pt>
                <c:pt idx="1608">
                  <c:v>-892.95315923858016</c:v>
                </c:pt>
                <c:pt idx="1609">
                  <c:v>-2063.925780043849</c:v>
                </c:pt>
                <c:pt idx="1610">
                  <c:v>-1997.7759194543064</c:v>
                </c:pt>
                <c:pt idx="1611">
                  <c:v>-1425.2432235789229</c:v>
                </c:pt>
                <c:pt idx="1612">
                  <c:v>-691.50937371655255</c:v>
                </c:pt>
                <c:pt idx="1613">
                  <c:v>-1881.3084499460529</c:v>
                </c:pt>
                <c:pt idx="1614">
                  <c:v>-1670.057933448752</c:v>
                </c:pt>
                <c:pt idx="1615">
                  <c:v>-1621.6684927658835</c:v>
                </c:pt>
                <c:pt idx="1616">
                  <c:v>-1272.5406881133849</c:v>
                </c:pt>
                <c:pt idx="1617">
                  <c:v>-1107.3881552685798</c:v>
                </c:pt>
                <c:pt idx="1618">
                  <c:v>-1133.0762657170117</c:v>
                </c:pt>
                <c:pt idx="1619">
                  <c:v>-1717.8327544451513</c:v>
                </c:pt>
                <c:pt idx="1620">
                  <c:v>-1582.7040911898266</c:v>
                </c:pt>
                <c:pt idx="1621">
                  <c:v>-1436.0672649118442</c:v>
                </c:pt>
                <c:pt idx="1622">
                  <c:v>-763.01943024252887</c:v>
                </c:pt>
                <c:pt idx="1623">
                  <c:v>-1300.5037549867279</c:v>
                </c:pt>
                <c:pt idx="1624">
                  <c:v>-432.85727427950951</c:v>
                </c:pt>
                <c:pt idx="1625">
                  <c:v>-1912.9388526087714</c:v>
                </c:pt>
                <c:pt idx="1626">
                  <c:v>-650.47203496230122</c:v>
                </c:pt>
                <c:pt idx="1627">
                  <c:v>-2173.3977276046217</c:v>
                </c:pt>
                <c:pt idx="1628">
                  <c:v>-2500.6016053529747</c:v>
                </c:pt>
                <c:pt idx="1629">
                  <c:v>-522.47534007780905</c:v>
                </c:pt>
                <c:pt idx="1630">
                  <c:v>-1843.4957944235484</c:v>
                </c:pt>
                <c:pt idx="1631">
                  <c:v>-1626.5909430581169</c:v>
                </c:pt>
                <c:pt idx="1632">
                  <c:v>-303.88133591469523</c:v>
                </c:pt>
                <c:pt idx="1633">
                  <c:v>-1818.8471094988463</c:v>
                </c:pt>
                <c:pt idx="1634">
                  <c:v>-2455.325932459119</c:v>
                </c:pt>
                <c:pt idx="1635">
                  <c:v>-1924.7215211713092</c:v>
                </c:pt>
                <c:pt idx="1636">
                  <c:v>-2088.6608438732519</c:v>
                </c:pt>
                <c:pt idx="1637">
                  <c:v>-2426.4665598823067</c:v>
                </c:pt>
                <c:pt idx="1638">
                  <c:v>-1787.6183862346361</c:v>
                </c:pt>
                <c:pt idx="1639">
                  <c:v>-2165.1294204497444</c:v>
                </c:pt>
                <c:pt idx="1640">
                  <c:v>-2055.5106041269346</c:v>
                </c:pt>
                <c:pt idx="1641">
                  <c:v>-1142.7132727985472</c:v>
                </c:pt>
                <c:pt idx="1642">
                  <c:v>-2023.1229217946902</c:v>
                </c:pt>
                <c:pt idx="1643">
                  <c:v>-69.951995886114673</c:v>
                </c:pt>
                <c:pt idx="1644">
                  <c:v>-1168.2758044284938</c:v>
                </c:pt>
                <c:pt idx="1645">
                  <c:v>-2872.0158165926896</c:v>
                </c:pt>
                <c:pt idx="1646">
                  <c:v>-445.62641085746327</c:v>
                </c:pt>
                <c:pt idx="1647">
                  <c:v>-1696.6221751900302</c:v>
                </c:pt>
                <c:pt idx="1648">
                  <c:v>-1415.8002503662083</c:v>
                </c:pt>
                <c:pt idx="1649">
                  <c:v>-2193.3164414684193</c:v>
                </c:pt>
                <c:pt idx="1650">
                  <c:v>-1516.5089145440734</c:v>
                </c:pt>
                <c:pt idx="1651">
                  <c:v>-1905.1244144981974</c:v>
                </c:pt>
                <c:pt idx="1652">
                  <c:v>-1279.0344520192384</c:v>
                </c:pt>
                <c:pt idx="1653">
                  <c:v>-225.93493076049253</c:v>
                </c:pt>
                <c:pt idx="1654">
                  <c:v>-2365.9961562269255</c:v>
                </c:pt>
                <c:pt idx="1655">
                  <c:v>-1762.4336875838362</c:v>
                </c:pt>
                <c:pt idx="1656">
                  <c:v>-620.43286757388978</c:v>
                </c:pt>
                <c:pt idx="1657">
                  <c:v>-1234.2035734807996</c:v>
                </c:pt>
                <c:pt idx="1658">
                  <c:v>-824.83077122790746</c:v>
                </c:pt>
                <c:pt idx="1659">
                  <c:v>-1438.097327768076</c:v>
                </c:pt>
                <c:pt idx="1660">
                  <c:v>-854.85426503953295</c:v>
                </c:pt>
                <c:pt idx="1661">
                  <c:v>-1377.4305906484528</c:v>
                </c:pt>
                <c:pt idx="1662">
                  <c:v>-1791.8193526073019</c:v>
                </c:pt>
                <c:pt idx="1663">
                  <c:v>-1306.8947344479893</c:v>
                </c:pt>
                <c:pt idx="1664">
                  <c:v>-2123.2419185035669</c:v>
                </c:pt>
                <c:pt idx="1665">
                  <c:v>-2715.1269714623095</c:v>
                </c:pt>
                <c:pt idx="1666">
                  <c:v>-709.94331412303382</c:v>
                </c:pt>
                <c:pt idx="1667">
                  <c:v>-2119.4361701847702</c:v>
                </c:pt>
                <c:pt idx="1668">
                  <c:v>-1123.0992845260153</c:v>
                </c:pt>
                <c:pt idx="1669">
                  <c:v>-2019.7556092743071</c:v>
                </c:pt>
                <c:pt idx="1670">
                  <c:v>-2380.6169074023705</c:v>
                </c:pt>
                <c:pt idx="1671">
                  <c:v>-1381.7879730725408</c:v>
                </c:pt>
                <c:pt idx="1672">
                  <c:v>-1605.6634541932926</c:v>
                </c:pt>
                <c:pt idx="1673">
                  <c:v>-2152.67255780917</c:v>
                </c:pt>
                <c:pt idx="1674">
                  <c:v>-445.51615846333971</c:v>
                </c:pt>
                <c:pt idx="1675">
                  <c:v>-1098.3236872399557</c:v>
                </c:pt>
                <c:pt idx="1676">
                  <c:v>-2018.8507765700515</c:v>
                </c:pt>
                <c:pt idx="1677">
                  <c:v>-2202.6500549697494</c:v>
                </c:pt>
                <c:pt idx="1678">
                  <c:v>-1102.5333950238655</c:v>
                </c:pt>
                <c:pt idx="1679">
                  <c:v>-2292.7052541639514</c:v>
                </c:pt>
                <c:pt idx="1680">
                  <c:v>-2044.7039596332952</c:v>
                </c:pt>
                <c:pt idx="1681">
                  <c:v>-3061.3584643911645</c:v>
                </c:pt>
                <c:pt idx="1682">
                  <c:v>-2194.0465327752072</c:v>
                </c:pt>
                <c:pt idx="1683">
                  <c:v>-1679.4293086754415</c:v>
                </c:pt>
                <c:pt idx="1684">
                  <c:v>-1295.0191863351874</c:v>
                </c:pt>
                <c:pt idx="1685">
                  <c:v>-368.50939348007796</c:v>
                </c:pt>
                <c:pt idx="1686">
                  <c:v>-2380.9144274121268</c:v>
                </c:pt>
                <c:pt idx="1687">
                  <c:v>-1370.6079884221335</c:v>
                </c:pt>
                <c:pt idx="1688">
                  <c:v>-1061.9652908733251</c:v>
                </c:pt>
                <c:pt idx="1689">
                  <c:v>-1656.0101930990913</c:v>
                </c:pt>
                <c:pt idx="1690">
                  <c:v>-1106.8745665494462</c:v>
                </c:pt>
                <c:pt idx="1691">
                  <c:v>-703.89113537649337</c:v>
                </c:pt>
                <c:pt idx="1692">
                  <c:v>-1685.0459958449928</c:v>
                </c:pt>
                <c:pt idx="1693">
                  <c:v>-1302.4512016256731</c:v>
                </c:pt>
                <c:pt idx="1694">
                  <c:v>-899.47782795947751</c:v>
                </c:pt>
                <c:pt idx="1695">
                  <c:v>-537.99226743932559</c:v>
                </c:pt>
                <c:pt idx="1696">
                  <c:v>-565.55947244779964</c:v>
                </c:pt>
                <c:pt idx="1697">
                  <c:v>-1107.2840212441606</c:v>
                </c:pt>
                <c:pt idx="1698">
                  <c:v>-2594.1907062717455</c:v>
                </c:pt>
                <c:pt idx="1699">
                  <c:v>-764.97091683482904</c:v>
                </c:pt>
                <c:pt idx="1700">
                  <c:v>-1595.766834723715</c:v>
                </c:pt>
                <c:pt idx="1701">
                  <c:v>-971.77218715521485</c:v>
                </c:pt>
                <c:pt idx="1702">
                  <c:v>-137.12153806666538</c:v>
                </c:pt>
                <c:pt idx="1703">
                  <c:v>-1608.5988956000101</c:v>
                </c:pt>
                <c:pt idx="1704">
                  <c:v>-1603.7404009889569</c:v>
                </c:pt>
                <c:pt idx="1705">
                  <c:v>-2569.7729629578598</c:v>
                </c:pt>
                <c:pt idx="1706">
                  <c:v>-251.16562038730626</c:v>
                </c:pt>
                <c:pt idx="1707">
                  <c:v>-2274.9320580800022</c:v>
                </c:pt>
                <c:pt idx="1708">
                  <c:v>-1406.9226224947724</c:v>
                </c:pt>
                <c:pt idx="1709">
                  <c:v>-1764.4606800587562</c:v>
                </c:pt>
                <c:pt idx="1710">
                  <c:v>-685.81299923774804</c:v>
                </c:pt>
                <c:pt idx="1711">
                  <c:v>-2713.1093458479372</c:v>
                </c:pt>
                <c:pt idx="1712">
                  <c:v>-1882.512409560145</c:v>
                </c:pt>
                <c:pt idx="1713">
                  <c:v>-1714.2747110302262</c:v>
                </c:pt>
                <c:pt idx="1714">
                  <c:v>-778.63072922226002</c:v>
                </c:pt>
                <c:pt idx="1715">
                  <c:v>-2520.2116654622214</c:v>
                </c:pt>
                <c:pt idx="1716">
                  <c:v>-361.36356285308648</c:v>
                </c:pt>
                <c:pt idx="1717">
                  <c:v>-917.22163853892835</c:v>
                </c:pt>
                <c:pt idx="1718">
                  <c:v>-433.85646589810767</c:v>
                </c:pt>
                <c:pt idx="1719">
                  <c:v>-796.98291207300463</c:v>
                </c:pt>
                <c:pt idx="1720">
                  <c:v>-2004.0145874698028</c:v>
                </c:pt>
                <c:pt idx="1721">
                  <c:v>-1075.1469981103128</c:v>
                </c:pt>
                <c:pt idx="1722">
                  <c:v>-1024.2944510951365</c:v>
                </c:pt>
                <c:pt idx="1723">
                  <c:v>-2779.0732601304599</c:v>
                </c:pt>
                <c:pt idx="1724">
                  <c:v>-1304.2307143224371</c:v>
                </c:pt>
                <c:pt idx="1725">
                  <c:v>-2752.0425184401875</c:v>
                </c:pt>
                <c:pt idx="1726">
                  <c:v>-2630.8814860229672</c:v>
                </c:pt>
                <c:pt idx="1727">
                  <c:v>-1929.4656077528953</c:v>
                </c:pt>
                <c:pt idx="1728">
                  <c:v>-1612.8839037099588</c:v>
                </c:pt>
                <c:pt idx="1729">
                  <c:v>-2126.6777794637173</c:v>
                </c:pt>
                <c:pt idx="1730">
                  <c:v>-1556.3495410210562</c:v>
                </c:pt>
                <c:pt idx="1731">
                  <c:v>-497.09731987220493</c:v>
                </c:pt>
                <c:pt idx="1732">
                  <c:v>-1331.1399484616923</c:v>
                </c:pt>
                <c:pt idx="1733">
                  <c:v>-2420.4338867191436</c:v>
                </c:pt>
                <c:pt idx="1734">
                  <c:v>-1693.3807993511236</c:v>
                </c:pt>
                <c:pt idx="1735">
                  <c:v>-1903.4134270267641</c:v>
                </c:pt>
                <c:pt idx="1736">
                  <c:v>-138.7861681337572</c:v>
                </c:pt>
                <c:pt idx="1737">
                  <c:v>-1296.7623709160835</c:v>
                </c:pt>
                <c:pt idx="1738">
                  <c:v>-2405.025462709983</c:v>
                </c:pt>
                <c:pt idx="1739">
                  <c:v>-66.643510426366447</c:v>
                </c:pt>
                <c:pt idx="1740">
                  <c:v>-589.46766268450574</c:v>
                </c:pt>
                <c:pt idx="1741">
                  <c:v>-2475.5474916744079</c:v>
                </c:pt>
                <c:pt idx="1742">
                  <c:v>-1604.9445236791116</c:v>
                </c:pt>
                <c:pt idx="1743">
                  <c:v>-1807.7905759028263</c:v>
                </c:pt>
                <c:pt idx="1744">
                  <c:v>-660.28704465732062</c:v>
                </c:pt>
                <c:pt idx="1745">
                  <c:v>-1354.2975193720504</c:v>
                </c:pt>
                <c:pt idx="1746">
                  <c:v>-394.94264757583187</c:v>
                </c:pt>
                <c:pt idx="1747">
                  <c:v>-1561.835832426018</c:v>
                </c:pt>
                <c:pt idx="1748">
                  <c:v>-699.41673126134901</c:v>
                </c:pt>
                <c:pt idx="1749">
                  <c:v>-2274.1689444186441</c:v>
                </c:pt>
                <c:pt idx="1750">
                  <c:v>-949.48039067324862</c:v>
                </c:pt>
                <c:pt idx="1751">
                  <c:v>-605.79717323405293</c:v>
                </c:pt>
                <c:pt idx="1752">
                  <c:v>-760.99498825655246</c:v>
                </c:pt>
                <c:pt idx="1753">
                  <c:v>-1830.2051552884404</c:v>
                </c:pt>
                <c:pt idx="1754">
                  <c:v>-1555.0232801121447</c:v>
                </c:pt>
                <c:pt idx="1755">
                  <c:v>-2207.8315022442803</c:v>
                </c:pt>
                <c:pt idx="1756">
                  <c:v>-1486.0107424551315</c:v>
                </c:pt>
                <c:pt idx="1757">
                  <c:v>-609.46993231808392</c:v>
                </c:pt>
                <c:pt idx="1758">
                  <c:v>-2037.3503421135483</c:v>
                </c:pt>
                <c:pt idx="1759">
                  <c:v>-1993.7181810121392</c:v>
                </c:pt>
                <c:pt idx="1760">
                  <c:v>-979.81566676798047</c:v>
                </c:pt>
                <c:pt idx="1761">
                  <c:v>-1747.5865412529556</c:v>
                </c:pt>
                <c:pt idx="1762">
                  <c:v>-2008.9613725458285</c:v>
                </c:pt>
                <c:pt idx="1763">
                  <c:v>-831.09447664000345</c:v>
                </c:pt>
                <c:pt idx="1764">
                  <c:v>-985.48770263424467</c:v>
                </c:pt>
                <c:pt idx="1765">
                  <c:v>-1577.3375219827303</c:v>
                </c:pt>
                <c:pt idx="1766">
                  <c:v>-1332.0007002078037</c:v>
                </c:pt>
                <c:pt idx="1767">
                  <c:v>-843.85799053628216</c:v>
                </c:pt>
                <c:pt idx="1768">
                  <c:v>-1437.4395260508918</c:v>
                </c:pt>
                <c:pt idx="1769">
                  <c:v>-590.53458649958338</c:v>
                </c:pt>
                <c:pt idx="1770">
                  <c:v>-779.82832064871855</c:v>
                </c:pt>
                <c:pt idx="1771">
                  <c:v>-1589.8213798703973</c:v>
                </c:pt>
                <c:pt idx="1772">
                  <c:v>-2251.8355830004693</c:v>
                </c:pt>
                <c:pt idx="1773">
                  <c:v>-717.33040765411442</c:v>
                </c:pt>
                <c:pt idx="1774">
                  <c:v>-2648.3831061815144</c:v>
                </c:pt>
                <c:pt idx="1775">
                  <c:v>-1544.595406178958</c:v>
                </c:pt>
                <c:pt idx="1776">
                  <c:v>-2159.5557475755249</c:v>
                </c:pt>
                <c:pt idx="1777">
                  <c:v>-146.24027711175313</c:v>
                </c:pt>
                <c:pt idx="1778">
                  <c:v>-2391.034287763192</c:v>
                </c:pt>
                <c:pt idx="1779">
                  <c:v>-504.12441396802751</c:v>
                </c:pt>
                <c:pt idx="1780">
                  <c:v>-878.05550712249442</c:v>
                </c:pt>
                <c:pt idx="1781">
                  <c:v>-2238.5643755356623</c:v>
                </c:pt>
                <c:pt idx="1782">
                  <c:v>-2863.3170597354811</c:v>
                </c:pt>
                <c:pt idx="1783">
                  <c:v>-1924.4647445623073</c:v>
                </c:pt>
                <c:pt idx="1784">
                  <c:v>-843.00636642151858</c:v>
                </c:pt>
                <c:pt idx="1785">
                  <c:v>-884.94111279686149</c:v>
                </c:pt>
                <c:pt idx="1786">
                  <c:v>-73.26955260235809</c:v>
                </c:pt>
                <c:pt idx="1787">
                  <c:v>-1376.0582038702123</c:v>
                </c:pt>
                <c:pt idx="1788">
                  <c:v>-1163.1792211866441</c:v>
                </c:pt>
                <c:pt idx="1789">
                  <c:v>-1737.0034078653462</c:v>
                </c:pt>
                <c:pt idx="1790">
                  <c:v>-1779.3879513098591</c:v>
                </c:pt>
                <c:pt idx="1791">
                  <c:v>-2753.492714674434</c:v>
                </c:pt>
                <c:pt idx="1792">
                  <c:v>-1465.2933863780681</c:v>
                </c:pt>
                <c:pt idx="1793">
                  <c:v>-1620.2026218652782</c:v>
                </c:pt>
                <c:pt idx="1794">
                  <c:v>-1975.8994236864864</c:v>
                </c:pt>
                <c:pt idx="1795">
                  <c:v>-1844.1470823967193</c:v>
                </c:pt>
                <c:pt idx="1796">
                  <c:v>-1048.2599540260899</c:v>
                </c:pt>
                <c:pt idx="1797">
                  <c:v>-679.42472202838599</c:v>
                </c:pt>
                <c:pt idx="1798">
                  <c:v>-909.4449301681525</c:v>
                </c:pt>
                <c:pt idx="1799">
                  <c:v>-1130.2288247759016</c:v>
                </c:pt>
                <c:pt idx="1800">
                  <c:v>-598.72680365827819</c:v>
                </c:pt>
                <c:pt idx="1801">
                  <c:v>-2005.3950001170615</c:v>
                </c:pt>
                <c:pt idx="1802">
                  <c:v>-539.39484301000357</c:v>
                </c:pt>
                <c:pt idx="1803">
                  <c:v>-883.41650711777856</c:v>
                </c:pt>
                <c:pt idx="1804">
                  <c:v>-1986.9077583285562</c:v>
                </c:pt>
                <c:pt idx="1805">
                  <c:v>-1655.3274480874079</c:v>
                </c:pt>
                <c:pt idx="1806">
                  <c:v>-1051.6193298497647</c:v>
                </c:pt>
                <c:pt idx="1807">
                  <c:v>-2697.6185622780204</c:v>
                </c:pt>
                <c:pt idx="1808">
                  <c:v>-1076.3461751129644</c:v>
                </c:pt>
                <c:pt idx="1809">
                  <c:v>-892.80112110262598</c:v>
                </c:pt>
                <c:pt idx="1810">
                  <c:v>-1535.6830117064637</c:v>
                </c:pt>
                <c:pt idx="1811">
                  <c:v>-2089.6883291479398</c:v>
                </c:pt>
                <c:pt idx="1812">
                  <c:v>-2717.8780351620817</c:v>
                </c:pt>
                <c:pt idx="1813">
                  <c:v>-1865.3263527423505</c:v>
                </c:pt>
                <c:pt idx="1814">
                  <c:v>-2209.9136009376134</c:v>
                </c:pt>
                <c:pt idx="1815">
                  <c:v>-2656.336723822817</c:v>
                </c:pt>
                <c:pt idx="1816">
                  <c:v>-1698.5512288209766</c:v>
                </c:pt>
                <c:pt idx="1817">
                  <c:v>-1738.2115851009485</c:v>
                </c:pt>
                <c:pt idx="1818">
                  <c:v>-764.77410429574775</c:v>
                </c:pt>
                <c:pt idx="1819">
                  <c:v>-2418.0516633609923</c:v>
                </c:pt>
                <c:pt idx="1820">
                  <c:v>-904.50085766440861</c:v>
                </c:pt>
                <c:pt idx="1821">
                  <c:v>-2585.1466017791695</c:v>
                </c:pt>
                <c:pt idx="1822">
                  <c:v>-768.22020395497293</c:v>
                </c:pt>
                <c:pt idx="1823">
                  <c:v>161.32912413228405</c:v>
                </c:pt>
                <c:pt idx="1824">
                  <c:v>-204.20839545764193</c:v>
                </c:pt>
                <c:pt idx="1825">
                  <c:v>-2307.9123372812282</c:v>
                </c:pt>
                <c:pt idx="1826">
                  <c:v>-2561.258107202656</c:v>
                </c:pt>
                <c:pt idx="1827">
                  <c:v>-1096.1340523042099</c:v>
                </c:pt>
                <c:pt idx="1828">
                  <c:v>-3238.673775718029</c:v>
                </c:pt>
                <c:pt idx="1829">
                  <c:v>-1324.9003786763815</c:v>
                </c:pt>
                <c:pt idx="1830">
                  <c:v>-2412.7810994719835</c:v>
                </c:pt>
                <c:pt idx="1831">
                  <c:v>-1423.2259157641138</c:v>
                </c:pt>
                <c:pt idx="1832">
                  <c:v>-157.91017633021693</c:v>
                </c:pt>
                <c:pt idx="1833">
                  <c:v>104.91386458211855</c:v>
                </c:pt>
                <c:pt idx="1834">
                  <c:v>-861.5736267184393</c:v>
                </c:pt>
                <c:pt idx="1835">
                  <c:v>-1371.3624658389799</c:v>
                </c:pt>
                <c:pt idx="1836">
                  <c:v>-1837.9438024800456</c:v>
                </c:pt>
                <c:pt idx="1837">
                  <c:v>-1538.9401318738555</c:v>
                </c:pt>
                <c:pt idx="1838">
                  <c:v>346.78243924132039</c:v>
                </c:pt>
                <c:pt idx="1839">
                  <c:v>-1583.3869020638103</c:v>
                </c:pt>
                <c:pt idx="1840">
                  <c:v>-1121.0430027833936</c:v>
                </c:pt>
                <c:pt idx="1841">
                  <c:v>-2248.9916410818132</c:v>
                </c:pt>
                <c:pt idx="1842">
                  <c:v>-1839.6867238427312</c:v>
                </c:pt>
                <c:pt idx="1843">
                  <c:v>-3991.5682839895135</c:v>
                </c:pt>
                <c:pt idx="1844">
                  <c:v>-1013.1239500178399</c:v>
                </c:pt>
                <c:pt idx="1845">
                  <c:v>-2209.6412256553367</c:v>
                </c:pt>
                <c:pt idx="1846">
                  <c:v>-3213.6682405035581</c:v>
                </c:pt>
                <c:pt idx="1847">
                  <c:v>-1743.507169432768</c:v>
                </c:pt>
                <c:pt idx="1848">
                  <c:v>-2356.2457996775233</c:v>
                </c:pt>
                <c:pt idx="1849">
                  <c:v>-2127.3798891419019</c:v>
                </c:pt>
                <c:pt idx="1850">
                  <c:v>-2184.2770181085898</c:v>
                </c:pt>
                <c:pt idx="1851">
                  <c:v>-317.85827805818553</c:v>
                </c:pt>
                <c:pt idx="1852">
                  <c:v>-1234.2742540435875</c:v>
                </c:pt>
                <c:pt idx="1853">
                  <c:v>-929.24522337376311</c:v>
                </c:pt>
                <c:pt idx="1854">
                  <c:v>-391.75182677896737</c:v>
                </c:pt>
                <c:pt idx="1855">
                  <c:v>-1664.5077051367916</c:v>
                </c:pt>
                <c:pt idx="1856">
                  <c:v>-2863.9171018798352</c:v>
                </c:pt>
                <c:pt idx="1857">
                  <c:v>-1950.0912951018263</c:v>
                </c:pt>
                <c:pt idx="1858">
                  <c:v>-788.50208761635895</c:v>
                </c:pt>
                <c:pt idx="1859">
                  <c:v>-937.82400502847577</c:v>
                </c:pt>
                <c:pt idx="1860">
                  <c:v>-466.39643378413984</c:v>
                </c:pt>
                <c:pt idx="1861">
                  <c:v>-2413.0360158782178</c:v>
                </c:pt>
                <c:pt idx="1862">
                  <c:v>-1230.6474135168573</c:v>
                </c:pt>
                <c:pt idx="1863">
                  <c:v>-2541.9216503257758</c:v>
                </c:pt>
                <c:pt idx="1864">
                  <c:v>-739.8243950764936</c:v>
                </c:pt>
                <c:pt idx="1865">
                  <c:v>-1463.1218782257602</c:v>
                </c:pt>
                <c:pt idx="1866">
                  <c:v>-2038.2089427378096</c:v>
                </c:pt>
                <c:pt idx="1867">
                  <c:v>-1519.2048893092142</c:v>
                </c:pt>
                <c:pt idx="1868">
                  <c:v>-682.7125941119757</c:v>
                </c:pt>
                <c:pt idx="1869">
                  <c:v>-809.85377286474795</c:v>
                </c:pt>
                <c:pt idx="1870">
                  <c:v>-1882.9924533384078</c:v>
                </c:pt>
                <c:pt idx="1871">
                  <c:v>-2169.049830143651</c:v>
                </c:pt>
                <c:pt idx="1872">
                  <c:v>-2371.4989684286402</c:v>
                </c:pt>
                <c:pt idx="1873">
                  <c:v>-640.8901751605099</c:v>
                </c:pt>
                <c:pt idx="1874">
                  <c:v>-726.48389141397456</c:v>
                </c:pt>
                <c:pt idx="1875">
                  <c:v>-1249.0907220917625</c:v>
                </c:pt>
                <c:pt idx="1876">
                  <c:v>-1681.6437519251895</c:v>
                </c:pt>
                <c:pt idx="1877">
                  <c:v>-1413.6162434478829</c:v>
                </c:pt>
                <c:pt idx="1878">
                  <c:v>-566.85642205381191</c:v>
                </c:pt>
                <c:pt idx="1879">
                  <c:v>-541.59302400228535</c:v>
                </c:pt>
                <c:pt idx="1880">
                  <c:v>-2142.6338082080092</c:v>
                </c:pt>
                <c:pt idx="1881">
                  <c:v>-1736.5402631684801</c:v>
                </c:pt>
                <c:pt idx="1882">
                  <c:v>-388.83249349287325</c:v>
                </c:pt>
                <c:pt idx="1883">
                  <c:v>-1337.9340845299766</c:v>
                </c:pt>
                <c:pt idx="1884">
                  <c:v>-1672.5781563934547</c:v>
                </c:pt>
                <c:pt idx="1885">
                  <c:v>-1402.0772506901194</c:v>
                </c:pt>
                <c:pt idx="1886">
                  <c:v>-2217.1237665338776</c:v>
                </c:pt>
                <c:pt idx="1887">
                  <c:v>-1607.9325203393437</c:v>
                </c:pt>
                <c:pt idx="1888">
                  <c:v>-1439.2200330340684</c:v>
                </c:pt>
                <c:pt idx="1889">
                  <c:v>-1969.9583735717533</c:v>
                </c:pt>
                <c:pt idx="1890">
                  <c:v>-1760.0092520752942</c:v>
                </c:pt>
                <c:pt idx="1891">
                  <c:v>-1427.0204775671646</c:v>
                </c:pt>
                <c:pt idx="1892">
                  <c:v>-1563.2490945337931</c:v>
                </c:pt>
                <c:pt idx="1893">
                  <c:v>-1682.9128740288679</c:v>
                </c:pt>
                <c:pt idx="1894">
                  <c:v>-1806.0201987693035</c:v>
                </c:pt>
                <c:pt idx="1895">
                  <c:v>-768.73791502971198</c:v>
                </c:pt>
                <c:pt idx="1896">
                  <c:v>-1149.4034413531617</c:v>
                </c:pt>
                <c:pt idx="1897">
                  <c:v>-2342.7063342828428</c:v>
                </c:pt>
                <c:pt idx="1898">
                  <c:v>-2105.4195869016012</c:v>
                </c:pt>
                <c:pt idx="1899">
                  <c:v>-2380.2076748353275</c:v>
                </c:pt>
                <c:pt idx="1900">
                  <c:v>-1861.8591266926151</c:v>
                </c:pt>
                <c:pt idx="1901">
                  <c:v>-1018.3312785751668</c:v>
                </c:pt>
                <c:pt idx="1902">
                  <c:v>-1366.3267210043987</c:v>
                </c:pt>
                <c:pt idx="1903">
                  <c:v>-969.57949904724319</c:v>
                </c:pt>
                <c:pt idx="1904">
                  <c:v>-2427.5152270651079</c:v>
                </c:pt>
                <c:pt idx="1905">
                  <c:v>-2102.646074599691</c:v>
                </c:pt>
                <c:pt idx="1906">
                  <c:v>-1415.2385992037634</c:v>
                </c:pt>
                <c:pt idx="1907">
                  <c:v>-1901.82661800818</c:v>
                </c:pt>
                <c:pt idx="1908">
                  <c:v>-1537.8272353643551</c:v>
                </c:pt>
                <c:pt idx="1909">
                  <c:v>-2656.5283416935063</c:v>
                </c:pt>
                <c:pt idx="1910">
                  <c:v>-1534.081629657855</c:v>
                </c:pt>
                <c:pt idx="1911">
                  <c:v>-1626.5478975915503</c:v>
                </c:pt>
                <c:pt idx="1912">
                  <c:v>-2149.7603074823323</c:v>
                </c:pt>
                <c:pt idx="1913">
                  <c:v>-1562.2733531264939</c:v>
                </c:pt>
                <c:pt idx="1914">
                  <c:v>-1027.6535591581332</c:v>
                </c:pt>
                <c:pt idx="1915">
                  <c:v>-576.58507369683321</c:v>
                </c:pt>
                <c:pt idx="1916">
                  <c:v>-675.60546138049267</c:v>
                </c:pt>
                <c:pt idx="1917">
                  <c:v>-1943.8274196964617</c:v>
                </c:pt>
                <c:pt idx="1918">
                  <c:v>-806.40325719721841</c:v>
                </c:pt>
                <c:pt idx="1919">
                  <c:v>-1322.4773928191144</c:v>
                </c:pt>
                <c:pt idx="1920">
                  <c:v>-2362.5364261138584</c:v>
                </c:pt>
                <c:pt idx="1921">
                  <c:v>-1837.183969020276</c:v>
                </c:pt>
                <c:pt idx="1922">
                  <c:v>-1835.5551812436433</c:v>
                </c:pt>
                <c:pt idx="1923">
                  <c:v>-2444.7557752242055</c:v>
                </c:pt>
                <c:pt idx="1924">
                  <c:v>-250.7234849999777</c:v>
                </c:pt>
                <c:pt idx="1925">
                  <c:v>-2253.5169078845961</c:v>
                </c:pt>
                <c:pt idx="1926">
                  <c:v>-2620.0011985987385</c:v>
                </c:pt>
                <c:pt idx="1927">
                  <c:v>-1789.3975005087286</c:v>
                </c:pt>
                <c:pt idx="1928">
                  <c:v>-1407.9031458053032</c:v>
                </c:pt>
                <c:pt idx="1929">
                  <c:v>-680.33639782617956</c:v>
                </c:pt>
                <c:pt idx="1930">
                  <c:v>-1282.9680804244654</c:v>
                </c:pt>
                <c:pt idx="1931">
                  <c:v>-2180.1898161701665</c:v>
                </c:pt>
                <c:pt idx="1932">
                  <c:v>-1124.1722484298434</c:v>
                </c:pt>
                <c:pt idx="1933">
                  <c:v>-2641.2001868345505</c:v>
                </c:pt>
                <c:pt idx="1934">
                  <c:v>-374.29518283236484</c:v>
                </c:pt>
                <c:pt idx="1935">
                  <c:v>-2005.1757885311154</c:v>
                </c:pt>
                <c:pt idx="1936">
                  <c:v>-2039.9213959912558</c:v>
                </c:pt>
                <c:pt idx="1937">
                  <c:v>-1312.6948322335575</c:v>
                </c:pt>
                <c:pt idx="1938">
                  <c:v>-994.05758404913104</c:v>
                </c:pt>
                <c:pt idx="1939">
                  <c:v>-2153.7299140523078</c:v>
                </c:pt>
                <c:pt idx="1940">
                  <c:v>-1780.0850971593773</c:v>
                </c:pt>
                <c:pt idx="1941">
                  <c:v>-1145.2403632846153</c:v>
                </c:pt>
                <c:pt idx="1942">
                  <c:v>-1607.4130564113229</c:v>
                </c:pt>
                <c:pt idx="1943">
                  <c:v>-532.54679293682602</c:v>
                </c:pt>
                <c:pt idx="1944">
                  <c:v>-1727.9907189460646</c:v>
                </c:pt>
                <c:pt idx="1945">
                  <c:v>-1152.0260006251829</c:v>
                </c:pt>
                <c:pt idx="1946">
                  <c:v>-485.81753057621518</c:v>
                </c:pt>
                <c:pt idx="1947">
                  <c:v>-1883.5354403978026</c:v>
                </c:pt>
                <c:pt idx="1948">
                  <c:v>-1978.2547131843562</c:v>
                </c:pt>
                <c:pt idx="1949">
                  <c:v>-2637.2816496047781</c:v>
                </c:pt>
                <c:pt idx="1950">
                  <c:v>-1236.2013544217434</c:v>
                </c:pt>
                <c:pt idx="1951">
                  <c:v>-1634.6438980694238</c:v>
                </c:pt>
                <c:pt idx="1952">
                  <c:v>-1708.4142952078028</c:v>
                </c:pt>
                <c:pt idx="1953">
                  <c:v>-2081.3828926856486</c:v>
                </c:pt>
                <c:pt idx="1954">
                  <c:v>-1737.2232651718869</c:v>
                </c:pt>
                <c:pt idx="1955">
                  <c:v>-3300.4299833631994</c:v>
                </c:pt>
                <c:pt idx="1956">
                  <c:v>-1637.2557246238466</c:v>
                </c:pt>
                <c:pt idx="1957">
                  <c:v>-1185.6512836945194</c:v>
                </c:pt>
                <c:pt idx="1958">
                  <c:v>-2471.592795575868</c:v>
                </c:pt>
                <c:pt idx="1959">
                  <c:v>-1780.4953415896334</c:v>
                </c:pt>
                <c:pt idx="1960">
                  <c:v>-2751.5574273821421</c:v>
                </c:pt>
                <c:pt idx="1961">
                  <c:v>-1541.647450523933</c:v>
                </c:pt>
                <c:pt idx="1962">
                  <c:v>-1994.8119466722474</c:v>
                </c:pt>
                <c:pt idx="1963">
                  <c:v>-2175.9447002976813</c:v>
                </c:pt>
                <c:pt idx="1964">
                  <c:v>-683.0901181775962</c:v>
                </c:pt>
                <c:pt idx="1965">
                  <c:v>-1486.2331842849107</c:v>
                </c:pt>
                <c:pt idx="1966">
                  <c:v>-438.16230977698615</c:v>
                </c:pt>
                <c:pt idx="1967">
                  <c:v>-1716.0323903076287</c:v>
                </c:pt>
                <c:pt idx="1968">
                  <c:v>-1212.1869171168164</c:v>
                </c:pt>
                <c:pt idx="1969">
                  <c:v>-2110.9114041871821</c:v>
                </c:pt>
                <c:pt idx="1970">
                  <c:v>-1105.7090938870997</c:v>
                </c:pt>
                <c:pt idx="1971">
                  <c:v>-1606.3403617993363</c:v>
                </c:pt>
                <c:pt idx="1972">
                  <c:v>-2042.6460741908395</c:v>
                </c:pt>
                <c:pt idx="1973">
                  <c:v>-306.30322760269428</c:v>
                </c:pt>
                <c:pt idx="1974">
                  <c:v>-2025.9967150351813</c:v>
                </c:pt>
                <c:pt idx="1975">
                  <c:v>-1512.723220128928</c:v>
                </c:pt>
                <c:pt idx="1976">
                  <c:v>-1463.837759294709</c:v>
                </c:pt>
                <c:pt idx="1977">
                  <c:v>-2896.5520944090331</c:v>
                </c:pt>
                <c:pt idx="1978">
                  <c:v>-491.65655341148886</c:v>
                </c:pt>
                <c:pt idx="1979">
                  <c:v>-1915.4680934844864</c:v>
                </c:pt>
                <c:pt idx="1980">
                  <c:v>-967.91581330063036</c:v>
                </c:pt>
                <c:pt idx="1981">
                  <c:v>-2782.1811268380543</c:v>
                </c:pt>
                <c:pt idx="1982">
                  <c:v>-2360.8883021242391</c:v>
                </c:pt>
                <c:pt idx="1983">
                  <c:v>-2409.9458552468886</c:v>
                </c:pt>
                <c:pt idx="1984">
                  <c:v>-802.39338931693965</c:v>
                </c:pt>
                <c:pt idx="1985">
                  <c:v>-1901.5330902145024</c:v>
                </c:pt>
                <c:pt idx="1986">
                  <c:v>-1237.772696069791</c:v>
                </c:pt>
                <c:pt idx="1987">
                  <c:v>-1044.915076233875</c:v>
                </c:pt>
                <c:pt idx="1988">
                  <c:v>-2857.9740117606989</c:v>
                </c:pt>
                <c:pt idx="1989">
                  <c:v>-941.41062001403679</c:v>
                </c:pt>
                <c:pt idx="1990">
                  <c:v>-2600.0133071023538</c:v>
                </c:pt>
                <c:pt idx="1991">
                  <c:v>-1628.6866149777052</c:v>
                </c:pt>
                <c:pt idx="1992">
                  <c:v>-531.23853967036302</c:v>
                </c:pt>
                <c:pt idx="1993">
                  <c:v>-1916.697012121042</c:v>
                </c:pt>
                <c:pt idx="1994">
                  <c:v>-970.38492347021747</c:v>
                </c:pt>
                <c:pt idx="1995">
                  <c:v>-1773.397724506538</c:v>
                </c:pt>
                <c:pt idx="1996">
                  <c:v>-1577.9629646375206</c:v>
                </c:pt>
                <c:pt idx="1997">
                  <c:v>-2054.4038816307484</c:v>
                </c:pt>
                <c:pt idx="1998">
                  <c:v>-1666.3980013183236</c:v>
                </c:pt>
                <c:pt idx="1999">
                  <c:v>-1651.9682909456615</c:v>
                </c:pt>
                <c:pt idx="2000">
                  <c:v>-1591.2454257892441</c:v>
                </c:pt>
                <c:pt idx="2001">
                  <c:v>-2717.7695161389279</c:v>
                </c:pt>
                <c:pt idx="2002">
                  <c:v>-1660.6591217956875</c:v>
                </c:pt>
                <c:pt idx="2003">
                  <c:v>-664.36681385775773</c:v>
                </c:pt>
                <c:pt idx="2004">
                  <c:v>-1865.9260800357524</c:v>
                </c:pt>
                <c:pt idx="2005">
                  <c:v>-1662.3350062577038</c:v>
                </c:pt>
                <c:pt idx="2006">
                  <c:v>-2114.0754326752431</c:v>
                </c:pt>
                <c:pt idx="2007">
                  <c:v>-2217.8395855345198</c:v>
                </c:pt>
                <c:pt idx="2008">
                  <c:v>-1106.5828370506197</c:v>
                </c:pt>
                <c:pt idx="2009">
                  <c:v>-2194.4576125780495</c:v>
                </c:pt>
                <c:pt idx="2010">
                  <c:v>-955.66656367834548</c:v>
                </c:pt>
                <c:pt idx="2011">
                  <c:v>-1403.9496296472025</c:v>
                </c:pt>
                <c:pt idx="2012">
                  <c:v>-1427.9189399835641</c:v>
                </c:pt>
                <c:pt idx="2013">
                  <c:v>-1903.6449703964545</c:v>
                </c:pt>
                <c:pt idx="2014">
                  <c:v>-1564.1208909862626</c:v>
                </c:pt>
                <c:pt idx="2015">
                  <c:v>-2051.5846459956283</c:v>
                </c:pt>
                <c:pt idx="2016">
                  <c:v>-387.92660813919611</c:v>
                </c:pt>
                <c:pt idx="2017">
                  <c:v>-978.04647357547765</c:v>
                </c:pt>
                <c:pt idx="2018">
                  <c:v>-925.65938753000773</c:v>
                </c:pt>
                <c:pt idx="2019">
                  <c:v>-2198.1812926278435</c:v>
                </c:pt>
                <c:pt idx="2020">
                  <c:v>-1281.3892094544408</c:v>
                </c:pt>
                <c:pt idx="2021">
                  <c:v>-178.95314255932044</c:v>
                </c:pt>
                <c:pt idx="2022">
                  <c:v>-1845.3459527911864</c:v>
                </c:pt>
                <c:pt idx="2023">
                  <c:v>-1691.5603989216579</c:v>
                </c:pt>
                <c:pt idx="2024">
                  <c:v>-1290.0662092032062</c:v>
                </c:pt>
                <c:pt idx="2025">
                  <c:v>-571.85840295294565</c:v>
                </c:pt>
                <c:pt idx="2026">
                  <c:v>-2439.4089696961028</c:v>
                </c:pt>
                <c:pt idx="2027">
                  <c:v>-702.80668238071848</c:v>
                </c:pt>
                <c:pt idx="2028">
                  <c:v>-598.50402293505977</c:v>
                </c:pt>
                <c:pt idx="2029">
                  <c:v>-2114.4287503912137</c:v>
                </c:pt>
                <c:pt idx="2030">
                  <c:v>-1987.3758044190381</c:v>
                </c:pt>
                <c:pt idx="2031">
                  <c:v>-1706.5221379697532</c:v>
                </c:pt>
                <c:pt idx="2032">
                  <c:v>-1961.617379294501</c:v>
                </c:pt>
                <c:pt idx="2033">
                  <c:v>-3285.7185843341272</c:v>
                </c:pt>
                <c:pt idx="2034">
                  <c:v>-2157.9821504132769</c:v>
                </c:pt>
                <c:pt idx="2035">
                  <c:v>-1827.1871689858708</c:v>
                </c:pt>
                <c:pt idx="2036">
                  <c:v>-2267.1045612131884</c:v>
                </c:pt>
                <c:pt idx="2037">
                  <c:v>-2135.05919862464</c:v>
                </c:pt>
                <c:pt idx="2038">
                  <c:v>-1542.9262455177568</c:v>
                </c:pt>
                <c:pt idx="2039">
                  <c:v>-1163.2569951477399</c:v>
                </c:pt>
                <c:pt idx="2040">
                  <c:v>-1559.3484040322683</c:v>
                </c:pt>
                <c:pt idx="2041">
                  <c:v>-702.08221689428319</c:v>
                </c:pt>
                <c:pt idx="2042">
                  <c:v>-360.35456910843641</c:v>
                </c:pt>
                <c:pt idx="2043">
                  <c:v>-3336.9885792722325</c:v>
                </c:pt>
                <c:pt idx="2044">
                  <c:v>-1882.3531387782996</c:v>
                </c:pt>
                <c:pt idx="2045">
                  <c:v>-1760.1435211888811</c:v>
                </c:pt>
                <c:pt idx="2046">
                  <c:v>-1769.0105355566648</c:v>
                </c:pt>
                <c:pt idx="2047">
                  <c:v>-1939.5030068269225</c:v>
                </c:pt>
                <c:pt idx="2048">
                  <c:v>-2005.2470036180348</c:v>
                </c:pt>
                <c:pt idx="2049">
                  <c:v>-1134.2824720403632</c:v>
                </c:pt>
                <c:pt idx="2050">
                  <c:v>-1828.139961915278</c:v>
                </c:pt>
                <c:pt idx="2051">
                  <c:v>-1131.1971333153351</c:v>
                </c:pt>
                <c:pt idx="2052">
                  <c:v>-637.04322029791911</c:v>
                </c:pt>
                <c:pt idx="2053">
                  <c:v>-1650.7111567000225</c:v>
                </c:pt>
                <c:pt idx="2054">
                  <c:v>-1551.1997598370417</c:v>
                </c:pt>
                <c:pt idx="2055">
                  <c:v>-817.71591660757076</c:v>
                </c:pt>
                <c:pt idx="2056">
                  <c:v>-1465.2963941494017</c:v>
                </c:pt>
                <c:pt idx="2057">
                  <c:v>-594.39904337030839</c:v>
                </c:pt>
                <c:pt idx="2058">
                  <c:v>-1802.2213571736656</c:v>
                </c:pt>
                <c:pt idx="2059">
                  <c:v>-1272.8649051963557</c:v>
                </c:pt>
                <c:pt idx="2060">
                  <c:v>-1189.8137036637199</c:v>
                </c:pt>
                <c:pt idx="2061">
                  <c:v>-2154.7223278921315</c:v>
                </c:pt>
                <c:pt idx="2062">
                  <c:v>-1137.0878352343698</c:v>
                </c:pt>
                <c:pt idx="2063">
                  <c:v>-2095.3324680759079</c:v>
                </c:pt>
                <c:pt idx="2064">
                  <c:v>-1437.3527340723167</c:v>
                </c:pt>
                <c:pt idx="2065">
                  <c:v>-1135.6058014814871</c:v>
                </c:pt>
                <c:pt idx="2066">
                  <c:v>-717.8739854240448</c:v>
                </c:pt>
                <c:pt idx="2067">
                  <c:v>-1702.6328311306434</c:v>
                </c:pt>
                <c:pt idx="2068">
                  <c:v>-1226.3384815890859</c:v>
                </c:pt>
                <c:pt idx="2069">
                  <c:v>-541.46868989383893</c:v>
                </c:pt>
                <c:pt idx="2070">
                  <c:v>-2119.9806888177673</c:v>
                </c:pt>
                <c:pt idx="2071">
                  <c:v>-1028.5392939924941</c:v>
                </c:pt>
                <c:pt idx="2072">
                  <c:v>-1147.7389735841389</c:v>
                </c:pt>
                <c:pt idx="2073">
                  <c:v>-995.38564867149762</c:v>
                </c:pt>
                <c:pt idx="2074">
                  <c:v>-2287.5873386515705</c:v>
                </c:pt>
                <c:pt idx="2075">
                  <c:v>-3158.4936739992645</c:v>
                </c:pt>
                <c:pt idx="2076">
                  <c:v>-1780.5720317543173</c:v>
                </c:pt>
                <c:pt idx="2077">
                  <c:v>-2072.9271300705523</c:v>
                </c:pt>
                <c:pt idx="2078">
                  <c:v>-1692.1081080197182</c:v>
                </c:pt>
                <c:pt idx="2079">
                  <c:v>-1699.5949904481104</c:v>
                </c:pt>
                <c:pt idx="2080">
                  <c:v>-1349.3495073247159</c:v>
                </c:pt>
                <c:pt idx="2081">
                  <c:v>-2046.8328037998272</c:v>
                </c:pt>
                <c:pt idx="2082">
                  <c:v>-2087.7259436028517</c:v>
                </c:pt>
                <c:pt idx="2083">
                  <c:v>-2375.4108804469734</c:v>
                </c:pt>
                <c:pt idx="2084">
                  <c:v>-1795.121255416002</c:v>
                </c:pt>
                <c:pt idx="2085">
                  <c:v>-1304.3471659765173</c:v>
                </c:pt>
                <c:pt idx="2086">
                  <c:v>-2792.0482952703387</c:v>
                </c:pt>
                <c:pt idx="2087">
                  <c:v>-1683.8750909637929</c:v>
                </c:pt>
                <c:pt idx="2088">
                  <c:v>-1077.8909094782093</c:v>
                </c:pt>
                <c:pt idx="2089">
                  <c:v>-904.34007487126109</c:v>
                </c:pt>
                <c:pt idx="2090">
                  <c:v>-1414.873484736715</c:v>
                </c:pt>
                <c:pt idx="2091">
                  <c:v>-2352.9477429607582</c:v>
                </c:pt>
                <c:pt idx="2092">
                  <c:v>-1459.3383910855946</c:v>
                </c:pt>
                <c:pt idx="2093">
                  <c:v>-2134.0835314568076</c:v>
                </c:pt>
                <c:pt idx="2094">
                  <c:v>-1711.86776410531</c:v>
                </c:pt>
                <c:pt idx="2095">
                  <c:v>-449.58266025573812</c:v>
                </c:pt>
                <c:pt idx="2096">
                  <c:v>-1260.7584043701536</c:v>
                </c:pt>
                <c:pt idx="2097">
                  <c:v>-1568.3980441270614</c:v>
                </c:pt>
                <c:pt idx="2098">
                  <c:v>-1142.2642598742277</c:v>
                </c:pt>
                <c:pt idx="2099">
                  <c:v>-2124.3114932049994</c:v>
                </c:pt>
                <c:pt idx="2100">
                  <c:v>-1818.8887858460621</c:v>
                </c:pt>
                <c:pt idx="2101">
                  <c:v>-1761.2216502626079</c:v>
                </c:pt>
                <c:pt idx="2102">
                  <c:v>-2096.7743632417596</c:v>
                </c:pt>
                <c:pt idx="2103">
                  <c:v>-1462.7186697697807</c:v>
                </c:pt>
                <c:pt idx="2104">
                  <c:v>-1641.0165763674349</c:v>
                </c:pt>
                <c:pt idx="2105">
                  <c:v>-1621.1429417906074</c:v>
                </c:pt>
                <c:pt idx="2106">
                  <c:v>-924.0811740041454</c:v>
                </c:pt>
                <c:pt idx="2107">
                  <c:v>-2089.8571428260793</c:v>
                </c:pt>
                <c:pt idx="2108">
                  <c:v>-1741.9024770302776</c:v>
                </c:pt>
                <c:pt idx="2109">
                  <c:v>-1775.0191941155008</c:v>
                </c:pt>
                <c:pt idx="2110">
                  <c:v>-732.17565645113973</c:v>
                </c:pt>
                <c:pt idx="2111">
                  <c:v>-3853.4461580665602</c:v>
                </c:pt>
                <c:pt idx="2112">
                  <c:v>-1144.1011557222682</c:v>
                </c:pt>
                <c:pt idx="2113">
                  <c:v>-2362.8872330300819</c:v>
                </c:pt>
                <c:pt idx="2114">
                  <c:v>-2890.5237101042858</c:v>
                </c:pt>
                <c:pt idx="2115">
                  <c:v>-1997.8896164639673</c:v>
                </c:pt>
                <c:pt idx="2116">
                  <c:v>-1774.8202366482556</c:v>
                </c:pt>
                <c:pt idx="2117">
                  <c:v>-1732.8371530816166</c:v>
                </c:pt>
                <c:pt idx="2118">
                  <c:v>-2687.6418286821681</c:v>
                </c:pt>
                <c:pt idx="2119">
                  <c:v>-551.50422715891182</c:v>
                </c:pt>
                <c:pt idx="2120">
                  <c:v>-1286.5510191568101</c:v>
                </c:pt>
                <c:pt idx="2121">
                  <c:v>-450.69016669819302</c:v>
                </c:pt>
                <c:pt idx="2122">
                  <c:v>-1127.3963990706552</c:v>
                </c:pt>
                <c:pt idx="2123">
                  <c:v>-2020.6831517601413</c:v>
                </c:pt>
                <c:pt idx="2124">
                  <c:v>-2061.7747237938079</c:v>
                </c:pt>
                <c:pt idx="2125">
                  <c:v>-1850.4771847978282</c:v>
                </c:pt>
                <c:pt idx="2126">
                  <c:v>-870.29570025432349</c:v>
                </c:pt>
                <c:pt idx="2127">
                  <c:v>-2103.1274013303009</c:v>
                </c:pt>
                <c:pt idx="2128">
                  <c:v>-2147.4004886184912</c:v>
                </c:pt>
                <c:pt idx="2129">
                  <c:v>-710.13805255025454</c:v>
                </c:pt>
                <c:pt idx="2130">
                  <c:v>-1593.2161307243668</c:v>
                </c:pt>
                <c:pt idx="2131">
                  <c:v>-1528.1858455319461</c:v>
                </c:pt>
                <c:pt idx="2132">
                  <c:v>-1150.0144068445907</c:v>
                </c:pt>
                <c:pt idx="2133">
                  <c:v>-1051.8700663588024</c:v>
                </c:pt>
                <c:pt idx="2134">
                  <c:v>-2243.6570684661938</c:v>
                </c:pt>
                <c:pt idx="2135">
                  <c:v>-754.01153972389602</c:v>
                </c:pt>
                <c:pt idx="2136">
                  <c:v>-660.35669355327536</c:v>
                </c:pt>
                <c:pt idx="2137">
                  <c:v>-2522.2629121291084</c:v>
                </c:pt>
                <c:pt idx="2138">
                  <c:v>-3651.3975199601541</c:v>
                </c:pt>
                <c:pt idx="2139">
                  <c:v>-1705.7621486710868</c:v>
                </c:pt>
                <c:pt idx="2140">
                  <c:v>-367.2602677413397</c:v>
                </c:pt>
                <c:pt idx="2141">
                  <c:v>-798.25754801732455</c:v>
                </c:pt>
                <c:pt idx="2142">
                  <c:v>-1032.6831123869033</c:v>
                </c:pt>
                <c:pt idx="2143">
                  <c:v>-434.7844313178075</c:v>
                </c:pt>
                <c:pt idx="2144">
                  <c:v>-1540.253234017905</c:v>
                </c:pt>
                <c:pt idx="2145">
                  <c:v>-1939.8343667062063</c:v>
                </c:pt>
                <c:pt idx="2146">
                  <c:v>-2352.4930506206974</c:v>
                </c:pt>
                <c:pt idx="2147">
                  <c:v>-1191.9099284390268</c:v>
                </c:pt>
                <c:pt idx="2148">
                  <c:v>-944.39587615691562</c:v>
                </c:pt>
                <c:pt idx="2149">
                  <c:v>-1769.3601591599299</c:v>
                </c:pt>
                <c:pt idx="2150">
                  <c:v>-1389.1407516981653</c:v>
                </c:pt>
                <c:pt idx="2151">
                  <c:v>-2203.8973909459196</c:v>
                </c:pt>
                <c:pt idx="2152">
                  <c:v>-1755.3081561753261</c:v>
                </c:pt>
                <c:pt idx="2153">
                  <c:v>-1400.4955947507342</c:v>
                </c:pt>
                <c:pt idx="2154">
                  <c:v>-2378.0030317167361</c:v>
                </c:pt>
                <c:pt idx="2155">
                  <c:v>-1081.6467910837391</c:v>
                </c:pt>
                <c:pt idx="2156">
                  <c:v>-1659.1832070371847</c:v>
                </c:pt>
                <c:pt idx="2157">
                  <c:v>-1067.3845865013864</c:v>
                </c:pt>
                <c:pt idx="2158">
                  <c:v>-1746.6068855060689</c:v>
                </c:pt>
                <c:pt idx="2159">
                  <c:v>-982.14021303605932</c:v>
                </c:pt>
                <c:pt idx="2160">
                  <c:v>-1493.8443709425601</c:v>
                </c:pt>
                <c:pt idx="2161">
                  <c:v>-2100.4262815519951</c:v>
                </c:pt>
                <c:pt idx="2162">
                  <c:v>-831.11670966331667</c:v>
                </c:pt>
                <c:pt idx="2163">
                  <c:v>-1878.5136029760542</c:v>
                </c:pt>
                <c:pt idx="2164">
                  <c:v>-1429.4763993242123</c:v>
                </c:pt>
                <c:pt idx="2165">
                  <c:v>-1652.5603341026376</c:v>
                </c:pt>
                <c:pt idx="2166">
                  <c:v>-1169.5263054894804</c:v>
                </c:pt>
                <c:pt idx="2167">
                  <c:v>-1242.2147680924299</c:v>
                </c:pt>
                <c:pt idx="2168">
                  <c:v>-1898.95199588788</c:v>
                </c:pt>
                <c:pt idx="2169">
                  <c:v>-1062.3515624083911</c:v>
                </c:pt>
                <c:pt idx="2170">
                  <c:v>-2041.9864824850038</c:v>
                </c:pt>
                <c:pt idx="2171">
                  <c:v>-1866.6917145922062</c:v>
                </c:pt>
                <c:pt idx="2172">
                  <c:v>-2470.0661357268896</c:v>
                </c:pt>
                <c:pt idx="2173">
                  <c:v>-290.67832049869685</c:v>
                </c:pt>
                <c:pt idx="2174">
                  <c:v>-1120.1804080800594</c:v>
                </c:pt>
                <c:pt idx="2175">
                  <c:v>-1163.2861260208438</c:v>
                </c:pt>
                <c:pt idx="2176">
                  <c:v>-1851.5473160516003</c:v>
                </c:pt>
                <c:pt idx="2177">
                  <c:v>-950.05587044141339</c:v>
                </c:pt>
                <c:pt idx="2178">
                  <c:v>-2521.4305833319968</c:v>
                </c:pt>
                <c:pt idx="2179">
                  <c:v>-1317.7653385150516</c:v>
                </c:pt>
                <c:pt idx="2180">
                  <c:v>-2385.3063198265208</c:v>
                </c:pt>
                <c:pt idx="2181">
                  <c:v>-1052.6307918772791</c:v>
                </c:pt>
                <c:pt idx="2182">
                  <c:v>-1405.6477690006232</c:v>
                </c:pt>
                <c:pt idx="2183">
                  <c:v>-1514.5024408852341</c:v>
                </c:pt>
                <c:pt idx="2184">
                  <c:v>-2287.0332737684357</c:v>
                </c:pt>
                <c:pt idx="2185">
                  <c:v>-2201.1681238975325</c:v>
                </c:pt>
                <c:pt idx="2186">
                  <c:v>-1427.3837890339792</c:v>
                </c:pt>
                <c:pt idx="2187">
                  <c:v>-2146.7586357738878</c:v>
                </c:pt>
                <c:pt idx="2188">
                  <c:v>-2061.5745875357079</c:v>
                </c:pt>
                <c:pt idx="2189">
                  <c:v>-1493.2904920925585</c:v>
                </c:pt>
                <c:pt idx="2190">
                  <c:v>-1578.4401074581801</c:v>
                </c:pt>
                <c:pt idx="2191">
                  <c:v>-2199.5220941377829</c:v>
                </c:pt>
                <c:pt idx="2192">
                  <c:v>-1854.6497755467381</c:v>
                </c:pt>
                <c:pt idx="2193">
                  <c:v>-3257.8178550640541</c:v>
                </c:pt>
                <c:pt idx="2194">
                  <c:v>-1727.120391286534</c:v>
                </c:pt>
                <c:pt idx="2195">
                  <c:v>-1551.5473921769699</c:v>
                </c:pt>
                <c:pt idx="2196">
                  <c:v>-2625.8820853870611</c:v>
                </c:pt>
                <c:pt idx="2197">
                  <c:v>-2067.1501589055197</c:v>
                </c:pt>
                <c:pt idx="2198">
                  <c:v>-1553.5583632005014</c:v>
                </c:pt>
                <c:pt idx="2199">
                  <c:v>-1549.3283498371329</c:v>
                </c:pt>
                <c:pt idx="2200">
                  <c:v>-1366.7456947756264</c:v>
                </c:pt>
                <c:pt idx="2201">
                  <c:v>-569.36421741470531</c:v>
                </c:pt>
                <c:pt idx="2202">
                  <c:v>-1265.388431593753</c:v>
                </c:pt>
                <c:pt idx="2203">
                  <c:v>-2468.2171069160795</c:v>
                </c:pt>
                <c:pt idx="2204">
                  <c:v>-982.30212517849122</c:v>
                </c:pt>
                <c:pt idx="2205">
                  <c:v>-1235.2445211091526</c:v>
                </c:pt>
                <c:pt idx="2206">
                  <c:v>-1678.9458819719421</c:v>
                </c:pt>
                <c:pt idx="2207">
                  <c:v>-1991.823018087779</c:v>
                </c:pt>
                <c:pt idx="2208">
                  <c:v>-1357.6692878661052</c:v>
                </c:pt>
                <c:pt idx="2209">
                  <c:v>-1898.1923639599499</c:v>
                </c:pt>
                <c:pt idx="2210">
                  <c:v>-1272.2822843903705</c:v>
                </c:pt>
                <c:pt idx="2211">
                  <c:v>-2044.2902585503707</c:v>
                </c:pt>
                <c:pt idx="2212">
                  <c:v>-1754.1088917347261</c:v>
                </c:pt>
                <c:pt idx="2213">
                  <c:v>-141.57889727233669</c:v>
                </c:pt>
                <c:pt idx="2214">
                  <c:v>-1899.0048674554982</c:v>
                </c:pt>
                <c:pt idx="2215">
                  <c:v>-1315.2243942747718</c:v>
                </c:pt>
                <c:pt idx="2216">
                  <c:v>-3430.8354170643497</c:v>
                </c:pt>
                <c:pt idx="2217">
                  <c:v>-1608.5057188449136</c:v>
                </c:pt>
                <c:pt idx="2218">
                  <c:v>-2353.8728611945644</c:v>
                </c:pt>
                <c:pt idx="2219">
                  <c:v>-1448.7137323701754</c:v>
                </c:pt>
                <c:pt idx="2220">
                  <c:v>-768.4982447170978</c:v>
                </c:pt>
                <c:pt idx="2221">
                  <c:v>-1863.6450476651953</c:v>
                </c:pt>
                <c:pt idx="2222">
                  <c:v>-538.77020080878992</c:v>
                </c:pt>
                <c:pt idx="2223">
                  <c:v>-1786.819298031588</c:v>
                </c:pt>
                <c:pt idx="2224">
                  <c:v>-2719.7136931421637</c:v>
                </c:pt>
                <c:pt idx="2225">
                  <c:v>-1974.4661180253952</c:v>
                </c:pt>
                <c:pt idx="2226">
                  <c:v>-2380.9883904194221</c:v>
                </c:pt>
                <c:pt idx="2227">
                  <c:v>-1831.2720307971967</c:v>
                </c:pt>
                <c:pt idx="2228">
                  <c:v>-2045.290735437281</c:v>
                </c:pt>
                <c:pt idx="2229">
                  <c:v>-2675.6976492362805</c:v>
                </c:pt>
                <c:pt idx="2230">
                  <c:v>-353.54613494097612</c:v>
                </c:pt>
                <c:pt idx="2231">
                  <c:v>-2354.4751153942789</c:v>
                </c:pt>
                <c:pt idx="2232">
                  <c:v>-2285.2307498522114</c:v>
                </c:pt>
                <c:pt idx="2233">
                  <c:v>-17.038432307615949</c:v>
                </c:pt>
                <c:pt idx="2234">
                  <c:v>-2750.9728827040362</c:v>
                </c:pt>
                <c:pt idx="2235">
                  <c:v>-1456.6108643091811</c:v>
                </c:pt>
                <c:pt idx="2236">
                  <c:v>-3109.1728598591649</c:v>
                </c:pt>
                <c:pt idx="2237">
                  <c:v>-1946.9384746747292</c:v>
                </c:pt>
                <c:pt idx="2238">
                  <c:v>-573.51894301815537</c:v>
                </c:pt>
                <c:pt idx="2239">
                  <c:v>-1569.9436189313697</c:v>
                </c:pt>
                <c:pt idx="2240">
                  <c:v>-879.0433648157923</c:v>
                </c:pt>
                <c:pt idx="2241">
                  <c:v>-357.59933494597408</c:v>
                </c:pt>
                <c:pt idx="2242">
                  <c:v>-2327.4420520809699</c:v>
                </c:pt>
                <c:pt idx="2243">
                  <c:v>-941.96766155541263</c:v>
                </c:pt>
                <c:pt idx="2244">
                  <c:v>-992.76873182441341</c:v>
                </c:pt>
                <c:pt idx="2245">
                  <c:v>447.56401821743202</c:v>
                </c:pt>
                <c:pt idx="2246">
                  <c:v>-1587.059144108267</c:v>
                </c:pt>
                <c:pt idx="2247">
                  <c:v>-2328.1382121734223</c:v>
                </c:pt>
                <c:pt idx="2248">
                  <c:v>-459.69766246508425</c:v>
                </c:pt>
                <c:pt idx="2249">
                  <c:v>-1043.4595443029502</c:v>
                </c:pt>
                <c:pt idx="2250">
                  <c:v>-1056.3716104952055</c:v>
                </c:pt>
                <c:pt idx="2251">
                  <c:v>-2312.8964739319981</c:v>
                </c:pt>
                <c:pt idx="2252">
                  <c:v>-1848.8222969772301</c:v>
                </c:pt>
                <c:pt idx="2253">
                  <c:v>-1301.385541110184</c:v>
                </c:pt>
                <c:pt idx="2254">
                  <c:v>-1343.8892222794348</c:v>
                </c:pt>
                <c:pt idx="2255">
                  <c:v>-2144.6083867555062</c:v>
                </c:pt>
                <c:pt idx="2256">
                  <c:v>-1488.7391920042437</c:v>
                </c:pt>
                <c:pt idx="2257">
                  <c:v>-1639.3015851001528</c:v>
                </c:pt>
                <c:pt idx="2258">
                  <c:v>-320.29205969931081</c:v>
                </c:pt>
                <c:pt idx="2259">
                  <c:v>-1159.35192896648</c:v>
                </c:pt>
                <c:pt idx="2260">
                  <c:v>-1373.4355738506492</c:v>
                </c:pt>
                <c:pt idx="2261">
                  <c:v>-2707.2683027920666</c:v>
                </c:pt>
                <c:pt idx="2262">
                  <c:v>-572.96817890259172</c:v>
                </c:pt>
                <c:pt idx="2263">
                  <c:v>-236.55296993384763</c:v>
                </c:pt>
                <c:pt idx="2264">
                  <c:v>-2622.442242677359</c:v>
                </c:pt>
                <c:pt idx="2265">
                  <c:v>-1004.7740239703298</c:v>
                </c:pt>
                <c:pt idx="2266">
                  <c:v>-1979.9699400640266</c:v>
                </c:pt>
                <c:pt idx="2267">
                  <c:v>-737.20388613593332</c:v>
                </c:pt>
                <c:pt idx="2268">
                  <c:v>-1897.3953553055353</c:v>
                </c:pt>
                <c:pt idx="2269">
                  <c:v>-1702.7031709628773</c:v>
                </c:pt>
                <c:pt idx="2270">
                  <c:v>-1390.3424060306597</c:v>
                </c:pt>
                <c:pt idx="2271">
                  <c:v>-1691.4214502837312</c:v>
                </c:pt>
                <c:pt idx="2272">
                  <c:v>-2557.5837904850405</c:v>
                </c:pt>
                <c:pt idx="2273">
                  <c:v>-2697.3532418355107</c:v>
                </c:pt>
                <c:pt idx="2274">
                  <c:v>-1431.0477999747427</c:v>
                </c:pt>
                <c:pt idx="2275">
                  <c:v>-1703.5016219615163</c:v>
                </c:pt>
                <c:pt idx="2276">
                  <c:v>-1508.741046483754</c:v>
                </c:pt>
                <c:pt idx="2277">
                  <c:v>-1455.550906721689</c:v>
                </c:pt>
                <c:pt idx="2278">
                  <c:v>-1168.9442498714898</c:v>
                </c:pt>
                <c:pt idx="2279">
                  <c:v>-1015.5821246075575</c:v>
                </c:pt>
                <c:pt idx="2280">
                  <c:v>-720.35413396129388</c:v>
                </c:pt>
                <c:pt idx="2281">
                  <c:v>-1928.3180854307511</c:v>
                </c:pt>
                <c:pt idx="2282">
                  <c:v>-1826.5651463266859</c:v>
                </c:pt>
                <c:pt idx="2283">
                  <c:v>-1171.4433188639323</c:v>
                </c:pt>
                <c:pt idx="2284">
                  <c:v>-2764.4755570489619</c:v>
                </c:pt>
                <c:pt idx="2285">
                  <c:v>-2061.5910523925304</c:v>
                </c:pt>
                <c:pt idx="2286">
                  <c:v>-2098.9734162598706</c:v>
                </c:pt>
                <c:pt idx="2287">
                  <c:v>-1144.9717927251477</c:v>
                </c:pt>
                <c:pt idx="2288">
                  <c:v>-1103.6790336085874</c:v>
                </c:pt>
                <c:pt idx="2289">
                  <c:v>-2103.2122794703737</c:v>
                </c:pt>
                <c:pt idx="2290">
                  <c:v>-895.35871115862483</c:v>
                </c:pt>
                <c:pt idx="2291">
                  <c:v>-1830.3515875982803</c:v>
                </c:pt>
                <c:pt idx="2292">
                  <c:v>-495.70092864745402</c:v>
                </c:pt>
                <c:pt idx="2293">
                  <c:v>-2799.1856545000164</c:v>
                </c:pt>
                <c:pt idx="2294">
                  <c:v>-2407.5205514108397</c:v>
                </c:pt>
                <c:pt idx="2295">
                  <c:v>-2730.3351771019711</c:v>
                </c:pt>
                <c:pt idx="2296">
                  <c:v>-769.04595948790211</c:v>
                </c:pt>
                <c:pt idx="2297">
                  <c:v>-1621.0927852839091</c:v>
                </c:pt>
                <c:pt idx="2298">
                  <c:v>-2215.6902156333281</c:v>
                </c:pt>
                <c:pt idx="2299">
                  <c:v>-2260.718908906525</c:v>
                </c:pt>
                <c:pt idx="2300">
                  <c:v>-1861.925811949458</c:v>
                </c:pt>
                <c:pt idx="2301">
                  <c:v>-639.24644287654246</c:v>
                </c:pt>
                <c:pt idx="2302">
                  <c:v>-2199.2892099628029</c:v>
                </c:pt>
                <c:pt idx="2303">
                  <c:v>-1774.5992720305294</c:v>
                </c:pt>
                <c:pt idx="2304">
                  <c:v>-1205.2447567435902</c:v>
                </c:pt>
                <c:pt idx="2305">
                  <c:v>-1848.2526601800519</c:v>
                </c:pt>
                <c:pt idx="2306">
                  <c:v>-1390.6389159627597</c:v>
                </c:pt>
                <c:pt idx="2307">
                  <c:v>-1531.3956237662533</c:v>
                </c:pt>
                <c:pt idx="2308">
                  <c:v>-1541.5869052509724</c:v>
                </c:pt>
                <c:pt idx="2309">
                  <c:v>-1004.7584360275423</c:v>
                </c:pt>
                <c:pt idx="2310">
                  <c:v>-961.61746531035169</c:v>
                </c:pt>
                <c:pt idx="2311">
                  <c:v>-1595.6555992945487</c:v>
                </c:pt>
                <c:pt idx="2312">
                  <c:v>-1772.0060916536813</c:v>
                </c:pt>
                <c:pt idx="2313">
                  <c:v>-1584.9056539095354</c:v>
                </c:pt>
                <c:pt idx="2314">
                  <c:v>-1473.8944248083108</c:v>
                </c:pt>
                <c:pt idx="2315">
                  <c:v>-3099.8803875690983</c:v>
                </c:pt>
                <c:pt idx="2316">
                  <c:v>-2204.8997124137795</c:v>
                </c:pt>
                <c:pt idx="2317">
                  <c:v>-1289.270063254683</c:v>
                </c:pt>
                <c:pt idx="2318">
                  <c:v>-1396.7483559026687</c:v>
                </c:pt>
                <c:pt idx="2319">
                  <c:v>-1278.8400008060125</c:v>
                </c:pt>
                <c:pt idx="2320">
                  <c:v>-656.35328653534179</c:v>
                </c:pt>
                <c:pt idx="2321">
                  <c:v>-1578.4165174918617</c:v>
                </c:pt>
                <c:pt idx="2322">
                  <c:v>-1427.3202245466737</c:v>
                </c:pt>
                <c:pt idx="2323">
                  <c:v>-912.35623926123935</c:v>
                </c:pt>
                <c:pt idx="2324">
                  <c:v>-2012.6468048359357</c:v>
                </c:pt>
                <c:pt idx="2325">
                  <c:v>-1966.1201980545438</c:v>
                </c:pt>
                <c:pt idx="2326">
                  <c:v>-1703.2783627384269</c:v>
                </c:pt>
                <c:pt idx="2327">
                  <c:v>-1420.8813584747559</c:v>
                </c:pt>
                <c:pt idx="2328">
                  <c:v>-1103.6869566731457</c:v>
                </c:pt>
                <c:pt idx="2329">
                  <c:v>-2576.2769121128586</c:v>
                </c:pt>
                <c:pt idx="2330">
                  <c:v>-1747.3418101811376</c:v>
                </c:pt>
                <c:pt idx="2331">
                  <c:v>-908.63878156611645</c:v>
                </c:pt>
                <c:pt idx="2332">
                  <c:v>-552.71946346851473</c:v>
                </c:pt>
                <c:pt idx="2333">
                  <c:v>-2470.5373753915701</c:v>
                </c:pt>
                <c:pt idx="2334">
                  <c:v>-1881.3845487616782</c:v>
                </c:pt>
                <c:pt idx="2335">
                  <c:v>-1819.5506326733557</c:v>
                </c:pt>
                <c:pt idx="2336">
                  <c:v>-1264.9414402286966</c:v>
                </c:pt>
                <c:pt idx="2337">
                  <c:v>-544.08513237734951</c:v>
                </c:pt>
                <c:pt idx="2338">
                  <c:v>-1755.1992086765413</c:v>
                </c:pt>
                <c:pt idx="2339">
                  <c:v>-1642.9011635621937</c:v>
                </c:pt>
                <c:pt idx="2340">
                  <c:v>-1551.2158823429645</c:v>
                </c:pt>
                <c:pt idx="2341">
                  <c:v>-1366.9691821525485</c:v>
                </c:pt>
                <c:pt idx="2342">
                  <c:v>-2027.2759647650109</c:v>
                </c:pt>
                <c:pt idx="2343">
                  <c:v>-1877.4581621553989</c:v>
                </c:pt>
                <c:pt idx="2344">
                  <c:v>-1241.2074849163128</c:v>
                </c:pt>
                <c:pt idx="2345">
                  <c:v>-1270.1853195876574</c:v>
                </c:pt>
                <c:pt idx="2346">
                  <c:v>-914.52162972451606</c:v>
                </c:pt>
                <c:pt idx="2347">
                  <c:v>-610.23906822637491</c:v>
                </c:pt>
                <c:pt idx="2348">
                  <c:v>-1298.8031432462085</c:v>
                </c:pt>
                <c:pt idx="2349">
                  <c:v>-1745.7590995736173</c:v>
                </c:pt>
                <c:pt idx="2350">
                  <c:v>-1244.0768774959251</c:v>
                </c:pt>
                <c:pt idx="2351">
                  <c:v>-1424.2825791706346</c:v>
                </c:pt>
                <c:pt idx="2352">
                  <c:v>-753.37798118700721</c:v>
                </c:pt>
                <c:pt idx="2353">
                  <c:v>-405.36903998361413</c:v>
                </c:pt>
                <c:pt idx="2354">
                  <c:v>-1139.1372447261638</c:v>
                </c:pt>
                <c:pt idx="2355">
                  <c:v>-3181.5919304479276</c:v>
                </c:pt>
                <c:pt idx="2356">
                  <c:v>-3134.0514879187849</c:v>
                </c:pt>
                <c:pt idx="2357">
                  <c:v>-565.02014596108529</c:v>
                </c:pt>
                <c:pt idx="2358">
                  <c:v>-1490.4745679459274</c:v>
                </c:pt>
                <c:pt idx="2359">
                  <c:v>-1863.137666149536</c:v>
                </c:pt>
                <c:pt idx="2360">
                  <c:v>-2465.9695017911527</c:v>
                </c:pt>
                <c:pt idx="2361">
                  <c:v>-1558.4966746977698</c:v>
                </c:pt>
                <c:pt idx="2362">
                  <c:v>-2999.4460104406876</c:v>
                </c:pt>
                <c:pt idx="2363">
                  <c:v>-367.12005159300406</c:v>
                </c:pt>
                <c:pt idx="2364">
                  <c:v>-2637.3666917420524</c:v>
                </c:pt>
                <c:pt idx="2365">
                  <c:v>-863.56667103464224</c:v>
                </c:pt>
                <c:pt idx="2366">
                  <c:v>-1381.2522153903037</c:v>
                </c:pt>
                <c:pt idx="2367">
                  <c:v>-1810.8815931311037</c:v>
                </c:pt>
                <c:pt idx="2368">
                  <c:v>-1589.675489403623</c:v>
                </c:pt>
                <c:pt idx="2369">
                  <c:v>-1053.0804765812436</c:v>
                </c:pt>
                <c:pt idx="2370">
                  <c:v>-3095.2796707912385</c:v>
                </c:pt>
                <c:pt idx="2371">
                  <c:v>-2031.056810341669</c:v>
                </c:pt>
                <c:pt idx="2372">
                  <c:v>-924.13907052316426</c:v>
                </c:pt>
                <c:pt idx="2373">
                  <c:v>-2389.1584094657264</c:v>
                </c:pt>
                <c:pt idx="2374">
                  <c:v>-832.02935359550247</c:v>
                </c:pt>
                <c:pt idx="2375">
                  <c:v>-2568.3860024299202</c:v>
                </c:pt>
                <c:pt idx="2376">
                  <c:v>-1462.9869503659797</c:v>
                </c:pt>
                <c:pt idx="2377">
                  <c:v>-1879.8570377568508</c:v>
                </c:pt>
                <c:pt idx="2378">
                  <c:v>-523.28897704393603</c:v>
                </c:pt>
                <c:pt idx="2379">
                  <c:v>-711.92920329490516</c:v>
                </c:pt>
                <c:pt idx="2380">
                  <c:v>-2543.0043575765158</c:v>
                </c:pt>
                <c:pt idx="2381">
                  <c:v>-472.0297120951027</c:v>
                </c:pt>
                <c:pt idx="2382">
                  <c:v>-2582.4587614529164</c:v>
                </c:pt>
                <c:pt idx="2383">
                  <c:v>-1138.2055097550647</c:v>
                </c:pt>
                <c:pt idx="2384">
                  <c:v>-2106.5095488239522</c:v>
                </c:pt>
                <c:pt idx="2385">
                  <c:v>-899.97778374971131</c:v>
                </c:pt>
                <c:pt idx="2386">
                  <c:v>-698.76461409670355</c:v>
                </c:pt>
                <c:pt idx="2387">
                  <c:v>-1522.8650964457338</c:v>
                </c:pt>
                <c:pt idx="2388">
                  <c:v>-736.63991852902473</c:v>
                </c:pt>
                <c:pt idx="2389">
                  <c:v>-508.9337178456326</c:v>
                </c:pt>
                <c:pt idx="2390">
                  <c:v>-1999.5226720481905</c:v>
                </c:pt>
                <c:pt idx="2391">
                  <c:v>-2363.4870432993948</c:v>
                </c:pt>
                <c:pt idx="2392">
                  <c:v>-3069.6491650140415</c:v>
                </c:pt>
                <c:pt idx="2393">
                  <c:v>-1001.8567843036299</c:v>
                </c:pt>
                <c:pt idx="2394">
                  <c:v>-3209.911493604613</c:v>
                </c:pt>
                <c:pt idx="2395">
                  <c:v>-2156.9119579839162</c:v>
                </c:pt>
                <c:pt idx="2396">
                  <c:v>-572.59338005879818</c:v>
                </c:pt>
                <c:pt idx="2397">
                  <c:v>-971.76632112437983</c:v>
                </c:pt>
                <c:pt idx="2398">
                  <c:v>-2499.4568885440967</c:v>
                </c:pt>
                <c:pt idx="2399">
                  <c:v>-972.16207255302743</c:v>
                </c:pt>
                <c:pt idx="2400">
                  <c:v>-3457.6125137910512</c:v>
                </c:pt>
                <c:pt idx="2401">
                  <c:v>-1223.3975402616252</c:v>
                </c:pt>
                <c:pt idx="2402">
                  <c:v>-2060.3943542606348</c:v>
                </c:pt>
                <c:pt idx="2403">
                  <c:v>-2680.5925844861767</c:v>
                </c:pt>
                <c:pt idx="2404">
                  <c:v>-2367.9230351514907</c:v>
                </c:pt>
                <c:pt idx="2405">
                  <c:v>-1897.080171063626</c:v>
                </c:pt>
                <c:pt idx="2406">
                  <c:v>-1712.7614747693797</c:v>
                </c:pt>
                <c:pt idx="2407">
                  <c:v>-2219.902493625249</c:v>
                </c:pt>
                <c:pt idx="2408">
                  <c:v>-1418.9412983546508</c:v>
                </c:pt>
                <c:pt idx="2409">
                  <c:v>-2423.4939655664557</c:v>
                </c:pt>
                <c:pt idx="2410">
                  <c:v>-1658.2727153902442</c:v>
                </c:pt>
                <c:pt idx="2411">
                  <c:v>-2008.8568129809655</c:v>
                </c:pt>
                <c:pt idx="2412">
                  <c:v>-1509.1076383283189</c:v>
                </c:pt>
                <c:pt idx="2413">
                  <c:v>-1532.5703585079791</c:v>
                </c:pt>
                <c:pt idx="2414">
                  <c:v>-1172.7358087070888</c:v>
                </c:pt>
                <c:pt idx="2415">
                  <c:v>-2396.0789169250897</c:v>
                </c:pt>
                <c:pt idx="2416">
                  <c:v>-1658.2188289516134</c:v>
                </c:pt>
                <c:pt idx="2417">
                  <c:v>-2238.8877618290408</c:v>
                </c:pt>
                <c:pt idx="2418">
                  <c:v>-841.87545587418208</c:v>
                </c:pt>
                <c:pt idx="2419">
                  <c:v>-2534.3796147879598</c:v>
                </c:pt>
                <c:pt idx="2420">
                  <c:v>-1221.9514093131502</c:v>
                </c:pt>
                <c:pt idx="2421">
                  <c:v>-1974.3280225505441</c:v>
                </c:pt>
                <c:pt idx="2422">
                  <c:v>-1367.2449024280349</c:v>
                </c:pt>
                <c:pt idx="2423">
                  <c:v>-1476.5573188224043</c:v>
                </c:pt>
                <c:pt idx="2424">
                  <c:v>-844.25598647694915</c:v>
                </c:pt>
                <c:pt idx="2425">
                  <c:v>-1112.5917889537814</c:v>
                </c:pt>
                <c:pt idx="2426">
                  <c:v>-1560.3905610896309</c:v>
                </c:pt>
                <c:pt idx="2427">
                  <c:v>-1273.1612093266576</c:v>
                </c:pt>
                <c:pt idx="2428">
                  <c:v>-2369.0165163004658</c:v>
                </c:pt>
                <c:pt idx="2429">
                  <c:v>-1962.3196227197295</c:v>
                </c:pt>
                <c:pt idx="2430">
                  <c:v>-1959.6167262261679</c:v>
                </c:pt>
                <c:pt idx="2431">
                  <c:v>-670.59934289278681</c:v>
                </c:pt>
                <c:pt idx="2432">
                  <c:v>-2968.5780501031772</c:v>
                </c:pt>
                <c:pt idx="2433">
                  <c:v>-952.49159707659783</c:v>
                </c:pt>
                <c:pt idx="2434">
                  <c:v>-862.7126835025183</c:v>
                </c:pt>
                <c:pt idx="2435">
                  <c:v>-866.7450689900561</c:v>
                </c:pt>
                <c:pt idx="2436">
                  <c:v>-1500.2576772864259</c:v>
                </c:pt>
                <c:pt idx="2437">
                  <c:v>-1531.4279659030017</c:v>
                </c:pt>
                <c:pt idx="2438">
                  <c:v>-1675.5177121285924</c:v>
                </c:pt>
                <c:pt idx="2439">
                  <c:v>-789.53337551192362</c:v>
                </c:pt>
                <c:pt idx="2440">
                  <c:v>-2117.3752434462294</c:v>
                </c:pt>
                <c:pt idx="2441">
                  <c:v>-262.8498893160122</c:v>
                </c:pt>
                <c:pt idx="2442">
                  <c:v>-1047.3841114804641</c:v>
                </c:pt>
                <c:pt idx="2443">
                  <c:v>-1630.4711867442447</c:v>
                </c:pt>
                <c:pt idx="2444">
                  <c:v>-1318.8037056626472</c:v>
                </c:pt>
                <c:pt idx="2445">
                  <c:v>-795.82766000521588</c:v>
                </c:pt>
                <c:pt idx="2446">
                  <c:v>-1256.184102623919</c:v>
                </c:pt>
                <c:pt idx="2447">
                  <c:v>-2575.8807354825162</c:v>
                </c:pt>
                <c:pt idx="2448">
                  <c:v>-1570.5897923976208</c:v>
                </c:pt>
                <c:pt idx="2449">
                  <c:v>-939.67333618997418</c:v>
                </c:pt>
                <c:pt idx="2450">
                  <c:v>-2685.7905347167898</c:v>
                </c:pt>
                <c:pt idx="2451">
                  <c:v>-691.34047537771221</c:v>
                </c:pt>
                <c:pt idx="2452">
                  <c:v>-1156.1471974086689</c:v>
                </c:pt>
                <c:pt idx="2453">
                  <c:v>-2410.2775158508284</c:v>
                </c:pt>
                <c:pt idx="2454">
                  <c:v>-2724.0173932769458</c:v>
                </c:pt>
                <c:pt idx="2455">
                  <c:v>-1202.0127782332083</c:v>
                </c:pt>
                <c:pt idx="2456">
                  <c:v>-2700.8305229101497</c:v>
                </c:pt>
                <c:pt idx="2457">
                  <c:v>-2741.5189389286079</c:v>
                </c:pt>
                <c:pt idx="2458">
                  <c:v>-1243.2220598908953</c:v>
                </c:pt>
                <c:pt idx="2459">
                  <c:v>-1553.4907572242273</c:v>
                </c:pt>
                <c:pt idx="2460">
                  <c:v>-885.53305921935771</c:v>
                </c:pt>
                <c:pt idx="2461">
                  <c:v>-1863.0160295136466</c:v>
                </c:pt>
                <c:pt idx="2462">
                  <c:v>-1564.9107156416139</c:v>
                </c:pt>
                <c:pt idx="2463">
                  <c:v>-1623.4716765496769</c:v>
                </c:pt>
                <c:pt idx="2464">
                  <c:v>-1887.9802800390262</c:v>
                </c:pt>
                <c:pt idx="2465">
                  <c:v>-1250.7038417659951</c:v>
                </c:pt>
                <c:pt idx="2466">
                  <c:v>-2766.5767550827927</c:v>
                </c:pt>
                <c:pt idx="2467">
                  <c:v>-3460.2698687786842</c:v>
                </c:pt>
                <c:pt idx="2468">
                  <c:v>-1494.4570561323108</c:v>
                </c:pt>
                <c:pt idx="2469">
                  <c:v>-374.23309579900524</c:v>
                </c:pt>
                <c:pt idx="2470">
                  <c:v>-726.49833541126191</c:v>
                </c:pt>
                <c:pt idx="2471">
                  <c:v>-605.91937580742069</c:v>
                </c:pt>
                <c:pt idx="2472">
                  <c:v>-739.15562032344133</c:v>
                </c:pt>
                <c:pt idx="2473">
                  <c:v>-1017.9399208365439</c:v>
                </c:pt>
                <c:pt idx="2474">
                  <c:v>-2382.1232984967291</c:v>
                </c:pt>
                <c:pt idx="2475">
                  <c:v>-1340.3845611282059</c:v>
                </c:pt>
                <c:pt idx="2476">
                  <c:v>-1817.467885168764</c:v>
                </c:pt>
                <c:pt idx="2477">
                  <c:v>-922.26375124758306</c:v>
                </c:pt>
                <c:pt idx="2478">
                  <c:v>-2172.0980815293383</c:v>
                </c:pt>
                <c:pt idx="2479">
                  <c:v>-1558.6520439501946</c:v>
                </c:pt>
                <c:pt idx="2480">
                  <c:v>-1606.6215765286015</c:v>
                </c:pt>
                <c:pt idx="2481">
                  <c:v>-1942.8053125421102</c:v>
                </c:pt>
                <c:pt idx="2482">
                  <c:v>-2003.9978695482314</c:v>
                </c:pt>
                <c:pt idx="2483">
                  <c:v>-1020.462673712429</c:v>
                </c:pt>
                <c:pt idx="2484">
                  <c:v>-1565.4886574921074</c:v>
                </c:pt>
                <c:pt idx="2485">
                  <c:v>-2997.0322945152438</c:v>
                </c:pt>
                <c:pt idx="2486">
                  <c:v>-1751.2552924133734</c:v>
                </c:pt>
                <c:pt idx="2487">
                  <c:v>-1417.5717317580138</c:v>
                </c:pt>
                <c:pt idx="2488">
                  <c:v>-1459.3326527170811</c:v>
                </c:pt>
                <c:pt idx="2489">
                  <c:v>-1578.7908461311326</c:v>
                </c:pt>
                <c:pt idx="2490">
                  <c:v>-1520.4819687555928</c:v>
                </c:pt>
                <c:pt idx="2491">
                  <c:v>-1134.9339396598571</c:v>
                </c:pt>
                <c:pt idx="2492">
                  <c:v>-2241.9617602622848</c:v>
                </c:pt>
                <c:pt idx="2493">
                  <c:v>-1228.4607558766274</c:v>
                </c:pt>
                <c:pt idx="2494">
                  <c:v>-1253.9757190499267</c:v>
                </c:pt>
                <c:pt idx="2495">
                  <c:v>-3049.9186590095333</c:v>
                </c:pt>
                <c:pt idx="2496">
                  <c:v>-1164.8761857412264</c:v>
                </c:pt>
                <c:pt idx="2497">
                  <c:v>-3373.5489346987824</c:v>
                </c:pt>
                <c:pt idx="2498">
                  <c:v>-2255.0751976095848</c:v>
                </c:pt>
                <c:pt idx="2499">
                  <c:v>-677.48933511808082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1988992"/>
        <c:axId val="481990912"/>
      </c:scatterChart>
      <c:valAx>
        <c:axId val="481988992"/>
        <c:scaling>
          <c:orientation val="minMax"/>
          <c:max val="0.5"/>
          <c:min val="-0.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Incremental effects</a:t>
                </a:r>
              </a:p>
            </c:rich>
          </c:tx>
          <c:layout>
            <c:manualLayout>
              <c:xMode val="edge"/>
              <c:yMode val="edge"/>
              <c:x val="0.38400559599861339"/>
              <c:y val="0.9030523701315859"/>
            </c:manualLayout>
          </c:layout>
          <c:overlay val="0"/>
        </c:title>
        <c:numFmt formatCode="_-* #,##0.00_-;\-* #,##0.00_-;_-* &quot;-&quot;??_-;_-@_-" sourceLinked="1"/>
        <c:majorTickMark val="cross"/>
        <c:minorTickMark val="none"/>
        <c:tickLblPos val="nextTo"/>
        <c:spPr>
          <a:ln w="12700" cmpd="sng">
            <a:solidFill>
              <a:schemeClr val="tx1"/>
            </a:solidFill>
          </a:ln>
        </c:spPr>
        <c:txPr>
          <a:bodyPr rot="0" vert="horz"/>
          <a:lstStyle/>
          <a:p>
            <a:pPr>
              <a:defRPr/>
            </a:pPr>
            <a:endParaRPr lang="nl-NL"/>
          </a:p>
        </c:txPr>
        <c:crossAx val="481990912"/>
        <c:crosses val="autoZero"/>
        <c:crossBetween val="midCat"/>
        <c:majorUnit val="0.1"/>
      </c:valAx>
      <c:valAx>
        <c:axId val="481990912"/>
        <c:scaling>
          <c:orientation val="minMax"/>
          <c:max val="3000"/>
          <c:min val="-4000"/>
        </c:scaling>
        <c:delete val="0"/>
        <c:axPos val="l"/>
        <c:title>
          <c:tx>
            <c:rich>
              <a:bodyPr/>
              <a:lstStyle/>
              <a:p>
                <a:pPr>
                  <a:defRPr strike="noStrike"/>
                </a:pPr>
                <a:r>
                  <a:rPr lang="en-US" strike="noStrike"/>
                  <a:t>Incremental societal costs (€)</a:t>
                </a:r>
              </a:p>
            </c:rich>
          </c:tx>
          <c:layout>
            <c:manualLayout>
              <c:xMode val="edge"/>
              <c:yMode val="edge"/>
              <c:x val="2.0363728020427508E-2"/>
              <c:y val="0.16636381990712698"/>
            </c:manualLayout>
          </c:layout>
          <c:overlay val="0"/>
        </c:title>
        <c:numFmt formatCode="#,##0_-" sourceLinked="0"/>
        <c:majorTickMark val="cross"/>
        <c:minorTickMark val="none"/>
        <c:tickLblPos val="nextTo"/>
        <c:spPr>
          <a:ln w="12700" cmpd="sng">
            <a:solidFill>
              <a:schemeClr val="tx1"/>
            </a:solidFill>
          </a:ln>
        </c:spPr>
        <c:txPr>
          <a:bodyPr rot="0" vert="horz"/>
          <a:lstStyle/>
          <a:p>
            <a:pPr>
              <a:defRPr/>
            </a:pPr>
            <a:endParaRPr lang="nl-NL"/>
          </a:p>
        </c:txPr>
        <c:crossAx val="481988992"/>
        <c:crosses val="autoZero"/>
        <c:crossBetween val="midCat"/>
        <c:majorUnit val="1000"/>
      </c:valAx>
    </c:plotArea>
    <c:plotVisOnly val="1"/>
    <c:dispBlanksAs val="gap"/>
    <c:showDLblsOverMax val="0"/>
  </c:chart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nl-N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069922711273994"/>
          <c:y val="4.3550076602415645E-2"/>
          <c:w val="0.74657087218936347"/>
          <c:h val="0.78745165078049451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3"/>
            <c:spPr>
              <a:solidFill>
                <a:srgbClr val="FF8601"/>
              </a:solidFill>
              <a:ln>
                <a:noFill/>
              </a:ln>
            </c:spPr>
          </c:marker>
          <c:xVal>
            <c:numRef>
              <c:f>'Data ellipses'!$A$4:$A$2503</c:f>
              <c:numCache>
                <c:formatCode>_-* #,##0.00_-;\-* #,##0.00_-;_-* "-"??_-;_-@_-</c:formatCode>
                <c:ptCount val="2500"/>
                <c:pt idx="0">
                  <c:v>0.17333333333333334</c:v>
                </c:pt>
                <c:pt idx="1">
                  <c:v>0.18666666666666665</c:v>
                </c:pt>
                <c:pt idx="2">
                  <c:v>0.1866666666666667</c:v>
                </c:pt>
                <c:pt idx="3">
                  <c:v>9.3333333333333379E-2</c:v>
                </c:pt>
                <c:pt idx="4">
                  <c:v>0.18666666666666665</c:v>
                </c:pt>
                <c:pt idx="5">
                  <c:v>0.41333333333333339</c:v>
                </c:pt>
                <c:pt idx="6">
                  <c:v>0.18666666666666665</c:v>
                </c:pt>
                <c:pt idx="7">
                  <c:v>0.17333333333333328</c:v>
                </c:pt>
                <c:pt idx="8">
                  <c:v>0.33333333333333337</c:v>
                </c:pt>
                <c:pt idx="9">
                  <c:v>0.21333333333333337</c:v>
                </c:pt>
                <c:pt idx="10">
                  <c:v>0.13333333333333336</c:v>
                </c:pt>
                <c:pt idx="11">
                  <c:v>0.17333333333333328</c:v>
                </c:pt>
                <c:pt idx="12">
                  <c:v>0.27999999999999997</c:v>
                </c:pt>
                <c:pt idx="13">
                  <c:v>0.22666666666666663</c:v>
                </c:pt>
                <c:pt idx="14">
                  <c:v>0.36</c:v>
                </c:pt>
                <c:pt idx="15">
                  <c:v>0.26666666666666661</c:v>
                </c:pt>
                <c:pt idx="16">
                  <c:v>3.999999999999998E-2</c:v>
                </c:pt>
                <c:pt idx="17">
                  <c:v>0.22666666666666663</c:v>
                </c:pt>
                <c:pt idx="18">
                  <c:v>0.28000000000000003</c:v>
                </c:pt>
                <c:pt idx="19">
                  <c:v>0.33333333333333331</c:v>
                </c:pt>
                <c:pt idx="20">
                  <c:v>0.26666666666666672</c:v>
                </c:pt>
                <c:pt idx="21">
                  <c:v>0.27999999999999997</c:v>
                </c:pt>
                <c:pt idx="22">
                  <c:v>0.29333333333333339</c:v>
                </c:pt>
                <c:pt idx="23">
                  <c:v>0.25333333333333341</c:v>
                </c:pt>
                <c:pt idx="24">
                  <c:v>0.27999999999999997</c:v>
                </c:pt>
                <c:pt idx="25">
                  <c:v>0.21333333333333332</c:v>
                </c:pt>
                <c:pt idx="26">
                  <c:v>0.41333333333333327</c:v>
                </c:pt>
                <c:pt idx="27">
                  <c:v>0.26666666666666672</c:v>
                </c:pt>
                <c:pt idx="28">
                  <c:v>0.17333333333333328</c:v>
                </c:pt>
                <c:pt idx="29">
                  <c:v>0.12</c:v>
                </c:pt>
                <c:pt idx="30">
                  <c:v>0.18666666666666665</c:v>
                </c:pt>
                <c:pt idx="31">
                  <c:v>0.34666666666666668</c:v>
                </c:pt>
                <c:pt idx="32">
                  <c:v>0.28000000000000003</c:v>
                </c:pt>
                <c:pt idx="33">
                  <c:v>5.3333333333333399E-2</c:v>
                </c:pt>
                <c:pt idx="34">
                  <c:v>0.29333333333333333</c:v>
                </c:pt>
                <c:pt idx="35">
                  <c:v>0.22666666666666674</c:v>
                </c:pt>
                <c:pt idx="36">
                  <c:v>0.17333333333333334</c:v>
                </c:pt>
                <c:pt idx="37">
                  <c:v>0.28000000000000003</c:v>
                </c:pt>
                <c:pt idx="38">
                  <c:v>0.4</c:v>
                </c:pt>
                <c:pt idx="39">
                  <c:v>0.38666666666666666</c:v>
                </c:pt>
                <c:pt idx="40">
                  <c:v>0.26666666666666661</c:v>
                </c:pt>
                <c:pt idx="41">
                  <c:v>0.30666666666666664</c:v>
                </c:pt>
                <c:pt idx="42">
                  <c:v>0.25333333333333335</c:v>
                </c:pt>
                <c:pt idx="43">
                  <c:v>0.21333333333333332</c:v>
                </c:pt>
                <c:pt idx="44">
                  <c:v>0.18666666666666659</c:v>
                </c:pt>
                <c:pt idx="45">
                  <c:v>0.17333333333333334</c:v>
                </c:pt>
                <c:pt idx="46">
                  <c:v>0.29333333333333328</c:v>
                </c:pt>
                <c:pt idx="47">
                  <c:v>0.2</c:v>
                </c:pt>
                <c:pt idx="48">
                  <c:v>0.32</c:v>
                </c:pt>
                <c:pt idx="49">
                  <c:v>0.22666666666666668</c:v>
                </c:pt>
                <c:pt idx="50">
                  <c:v>0.21333333333333332</c:v>
                </c:pt>
                <c:pt idx="51">
                  <c:v>0.38666666666666666</c:v>
                </c:pt>
                <c:pt idx="52">
                  <c:v>0.3066666666666667</c:v>
                </c:pt>
                <c:pt idx="53">
                  <c:v>0.34666666666666668</c:v>
                </c:pt>
                <c:pt idx="54">
                  <c:v>9.3333333333333379E-2</c:v>
                </c:pt>
                <c:pt idx="55">
                  <c:v>0.36</c:v>
                </c:pt>
                <c:pt idx="56">
                  <c:v>0.31999999999999995</c:v>
                </c:pt>
                <c:pt idx="57">
                  <c:v>0.22666666666666668</c:v>
                </c:pt>
                <c:pt idx="58">
                  <c:v>0.28000000000000003</c:v>
                </c:pt>
                <c:pt idx="59">
                  <c:v>0.41333333333333333</c:v>
                </c:pt>
                <c:pt idx="60">
                  <c:v>0.21333333333333337</c:v>
                </c:pt>
                <c:pt idx="61">
                  <c:v>0.14666666666666672</c:v>
                </c:pt>
                <c:pt idx="62">
                  <c:v>0.42666666666666669</c:v>
                </c:pt>
                <c:pt idx="63">
                  <c:v>0.1333333333333333</c:v>
                </c:pt>
                <c:pt idx="64">
                  <c:v>0.14666666666666667</c:v>
                </c:pt>
                <c:pt idx="65">
                  <c:v>0.21333333333333332</c:v>
                </c:pt>
                <c:pt idx="66">
                  <c:v>0.16000000000000003</c:v>
                </c:pt>
                <c:pt idx="67">
                  <c:v>0.24</c:v>
                </c:pt>
                <c:pt idx="68">
                  <c:v>0.27999999999999997</c:v>
                </c:pt>
                <c:pt idx="69">
                  <c:v>0.28000000000000003</c:v>
                </c:pt>
                <c:pt idx="70">
                  <c:v>0.24</c:v>
                </c:pt>
                <c:pt idx="71">
                  <c:v>0.32</c:v>
                </c:pt>
                <c:pt idx="72">
                  <c:v>0.17333333333333334</c:v>
                </c:pt>
                <c:pt idx="73">
                  <c:v>0.18666666666666665</c:v>
                </c:pt>
                <c:pt idx="74">
                  <c:v>0.1866666666666667</c:v>
                </c:pt>
                <c:pt idx="75">
                  <c:v>0.29333333333333333</c:v>
                </c:pt>
                <c:pt idx="76">
                  <c:v>0.1333333333333333</c:v>
                </c:pt>
                <c:pt idx="77">
                  <c:v>0.37333333333333329</c:v>
                </c:pt>
                <c:pt idx="78">
                  <c:v>0.17333333333333328</c:v>
                </c:pt>
                <c:pt idx="79">
                  <c:v>0.21333333333333332</c:v>
                </c:pt>
                <c:pt idx="80">
                  <c:v>0.14666666666666661</c:v>
                </c:pt>
                <c:pt idx="81">
                  <c:v>0.37333333333333335</c:v>
                </c:pt>
                <c:pt idx="82">
                  <c:v>0.39999999999999997</c:v>
                </c:pt>
                <c:pt idx="83">
                  <c:v>6.6666666666666707E-2</c:v>
                </c:pt>
                <c:pt idx="84">
                  <c:v>0.33333333333333337</c:v>
                </c:pt>
                <c:pt idx="85">
                  <c:v>0.20000000000000007</c:v>
                </c:pt>
                <c:pt idx="86">
                  <c:v>0.2</c:v>
                </c:pt>
                <c:pt idx="87">
                  <c:v>0.17333333333333334</c:v>
                </c:pt>
                <c:pt idx="88">
                  <c:v>0.21333333333333337</c:v>
                </c:pt>
                <c:pt idx="89">
                  <c:v>0.29333333333333333</c:v>
                </c:pt>
                <c:pt idx="90">
                  <c:v>0.14666666666666667</c:v>
                </c:pt>
                <c:pt idx="91">
                  <c:v>0.22666666666666668</c:v>
                </c:pt>
                <c:pt idx="92">
                  <c:v>0.22666666666666663</c:v>
                </c:pt>
                <c:pt idx="93">
                  <c:v>0.22666666666666668</c:v>
                </c:pt>
                <c:pt idx="94">
                  <c:v>0.16000000000000003</c:v>
                </c:pt>
                <c:pt idx="95">
                  <c:v>0.27999999999999997</c:v>
                </c:pt>
                <c:pt idx="96">
                  <c:v>0.14666666666666661</c:v>
                </c:pt>
                <c:pt idx="97">
                  <c:v>0.41333333333333333</c:v>
                </c:pt>
                <c:pt idx="98">
                  <c:v>0.25333333333333335</c:v>
                </c:pt>
                <c:pt idx="99">
                  <c:v>0.24000000000000005</c:v>
                </c:pt>
                <c:pt idx="100">
                  <c:v>0.29333333333333333</c:v>
                </c:pt>
                <c:pt idx="101">
                  <c:v>0.10666666666666674</c:v>
                </c:pt>
                <c:pt idx="102">
                  <c:v>5.3333333333333288E-2</c:v>
                </c:pt>
                <c:pt idx="103">
                  <c:v>0.29333333333333328</c:v>
                </c:pt>
                <c:pt idx="104">
                  <c:v>0.26666666666666666</c:v>
                </c:pt>
                <c:pt idx="105">
                  <c:v>0.12</c:v>
                </c:pt>
                <c:pt idx="106">
                  <c:v>5.3333333333333344E-2</c:v>
                </c:pt>
                <c:pt idx="107">
                  <c:v>0.34666666666666668</c:v>
                </c:pt>
                <c:pt idx="108">
                  <c:v>0.1333333333333333</c:v>
                </c:pt>
                <c:pt idx="109">
                  <c:v>0.24000000000000005</c:v>
                </c:pt>
                <c:pt idx="110">
                  <c:v>0.24</c:v>
                </c:pt>
                <c:pt idx="111">
                  <c:v>0.34666666666666673</c:v>
                </c:pt>
                <c:pt idx="112">
                  <c:v>0.28000000000000003</c:v>
                </c:pt>
                <c:pt idx="113">
                  <c:v>0.17333333333333328</c:v>
                </c:pt>
                <c:pt idx="114">
                  <c:v>0.14666666666666672</c:v>
                </c:pt>
                <c:pt idx="115">
                  <c:v>9.3333333333333324E-2</c:v>
                </c:pt>
                <c:pt idx="116">
                  <c:v>0.34666666666666668</c:v>
                </c:pt>
                <c:pt idx="117">
                  <c:v>0.18666666666666665</c:v>
                </c:pt>
                <c:pt idx="118">
                  <c:v>0.26666666666666672</c:v>
                </c:pt>
                <c:pt idx="119">
                  <c:v>0.27999999999999997</c:v>
                </c:pt>
                <c:pt idx="120">
                  <c:v>0.2533333333333333</c:v>
                </c:pt>
                <c:pt idx="121">
                  <c:v>0.33333333333333337</c:v>
                </c:pt>
                <c:pt idx="122">
                  <c:v>0.41333333333333339</c:v>
                </c:pt>
                <c:pt idx="123">
                  <c:v>0.21333333333333337</c:v>
                </c:pt>
                <c:pt idx="124">
                  <c:v>0.13333333333333336</c:v>
                </c:pt>
                <c:pt idx="125">
                  <c:v>0.2533333333333333</c:v>
                </c:pt>
                <c:pt idx="126">
                  <c:v>0.26666666666666661</c:v>
                </c:pt>
                <c:pt idx="127">
                  <c:v>0.21333333333333332</c:v>
                </c:pt>
                <c:pt idx="128">
                  <c:v>0.3066666666666667</c:v>
                </c:pt>
                <c:pt idx="129">
                  <c:v>0.17333333333333334</c:v>
                </c:pt>
                <c:pt idx="130">
                  <c:v>0.13333333333333336</c:v>
                </c:pt>
                <c:pt idx="131">
                  <c:v>0.16000000000000003</c:v>
                </c:pt>
                <c:pt idx="132">
                  <c:v>0.29333333333333328</c:v>
                </c:pt>
                <c:pt idx="133">
                  <c:v>0.3066666666666667</c:v>
                </c:pt>
                <c:pt idx="134">
                  <c:v>0.22666666666666668</c:v>
                </c:pt>
                <c:pt idx="135">
                  <c:v>0.28000000000000003</c:v>
                </c:pt>
                <c:pt idx="136">
                  <c:v>0.16000000000000003</c:v>
                </c:pt>
                <c:pt idx="137">
                  <c:v>0.30666666666666664</c:v>
                </c:pt>
                <c:pt idx="138">
                  <c:v>0.2</c:v>
                </c:pt>
                <c:pt idx="139">
                  <c:v>0.21333333333333332</c:v>
                </c:pt>
                <c:pt idx="140">
                  <c:v>0.3066666666666667</c:v>
                </c:pt>
                <c:pt idx="141">
                  <c:v>9.3333333333333324E-2</c:v>
                </c:pt>
                <c:pt idx="142">
                  <c:v>0.33333333333333331</c:v>
                </c:pt>
                <c:pt idx="143">
                  <c:v>0.3066666666666667</c:v>
                </c:pt>
                <c:pt idx="144">
                  <c:v>0.29333333333333333</c:v>
                </c:pt>
                <c:pt idx="145">
                  <c:v>0.22666666666666668</c:v>
                </c:pt>
                <c:pt idx="146">
                  <c:v>0.28000000000000003</c:v>
                </c:pt>
                <c:pt idx="147">
                  <c:v>0.30666666666666664</c:v>
                </c:pt>
                <c:pt idx="148">
                  <c:v>0.2</c:v>
                </c:pt>
                <c:pt idx="149">
                  <c:v>0.1866666666666667</c:v>
                </c:pt>
                <c:pt idx="150">
                  <c:v>0.28000000000000003</c:v>
                </c:pt>
                <c:pt idx="151">
                  <c:v>0.2</c:v>
                </c:pt>
                <c:pt idx="152">
                  <c:v>0.17333333333333328</c:v>
                </c:pt>
                <c:pt idx="153">
                  <c:v>0.10666666666666663</c:v>
                </c:pt>
                <c:pt idx="154">
                  <c:v>0.22666666666666668</c:v>
                </c:pt>
                <c:pt idx="155">
                  <c:v>0.14666666666666667</c:v>
                </c:pt>
                <c:pt idx="156">
                  <c:v>0.14666666666666667</c:v>
                </c:pt>
                <c:pt idx="157">
                  <c:v>0.2</c:v>
                </c:pt>
                <c:pt idx="158">
                  <c:v>0.18666666666666665</c:v>
                </c:pt>
                <c:pt idx="159">
                  <c:v>0.30666666666666664</c:v>
                </c:pt>
                <c:pt idx="160">
                  <c:v>0.23999999999999994</c:v>
                </c:pt>
                <c:pt idx="161">
                  <c:v>0.29333333333333339</c:v>
                </c:pt>
                <c:pt idx="162">
                  <c:v>0.33333333333333337</c:v>
                </c:pt>
                <c:pt idx="163">
                  <c:v>0.1866666666666667</c:v>
                </c:pt>
                <c:pt idx="164">
                  <c:v>0.2</c:v>
                </c:pt>
                <c:pt idx="165">
                  <c:v>0.29333333333333328</c:v>
                </c:pt>
                <c:pt idx="166">
                  <c:v>0.16000000000000003</c:v>
                </c:pt>
                <c:pt idx="167">
                  <c:v>0.14666666666666667</c:v>
                </c:pt>
                <c:pt idx="168">
                  <c:v>0.25333333333333335</c:v>
                </c:pt>
                <c:pt idx="169">
                  <c:v>0.45333333333333337</c:v>
                </c:pt>
                <c:pt idx="170">
                  <c:v>0.16000000000000003</c:v>
                </c:pt>
                <c:pt idx="171">
                  <c:v>0.2</c:v>
                </c:pt>
                <c:pt idx="172">
                  <c:v>6.6666666666666652E-2</c:v>
                </c:pt>
                <c:pt idx="173">
                  <c:v>0.26666666666666666</c:v>
                </c:pt>
                <c:pt idx="174">
                  <c:v>0.24</c:v>
                </c:pt>
                <c:pt idx="175">
                  <c:v>0.3066666666666667</c:v>
                </c:pt>
                <c:pt idx="176">
                  <c:v>0.12</c:v>
                </c:pt>
                <c:pt idx="177">
                  <c:v>0.37333333333333335</c:v>
                </c:pt>
                <c:pt idx="178">
                  <c:v>0.33333333333333337</c:v>
                </c:pt>
                <c:pt idx="179">
                  <c:v>0.20000000000000007</c:v>
                </c:pt>
                <c:pt idx="180">
                  <c:v>0.1866666666666667</c:v>
                </c:pt>
                <c:pt idx="181">
                  <c:v>0.16000000000000003</c:v>
                </c:pt>
                <c:pt idx="182">
                  <c:v>0.14666666666666667</c:v>
                </c:pt>
                <c:pt idx="183">
                  <c:v>0.37333333333333341</c:v>
                </c:pt>
                <c:pt idx="184">
                  <c:v>0.36</c:v>
                </c:pt>
                <c:pt idx="185">
                  <c:v>9.3333333333333324E-2</c:v>
                </c:pt>
                <c:pt idx="186">
                  <c:v>0.21333333333333332</c:v>
                </c:pt>
                <c:pt idx="187">
                  <c:v>9.3333333333333324E-2</c:v>
                </c:pt>
                <c:pt idx="188">
                  <c:v>0.14666666666666672</c:v>
                </c:pt>
                <c:pt idx="189">
                  <c:v>0.34666666666666668</c:v>
                </c:pt>
                <c:pt idx="190">
                  <c:v>0.22666666666666663</c:v>
                </c:pt>
                <c:pt idx="191">
                  <c:v>0.19999999999999996</c:v>
                </c:pt>
                <c:pt idx="192">
                  <c:v>8.0000000000000016E-2</c:v>
                </c:pt>
                <c:pt idx="193">
                  <c:v>0.22666666666666668</c:v>
                </c:pt>
                <c:pt idx="194">
                  <c:v>5.3333333333333288E-2</c:v>
                </c:pt>
                <c:pt idx="195">
                  <c:v>0.21333333333333326</c:v>
                </c:pt>
                <c:pt idx="196">
                  <c:v>0.29333333333333333</c:v>
                </c:pt>
                <c:pt idx="197">
                  <c:v>0.2</c:v>
                </c:pt>
                <c:pt idx="198">
                  <c:v>0.18666666666666665</c:v>
                </c:pt>
                <c:pt idx="199">
                  <c:v>0.29333333333333339</c:v>
                </c:pt>
                <c:pt idx="200">
                  <c:v>0.38666666666666671</c:v>
                </c:pt>
                <c:pt idx="201">
                  <c:v>0.34666666666666668</c:v>
                </c:pt>
                <c:pt idx="202">
                  <c:v>0.30666666666666664</c:v>
                </c:pt>
                <c:pt idx="203">
                  <c:v>0.24000000000000005</c:v>
                </c:pt>
                <c:pt idx="204">
                  <c:v>0.28000000000000003</c:v>
                </c:pt>
                <c:pt idx="205">
                  <c:v>0.28000000000000003</c:v>
                </c:pt>
                <c:pt idx="206">
                  <c:v>0.25333333333333335</c:v>
                </c:pt>
                <c:pt idx="207">
                  <c:v>0.17333333333333328</c:v>
                </c:pt>
                <c:pt idx="208">
                  <c:v>0.34666666666666662</c:v>
                </c:pt>
                <c:pt idx="209">
                  <c:v>6.6666666666666652E-2</c:v>
                </c:pt>
                <c:pt idx="210">
                  <c:v>0.29333333333333328</c:v>
                </c:pt>
                <c:pt idx="211">
                  <c:v>0.17333333333333334</c:v>
                </c:pt>
                <c:pt idx="212">
                  <c:v>0.22666666666666668</c:v>
                </c:pt>
                <c:pt idx="213">
                  <c:v>0.18666666666666665</c:v>
                </c:pt>
                <c:pt idx="214">
                  <c:v>0.13333333333333336</c:v>
                </c:pt>
                <c:pt idx="215">
                  <c:v>0.18666666666666665</c:v>
                </c:pt>
                <c:pt idx="216">
                  <c:v>0.17333333333333334</c:v>
                </c:pt>
                <c:pt idx="217">
                  <c:v>0.30666666666666664</c:v>
                </c:pt>
                <c:pt idx="218">
                  <c:v>0.3866666666666666</c:v>
                </c:pt>
                <c:pt idx="219">
                  <c:v>0.32000000000000006</c:v>
                </c:pt>
                <c:pt idx="220">
                  <c:v>0.29333333333333333</c:v>
                </c:pt>
                <c:pt idx="221">
                  <c:v>0.19999999999999996</c:v>
                </c:pt>
                <c:pt idx="222">
                  <c:v>0.10666666666666663</c:v>
                </c:pt>
                <c:pt idx="223">
                  <c:v>0.1333333333333333</c:v>
                </c:pt>
                <c:pt idx="224">
                  <c:v>0.33333333333333326</c:v>
                </c:pt>
                <c:pt idx="225">
                  <c:v>5.3333333333333344E-2</c:v>
                </c:pt>
                <c:pt idx="226">
                  <c:v>0.12000000000000005</c:v>
                </c:pt>
                <c:pt idx="227">
                  <c:v>4.0000000000000036E-2</c:v>
                </c:pt>
                <c:pt idx="228">
                  <c:v>0.16000000000000003</c:v>
                </c:pt>
                <c:pt idx="229">
                  <c:v>0.2533333333333333</c:v>
                </c:pt>
                <c:pt idx="230">
                  <c:v>0.23999999999999994</c:v>
                </c:pt>
                <c:pt idx="231">
                  <c:v>0.2</c:v>
                </c:pt>
                <c:pt idx="232">
                  <c:v>0.31999999999999995</c:v>
                </c:pt>
                <c:pt idx="233">
                  <c:v>0.20000000000000007</c:v>
                </c:pt>
                <c:pt idx="234">
                  <c:v>0.1333333333333333</c:v>
                </c:pt>
                <c:pt idx="235">
                  <c:v>0.20000000000000007</c:v>
                </c:pt>
                <c:pt idx="236">
                  <c:v>0.17333333333333334</c:v>
                </c:pt>
                <c:pt idx="237">
                  <c:v>0.1866666666666667</c:v>
                </c:pt>
                <c:pt idx="238">
                  <c:v>0.1866666666666667</c:v>
                </c:pt>
                <c:pt idx="239">
                  <c:v>0.24</c:v>
                </c:pt>
                <c:pt idx="240">
                  <c:v>0.11999999999999994</c:v>
                </c:pt>
                <c:pt idx="241">
                  <c:v>0.24</c:v>
                </c:pt>
                <c:pt idx="242">
                  <c:v>0.26666666666666661</c:v>
                </c:pt>
                <c:pt idx="243">
                  <c:v>0.21333333333333332</c:v>
                </c:pt>
                <c:pt idx="244">
                  <c:v>0.2</c:v>
                </c:pt>
                <c:pt idx="245">
                  <c:v>2.6666666666666727E-2</c:v>
                </c:pt>
                <c:pt idx="246">
                  <c:v>0.26666666666666666</c:v>
                </c:pt>
                <c:pt idx="247">
                  <c:v>0.15999999999999998</c:v>
                </c:pt>
                <c:pt idx="248">
                  <c:v>0.26666666666666666</c:v>
                </c:pt>
                <c:pt idx="249">
                  <c:v>0.26666666666666666</c:v>
                </c:pt>
                <c:pt idx="250">
                  <c:v>0.14666666666666672</c:v>
                </c:pt>
                <c:pt idx="251">
                  <c:v>0.24</c:v>
                </c:pt>
                <c:pt idx="252">
                  <c:v>0.22666666666666668</c:v>
                </c:pt>
                <c:pt idx="253">
                  <c:v>0.1333333333333333</c:v>
                </c:pt>
                <c:pt idx="254">
                  <c:v>0.35999999999999993</c:v>
                </c:pt>
                <c:pt idx="255">
                  <c:v>0.14666666666666661</c:v>
                </c:pt>
                <c:pt idx="256">
                  <c:v>0.15999999999999998</c:v>
                </c:pt>
                <c:pt idx="257">
                  <c:v>0.19999999999999996</c:v>
                </c:pt>
                <c:pt idx="258">
                  <c:v>0.22666666666666668</c:v>
                </c:pt>
                <c:pt idx="259">
                  <c:v>0.26666666666666661</c:v>
                </c:pt>
                <c:pt idx="260">
                  <c:v>0.34666666666666668</c:v>
                </c:pt>
                <c:pt idx="261">
                  <c:v>0.22666666666666668</c:v>
                </c:pt>
                <c:pt idx="262">
                  <c:v>0.16000000000000003</c:v>
                </c:pt>
                <c:pt idx="263">
                  <c:v>0.12</c:v>
                </c:pt>
                <c:pt idx="264">
                  <c:v>2.6666666666666616E-2</c:v>
                </c:pt>
                <c:pt idx="265">
                  <c:v>0.21333333333333337</c:v>
                </c:pt>
                <c:pt idx="266">
                  <c:v>0.17333333333333334</c:v>
                </c:pt>
                <c:pt idx="267">
                  <c:v>0.2533333333333333</c:v>
                </c:pt>
                <c:pt idx="268">
                  <c:v>8.0000000000000016E-2</c:v>
                </c:pt>
                <c:pt idx="269">
                  <c:v>0.14666666666666667</c:v>
                </c:pt>
                <c:pt idx="270">
                  <c:v>0.28000000000000003</c:v>
                </c:pt>
                <c:pt idx="271">
                  <c:v>0.21333333333333337</c:v>
                </c:pt>
                <c:pt idx="272">
                  <c:v>0.26666666666666666</c:v>
                </c:pt>
                <c:pt idx="273">
                  <c:v>0.21333333333333332</c:v>
                </c:pt>
                <c:pt idx="274">
                  <c:v>0.12</c:v>
                </c:pt>
                <c:pt idx="275">
                  <c:v>0.10666666666666663</c:v>
                </c:pt>
                <c:pt idx="276">
                  <c:v>7.999999999999996E-2</c:v>
                </c:pt>
                <c:pt idx="277">
                  <c:v>0.18666666666666665</c:v>
                </c:pt>
                <c:pt idx="278">
                  <c:v>0.15999999999999998</c:v>
                </c:pt>
                <c:pt idx="279">
                  <c:v>9.3333333333333324E-2</c:v>
                </c:pt>
                <c:pt idx="280">
                  <c:v>0.21333333333333337</c:v>
                </c:pt>
                <c:pt idx="281">
                  <c:v>0.21333333333333337</c:v>
                </c:pt>
                <c:pt idx="282">
                  <c:v>0.16000000000000003</c:v>
                </c:pt>
                <c:pt idx="283">
                  <c:v>0.27999999999999997</c:v>
                </c:pt>
                <c:pt idx="284">
                  <c:v>0.1866666666666667</c:v>
                </c:pt>
                <c:pt idx="285">
                  <c:v>0.1333333333333333</c:v>
                </c:pt>
                <c:pt idx="286">
                  <c:v>0.28000000000000003</c:v>
                </c:pt>
                <c:pt idx="287">
                  <c:v>2.6666666666666672E-2</c:v>
                </c:pt>
                <c:pt idx="288">
                  <c:v>0.26666666666666666</c:v>
                </c:pt>
                <c:pt idx="289">
                  <c:v>0.10666666666666669</c:v>
                </c:pt>
                <c:pt idx="290">
                  <c:v>0.32000000000000006</c:v>
                </c:pt>
                <c:pt idx="291">
                  <c:v>0.27999999999999997</c:v>
                </c:pt>
                <c:pt idx="292">
                  <c:v>0.2533333333333333</c:v>
                </c:pt>
                <c:pt idx="293">
                  <c:v>0.3866666666666666</c:v>
                </c:pt>
                <c:pt idx="294">
                  <c:v>0.2</c:v>
                </c:pt>
                <c:pt idx="295">
                  <c:v>0.31999999999999995</c:v>
                </c:pt>
                <c:pt idx="296">
                  <c:v>0.26666666666666672</c:v>
                </c:pt>
                <c:pt idx="297">
                  <c:v>0.17333333333333334</c:v>
                </c:pt>
                <c:pt idx="298">
                  <c:v>0.27999999999999997</c:v>
                </c:pt>
                <c:pt idx="299">
                  <c:v>0.23999999999999994</c:v>
                </c:pt>
                <c:pt idx="300">
                  <c:v>0.18666666666666665</c:v>
                </c:pt>
                <c:pt idx="301">
                  <c:v>0.26666666666666661</c:v>
                </c:pt>
                <c:pt idx="302">
                  <c:v>0.14666666666666667</c:v>
                </c:pt>
                <c:pt idx="303">
                  <c:v>0.2533333333333333</c:v>
                </c:pt>
                <c:pt idx="304">
                  <c:v>0.1866666666666667</c:v>
                </c:pt>
                <c:pt idx="305">
                  <c:v>0.13333333333333336</c:v>
                </c:pt>
                <c:pt idx="306">
                  <c:v>0.24000000000000005</c:v>
                </c:pt>
                <c:pt idx="307">
                  <c:v>0.18666666666666665</c:v>
                </c:pt>
                <c:pt idx="308">
                  <c:v>0.26666666666666661</c:v>
                </c:pt>
                <c:pt idx="309">
                  <c:v>0.14666666666666672</c:v>
                </c:pt>
                <c:pt idx="310">
                  <c:v>0.17333333333333334</c:v>
                </c:pt>
                <c:pt idx="311">
                  <c:v>0.31999999999999995</c:v>
                </c:pt>
                <c:pt idx="312">
                  <c:v>0.24000000000000005</c:v>
                </c:pt>
                <c:pt idx="313">
                  <c:v>0.2</c:v>
                </c:pt>
                <c:pt idx="314">
                  <c:v>0.1333333333333333</c:v>
                </c:pt>
                <c:pt idx="315">
                  <c:v>0.2533333333333333</c:v>
                </c:pt>
                <c:pt idx="316">
                  <c:v>0.36000000000000004</c:v>
                </c:pt>
                <c:pt idx="317">
                  <c:v>0.22666666666666663</c:v>
                </c:pt>
                <c:pt idx="318">
                  <c:v>0.29333333333333339</c:v>
                </c:pt>
                <c:pt idx="319">
                  <c:v>0.21333333333333332</c:v>
                </c:pt>
                <c:pt idx="320">
                  <c:v>0.17333333333333334</c:v>
                </c:pt>
                <c:pt idx="321">
                  <c:v>0.36000000000000004</c:v>
                </c:pt>
                <c:pt idx="322">
                  <c:v>0.21333333333333332</c:v>
                </c:pt>
                <c:pt idx="323">
                  <c:v>0.16000000000000003</c:v>
                </c:pt>
                <c:pt idx="324">
                  <c:v>0.22666666666666668</c:v>
                </c:pt>
                <c:pt idx="325">
                  <c:v>0.13333333333333336</c:v>
                </c:pt>
                <c:pt idx="326">
                  <c:v>0.28000000000000003</c:v>
                </c:pt>
                <c:pt idx="327">
                  <c:v>0.28000000000000003</c:v>
                </c:pt>
                <c:pt idx="328">
                  <c:v>0.1866666666666667</c:v>
                </c:pt>
                <c:pt idx="329">
                  <c:v>0.22666666666666668</c:v>
                </c:pt>
                <c:pt idx="330">
                  <c:v>0.12</c:v>
                </c:pt>
                <c:pt idx="331">
                  <c:v>0.10666666666666658</c:v>
                </c:pt>
                <c:pt idx="332">
                  <c:v>0.14666666666666667</c:v>
                </c:pt>
                <c:pt idx="333">
                  <c:v>0.33333333333333337</c:v>
                </c:pt>
                <c:pt idx="334">
                  <c:v>0.26666666666666666</c:v>
                </c:pt>
                <c:pt idx="335">
                  <c:v>0.33333333333333337</c:v>
                </c:pt>
                <c:pt idx="336">
                  <c:v>0.30666666666666664</c:v>
                </c:pt>
                <c:pt idx="337">
                  <c:v>0.22666666666666663</c:v>
                </c:pt>
                <c:pt idx="338">
                  <c:v>0.21333333333333337</c:v>
                </c:pt>
                <c:pt idx="339">
                  <c:v>0.21333333333333332</c:v>
                </c:pt>
                <c:pt idx="340">
                  <c:v>0.1866666666666667</c:v>
                </c:pt>
                <c:pt idx="341">
                  <c:v>0.12</c:v>
                </c:pt>
                <c:pt idx="342">
                  <c:v>0.32</c:v>
                </c:pt>
                <c:pt idx="343">
                  <c:v>0.33333333333333337</c:v>
                </c:pt>
                <c:pt idx="344">
                  <c:v>0.22666666666666668</c:v>
                </c:pt>
                <c:pt idx="345">
                  <c:v>8.0000000000000016E-2</c:v>
                </c:pt>
                <c:pt idx="346">
                  <c:v>0.25333333333333341</c:v>
                </c:pt>
                <c:pt idx="347">
                  <c:v>0.14666666666666672</c:v>
                </c:pt>
                <c:pt idx="348">
                  <c:v>0.28000000000000003</c:v>
                </c:pt>
                <c:pt idx="349">
                  <c:v>0.24000000000000005</c:v>
                </c:pt>
                <c:pt idx="350">
                  <c:v>0.26666666666666666</c:v>
                </c:pt>
                <c:pt idx="351">
                  <c:v>0.29333333333333333</c:v>
                </c:pt>
                <c:pt idx="352">
                  <c:v>0.33333333333333337</c:v>
                </c:pt>
                <c:pt idx="353">
                  <c:v>0.21333333333333332</c:v>
                </c:pt>
                <c:pt idx="354">
                  <c:v>0.2533333333333333</c:v>
                </c:pt>
                <c:pt idx="355">
                  <c:v>0.2</c:v>
                </c:pt>
                <c:pt idx="356">
                  <c:v>0.18666666666666665</c:v>
                </c:pt>
                <c:pt idx="357">
                  <c:v>0.13333333333333336</c:v>
                </c:pt>
                <c:pt idx="358">
                  <c:v>0.31999999999999995</c:v>
                </c:pt>
                <c:pt idx="359">
                  <c:v>0.19999999999999996</c:v>
                </c:pt>
                <c:pt idx="360">
                  <c:v>0.26666666666666666</c:v>
                </c:pt>
                <c:pt idx="361">
                  <c:v>6.6666666666666652E-2</c:v>
                </c:pt>
                <c:pt idx="362">
                  <c:v>0.32</c:v>
                </c:pt>
                <c:pt idx="363">
                  <c:v>0.36000000000000004</c:v>
                </c:pt>
                <c:pt idx="364">
                  <c:v>0.17333333333333334</c:v>
                </c:pt>
                <c:pt idx="365">
                  <c:v>0.1866666666666667</c:v>
                </c:pt>
                <c:pt idx="366">
                  <c:v>0.13333333333333336</c:v>
                </c:pt>
                <c:pt idx="367">
                  <c:v>0.24</c:v>
                </c:pt>
                <c:pt idx="368">
                  <c:v>0.15999999999999998</c:v>
                </c:pt>
                <c:pt idx="369">
                  <c:v>0.1866666666666667</c:v>
                </c:pt>
                <c:pt idx="370">
                  <c:v>0.16000000000000003</c:v>
                </c:pt>
                <c:pt idx="371">
                  <c:v>0.28000000000000003</c:v>
                </c:pt>
                <c:pt idx="372">
                  <c:v>0.22666666666666668</c:v>
                </c:pt>
                <c:pt idx="373">
                  <c:v>0.13333333333333336</c:v>
                </c:pt>
                <c:pt idx="374">
                  <c:v>0.36000000000000004</c:v>
                </c:pt>
                <c:pt idx="375">
                  <c:v>0.18666666666666665</c:v>
                </c:pt>
                <c:pt idx="376">
                  <c:v>0.14666666666666672</c:v>
                </c:pt>
                <c:pt idx="377">
                  <c:v>0.25333333333333335</c:v>
                </c:pt>
                <c:pt idx="378">
                  <c:v>0.28000000000000003</c:v>
                </c:pt>
                <c:pt idx="379">
                  <c:v>0.17333333333333328</c:v>
                </c:pt>
                <c:pt idx="380">
                  <c:v>0.21333333333333332</c:v>
                </c:pt>
                <c:pt idx="381">
                  <c:v>5.3333333333333288E-2</c:v>
                </c:pt>
                <c:pt idx="382">
                  <c:v>0</c:v>
                </c:pt>
                <c:pt idx="383">
                  <c:v>0.18666666666666665</c:v>
                </c:pt>
                <c:pt idx="384">
                  <c:v>0.21333333333333332</c:v>
                </c:pt>
                <c:pt idx="385">
                  <c:v>0.32</c:v>
                </c:pt>
                <c:pt idx="386">
                  <c:v>0.27999999999999997</c:v>
                </c:pt>
                <c:pt idx="387">
                  <c:v>2.6666666666666672E-2</c:v>
                </c:pt>
                <c:pt idx="388">
                  <c:v>0.26666666666666666</c:v>
                </c:pt>
                <c:pt idx="389">
                  <c:v>0.18666666666666665</c:v>
                </c:pt>
                <c:pt idx="390">
                  <c:v>0.2533333333333333</c:v>
                </c:pt>
                <c:pt idx="391">
                  <c:v>0.14666666666666661</c:v>
                </c:pt>
                <c:pt idx="392">
                  <c:v>0.31999999999999995</c:v>
                </c:pt>
                <c:pt idx="393">
                  <c:v>0.21333333333333326</c:v>
                </c:pt>
                <c:pt idx="394">
                  <c:v>0.29333333333333333</c:v>
                </c:pt>
                <c:pt idx="395">
                  <c:v>0.2</c:v>
                </c:pt>
                <c:pt idx="396">
                  <c:v>0.29333333333333333</c:v>
                </c:pt>
                <c:pt idx="397">
                  <c:v>0.14666666666666667</c:v>
                </c:pt>
                <c:pt idx="398">
                  <c:v>0.1866666666666667</c:v>
                </c:pt>
                <c:pt idx="399">
                  <c:v>0.36</c:v>
                </c:pt>
                <c:pt idx="400">
                  <c:v>0.2533333333333333</c:v>
                </c:pt>
                <c:pt idx="401">
                  <c:v>0.26666666666666661</c:v>
                </c:pt>
                <c:pt idx="402">
                  <c:v>0.24000000000000005</c:v>
                </c:pt>
                <c:pt idx="403">
                  <c:v>0.22666666666666663</c:v>
                </c:pt>
                <c:pt idx="404">
                  <c:v>0.28000000000000003</c:v>
                </c:pt>
                <c:pt idx="405">
                  <c:v>0.17333333333333339</c:v>
                </c:pt>
                <c:pt idx="406">
                  <c:v>0.15999999999999998</c:v>
                </c:pt>
                <c:pt idx="407">
                  <c:v>0.21333333333333332</c:v>
                </c:pt>
                <c:pt idx="408">
                  <c:v>8.0000000000000016E-2</c:v>
                </c:pt>
                <c:pt idx="409">
                  <c:v>0.13333333333333336</c:v>
                </c:pt>
                <c:pt idx="410">
                  <c:v>0.25333333333333335</c:v>
                </c:pt>
                <c:pt idx="411">
                  <c:v>0.44</c:v>
                </c:pt>
                <c:pt idx="412">
                  <c:v>8.0000000000000016E-2</c:v>
                </c:pt>
                <c:pt idx="413">
                  <c:v>0.34666666666666668</c:v>
                </c:pt>
                <c:pt idx="414">
                  <c:v>0.21333333333333332</c:v>
                </c:pt>
                <c:pt idx="415">
                  <c:v>0.3066666666666667</c:v>
                </c:pt>
                <c:pt idx="416">
                  <c:v>0.26666666666666666</c:v>
                </c:pt>
                <c:pt idx="417">
                  <c:v>0.17333333333333339</c:v>
                </c:pt>
                <c:pt idx="418">
                  <c:v>0.18666666666666665</c:v>
                </c:pt>
                <c:pt idx="419">
                  <c:v>0.2</c:v>
                </c:pt>
                <c:pt idx="420">
                  <c:v>0.24</c:v>
                </c:pt>
                <c:pt idx="421">
                  <c:v>2.6666666666666616E-2</c:v>
                </c:pt>
                <c:pt idx="422">
                  <c:v>0.29333333333333328</c:v>
                </c:pt>
                <c:pt idx="423">
                  <c:v>0.13333333333333336</c:v>
                </c:pt>
                <c:pt idx="424">
                  <c:v>0.13333333333333336</c:v>
                </c:pt>
                <c:pt idx="425">
                  <c:v>0.18666666666666665</c:v>
                </c:pt>
                <c:pt idx="426">
                  <c:v>0.12000000000000005</c:v>
                </c:pt>
                <c:pt idx="427">
                  <c:v>0.2533333333333333</c:v>
                </c:pt>
                <c:pt idx="428">
                  <c:v>0.24</c:v>
                </c:pt>
                <c:pt idx="429">
                  <c:v>0.24</c:v>
                </c:pt>
                <c:pt idx="430">
                  <c:v>0.18666666666666665</c:v>
                </c:pt>
                <c:pt idx="431">
                  <c:v>0.33333333333333331</c:v>
                </c:pt>
                <c:pt idx="432">
                  <c:v>0.33333333333333331</c:v>
                </c:pt>
                <c:pt idx="433">
                  <c:v>0.3066666666666667</c:v>
                </c:pt>
                <c:pt idx="434">
                  <c:v>0.30666666666666664</c:v>
                </c:pt>
                <c:pt idx="435">
                  <c:v>0.1866666666666667</c:v>
                </c:pt>
                <c:pt idx="436">
                  <c:v>5.3333333333333344E-2</c:v>
                </c:pt>
                <c:pt idx="437">
                  <c:v>0.22666666666666663</c:v>
                </c:pt>
                <c:pt idx="438">
                  <c:v>0.21333333333333332</c:v>
                </c:pt>
                <c:pt idx="439">
                  <c:v>0.22666666666666674</c:v>
                </c:pt>
                <c:pt idx="440">
                  <c:v>0.39999999999999997</c:v>
                </c:pt>
                <c:pt idx="441">
                  <c:v>0.32</c:v>
                </c:pt>
                <c:pt idx="442">
                  <c:v>0.1866666666666667</c:v>
                </c:pt>
                <c:pt idx="443">
                  <c:v>0.27999999999999997</c:v>
                </c:pt>
                <c:pt idx="444">
                  <c:v>0.15999999999999998</c:v>
                </c:pt>
                <c:pt idx="445">
                  <c:v>0.13333333333333336</c:v>
                </c:pt>
                <c:pt idx="446">
                  <c:v>0.36</c:v>
                </c:pt>
                <c:pt idx="447">
                  <c:v>0.23999999999999994</c:v>
                </c:pt>
                <c:pt idx="448">
                  <c:v>0.39999999999999997</c:v>
                </c:pt>
                <c:pt idx="449">
                  <c:v>0.19999999999999996</c:v>
                </c:pt>
                <c:pt idx="450">
                  <c:v>0.10666666666666669</c:v>
                </c:pt>
                <c:pt idx="451">
                  <c:v>0.14666666666666661</c:v>
                </c:pt>
                <c:pt idx="452">
                  <c:v>0.21333333333333337</c:v>
                </c:pt>
                <c:pt idx="453">
                  <c:v>0.3866666666666666</c:v>
                </c:pt>
                <c:pt idx="454">
                  <c:v>0.17333333333333328</c:v>
                </c:pt>
                <c:pt idx="455">
                  <c:v>0.21333333333333332</c:v>
                </c:pt>
                <c:pt idx="456">
                  <c:v>0.15999999999999998</c:v>
                </c:pt>
                <c:pt idx="457">
                  <c:v>0.22666666666666663</c:v>
                </c:pt>
                <c:pt idx="458">
                  <c:v>0.26666666666666661</c:v>
                </c:pt>
                <c:pt idx="459">
                  <c:v>0.26666666666666661</c:v>
                </c:pt>
                <c:pt idx="460">
                  <c:v>0.2</c:v>
                </c:pt>
                <c:pt idx="461">
                  <c:v>0.18666666666666665</c:v>
                </c:pt>
                <c:pt idx="462">
                  <c:v>0.13333333333333336</c:v>
                </c:pt>
                <c:pt idx="463">
                  <c:v>0.22666666666666663</c:v>
                </c:pt>
                <c:pt idx="464">
                  <c:v>0.36</c:v>
                </c:pt>
                <c:pt idx="465">
                  <c:v>0.18666666666666665</c:v>
                </c:pt>
                <c:pt idx="466">
                  <c:v>0.31999999999999995</c:v>
                </c:pt>
                <c:pt idx="467">
                  <c:v>0.29333333333333333</c:v>
                </c:pt>
                <c:pt idx="468">
                  <c:v>0.22666666666666668</c:v>
                </c:pt>
                <c:pt idx="469">
                  <c:v>0.29333333333333339</c:v>
                </c:pt>
                <c:pt idx="470">
                  <c:v>0.36000000000000004</c:v>
                </c:pt>
                <c:pt idx="471">
                  <c:v>0.17333333333333334</c:v>
                </c:pt>
                <c:pt idx="472">
                  <c:v>0.15999999999999998</c:v>
                </c:pt>
                <c:pt idx="473">
                  <c:v>0.24</c:v>
                </c:pt>
                <c:pt idx="474">
                  <c:v>0.19999999999999996</c:v>
                </c:pt>
                <c:pt idx="475">
                  <c:v>0.22666666666666663</c:v>
                </c:pt>
                <c:pt idx="476">
                  <c:v>0.22666666666666668</c:v>
                </c:pt>
                <c:pt idx="477">
                  <c:v>0.12</c:v>
                </c:pt>
                <c:pt idx="478">
                  <c:v>0.25333333333333335</c:v>
                </c:pt>
                <c:pt idx="479">
                  <c:v>5.3333333333333288E-2</c:v>
                </c:pt>
                <c:pt idx="480">
                  <c:v>0.12000000000000005</c:v>
                </c:pt>
                <c:pt idx="481">
                  <c:v>0.17333333333333328</c:v>
                </c:pt>
                <c:pt idx="482">
                  <c:v>0.1866666666666667</c:v>
                </c:pt>
                <c:pt idx="483">
                  <c:v>0.14666666666666667</c:v>
                </c:pt>
                <c:pt idx="484">
                  <c:v>0.31999999999999995</c:v>
                </c:pt>
                <c:pt idx="485">
                  <c:v>0.22666666666666674</c:v>
                </c:pt>
                <c:pt idx="486">
                  <c:v>0.17333333333333334</c:v>
                </c:pt>
                <c:pt idx="487">
                  <c:v>0.26666666666666672</c:v>
                </c:pt>
                <c:pt idx="488">
                  <c:v>2.6666666666666672E-2</c:v>
                </c:pt>
                <c:pt idx="489">
                  <c:v>0.2</c:v>
                </c:pt>
                <c:pt idx="490">
                  <c:v>0.17333333333333334</c:v>
                </c:pt>
                <c:pt idx="491">
                  <c:v>0.20000000000000007</c:v>
                </c:pt>
                <c:pt idx="492">
                  <c:v>0.15999999999999998</c:v>
                </c:pt>
                <c:pt idx="493">
                  <c:v>0.21333333333333332</c:v>
                </c:pt>
                <c:pt idx="494">
                  <c:v>0.14666666666666667</c:v>
                </c:pt>
                <c:pt idx="495">
                  <c:v>0.29333333333333339</c:v>
                </c:pt>
                <c:pt idx="496">
                  <c:v>0.3066666666666667</c:v>
                </c:pt>
                <c:pt idx="497">
                  <c:v>0.26666666666666661</c:v>
                </c:pt>
                <c:pt idx="498">
                  <c:v>0.2</c:v>
                </c:pt>
                <c:pt idx="499">
                  <c:v>0.17333333333333334</c:v>
                </c:pt>
                <c:pt idx="500">
                  <c:v>0.22666666666666668</c:v>
                </c:pt>
                <c:pt idx="501">
                  <c:v>0.2533333333333333</c:v>
                </c:pt>
                <c:pt idx="502">
                  <c:v>0.21333333333333337</c:v>
                </c:pt>
                <c:pt idx="503">
                  <c:v>0.10666666666666669</c:v>
                </c:pt>
                <c:pt idx="504">
                  <c:v>0.10666666666666663</c:v>
                </c:pt>
                <c:pt idx="505">
                  <c:v>0.24</c:v>
                </c:pt>
                <c:pt idx="506">
                  <c:v>0.12</c:v>
                </c:pt>
                <c:pt idx="507">
                  <c:v>0.21333333333333332</c:v>
                </c:pt>
                <c:pt idx="508">
                  <c:v>0.21333333333333332</c:v>
                </c:pt>
                <c:pt idx="509">
                  <c:v>0.21333333333333326</c:v>
                </c:pt>
                <c:pt idx="510">
                  <c:v>0.17333333333333334</c:v>
                </c:pt>
                <c:pt idx="511">
                  <c:v>0.14666666666666667</c:v>
                </c:pt>
                <c:pt idx="512">
                  <c:v>6.6666666666666652E-2</c:v>
                </c:pt>
                <c:pt idx="513">
                  <c:v>0.18666666666666665</c:v>
                </c:pt>
                <c:pt idx="514">
                  <c:v>0.37333333333333341</c:v>
                </c:pt>
                <c:pt idx="515">
                  <c:v>0.26666666666666672</c:v>
                </c:pt>
                <c:pt idx="516">
                  <c:v>0.34666666666666668</c:v>
                </c:pt>
                <c:pt idx="517">
                  <c:v>0.15999999999999998</c:v>
                </c:pt>
                <c:pt idx="518">
                  <c:v>0.24</c:v>
                </c:pt>
                <c:pt idx="519">
                  <c:v>0.19999999999999996</c:v>
                </c:pt>
                <c:pt idx="520">
                  <c:v>0.37333333333333329</c:v>
                </c:pt>
                <c:pt idx="521">
                  <c:v>0.25333333333333335</c:v>
                </c:pt>
                <c:pt idx="522">
                  <c:v>0.25333333333333341</c:v>
                </c:pt>
                <c:pt idx="523">
                  <c:v>0.2533333333333333</c:v>
                </c:pt>
                <c:pt idx="524">
                  <c:v>0.21333333333333332</c:v>
                </c:pt>
                <c:pt idx="525">
                  <c:v>0.15999999999999998</c:v>
                </c:pt>
                <c:pt idx="526">
                  <c:v>0.17333333333333328</c:v>
                </c:pt>
                <c:pt idx="527">
                  <c:v>0.29333333333333333</c:v>
                </c:pt>
                <c:pt idx="528">
                  <c:v>0.25333333333333335</c:v>
                </c:pt>
                <c:pt idx="529">
                  <c:v>0.10666666666666669</c:v>
                </c:pt>
                <c:pt idx="530">
                  <c:v>0.34666666666666673</c:v>
                </c:pt>
                <c:pt idx="531">
                  <c:v>8.0000000000000016E-2</c:v>
                </c:pt>
                <c:pt idx="532">
                  <c:v>0.22666666666666668</c:v>
                </c:pt>
                <c:pt idx="533">
                  <c:v>0.1866666666666667</c:v>
                </c:pt>
                <c:pt idx="534">
                  <c:v>0.2533333333333333</c:v>
                </c:pt>
                <c:pt idx="535">
                  <c:v>0.18666666666666665</c:v>
                </c:pt>
                <c:pt idx="536">
                  <c:v>0.22666666666666668</c:v>
                </c:pt>
                <c:pt idx="537">
                  <c:v>0.25333333333333335</c:v>
                </c:pt>
                <c:pt idx="538">
                  <c:v>0.22666666666666663</c:v>
                </c:pt>
                <c:pt idx="539">
                  <c:v>0.10666666666666663</c:v>
                </c:pt>
                <c:pt idx="540">
                  <c:v>0.1866666666666667</c:v>
                </c:pt>
                <c:pt idx="541">
                  <c:v>0.24</c:v>
                </c:pt>
                <c:pt idx="542">
                  <c:v>0.14666666666666667</c:v>
                </c:pt>
                <c:pt idx="543">
                  <c:v>8.0000000000000016E-2</c:v>
                </c:pt>
                <c:pt idx="544">
                  <c:v>0.18666666666666665</c:v>
                </c:pt>
                <c:pt idx="545">
                  <c:v>5.3333333333333344E-2</c:v>
                </c:pt>
                <c:pt idx="546">
                  <c:v>0.37333333333333335</c:v>
                </c:pt>
                <c:pt idx="547">
                  <c:v>0.22666666666666668</c:v>
                </c:pt>
                <c:pt idx="548">
                  <c:v>0.24</c:v>
                </c:pt>
                <c:pt idx="549">
                  <c:v>6.6666666666666707E-2</c:v>
                </c:pt>
                <c:pt idx="550">
                  <c:v>0.33333333333333331</c:v>
                </c:pt>
                <c:pt idx="551">
                  <c:v>8.0000000000000016E-2</c:v>
                </c:pt>
                <c:pt idx="552">
                  <c:v>0.14666666666666672</c:v>
                </c:pt>
                <c:pt idx="553">
                  <c:v>0.24000000000000005</c:v>
                </c:pt>
                <c:pt idx="554">
                  <c:v>0.17333333333333339</c:v>
                </c:pt>
                <c:pt idx="555">
                  <c:v>0.22666666666666674</c:v>
                </c:pt>
                <c:pt idx="556">
                  <c:v>0.13333333333333336</c:v>
                </c:pt>
                <c:pt idx="557">
                  <c:v>0.29333333333333333</c:v>
                </c:pt>
                <c:pt idx="558">
                  <c:v>0.22666666666666663</c:v>
                </c:pt>
                <c:pt idx="559">
                  <c:v>0.24</c:v>
                </c:pt>
                <c:pt idx="560">
                  <c:v>0.12</c:v>
                </c:pt>
                <c:pt idx="561">
                  <c:v>0.30666666666666664</c:v>
                </c:pt>
                <c:pt idx="562">
                  <c:v>0.21333333333333332</c:v>
                </c:pt>
                <c:pt idx="563">
                  <c:v>0.28000000000000003</c:v>
                </c:pt>
                <c:pt idx="564">
                  <c:v>1.3333333333333308E-2</c:v>
                </c:pt>
                <c:pt idx="565">
                  <c:v>0.26666666666666666</c:v>
                </c:pt>
                <c:pt idx="566">
                  <c:v>0.21333333333333337</c:v>
                </c:pt>
                <c:pt idx="567">
                  <c:v>0.33333333333333331</c:v>
                </c:pt>
                <c:pt idx="568">
                  <c:v>0.12000000000000005</c:v>
                </c:pt>
                <c:pt idx="569">
                  <c:v>0.29333333333333328</c:v>
                </c:pt>
                <c:pt idx="570">
                  <c:v>0.1866666666666667</c:v>
                </c:pt>
                <c:pt idx="571">
                  <c:v>0.1866666666666667</c:v>
                </c:pt>
                <c:pt idx="572">
                  <c:v>0.22666666666666668</c:v>
                </c:pt>
                <c:pt idx="573">
                  <c:v>0.21333333333333337</c:v>
                </c:pt>
                <c:pt idx="574">
                  <c:v>0.3066666666666667</c:v>
                </c:pt>
                <c:pt idx="575">
                  <c:v>0.3066666666666667</c:v>
                </c:pt>
                <c:pt idx="576">
                  <c:v>0.12</c:v>
                </c:pt>
                <c:pt idx="577">
                  <c:v>0.18666666666666665</c:v>
                </c:pt>
                <c:pt idx="578">
                  <c:v>0.23999999999999994</c:v>
                </c:pt>
                <c:pt idx="579">
                  <c:v>0.10666666666666669</c:v>
                </c:pt>
                <c:pt idx="580">
                  <c:v>0.21333333333333332</c:v>
                </c:pt>
                <c:pt idx="581">
                  <c:v>0.14666666666666667</c:v>
                </c:pt>
                <c:pt idx="582">
                  <c:v>0.31999999999999995</c:v>
                </c:pt>
                <c:pt idx="583">
                  <c:v>0.2533333333333333</c:v>
                </c:pt>
                <c:pt idx="584">
                  <c:v>0.21333333333333332</c:v>
                </c:pt>
                <c:pt idx="585">
                  <c:v>0.33333333333333337</c:v>
                </c:pt>
                <c:pt idx="586">
                  <c:v>0.10666666666666674</c:v>
                </c:pt>
                <c:pt idx="587">
                  <c:v>0.34666666666666662</c:v>
                </c:pt>
                <c:pt idx="588">
                  <c:v>0.1866666666666667</c:v>
                </c:pt>
                <c:pt idx="589">
                  <c:v>0.31999999999999995</c:v>
                </c:pt>
                <c:pt idx="590">
                  <c:v>0.27999999999999997</c:v>
                </c:pt>
                <c:pt idx="591">
                  <c:v>0.22666666666666668</c:v>
                </c:pt>
                <c:pt idx="592">
                  <c:v>8.0000000000000016E-2</c:v>
                </c:pt>
                <c:pt idx="593">
                  <c:v>0.12</c:v>
                </c:pt>
                <c:pt idx="594">
                  <c:v>0.25333333333333335</c:v>
                </c:pt>
                <c:pt idx="595">
                  <c:v>0.12</c:v>
                </c:pt>
                <c:pt idx="596">
                  <c:v>0.27999999999999997</c:v>
                </c:pt>
                <c:pt idx="597">
                  <c:v>0.24000000000000005</c:v>
                </c:pt>
                <c:pt idx="598">
                  <c:v>0.28000000000000003</c:v>
                </c:pt>
                <c:pt idx="599">
                  <c:v>0.14666666666666672</c:v>
                </c:pt>
                <c:pt idx="600">
                  <c:v>0.21333333333333337</c:v>
                </c:pt>
                <c:pt idx="601">
                  <c:v>0.36</c:v>
                </c:pt>
                <c:pt idx="602">
                  <c:v>0.13333333333333336</c:v>
                </c:pt>
                <c:pt idx="603">
                  <c:v>0.29333333333333333</c:v>
                </c:pt>
                <c:pt idx="604">
                  <c:v>0.18666666666666665</c:v>
                </c:pt>
                <c:pt idx="605">
                  <c:v>0.26666666666666661</c:v>
                </c:pt>
                <c:pt idx="606">
                  <c:v>0.24</c:v>
                </c:pt>
                <c:pt idx="607">
                  <c:v>0.31999999999999995</c:v>
                </c:pt>
                <c:pt idx="608">
                  <c:v>0.32000000000000006</c:v>
                </c:pt>
                <c:pt idx="609">
                  <c:v>0.32</c:v>
                </c:pt>
                <c:pt idx="610">
                  <c:v>0.2</c:v>
                </c:pt>
                <c:pt idx="611">
                  <c:v>0.21333333333333326</c:v>
                </c:pt>
                <c:pt idx="612">
                  <c:v>0.17333333333333334</c:v>
                </c:pt>
                <c:pt idx="613">
                  <c:v>0.1866666666666667</c:v>
                </c:pt>
                <c:pt idx="614">
                  <c:v>0.14666666666666667</c:v>
                </c:pt>
                <c:pt idx="615">
                  <c:v>0.31999999999999995</c:v>
                </c:pt>
                <c:pt idx="616">
                  <c:v>0.28000000000000003</c:v>
                </c:pt>
                <c:pt idx="617">
                  <c:v>0.22666666666666674</c:v>
                </c:pt>
                <c:pt idx="618">
                  <c:v>0.26666666666666661</c:v>
                </c:pt>
                <c:pt idx="619">
                  <c:v>0.26666666666666666</c:v>
                </c:pt>
                <c:pt idx="620">
                  <c:v>0.10666666666666663</c:v>
                </c:pt>
                <c:pt idx="621">
                  <c:v>0.32</c:v>
                </c:pt>
                <c:pt idx="622">
                  <c:v>0.2533333333333333</c:v>
                </c:pt>
                <c:pt idx="623">
                  <c:v>0.25333333333333335</c:v>
                </c:pt>
                <c:pt idx="624">
                  <c:v>0.24</c:v>
                </c:pt>
                <c:pt idx="625">
                  <c:v>0.10666666666666669</c:v>
                </c:pt>
                <c:pt idx="626">
                  <c:v>0.41333333333333333</c:v>
                </c:pt>
                <c:pt idx="627">
                  <c:v>0.24</c:v>
                </c:pt>
                <c:pt idx="628">
                  <c:v>0.27999999999999997</c:v>
                </c:pt>
                <c:pt idx="629">
                  <c:v>0.34666666666666662</c:v>
                </c:pt>
                <c:pt idx="630">
                  <c:v>0.34666666666666668</c:v>
                </c:pt>
                <c:pt idx="631">
                  <c:v>1.3333333333333364E-2</c:v>
                </c:pt>
                <c:pt idx="632">
                  <c:v>0.24000000000000005</c:v>
                </c:pt>
                <c:pt idx="633">
                  <c:v>0.2</c:v>
                </c:pt>
                <c:pt idx="634">
                  <c:v>0.22666666666666668</c:v>
                </c:pt>
                <c:pt idx="635">
                  <c:v>0.25333333333333335</c:v>
                </c:pt>
                <c:pt idx="636">
                  <c:v>0.12000000000000005</c:v>
                </c:pt>
                <c:pt idx="637">
                  <c:v>0.14666666666666667</c:v>
                </c:pt>
                <c:pt idx="638">
                  <c:v>0.2533333333333333</c:v>
                </c:pt>
                <c:pt idx="639">
                  <c:v>0.17333333333333334</c:v>
                </c:pt>
                <c:pt idx="640">
                  <c:v>0.25333333333333335</c:v>
                </c:pt>
                <c:pt idx="641">
                  <c:v>0.1866666666666667</c:v>
                </c:pt>
                <c:pt idx="642">
                  <c:v>0.10666666666666663</c:v>
                </c:pt>
                <c:pt idx="643">
                  <c:v>0.18666666666666665</c:v>
                </c:pt>
                <c:pt idx="644">
                  <c:v>0.26666666666666661</c:v>
                </c:pt>
                <c:pt idx="645">
                  <c:v>0.24000000000000005</c:v>
                </c:pt>
                <c:pt idx="646">
                  <c:v>0.37333333333333335</c:v>
                </c:pt>
                <c:pt idx="647">
                  <c:v>0.29333333333333339</c:v>
                </c:pt>
                <c:pt idx="648">
                  <c:v>0.29333333333333333</c:v>
                </c:pt>
                <c:pt idx="649">
                  <c:v>0.30666666666666664</c:v>
                </c:pt>
                <c:pt idx="650">
                  <c:v>0.17333333333333334</c:v>
                </c:pt>
                <c:pt idx="651">
                  <c:v>0.26666666666666661</c:v>
                </c:pt>
                <c:pt idx="652">
                  <c:v>0.29333333333333339</c:v>
                </c:pt>
                <c:pt idx="653">
                  <c:v>0.22666666666666663</c:v>
                </c:pt>
                <c:pt idx="654">
                  <c:v>0.1333333333333333</c:v>
                </c:pt>
                <c:pt idx="655">
                  <c:v>0.15999999999999998</c:v>
                </c:pt>
                <c:pt idx="656">
                  <c:v>0.30666666666666664</c:v>
                </c:pt>
                <c:pt idx="657">
                  <c:v>0.22666666666666668</c:v>
                </c:pt>
                <c:pt idx="658">
                  <c:v>0.27999999999999997</c:v>
                </c:pt>
                <c:pt idx="659">
                  <c:v>0.41333333333333327</c:v>
                </c:pt>
                <c:pt idx="660">
                  <c:v>0.24</c:v>
                </c:pt>
                <c:pt idx="661">
                  <c:v>0.13333333333333336</c:v>
                </c:pt>
                <c:pt idx="662">
                  <c:v>0.27999999999999997</c:v>
                </c:pt>
                <c:pt idx="663">
                  <c:v>0.36</c:v>
                </c:pt>
                <c:pt idx="664">
                  <c:v>0.28000000000000003</c:v>
                </c:pt>
                <c:pt idx="665">
                  <c:v>0.29333333333333333</c:v>
                </c:pt>
                <c:pt idx="666">
                  <c:v>0.37333333333333335</c:v>
                </c:pt>
                <c:pt idx="667">
                  <c:v>0.29333333333333333</c:v>
                </c:pt>
                <c:pt idx="668">
                  <c:v>0.26666666666666672</c:v>
                </c:pt>
                <c:pt idx="669">
                  <c:v>0.25333333333333335</c:v>
                </c:pt>
                <c:pt idx="670">
                  <c:v>0.36</c:v>
                </c:pt>
                <c:pt idx="671">
                  <c:v>0.18666666666666665</c:v>
                </c:pt>
                <c:pt idx="672">
                  <c:v>0.22666666666666663</c:v>
                </c:pt>
                <c:pt idx="673">
                  <c:v>0.13333333333333336</c:v>
                </c:pt>
                <c:pt idx="674">
                  <c:v>0.30666666666666664</c:v>
                </c:pt>
                <c:pt idx="675">
                  <c:v>8.0000000000000016E-2</c:v>
                </c:pt>
                <c:pt idx="676">
                  <c:v>0.3066666666666667</c:v>
                </c:pt>
                <c:pt idx="677">
                  <c:v>0.19999999999999996</c:v>
                </c:pt>
                <c:pt idx="678">
                  <c:v>0.17333333333333334</c:v>
                </c:pt>
                <c:pt idx="679">
                  <c:v>0.26666666666666666</c:v>
                </c:pt>
                <c:pt idx="680">
                  <c:v>0.32</c:v>
                </c:pt>
                <c:pt idx="681">
                  <c:v>0.33333333333333337</c:v>
                </c:pt>
                <c:pt idx="682">
                  <c:v>0.18666666666666665</c:v>
                </c:pt>
                <c:pt idx="683">
                  <c:v>0.34666666666666668</c:v>
                </c:pt>
                <c:pt idx="684">
                  <c:v>0.29333333333333328</c:v>
                </c:pt>
                <c:pt idx="685">
                  <c:v>0.19999999999999996</c:v>
                </c:pt>
                <c:pt idx="686">
                  <c:v>0.17333333333333328</c:v>
                </c:pt>
                <c:pt idx="687">
                  <c:v>0.28000000000000003</c:v>
                </c:pt>
                <c:pt idx="688">
                  <c:v>0.29333333333333339</c:v>
                </c:pt>
                <c:pt idx="689">
                  <c:v>0.26666666666666672</c:v>
                </c:pt>
                <c:pt idx="690">
                  <c:v>0.2533333333333333</c:v>
                </c:pt>
                <c:pt idx="691">
                  <c:v>0.26666666666666672</c:v>
                </c:pt>
                <c:pt idx="692">
                  <c:v>0.26666666666666661</c:v>
                </c:pt>
                <c:pt idx="693">
                  <c:v>0.34666666666666668</c:v>
                </c:pt>
                <c:pt idx="694">
                  <c:v>0.17333333333333328</c:v>
                </c:pt>
                <c:pt idx="695">
                  <c:v>0.25333333333333335</c:v>
                </c:pt>
                <c:pt idx="696">
                  <c:v>0.29333333333333339</c:v>
                </c:pt>
                <c:pt idx="697">
                  <c:v>0.28000000000000003</c:v>
                </c:pt>
                <c:pt idx="698">
                  <c:v>0.27999999999999997</c:v>
                </c:pt>
                <c:pt idx="699">
                  <c:v>0.18666666666666659</c:v>
                </c:pt>
                <c:pt idx="700">
                  <c:v>0.3066666666666667</c:v>
                </c:pt>
                <c:pt idx="701">
                  <c:v>0.22666666666666668</c:v>
                </c:pt>
                <c:pt idx="702">
                  <c:v>5.3333333333333344E-2</c:v>
                </c:pt>
                <c:pt idx="703">
                  <c:v>0.15999999999999998</c:v>
                </c:pt>
                <c:pt idx="704">
                  <c:v>0.25333333333333335</c:v>
                </c:pt>
                <c:pt idx="705">
                  <c:v>0.34666666666666662</c:v>
                </c:pt>
                <c:pt idx="706">
                  <c:v>0.17333333333333339</c:v>
                </c:pt>
                <c:pt idx="707">
                  <c:v>0.21333333333333337</c:v>
                </c:pt>
                <c:pt idx="708">
                  <c:v>0.37333333333333329</c:v>
                </c:pt>
                <c:pt idx="709">
                  <c:v>0.36000000000000004</c:v>
                </c:pt>
                <c:pt idx="710">
                  <c:v>0.17333333333333328</c:v>
                </c:pt>
                <c:pt idx="711">
                  <c:v>0.30666666666666664</c:v>
                </c:pt>
                <c:pt idx="712">
                  <c:v>0.15999999999999998</c:v>
                </c:pt>
                <c:pt idx="713">
                  <c:v>0.14666666666666661</c:v>
                </c:pt>
                <c:pt idx="714">
                  <c:v>-8.0000000000000016E-2</c:v>
                </c:pt>
                <c:pt idx="715">
                  <c:v>0.24</c:v>
                </c:pt>
                <c:pt idx="716">
                  <c:v>0.14666666666666667</c:v>
                </c:pt>
                <c:pt idx="717">
                  <c:v>0.14666666666666667</c:v>
                </c:pt>
                <c:pt idx="718">
                  <c:v>0.27999999999999997</c:v>
                </c:pt>
                <c:pt idx="719">
                  <c:v>0.10666666666666663</c:v>
                </c:pt>
                <c:pt idx="720">
                  <c:v>0.22666666666666668</c:v>
                </c:pt>
                <c:pt idx="721">
                  <c:v>0.18666666666666665</c:v>
                </c:pt>
                <c:pt idx="722">
                  <c:v>0.25333333333333335</c:v>
                </c:pt>
                <c:pt idx="723">
                  <c:v>0.20000000000000007</c:v>
                </c:pt>
                <c:pt idx="724">
                  <c:v>0.21333333333333337</c:v>
                </c:pt>
                <c:pt idx="725">
                  <c:v>0.27999999999999997</c:v>
                </c:pt>
                <c:pt idx="726">
                  <c:v>0.15999999999999998</c:v>
                </c:pt>
                <c:pt idx="727">
                  <c:v>5.3333333333333344E-2</c:v>
                </c:pt>
                <c:pt idx="728">
                  <c:v>0.24</c:v>
                </c:pt>
                <c:pt idx="729">
                  <c:v>0.42666666666666664</c:v>
                </c:pt>
                <c:pt idx="730">
                  <c:v>0.34666666666666668</c:v>
                </c:pt>
                <c:pt idx="731">
                  <c:v>0.27999999999999997</c:v>
                </c:pt>
                <c:pt idx="732">
                  <c:v>0.30666666666666664</c:v>
                </c:pt>
                <c:pt idx="733">
                  <c:v>0.28000000000000003</c:v>
                </c:pt>
                <c:pt idx="734">
                  <c:v>4.0000000000000036E-2</c:v>
                </c:pt>
                <c:pt idx="735">
                  <c:v>0.22666666666666663</c:v>
                </c:pt>
                <c:pt idx="736">
                  <c:v>0.26666666666666661</c:v>
                </c:pt>
                <c:pt idx="737">
                  <c:v>0.10666666666666663</c:v>
                </c:pt>
                <c:pt idx="738">
                  <c:v>0.14666666666666672</c:v>
                </c:pt>
                <c:pt idx="739">
                  <c:v>0.24000000000000005</c:v>
                </c:pt>
                <c:pt idx="740">
                  <c:v>0.17333333333333339</c:v>
                </c:pt>
                <c:pt idx="741">
                  <c:v>0.25333333333333335</c:v>
                </c:pt>
                <c:pt idx="742">
                  <c:v>0.19999999999999996</c:v>
                </c:pt>
                <c:pt idx="743">
                  <c:v>0.17333333333333334</c:v>
                </c:pt>
                <c:pt idx="744">
                  <c:v>0.25333333333333335</c:v>
                </c:pt>
                <c:pt idx="745">
                  <c:v>0.32</c:v>
                </c:pt>
                <c:pt idx="746">
                  <c:v>0.19999999999999996</c:v>
                </c:pt>
                <c:pt idx="747">
                  <c:v>0.15999999999999998</c:v>
                </c:pt>
                <c:pt idx="748">
                  <c:v>0.14666666666666672</c:v>
                </c:pt>
                <c:pt idx="749">
                  <c:v>0.1333333333333333</c:v>
                </c:pt>
                <c:pt idx="750">
                  <c:v>0.14666666666666661</c:v>
                </c:pt>
                <c:pt idx="751">
                  <c:v>0.10666666666666669</c:v>
                </c:pt>
                <c:pt idx="752">
                  <c:v>0.26666666666666666</c:v>
                </c:pt>
                <c:pt idx="753">
                  <c:v>0.29333333333333333</c:v>
                </c:pt>
                <c:pt idx="754">
                  <c:v>0.30666666666666664</c:v>
                </c:pt>
                <c:pt idx="755">
                  <c:v>0.28000000000000003</c:v>
                </c:pt>
                <c:pt idx="756">
                  <c:v>0.29333333333333333</c:v>
                </c:pt>
                <c:pt idx="757">
                  <c:v>0.21333333333333337</c:v>
                </c:pt>
                <c:pt idx="758">
                  <c:v>1.3333333333333364E-2</c:v>
                </c:pt>
                <c:pt idx="759">
                  <c:v>0.23999999999999994</c:v>
                </c:pt>
                <c:pt idx="760">
                  <c:v>0.12</c:v>
                </c:pt>
                <c:pt idx="761">
                  <c:v>0.16000000000000003</c:v>
                </c:pt>
                <c:pt idx="762">
                  <c:v>0.22666666666666668</c:v>
                </c:pt>
                <c:pt idx="763">
                  <c:v>0.45333333333333331</c:v>
                </c:pt>
                <c:pt idx="764">
                  <c:v>0.3066666666666667</c:v>
                </c:pt>
                <c:pt idx="765">
                  <c:v>0.22666666666666663</c:v>
                </c:pt>
                <c:pt idx="766">
                  <c:v>0.16000000000000003</c:v>
                </c:pt>
                <c:pt idx="767">
                  <c:v>0.32000000000000006</c:v>
                </c:pt>
                <c:pt idx="768">
                  <c:v>0.16000000000000003</c:v>
                </c:pt>
                <c:pt idx="769">
                  <c:v>0.37333333333333329</c:v>
                </c:pt>
                <c:pt idx="770">
                  <c:v>0.14666666666666672</c:v>
                </c:pt>
                <c:pt idx="771">
                  <c:v>0.21333333333333332</c:v>
                </c:pt>
                <c:pt idx="772">
                  <c:v>0.26666666666666666</c:v>
                </c:pt>
                <c:pt idx="773">
                  <c:v>0.17333333333333334</c:v>
                </c:pt>
                <c:pt idx="774">
                  <c:v>0.2533333333333333</c:v>
                </c:pt>
                <c:pt idx="775">
                  <c:v>8.0000000000000016E-2</c:v>
                </c:pt>
                <c:pt idx="776">
                  <c:v>0.34666666666666662</c:v>
                </c:pt>
                <c:pt idx="777">
                  <c:v>0.2</c:v>
                </c:pt>
                <c:pt idx="778">
                  <c:v>0.16000000000000003</c:v>
                </c:pt>
                <c:pt idx="779">
                  <c:v>0.10666666666666669</c:v>
                </c:pt>
                <c:pt idx="780">
                  <c:v>0.31999999999999995</c:v>
                </c:pt>
                <c:pt idx="781">
                  <c:v>8.0000000000000016E-2</c:v>
                </c:pt>
                <c:pt idx="782">
                  <c:v>0.29333333333333328</c:v>
                </c:pt>
                <c:pt idx="783">
                  <c:v>0.16000000000000003</c:v>
                </c:pt>
                <c:pt idx="784">
                  <c:v>0.10666666666666669</c:v>
                </c:pt>
                <c:pt idx="785">
                  <c:v>0.1866666666666667</c:v>
                </c:pt>
                <c:pt idx="786">
                  <c:v>0.21333333333333326</c:v>
                </c:pt>
                <c:pt idx="787">
                  <c:v>0.30666666666666664</c:v>
                </c:pt>
                <c:pt idx="788">
                  <c:v>0.13333333333333336</c:v>
                </c:pt>
                <c:pt idx="789">
                  <c:v>0.26666666666666672</c:v>
                </c:pt>
                <c:pt idx="790">
                  <c:v>0.16000000000000003</c:v>
                </c:pt>
                <c:pt idx="791">
                  <c:v>0.24000000000000005</c:v>
                </c:pt>
                <c:pt idx="792">
                  <c:v>0.36</c:v>
                </c:pt>
                <c:pt idx="793">
                  <c:v>0.18666666666666665</c:v>
                </c:pt>
                <c:pt idx="794">
                  <c:v>0.33333333333333331</c:v>
                </c:pt>
                <c:pt idx="795">
                  <c:v>0.14666666666666661</c:v>
                </c:pt>
                <c:pt idx="796">
                  <c:v>0.21333333333333332</c:v>
                </c:pt>
                <c:pt idx="797">
                  <c:v>0.2</c:v>
                </c:pt>
                <c:pt idx="798">
                  <c:v>0.11999999999999994</c:v>
                </c:pt>
                <c:pt idx="799">
                  <c:v>0.12000000000000005</c:v>
                </c:pt>
                <c:pt idx="800">
                  <c:v>0.24000000000000005</c:v>
                </c:pt>
                <c:pt idx="801">
                  <c:v>0.14666666666666672</c:v>
                </c:pt>
                <c:pt idx="802">
                  <c:v>0.2</c:v>
                </c:pt>
                <c:pt idx="803">
                  <c:v>2.6666666666666616E-2</c:v>
                </c:pt>
                <c:pt idx="804">
                  <c:v>0.22666666666666663</c:v>
                </c:pt>
                <c:pt idx="805">
                  <c:v>0.14666666666666667</c:v>
                </c:pt>
                <c:pt idx="806">
                  <c:v>0.3066666666666667</c:v>
                </c:pt>
                <c:pt idx="807">
                  <c:v>0.13333333333333336</c:v>
                </c:pt>
                <c:pt idx="808">
                  <c:v>0.12</c:v>
                </c:pt>
                <c:pt idx="809">
                  <c:v>0.17333333333333328</c:v>
                </c:pt>
                <c:pt idx="810">
                  <c:v>0.2</c:v>
                </c:pt>
                <c:pt idx="811">
                  <c:v>0.29333333333333333</c:v>
                </c:pt>
                <c:pt idx="812">
                  <c:v>0.33333333333333331</c:v>
                </c:pt>
                <c:pt idx="813">
                  <c:v>0.26666666666666666</c:v>
                </c:pt>
                <c:pt idx="814">
                  <c:v>0.14666666666666672</c:v>
                </c:pt>
                <c:pt idx="815">
                  <c:v>0.12</c:v>
                </c:pt>
                <c:pt idx="816">
                  <c:v>0.17333333333333334</c:v>
                </c:pt>
                <c:pt idx="817">
                  <c:v>0.2</c:v>
                </c:pt>
                <c:pt idx="818">
                  <c:v>0.19999999999999996</c:v>
                </c:pt>
                <c:pt idx="819">
                  <c:v>0.19999999999999996</c:v>
                </c:pt>
                <c:pt idx="820">
                  <c:v>0.14666666666666667</c:v>
                </c:pt>
                <c:pt idx="821">
                  <c:v>0.34666666666666668</c:v>
                </c:pt>
                <c:pt idx="822">
                  <c:v>0.1866666666666667</c:v>
                </c:pt>
                <c:pt idx="823">
                  <c:v>0.24000000000000005</c:v>
                </c:pt>
                <c:pt idx="824">
                  <c:v>0.26666666666666672</c:v>
                </c:pt>
                <c:pt idx="825">
                  <c:v>0.33333333333333337</c:v>
                </c:pt>
                <c:pt idx="826">
                  <c:v>0.18666666666666665</c:v>
                </c:pt>
                <c:pt idx="827">
                  <c:v>0.21333333333333337</c:v>
                </c:pt>
                <c:pt idx="828">
                  <c:v>0.14666666666666661</c:v>
                </c:pt>
                <c:pt idx="829">
                  <c:v>0.28000000000000003</c:v>
                </c:pt>
                <c:pt idx="830">
                  <c:v>0.26666666666666666</c:v>
                </c:pt>
                <c:pt idx="831">
                  <c:v>0.16000000000000003</c:v>
                </c:pt>
                <c:pt idx="832">
                  <c:v>0.26666666666666661</c:v>
                </c:pt>
                <c:pt idx="833">
                  <c:v>0.21333333333333337</c:v>
                </c:pt>
                <c:pt idx="834">
                  <c:v>0.14666666666666672</c:v>
                </c:pt>
                <c:pt idx="835">
                  <c:v>9.3333333333333268E-2</c:v>
                </c:pt>
                <c:pt idx="836">
                  <c:v>0.14666666666666667</c:v>
                </c:pt>
                <c:pt idx="837">
                  <c:v>0.37333333333333341</c:v>
                </c:pt>
                <c:pt idx="838">
                  <c:v>0.25333333333333335</c:v>
                </c:pt>
                <c:pt idx="839">
                  <c:v>0.28000000000000003</c:v>
                </c:pt>
                <c:pt idx="840">
                  <c:v>0.22666666666666668</c:v>
                </c:pt>
                <c:pt idx="841">
                  <c:v>0.26666666666666672</c:v>
                </c:pt>
                <c:pt idx="842">
                  <c:v>0.18666666666666665</c:v>
                </c:pt>
                <c:pt idx="843">
                  <c:v>0.12</c:v>
                </c:pt>
                <c:pt idx="844">
                  <c:v>0.24000000000000005</c:v>
                </c:pt>
                <c:pt idx="845">
                  <c:v>0.29333333333333328</c:v>
                </c:pt>
                <c:pt idx="846">
                  <c:v>0.22666666666666663</c:v>
                </c:pt>
                <c:pt idx="847">
                  <c:v>0.31999999999999995</c:v>
                </c:pt>
                <c:pt idx="848">
                  <c:v>0.22666666666666668</c:v>
                </c:pt>
                <c:pt idx="849">
                  <c:v>0.14666666666666667</c:v>
                </c:pt>
                <c:pt idx="850">
                  <c:v>0.29333333333333339</c:v>
                </c:pt>
                <c:pt idx="851">
                  <c:v>0.34666666666666668</c:v>
                </c:pt>
                <c:pt idx="852">
                  <c:v>0.36</c:v>
                </c:pt>
                <c:pt idx="853">
                  <c:v>0.28000000000000003</c:v>
                </c:pt>
                <c:pt idx="854">
                  <c:v>0.26666666666666666</c:v>
                </c:pt>
                <c:pt idx="855">
                  <c:v>0.29333333333333333</c:v>
                </c:pt>
                <c:pt idx="856">
                  <c:v>0.28000000000000003</c:v>
                </c:pt>
                <c:pt idx="857">
                  <c:v>0.33333333333333331</c:v>
                </c:pt>
                <c:pt idx="858">
                  <c:v>0.25333333333333335</c:v>
                </c:pt>
                <c:pt idx="859">
                  <c:v>0.1866666666666667</c:v>
                </c:pt>
                <c:pt idx="860">
                  <c:v>0.1866666666666667</c:v>
                </c:pt>
                <c:pt idx="861">
                  <c:v>3.999999999999998E-2</c:v>
                </c:pt>
                <c:pt idx="862">
                  <c:v>0.3066666666666667</c:v>
                </c:pt>
                <c:pt idx="863">
                  <c:v>0.1866666666666667</c:v>
                </c:pt>
                <c:pt idx="864">
                  <c:v>0.12</c:v>
                </c:pt>
                <c:pt idx="865">
                  <c:v>0.14666666666666672</c:v>
                </c:pt>
                <c:pt idx="866">
                  <c:v>0.2</c:v>
                </c:pt>
                <c:pt idx="867">
                  <c:v>0.2</c:v>
                </c:pt>
                <c:pt idx="868">
                  <c:v>0.29333333333333333</c:v>
                </c:pt>
                <c:pt idx="869">
                  <c:v>0.17333333333333328</c:v>
                </c:pt>
                <c:pt idx="870">
                  <c:v>0.21333333333333337</c:v>
                </c:pt>
                <c:pt idx="871">
                  <c:v>0.3066666666666667</c:v>
                </c:pt>
                <c:pt idx="872">
                  <c:v>0.37333333333333335</c:v>
                </c:pt>
                <c:pt idx="873">
                  <c:v>0.23999999999999994</c:v>
                </c:pt>
                <c:pt idx="874">
                  <c:v>9.3333333333333324E-2</c:v>
                </c:pt>
                <c:pt idx="875">
                  <c:v>0.22666666666666663</c:v>
                </c:pt>
                <c:pt idx="876">
                  <c:v>0.20000000000000007</c:v>
                </c:pt>
                <c:pt idx="877">
                  <c:v>0.10666666666666663</c:v>
                </c:pt>
                <c:pt idx="878">
                  <c:v>0.32</c:v>
                </c:pt>
                <c:pt idx="879">
                  <c:v>0.1333333333333333</c:v>
                </c:pt>
                <c:pt idx="880">
                  <c:v>0.25333333333333335</c:v>
                </c:pt>
                <c:pt idx="881">
                  <c:v>0.26666666666666666</c:v>
                </c:pt>
                <c:pt idx="882">
                  <c:v>0.34666666666666662</c:v>
                </c:pt>
                <c:pt idx="883">
                  <c:v>0.33333333333333331</c:v>
                </c:pt>
                <c:pt idx="884">
                  <c:v>0.13333333333333336</c:v>
                </c:pt>
                <c:pt idx="885">
                  <c:v>0.14666666666666667</c:v>
                </c:pt>
                <c:pt idx="886">
                  <c:v>0.14666666666666667</c:v>
                </c:pt>
                <c:pt idx="887">
                  <c:v>0.39999999999999997</c:v>
                </c:pt>
                <c:pt idx="888">
                  <c:v>0.22666666666666663</c:v>
                </c:pt>
                <c:pt idx="889">
                  <c:v>0.27999999999999997</c:v>
                </c:pt>
                <c:pt idx="890">
                  <c:v>0.37333333333333329</c:v>
                </c:pt>
                <c:pt idx="891">
                  <c:v>0.10666666666666663</c:v>
                </c:pt>
                <c:pt idx="892">
                  <c:v>0.22666666666666668</c:v>
                </c:pt>
                <c:pt idx="893">
                  <c:v>0.14666666666666661</c:v>
                </c:pt>
                <c:pt idx="894">
                  <c:v>6.6666666666666652E-2</c:v>
                </c:pt>
                <c:pt idx="895">
                  <c:v>0.1866666666666667</c:v>
                </c:pt>
                <c:pt idx="896">
                  <c:v>0.14666666666666667</c:v>
                </c:pt>
                <c:pt idx="897">
                  <c:v>0.21333333333333337</c:v>
                </c:pt>
                <c:pt idx="898">
                  <c:v>0.1866666666666667</c:v>
                </c:pt>
                <c:pt idx="899">
                  <c:v>0.17333333333333334</c:v>
                </c:pt>
                <c:pt idx="900">
                  <c:v>0.27999999999999997</c:v>
                </c:pt>
                <c:pt idx="901">
                  <c:v>2.6666666666666616E-2</c:v>
                </c:pt>
                <c:pt idx="902">
                  <c:v>0.1866666666666667</c:v>
                </c:pt>
                <c:pt idx="903">
                  <c:v>0.14666666666666667</c:v>
                </c:pt>
                <c:pt idx="904">
                  <c:v>0.2533333333333333</c:v>
                </c:pt>
                <c:pt idx="905">
                  <c:v>0.29333333333333339</c:v>
                </c:pt>
                <c:pt idx="906">
                  <c:v>0.26666666666666666</c:v>
                </c:pt>
                <c:pt idx="907">
                  <c:v>0.18666666666666665</c:v>
                </c:pt>
                <c:pt idx="908">
                  <c:v>0.29333333333333339</c:v>
                </c:pt>
                <c:pt idx="909">
                  <c:v>0.29333333333333333</c:v>
                </c:pt>
                <c:pt idx="910">
                  <c:v>0.29333333333333339</c:v>
                </c:pt>
                <c:pt idx="911">
                  <c:v>0.1866666666666667</c:v>
                </c:pt>
                <c:pt idx="912">
                  <c:v>0.29333333333333333</c:v>
                </c:pt>
                <c:pt idx="913">
                  <c:v>0.10666666666666674</c:v>
                </c:pt>
                <c:pt idx="914">
                  <c:v>1.3333333333333308E-2</c:v>
                </c:pt>
                <c:pt idx="915">
                  <c:v>0.10666666666666669</c:v>
                </c:pt>
                <c:pt idx="916">
                  <c:v>0.27999999999999997</c:v>
                </c:pt>
                <c:pt idx="917">
                  <c:v>0.38666666666666671</c:v>
                </c:pt>
                <c:pt idx="918">
                  <c:v>0.21333333333333337</c:v>
                </c:pt>
                <c:pt idx="919">
                  <c:v>0.2533333333333333</c:v>
                </c:pt>
                <c:pt idx="920">
                  <c:v>0.2</c:v>
                </c:pt>
                <c:pt idx="921">
                  <c:v>0.36</c:v>
                </c:pt>
                <c:pt idx="922">
                  <c:v>0.14666666666666667</c:v>
                </c:pt>
                <c:pt idx="923">
                  <c:v>0.25333333333333335</c:v>
                </c:pt>
                <c:pt idx="924">
                  <c:v>0.26666666666666666</c:v>
                </c:pt>
                <c:pt idx="925">
                  <c:v>0.17333333333333328</c:v>
                </c:pt>
                <c:pt idx="926">
                  <c:v>0.27999999999999997</c:v>
                </c:pt>
                <c:pt idx="927">
                  <c:v>2.6666666666666727E-2</c:v>
                </c:pt>
                <c:pt idx="928">
                  <c:v>0.16000000000000003</c:v>
                </c:pt>
                <c:pt idx="929">
                  <c:v>8.0000000000000016E-2</c:v>
                </c:pt>
                <c:pt idx="930">
                  <c:v>0.33333333333333337</c:v>
                </c:pt>
                <c:pt idx="931">
                  <c:v>0.22666666666666663</c:v>
                </c:pt>
                <c:pt idx="932">
                  <c:v>0.15999999999999998</c:v>
                </c:pt>
                <c:pt idx="933">
                  <c:v>0.25333333333333335</c:v>
                </c:pt>
                <c:pt idx="934">
                  <c:v>0.36000000000000004</c:v>
                </c:pt>
                <c:pt idx="935">
                  <c:v>0.29333333333333333</c:v>
                </c:pt>
                <c:pt idx="936">
                  <c:v>0.29333333333333333</c:v>
                </c:pt>
                <c:pt idx="937">
                  <c:v>0.17333333333333334</c:v>
                </c:pt>
                <c:pt idx="938">
                  <c:v>0.16000000000000003</c:v>
                </c:pt>
                <c:pt idx="939">
                  <c:v>0.16000000000000003</c:v>
                </c:pt>
                <c:pt idx="940">
                  <c:v>0.30666666666666664</c:v>
                </c:pt>
                <c:pt idx="941">
                  <c:v>0.2</c:v>
                </c:pt>
                <c:pt idx="942">
                  <c:v>0.30666666666666664</c:v>
                </c:pt>
                <c:pt idx="943">
                  <c:v>0.21333333333333337</c:v>
                </c:pt>
                <c:pt idx="944">
                  <c:v>0.26666666666666661</c:v>
                </c:pt>
                <c:pt idx="945">
                  <c:v>0.26666666666666661</c:v>
                </c:pt>
                <c:pt idx="946">
                  <c:v>5.3333333333333288E-2</c:v>
                </c:pt>
                <c:pt idx="947">
                  <c:v>0.34666666666666668</c:v>
                </c:pt>
                <c:pt idx="948">
                  <c:v>9.3333333333333324E-2</c:v>
                </c:pt>
                <c:pt idx="949">
                  <c:v>0.1333333333333333</c:v>
                </c:pt>
                <c:pt idx="950">
                  <c:v>0.2</c:v>
                </c:pt>
                <c:pt idx="951">
                  <c:v>0.29333333333333333</c:v>
                </c:pt>
                <c:pt idx="952">
                  <c:v>0.16000000000000003</c:v>
                </c:pt>
                <c:pt idx="953">
                  <c:v>0.2533333333333333</c:v>
                </c:pt>
                <c:pt idx="954">
                  <c:v>0.20000000000000007</c:v>
                </c:pt>
                <c:pt idx="955">
                  <c:v>0.1866666666666667</c:v>
                </c:pt>
                <c:pt idx="956">
                  <c:v>2.6666666666666616E-2</c:v>
                </c:pt>
                <c:pt idx="957">
                  <c:v>0.24</c:v>
                </c:pt>
                <c:pt idx="958">
                  <c:v>0.25333333333333341</c:v>
                </c:pt>
                <c:pt idx="959">
                  <c:v>0.30666666666666664</c:v>
                </c:pt>
                <c:pt idx="960">
                  <c:v>0.31999999999999995</c:v>
                </c:pt>
                <c:pt idx="961">
                  <c:v>5.3333333333333344E-2</c:v>
                </c:pt>
                <c:pt idx="962">
                  <c:v>0.26666666666666666</c:v>
                </c:pt>
                <c:pt idx="963">
                  <c:v>0.33333333333333337</c:v>
                </c:pt>
                <c:pt idx="964">
                  <c:v>0.24</c:v>
                </c:pt>
                <c:pt idx="965">
                  <c:v>0.2533333333333333</c:v>
                </c:pt>
                <c:pt idx="966">
                  <c:v>0.1866666666666667</c:v>
                </c:pt>
                <c:pt idx="967">
                  <c:v>0.18666666666666665</c:v>
                </c:pt>
                <c:pt idx="968">
                  <c:v>6.6666666666666652E-2</c:v>
                </c:pt>
                <c:pt idx="969">
                  <c:v>0.30666666666666664</c:v>
                </c:pt>
                <c:pt idx="970">
                  <c:v>0.22666666666666668</c:v>
                </c:pt>
                <c:pt idx="971">
                  <c:v>9.3333333333333324E-2</c:v>
                </c:pt>
                <c:pt idx="972">
                  <c:v>0.28000000000000003</c:v>
                </c:pt>
                <c:pt idx="973">
                  <c:v>0.34666666666666662</c:v>
                </c:pt>
                <c:pt idx="974">
                  <c:v>0.12</c:v>
                </c:pt>
                <c:pt idx="975">
                  <c:v>0.12000000000000005</c:v>
                </c:pt>
                <c:pt idx="976">
                  <c:v>0.20000000000000007</c:v>
                </c:pt>
                <c:pt idx="977">
                  <c:v>0.1866666666666667</c:v>
                </c:pt>
                <c:pt idx="978">
                  <c:v>0.21333333333333337</c:v>
                </c:pt>
                <c:pt idx="979">
                  <c:v>0.28000000000000003</c:v>
                </c:pt>
                <c:pt idx="980">
                  <c:v>0.1866666666666667</c:v>
                </c:pt>
                <c:pt idx="981">
                  <c:v>0.22666666666666668</c:v>
                </c:pt>
                <c:pt idx="982">
                  <c:v>0.24000000000000005</c:v>
                </c:pt>
                <c:pt idx="983">
                  <c:v>0.26666666666666672</c:v>
                </c:pt>
                <c:pt idx="984">
                  <c:v>0.29333333333333333</c:v>
                </c:pt>
                <c:pt idx="985">
                  <c:v>0.29333333333333339</c:v>
                </c:pt>
                <c:pt idx="986">
                  <c:v>0.22666666666666668</c:v>
                </c:pt>
                <c:pt idx="987">
                  <c:v>0.21333333333333337</c:v>
                </c:pt>
                <c:pt idx="988">
                  <c:v>0.24000000000000005</c:v>
                </c:pt>
                <c:pt idx="989">
                  <c:v>0.16000000000000003</c:v>
                </c:pt>
                <c:pt idx="990">
                  <c:v>0.29333333333333333</c:v>
                </c:pt>
                <c:pt idx="991">
                  <c:v>0.14666666666666661</c:v>
                </c:pt>
                <c:pt idx="992">
                  <c:v>0.2</c:v>
                </c:pt>
                <c:pt idx="993">
                  <c:v>0.18666666666666659</c:v>
                </c:pt>
                <c:pt idx="994">
                  <c:v>0.2</c:v>
                </c:pt>
                <c:pt idx="995">
                  <c:v>0.37333333333333335</c:v>
                </c:pt>
                <c:pt idx="996">
                  <c:v>0.14666666666666667</c:v>
                </c:pt>
                <c:pt idx="997">
                  <c:v>0.21333333333333332</c:v>
                </c:pt>
                <c:pt idx="998">
                  <c:v>0.22666666666666668</c:v>
                </c:pt>
                <c:pt idx="999">
                  <c:v>0.17333333333333339</c:v>
                </c:pt>
                <c:pt idx="1000">
                  <c:v>0.24</c:v>
                </c:pt>
                <c:pt idx="1001">
                  <c:v>0.14666666666666672</c:v>
                </c:pt>
                <c:pt idx="1002">
                  <c:v>0.14666666666666667</c:v>
                </c:pt>
                <c:pt idx="1003">
                  <c:v>0.17333333333333339</c:v>
                </c:pt>
                <c:pt idx="1004">
                  <c:v>0.14666666666666672</c:v>
                </c:pt>
                <c:pt idx="1005">
                  <c:v>0.28000000000000003</c:v>
                </c:pt>
                <c:pt idx="1006">
                  <c:v>-1.3333333333333308E-2</c:v>
                </c:pt>
                <c:pt idx="1007">
                  <c:v>0.21333333333333332</c:v>
                </c:pt>
                <c:pt idx="1008">
                  <c:v>0.21333333333333332</c:v>
                </c:pt>
                <c:pt idx="1009">
                  <c:v>0.26666666666666661</c:v>
                </c:pt>
                <c:pt idx="1010">
                  <c:v>5.3333333333333399E-2</c:v>
                </c:pt>
                <c:pt idx="1011">
                  <c:v>0.26666666666666666</c:v>
                </c:pt>
                <c:pt idx="1012">
                  <c:v>0.17333333333333339</c:v>
                </c:pt>
                <c:pt idx="1013">
                  <c:v>0.28000000000000003</c:v>
                </c:pt>
                <c:pt idx="1014">
                  <c:v>0.27999999999999997</c:v>
                </c:pt>
                <c:pt idx="1015">
                  <c:v>7.999999999999996E-2</c:v>
                </c:pt>
                <c:pt idx="1016">
                  <c:v>0.24</c:v>
                </c:pt>
                <c:pt idx="1017">
                  <c:v>0.36</c:v>
                </c:pt>
                <c:pt idx="1018">
                  <c:v>0.29333333333333333</c:v>
                </c:pt>
                <c:pt idx="1019">
                  <c:v>0.33333333333333326</c:v>
                </c:pt>
                <c:pt idx="1020">
                  <c:v>0.22666666666666663</c:v>
                </c:pt>
                <c:pt idx="1021">
                  <c:v>0.32</c:v>
                </c:pt>
                <c:pt idx="1022">
                  <c:v>0.15999999999999998</c:v>
                </c:pt>
                <c:pt idx="1023">
                  <c:v>0.12</c:v>
                </c:pt>
                <c:pt idx="1024">
                  <c:v>0.1866666666666667</c:v>
                </c:pt>
                <c:pt idx="1025">
                  <c:v>0.27999999999999997</c:v>
                </c:pt>
                <c:pt idx="1026">
                  <c:v>0.33333333333333337</c:v>
                </c:pt>
                <c:pt idx="1027">
                  <c:v>0.14666666666666672</c:v>
                </c:pt>
                <c:pt idx="1028">
                  <c:v>9.3333333333333379E-2</c:v>
                </c:pt>
                <c:pt idx="1029">
                  <c:v>0.16000000000000003</c:v>
                </c:pt>
                <c:pt idx="1030">
                  <c:v>0.19999999999999996</c:v>
                </c:pt>
                <c:pt idx="1031">
                  <c:v>0.24</c:v>
                </c:pt>
                <c:pt idx="1032">
                  <c:v>0.21333333333333337</c:v>
                </c:pt>
                <c:pt idx="1033">
                  <c:v>0.2</c:v>
                </c:pt>
                <c:pt idx="1034">
                  <c:v>0.15999999999999998</c:v>
                </c:pt>
                <c:pt idx="1035">
                  <c:v>0.21333333333333332</c:v>
                </c:pt>
                <c:pt idx="1036">
                  <c:v>5.3333333333333399E-2</c:v>
                </c:pt>
                <c:pt idx="1037">
                  <c:v>0.34666666666666668</c:v>
                </c:pt>
                <c:pt idx="1038">
                  <c:v>0.24000000000000005</c:v>
                </c:pt>
                <c:pt idx="1039">
                  <c:v>0.27999999999999997</c:v>
                </c:pt>
                <c:pt idx="1040">
                  <c:v>0.31999999999999995</c:v>
                </c:pt>
                <c:pt idx="1041">
                  <c:v>0.4</c:v>
                </c:pt>
                <c:pt idx="1042">
                  <c:v>0.27999999999999997</c:v>
                </c:pt>
                <c:pt idx="1043">
                  <c:v>0.2</c:v>
                </c:pt>
                <c:pt idx="1044">
                  <c:v>0.27999999999999997</c:v>
                </c:pt>
                <c:pt idx="1045">
                  <c:v>0.15999999999999998</c:v>
                </c:pt>
                <c:pt idx="1046">
                  <c:v>0.2</c:v>
                </c:pt>
                <c:pt idx="1047">
                  <c:v>0.22666666666666663</c:v>
                </c:pt>
                <c:pt idx="1048">
                  <c:v>0.2533333333333333</c:v>
                </c:pt>
                <c:pt idx="1049">
                  <c:v>0.18666666666666665</c:v>
                </c:pt>
                <c:pt idx="1050">
                  <c:v>0.26666666666666672</c:v>
                </c:pt>
                <c:pt idx="1051">
                  <c:v>0.15999999999999998</c:v>
                </c:pt>
                <c:pt idx="1052">
                  <c:v>0.13333333333333336</c:v>
                </c:pt>
                <c:pt idx="1053">
                  <c:v>0.1333333333333333</c:v>
                </c:pt>
                <c:pt idx="1054">
                  <c:v>0.10666666666666669</c:v>
                </c:pt>
                <c:pt idx="1055">
                  <c:v>0.2</c:v>
                </c:pt>
                <c:pt idx="1056">
                  <c:v>0.3066666666666667</c:v>
                </c:pt>
                <c:pt idx="1057">
                  <c:v>0.29333333333333328</c:v>
                </c:pt>
                <c:pt idx="1058">
                  <c:v>0.33333333333333326</c:v>
                </c:pt>
                <c:pt idx="1059">
                  <c:v>0.20000000000000007</c:v>
                </c:pt>
                <c:pt idx="1060">
                  <c:v>0.22666666666666674</c:v>
                </c:pt>
                <c:pt idx="1061">
                  <c:v>0.16000000000000003</c:v>
                </c:pt>
                <c:pt idx="1062">
                  <c:v>0.29333333333333328</c:v>
                </c:pt>
                <c:pt idx="1063">
                  <c:v>0.14666666666666667</c:v>
                </c:pt>
                <c:pt idx="1064">
                  <c:v>0.24000000000000005</c:v>
                </c:pt>
                <c:pt idx="1065">
                  <c:v>0.20000000000000007</c:v>
                </c:pt>
                <c:pt idx="1066">
                  <c:v>0.14666666666666672</c:v>
                </c:pt>
                <c:pt idx="1067">
                  <c:v>0.14666666666666667</c:v>
                </c:pt>
                <c:pt idx="1068">
                  <c:v>0.14666666666666667</c:v>
                </c:pt>
                <c:pt idx="1069">
                  <c:v>2.6666666666666616E-2</c:v>
                </c:pt>
                <c:pt idx="1070">
                  <c:v>0.42666666666666664</c:v>
                </c:pt>
                <c:pt idx="1071">
                  <c:v>0.26666666666666666</c:v>
                </c:pt>
                <c:pt idx="1072">
                  <c:v>0.24000000000000005</c:v>
                </c:pt>
                <c:pt idx="1073">
                  <c:v>0.27999999999999997</c:v>
                </c:pt>
                <c:pt idx="1074">
                  <c:v>0.14666666666666672</c:v>
                </c:pt>
                <c:pt idx="1075">
                  <c:v>0.22666666666666674</c:v>
                </c:pt>
                <c:pt idx="1076">
                  <c:v>0.34666666666666662</c:v>
                </c:pt>
                <c:pt idx="1077">
                  <c:v>0.2</c:v>
                </c:pt>
                <c:pt idx="1078">
                  <c:v>0.21333333333333332</c:v>
                </c:pt>
                <c:pt idx="1079">
                  <c:v>0.37333333333333329</c:v>
                </c:pt>
                <c:pt idx="1080">
                  <c:v>0.27999999999999997</c:v>
                </c:pt>
                <c:pt idx="1081">
                  <c:v>0.33333333333333337</c:v>
                </c:pt>
                <c:pt idx="1082">
                  <c:v>0.2</c:v>
                </c:pt>
                <c:pt idx="1083">
                  <c:v>0</c:v>
                </c:pt>
                <c:pt idx="1084">
                  <c:v>0.10666666666666663</c:v>
                </c:pt>
                <c:pt idx="1085">
                  <c:v>0.2533333333333333</c:v>
                </c:pt>
                <c:pt idx="1086">
                  <c:v>0.1866666666666667</c:v>
                </c:pt>
                <c:pt idx="1087">
                  <c:v>0.26666666666666672</c:v>
                </c:pt>
                <c:pt idx="1088">
                  <c:v>0.31999999999999995</c:v>
                </c:pt>
                <c:pt idx="1089">
                  <c:v>0.16000000000000003</c:v>
                </c:pt>
                <c:pt idx="1090">
                  <c:v>7.999999999999996E-2</c:v>
                </c:pt>
                <c:pt idx="1091">
                  <c:v>0.13333333333333336</c:v>
                </c:pt>
                <c:pt idx="1092">
                  <c:v>0.33333333333333331</c:v>
                </c:pt>
                <c:pt idx="1093">
                  <c:v>0.2</c:v>
                </c:pt>
                <c:pt idx="1094">
                  <c:v>0.2533333333333333</c:v>
                </c:pt>
                <c:pt idx="1095">
                  <c:v>0.11999999999999994</c:v>
                </c:pt>
                <c:pt idx="1096">
                  <c:v>0.32</c:v>
                </c:pt>
                <c:pt idx="1097">
                  <c:v>0.30666666666666664</c:v>
                </c:pt>
                <c:pt idx="1098">
                  <c:v>0.1866666666666667</c:v>
                </c:pt>
                <c:pt idx="1099">
                  <c:v>0.26666666666666661</c:v>
                </c:pt>
                <c:pt idx="1100">
                  <c:v>0.13333333333333336</c:v>
                </c:pt>
                <c:pt idx="1101">
                  <c:v>0.21333333333333337</c:v>
                </c:pt>
                <c:pt idx="1102">
                  <c:v>0.22666666666666663</c:v>
                </c:pt>
                <c:pt idx="1103">
                  <c:v>0.25333333333333335</c:v>
                </c:pt>
                <c:pt idx="1104">
                  <c:v>-1.3333333333333364E-2</c:v>
                </c:pt>
                <c:pt idx="1105">
                  <c:v>4.0000000000000036E-2</c:v>
                </c:pt>
                <c:pt idx="1106">
                  <c:v>0.34666666666666662</c:v>
                </c:pt>
                <c:pt idx="1107">
                  <c:v>0.19999999999999996</c:v>
                </c:pt>
                <c:pt idx="1108">
                  <c:v>6.6666666666666652E-2</c:v>
                </c:pt>
                <c:pt idx="1109">
                  <c:v>0.33333333333333326</c:v>
                </c:pt>
                <c:pt idx="1110">
                  <c:v>0.24</c:v>
                </c:pt>
                <c:pt idx="1111">
                  <c:v>0.15999999999999998</c:v>
                </c:pt>
                <c:pt idx="1112">
                  <c:v>0.24</c:v>
                </c:pt>
                <c:pt idx="1113">
                  <c:v>0.2</c:v>
                </c:pt>
                <c:pt idx="1114">
                  <c:v>0.3066666666666667</c:v>
                </c:pt>
                <c:pt idx="1115">
                  <c:v>0.26666666666666666</c:v>
                </c:pt>
                <c:pt idx="1116">
                  <c:v>0.21333333333333337</c:v>
                </c:pt>
                <c:pt idx="1117">
                  <c:v>0.27999999999999997</c:v>
                </c:pt>
                <c:pt idx="1118">
                  <c:v>0.15999999999999992</c:v>
                </c:pt>
                <c:pt idx="1119">
                  <c:v>0.25333333333333341</c:v>
                </c:pt>
                <c:pt idx="1120">
                  <c:v>0.15999999999999998</c:v>
                </c:pt>
                <c:pt idx="1121">
                  <c:v>0.22666666666666663</c:v>
                </c:pt>
                <c:pt idx="1122">
                  <c:v>5.3333333333333344E-2</c:v>
                </c:pt>
                <c:pt idx="1123">
                  <c:v>0.21333333333333337</c:v>
                </c:pt>
                <c:pt idx="1124">
                  <c:v>0.27999999999999997</c:v>
                </c:pt>
                <c:pt idx="1125">
                  <c:v>0.44</c:v>
                </c:pt>
                <c:pt idx="1126">
                  <c:v>0.23999999999999994</c:v>
                </c:pt>
                <c:pt idx="1127">
                  <c:v>0.22666666666666668</c:v>
                </c:pt>
                <c:pt idx="1128">
                  <c:v>0.24</c:v>
                </c:pt>
                <c:pt idx="1129">
                  <c:v>0.32</c:v>
                </c:pt>
                <c:pt idx="1130">
                  <c:v>0.2533333333333333</c:v>
                </c:pt>
                <c:pt idx="1131">
                  <c:v>0.26666666666666672</c:v>
                </c:pt>
                <c:pt idx="1132">
                  <c:v>0.32</c:v>
                </c:pt>
                <c:pt idx="1133">
                  <c:v>0.21333333333333332</c:v>
                </c:pt>
                <c:pt idx="1134">
                  <c:v>0.14666666666666667</c:v>
                </c:pt>
                <c:pt idx="1135">
                  <c:v>0.27999999999999997</c:v>
                </c:pt>
                <c:pt idx="1136">
                  <c:v>0.14666666666666667</c:v>
                </c:pt>
                <c:pt idx="1137">
                  <c:v>0.28000000000000003</c:v>
                </c:pt>
                <c:pt idx="1138">
                  <c:v>0.16000000000000003</c:v>
                </c:pt>
                <c:pt idx="1139">
                  <c:v>0.22666666666666668</c:v>
                </c:pt>
                <c:pt idx="1140">
                  <c:v>0.24</c:v>
                </c:pt>
                <c:pt idx="1141">
                  <c:v>0.26666666666666666</c:v>
                </c:pt>
                <c:pt idx="1142">
                  <c:v>0.31999999999999995</c:v>
                </c:pt>
                <c:pt idx="1143">
                  <c:v>0.26666666666666661</c:v>
                </c:pt>
                <c:pt idx="1144">
                  <c:v>0.16000000000000003</c:v>
                </c:pt>
                <c:pt idx="1145">
                  <c:v>0.14666666666666667</c:v>
                </c:pt>
                <c:pt idx="1146">
                  <c:v>0.27999999999999997</c:v>
                </c:pt>
                <c:pt idx="1147">
                  <c:v>0.26666666666666661</c:v>
                </c:pt>
                <c:pt idx="1148">
                  <c:v>0.26666666666666666</c:v>
                </c:pt>
                <c:pt idx="1149">
                  <c:v>0.22666666666666663</c:v>
                </c:pt>
                <c:pt idx="1150">
                  <c:v>0.21333333333333332</c:v>
                </c:pt>
                <c:pt idx="1151">
                  <c:v>0.25333333333333335</c:v>
                </c:pt>
                <c:pt idx="1152">
                  <c:v>0.22666666666666674</c:v>
                </c:pt>
                <c:pt idx="1153">
                  <c:v>8.0000000000000016E-2</c:v>
                </c:pt>
                <c:pt idx="1154">
                  <c:v>0.15999999999999998</c:v>
                </c:pt>
                <c:pt idx="1155">
                  <c:v>6.6666666666666707E-2</c:v>
                </c:pt>
                <c:pt idx="1156">
                  <c:v>0.21333333333333337</c:v>
                </c:pt>
                <c:pt idx="1157">
                  <c:v>0.26666666666666661</c:v>
                </c:pt>
                <c:pt idx="1158">
                  <c:v>0.18666666666666659</c:v>
                </c:pt>
                <c:pt idx="1159">
                  <c:v>0.16000000000000003</c:v>
                </c:pt>
                <c:pt idx="1160">
                  <c:v>6.6666666666666652E-2</c:v>
                </c:pt>
                <c:pt idx="1161">
                  <c:v>0.20000000000000007</c:v>
                </c:pt>
                <c:pt idx="1162">
                  <c:v>0.26666666666666666</c:v>
                </c:pt>
                <c:pt idx="1163">
                  <c:v>0.19999999999999996</c:v>
                </c:pt>
                <c:pt idx="1164">
                  <c:v>0.15999999999999998</c:v>
                </c:pt>
                <c:pt idx="1165">
                  <c:v>0.24</c:v>
                </c:pt>
                <c:pt idx="1166">
                  <c:v>0.30666666666666664</c:v>
                </c:pt>
                <c:pt idx="1167">
                  <c:v>0.18666666666666665</c:v>
                </c:pt>
                <c:pt idx="1168">
                  <c:v>0.21333333333333337</c:v>
                </c:pt>
                <c:pt idx="1169">
                  <c:v>0.29333333333333333</c:v>
                </c:pt>
                <c:pt idx="1170">
                  <c:v>0.12</c:v>
                </c:pt>
                <c:pt idx="1171">
                  <c:v>0.31999999999999995</c:v>
                </c:pt>
                <c:pt idx="1172">
                  <c:v>0.17333333333333339</c:v>
                </c:pt>
                <c:pt idx="1173">
                  <c:v>0.37333333333333335</c:v>
                </c:pt>
                <c:pt idx="1174">
                  <c:v>0.41333333333333333</c:v>
                </c:pt>
                <c:pt idx="1175">
                  <c:v>0.10666666666666669</c:v>
                </c:pt>
                <c:pt idx="1176">
                  <c:v>0.28000000000000003</c:v>
                </c:pt>
                <c:pt idx="1177">
                  <c:v>0.17333333333333334</c:v>
                </c:pt>
                <c:pt idx="1178">
                  <c:v>0.12</c:v>
                </c:pt>
                <c:pt idx="1179">
                  <c:v>0.2533333333333333</c:v>
                </c:pt>
                <c:pt idx="1180">
                  <c:v>0.38666666666666666</c:v>
                </c:pt>
                <c:pt idx="1181">
                  <c:v>0.14666666666666667</c:v>
                </c:pt>
                <c:pt idx="1182">
                  <c:v>0.30666666666666664</c:v>
                </c:pt>
                <c:pt idx="1183">
                  <c:v>4.0000000000000036E-2</c:v>
                </c:pt>
                <c:pt idx="1184">
                  <c:v>0.2533333333333333</c:v>
                </c:pt>
                <c:pt idx="1185">
                  <c:v>0.26666666666666666</c:v>
                </c:pt>
                <c:pt idx="1186">
                  <c:v>0.26666666666666666</c:v>
                </c:pt>
                <c:pt idx="1187">
                  <c:v>0.24000000000000005</c:v>
                </c:pt>
                <c:pt idx="1188">
                  <c:v>0.25333333333333335</c:v>
                </c:pt>
                <c:pt idx="1189">
                  <c:v>0.26666666666666672</c:v>
                </c:pt>
                <c:pt idx="1190">
                  <c:v>0.36000000000000004</c:v>
                </c:pt>
                <c:pt idx="1191">
                  <c:v>0.22666666666666674</c:v>
                </c:pt>
                <c:pt idx="1192">
                  <c:v>0.39999999999999997</c:v>
                </c:pt>
                <c:pt idx="1193">
                  <c:v>0.16000000000000003</c:v>
                </c:pt>
                <c:pt idx="1194">
                  <c:v>6.6666666666666652E-2</c:v>
                </c:pt>
                <c:pt idx="1195">
                  <c:v>0.27999999999999997</c:v>
                </c:pt>
                <c:pt idx="1196">
                  <c:v>0.22666666666666674</c:v>
                </c:pt>
                <c:pt idx="1197">
                  <c:v>0.22666666666666668</c:v>
                </c:pt>
                <c:pt idx="1198">
                  <c:v>0.12</c:v>
                </c:pt>
                <c:pt idx="1199">
                  <c:v>0.14666666666666661</c:v>
                </c:pt>
                <c:pt idx="1200">
                  <c:v>0.2533333333333333</c:v>
                </c:pt>
                <c:pt idx="1201">
                  <c:v>0.26666666666666672</c:v>
                </c:pt>
                <c:pt idx="1202">
                  <c:v>0.30666666666666664</c:v>
                </c:pt>
                <c:pt idx="1203">
                  <c:v>0.36000000000000004</c:v>
                </c:pt>
                <c:pt idx="1204">
                  <c:v>0.15999999999999998</c:v>
                </c:pt>
                <c:pt idx="1205">
                  <c:v>0.26666666666666661</c:v>
                </c:pt>
                <c:pt idx="1206">
                  <c:v>0.10666666666666663</c:v>
                </c:pt>
                <c:pt idx="1207">
                  <c:v>0.29333333333333328</c:v>
                </c:pt>
                <c:pt idx="1208">
                  <c:v>0.2</c:v>
                </c:pt>
                <c:pt idx="1209">
                  <c:v>3.9999999999999925E-2</c:v>
                </c:pt>
                <c:pt idx="1210">
                  <c:v>0.18666666666666665</c:v>
                </c:pt>
                <c:pt idx="1211">
                  <c:v>0.15999999999999998</c:v>
                </c:pt>
                <c:pt idx="1212">
                  <c:v>9.3333333333333324E-2</c:v>
                </c:pt>
                <c:pt idx="1213">
                  <c:v>0.25333333333333341</c:v>
                </c:pt>
                <c:pt idx="1214">
                  <c:v>0.26666666666666661</c:v>
                </c:pt>
                <c:pt idx="1215">
                  <c:v>0.1866666666666667</c:v>
                </c:pt>
                <c:pt idx="1216">
                  <c:v>0.2533333333333333</c:v>
                </c:pt>
                <c:pt idx="1217">
                  <c:v>0.15999999999999998</c:v>
                </c:pt>
                <c:pt idx="1218">
                  <c:v>0.24000000000000005</c:v>
                </c:pt>
                <c:pt idx="1219">
                  <c:v>0.17333333333333334</c:v>
                </c:pt>
                <c:pt idx="1220">
                  <c:v>0.21333333333333326</c:v>
                </c:pt>
                <c:pt idx="1221">
                  <c:v>0.26666666666666666</c:v>
                </c:pt>
                <c:pt idx="1222">
                  <c:v>0.3066666666666667</c:v>
                </c:pt>
                <c:pt idx="1223">
                  <c:v>0.1866666666666667</c:v>
                </c:pt>
                <c:pt idx="1224">
                  <c:v>0.21333333333333332</c:v>
                </c:pt>
                <c:pt idx="1225">
                  <c:v>0.32</c:v>
                </c:pt>
                <c:pt idx="1226">
                  <c:v>0.13333333333333336</c:v>
                </c:pt>
                <c:pt idx="1227">
                  <c:v>0.22666666666666663</c:v>
                </c:pt>
                <c:pt idx="1228">
                  <c:v>0.2</c:v>
                </c:pt>
                <c:pt idx="1229">
                  <c:v>0.15999999999999998</c:v>
                </c:pt>
                <c:pt idx="1230">
                  <c:v>0.3066666666666667</c:v>
                </c:pt>
                <c:pt idx="1231">
                  <c:v>0.33333333333333326</c:v>
                </c:pt>
                <c:pt idx="1232">
                  <c:v>0.22666666666666668</c:v>
                </c:pt>
                <c:pt idx="1233">
                  <c:v>0.24</c:v>
                </c:pt>
                <c:pt idx="1234">
                  <c:v>0.27999999999999997</c:v>
                </c:pt>
                <c:pt idx="1235">
                  <c:v>0.17333333333333328</c:v>
                </c:pt>
                <c:pt idx="1236">
                  <c:v>0.34666666666666662</c:v>
                </c:pt>
                <c:pt idx="1237">
                  <c:v>0.28000000000000003</c:v>
                </c:pt>
                <c:pt idx="1238">
                  <c:v>0.19999999999999996</c:v>
                </c:pt>
                <c:pt idx="1239">
                  <c:v>6.6666666666666707E-2</c:v>
                </c:pt>
                <c:pt idx="1240">
                  <c:v>9.3333333333333324E-2</c:v>
                </c:pt>
                <c:pt idx="1241">
                  <c:v>0.28000000000000003</c:v>
                </c:pt>
                <c:pt idx="1242">
                  <c:v>0.37333333333333335</c:v>
                </c:pt>
                <c:pt idx="1243">
                  <c:v>0.34666666666666668</c:v>
                </c:pt>
                <c:pt idx="1244">
                  <c:v>0.19999999999999996</c:v>
                </c:pt>
                <c:pt idx="1245">
                  <c:v>0.21333333333333332</c:v>
                </c:pt>
                <c:pt idx="1246">
                  <c:v>0.17333333333333328</c:v>
                </c:pt>
                <c:pt idx="1247">
                  <c:v>0.15999999999999998</c:v>
                </c:pt>
                <c:pt idx="1248">
                  <c:v>0.16000000000000003</c:v>
                </c:pt>
                <c:pt idx="1249">
                  <c:v>0.17333333333333339</c:v>
                </c:pt>
                <c:pt idx="1250">
                  <c:v>0.37333333333333329</c:v>
                </c:pt>
                <c:pt idx="1251">
                  <c:v>0.16000000000000003</c:v>
                </c:pt>
                <c:pt idx="1252">
                  <c:v>0.1333333333333333</c:v>
                </c:pt>
                <c:pt idx="1253">
                  <c:v>0.30666666666666664</c:v>
                </c:pt>
                <c:pt idx="1254">
                  <c:v>0.2533333333333333</c:v>
                </c:pt>
                <c:pt idx="1255">
                  <c:v>0.26666666666666672</c:v>
                </c:pt>
                <c:pt idx="1256">
                  <c:v>0.3066666666666667</c:v>
                </c:pt>
                <c:pt idx="1257">
                  <c:v>0.34666666666666668</c:v>
                </c:pt>
                <c:pt idx="1258">
                  <c:v>0.10666666666666669</c:v>
                </c:pt>
                <c:pt idx="1259">
                  <c:v>0.21333333333333337</c:v>
                </c:pt>
                <c:pt idx="1260">
                  <c:v>0.26666666666666666</c:v>
                </c:pt>
                <c:pt idx="1261">
                  <c:v>0.18666666666666665</c:v>
                </c:pt>
                <c:pt idx="1262">
                  <c:v>0.16000000000000003</c:v>
                </c:pt>
                <c:pt idx="1263">
                  <c:v>0.22666666666666668</c:v>
                </c:pt>
                <c:pt idx="1264">
                  <c:v>0.24000000000000005</c:v>
                </c:pt>
                <c:pt idx="1265">
                  <c:v>0.2</c:v>
                </c:pt>
                <c:pt idx="1266">
                  <c:v>0.17333333333333328</c:v>
                </c:pt>
                <c:pt idx="1267">
                  <c:v>0.26666666666666666</c:v>
                </c:pt>
                <c:pt idx="1268">
                  <c:v>0.30666666666666664</c:v>
                </c:pt>
                <c:pt idx="1269">
                  <c:v>0.27999999999999997</c:v>
                </c:pt>
                <c:pt idx="1270">
                  <c:v>0.17333333333333334</c:v>
                </c:pt>
                <c:pt idx="1271">
                  <c:v>0.29333333333333328</c:v>
                </c:pt>
                <c:pt idx="1272">
                  <c:v>0.32</c:v>
                </c:pt>
                <c:pt idx="1273">
                  <c:v>0.21333333333333332</c:v>
                </c:pt>
                <c:pt idx="1274">
                  <c:v>0.15999999999999998</c:v>
                </c:pt>
                <c:pt idx="1275">
                  <c:v>0.34666666666666662</c:v>
                </c:pt>
                <c:pt idx="1276">
                  <c:v>0.16000000000000003</c:v>
                </c:pt>
                <c:pt idx="1277">
                  <c:v>0.16000000000000003</c:v>
                </c:pt>
                <c:pt idx="1278">
                  <c:v>0.18666666666666665</c:v>
                </c:pt>
                <c:pt idx="1279">
                  <c:v>0.19999999999999996</c:v>
                </c:pt>
                <c:pt idx="1280">
                  <c:v>0.17333333333333339</c:v>
                </c:pt>
                <c:pt idx="1281">
                  <c:v>0.34666666666666662</c:v>
                </c:pt>
                <c:pt idx="1282">
                  <c:v>0.29333333333333333</c:v>
                </c:pt>
                <c:pt idx="1283">
                  <c:v>0.33333333333333331</c:v>
                </c:pt>
                <c:pt idx="1284">
                  <c:v>0.14666666666666667</c:v>
                </c:pt>
                <c:pt idx="1285">
                  <c:v>0.14666666666666661</c:v>
                </c:pt>
                <c:pt idx="1286">
                  <c:v>0.26666666666666661</c:v>
                </c:pt>
                <c:pt idx="1287">
                  <c:v>0.22666666666666668</c:v>
                </c:pt>
                <c:pt idx="1288">
                  <c:v>0.18666666666666665</c:v>
                </c:pt>
                <c:pt idx="1289">
                  <c:v>0.18666666666666665</c:v>
                </c:pt>
                <c:pt idx="1290">
                  <c:v>9.3333333333333324E-2</c:v>
                </c:pt>
                <c:pt idx="1291">
                  <c:v>0.29333333333333328</c:v>
                </c:pt>
                <c:pt idx="1292">
                  <c:v>0.25333333333333341</c:v>
                </c:pt>
                <c:pt idx="1293">
                  <c:v>0.1866666666666667</c:v>
                </c:pt>
                <c:pt idx="1294">
                  <c:v>9.3333333333333324E-2</c:v>
                </c:pt>
                <c:pt idx="1295">
                  <c:v>0.3066666666666667</c:v>
                </c:pt>
                <c:pt idx="1296">
                  <c:v>0.18666666666666665</c:v>
                </c:pt>
                <c:pt idx="1297">
                  <c:v>0.2</c:v>
                </c:pt>
                <c:pt idx="1298">
                  <c:v>0.24000000000000005</c:v>
                </c:pt>
                <c:pt idx="1299">
                  <c:v>0.2533333333333333</c:v>
                </c:pt>
                <c:pt idx="1300">
                  <c:v>0.16000000000000003</c:v>
                </c:pt>
                <c:pt idx="1301">
                  <c:v>9.3333333333333379E-2</c:v>
                </c:pt>
                <c:pt idx="1302">
                  <c:v>0.18666666666666659</c:v>
                </c:pt>
                <c:pt idx="1303">
                  <c:v>0.29333333333333333</c:v>
                </c:pt>
                <c:pt idx="1304">
                  <c:v>0.22666666666666674</c:v>
                </c:pt>
                <c:pt idx="1305">
                  <c:v>0.22666666666666668</c:v>
                </c:pt>
                <c:pt idx="1306">
                  <c:v>0.29333333333333333</c:v>
                </c:pt>
                <c:pt idx="1307">
                  <c:v>0.17333333333333339</c:v>
                </c:pt>
                <c:pt idx="1308">
                  <c:v>0.2</c:v>
                </c:pt>
                <c:pt idx="1309">
                  <c:v>0.27999999999999997</c:v>
                </c:pt>
                <c:pt idx="1310">
                  <c:v>0.3066666666666667</c:v>
                </c:pt>
                <c:pt idx="1311">
                  <c:v>0.21333333333333337</c:v>
                </c:pt>
                <c:pt idx="1312">
                  <c:v>0.25333333333333335</c:v>
                </c:pt>
                <c:pt idx="1313">
                  <c:v>0.2</c:v>
                </c:pt>
                <c:pt idx="1314">
                  <c:v>0.14666666666666667</c:v>
                </c:pt>
                <c:pt idx="1315">
                  <c:v>5.3333333333333344E-2</c:v>
                </c:pt>
                <c:pt idx="1316">
                  <c:v>0.2</c:v>
                </c:pt>
                <c:pt idx="1317">
                  <c:v>0.37333333333333329</c:v>
                </c:pt>
                <c:pt idx="1318">
                  <c:v>6.6666666666666652E-2</c:v>
                </c:pt>
                <c:pt idx="1319">
                  <c:v>0.16000000000000003</c:v>
                </c:pt>
                <c:pt idx="1320">
                  <c:v>0.17333333333333334</c:v>
                </c:pt>
                <c:pt idx="1321">
                  <c:v>0.33333333333333331</c:v>
                </c:pt>
                <c:pt idx="1322">
                  <c:v>0.18666666666666665</c:v>
                </c:pt>
                <c:pt idx="1323">
                  <c:v>0.29333333333333333</c:v>
                </c:pt>
                <c:pt idx="1324">
                  <c:v>0.14666666666666672</c:v>
                </c:pt>
                <c:pt idx="1325">
                  <c:v>0.26666666666666666</c:v>
                </c:pt>
                <c:pt idx="1326">
                  <c:v>0.16000000000000003</c:v>
                </c:pt>
                <c:pt idx="1327">
                  <c:v>0.25333333333333335</c:v>
                </c:pt>
                <c:pt idx="1328">
                  <c:v>0.15999999999999998</c:v>
                </c:pt>
                <c:pt idx="1329">
                  <c:v>0.33333333333333331</c:v>
                </c:pt>
                <c:pt idx="1330">
                  <c:v>0.35999999999999993</c:v>
                </c:pt>
                <c:pt idx="1331">
                  <c:v>0.24000000000000005</c:v>
                </c:pt>
                <c:pt idx="1332">
                  <c:v>0.45333333333333337</c:v>
                </c:pt>
                <c:pt idx="1333">
                  <c:v>0.26666666666666661</c:v>
                </c:pt>
                <c:pt idx="1334">
                  <c:v>0.24</c:v>
                </c:pt>
                <c:pt idx="1335">
                  <c:v>0.26666666666666661</c:v>
                </c:pt>
                <c:pt idx="1336">
                  <c:v>0.27999999999999997</c:v>
                </c:pt>
                <c:pt idx="1337">
                  <c:v>0.18666666666666665</c:v>
                </c:pt>
                <c:pt idx="1338">
                  <c:v>0.34666666666666673</c:v>
                </c:pt>
                <c:pt idx="1339">
                  <c:v>0.13333333333333336</c:v>
                </c:pt>
                <c:pt idx="1340">
                  <c:v>0.27999999999999997</c:v>
                </c:pt>
                <c:pt idx="1341">
                  <c:v>0.12</c:v>
                </c:pt>
                <c:pt idx="1342">
                  <c:v>0.26666666666666672</c:v>
                </c:pt>
                <c:pt idx="1343">
                  <c:v>0.14666666666666667</c:v>
                </c:pt>
                <c:pt idx="1344">
                  <c:v>0.29333333333333333</c:v>
                </c:pt>
                <c:pt idx="1345">
                  <c:v>0.1866666666666667</c:v>
                </c:pt>
                <c:pt idx="1346">
                  <c:v>0.2533333333333333</c:v>
                </c:pt>
                <c:pt idx="1347">
                  <c:v>0.10666666666666669</c:v>
                </c:pt>
                <c:pt idx="1348">
                  <c:v>0.17333333333333334</c:v>
                </c:pt>
                <c:pt idx="1349">
                  <c:v>0.16000000000000003</c:v>
                </c:pt>
                <c:pt idx="1350">
                  <c:v>0.24</c:v>
                </c:pt>
                <c:pt idx="1351">
                  <c:v>0.32</c:v>
                </c:pt>
                <c:pt idx="1352">
                  <c:v>0.21333333333333332</c:v>
                </c:pt>
                <c:pt idx="1353">
                  <c:v>6.6666666666666652E-2</c:v>
                </c:pt>
                <c:pt idx="1354">
                  <c:v>9.3333333333333379E-2</c:v>
                </c:pt>
                <c:pt idx="1355">
                  <c:v>0.22666666666666674</c:v>
                </c:pt>
                <c:pt idx="1356">
                  <c:v>0.24</c:v>
                </c:pt>
                <c:pt idx="1357">
                  <c:v>0.16000000000000003</c:v>
                </c:pt>
                <c:pt idx="1358">
                  <c:v>0.2</c:v>
                </c:pt>
                <c:pt idx="1359">
                  <c:v>0.27999999999999997</c:v>
                </c:pt>
                <c:pt idx="1360">
                  <c:v>0.13333333333333336</c:v>
                </c:pt>
                <c:pt idx="1361">
                  <c:v>0.17333333333333334</c:v>
                </c:pt>
                <c:pt idx="1362">
                  <c:v>0.33333333333333331</c:v>
                </c:pt>
                <c:pt idx="1363">
                  <c:v>8.0000000000000016E-2</c:v>
                </c:pt>
                <c:pt idx="1364">
                  <c:v>0.31999999999999995</c:v>
                </c:pt>
                <c:pt idx="1365">
                  <c:v>0.18666666666666665</c:v>
                </c:pt>
                <c:pt idx="1366">
                  <c:v>0.1333333333333333</c:v>
                </c:pt>
                <c:pt idx="1367">
                  <c:v>6.6666666666666652E-2</c:v>
                </c:pt>
                <c:pt idx="1368">
                  <c:v>0.24</c:v>
                </c:pt>
                <c:pt idx="1369">
                  <c:v>0.12</c:v>
                </c:pt>
                <c:pt idx="1370">
                  <c:v>0.28000000000000003</c:v>
                </c:pt>
                <c:pt idx="1371">
                  <c:v>0.19999999999999996</c:v>
                </c:pt>
                <c:pt idx="1372">
                  <c:v>0.25333333333333335</c:v>
                </c:pt>
                <c:pt idx="1373">
                  <c:v>0.29333333333333333</c:v>
                </c:pt>
                <c:pt idx="1374">
                  <c:v>0.32</c:v>
                </c:pt>
                <c:pt idx="1375">
                  <c:v>0.18666666666666665</c:v>
                </c:pt>
                <c:pt idx="1376">
                  <c:v>7.999999999999996E-2</c:v>
                </c:pt>
                <c:pt idx="1377">
                  <c:v>0.1866666666666667</c:v>
                </c:pt>
                <c:pt idx="1378">
                  <c:v>0.1866666666666667</c:v>
                </c:pt>
                <c:pt idx="1379">
                  <c:v>9.3333333333333324E-2</c:v>
                </c:pt>
                <c:pt idx="1380">
                  <c:v>0.21333333333333332</c:v>
                </c:pt>
                <c:pt idx="1381">
                  <c:v>0.13333333333333336</c:v>
                </c:pt>
                <c:pt idx="1382">
                  <c:v>0.14666666666666667</c:v>
                </c:pt>
                <c:pt idx="1383">
                  <c:v>0.25333333333333335</c:v>
                </c:pt>
                <c:pt idx="1384">
                  <c:v>0.38666666666666671</c:v>
                </c:pt>
                <c:pt idx="1385">
                  <c:v>0.34666666666666668</c:v>
                </c:pt>
                <c:pt idx="1386">
                  <c:v>0.22666666666666663</c:v>
                </c:pt>
                <c:pt idx="1387">
                  <c:v>0.22666666666666663</c:v>
                </c:pt>
                <c:pt idx="1388">
                  <c:v>0.24</c:v>
                </c:pt>
                <c:pt idx="1389">
                  <c:v>0.21333333333333332</c:v>
                </c:pt>
                <c:pt idx="1390">
                  <c:v>0.16000000000000003</c:v>
                </c:pt>
                <c:pt idx="1391">
                  <c:v>0.24</c:v>
                </c:pt>
                <c:pt idx="1392">
                  <c:v>0.33333333333333337</c:v>
                </c:pt>
                <c:pt idx="1393">
                  <c:v>0.22666666666666668</c:v>
                </c:pt>
                <c:pt idx="1394">
                  <c:v>0.17333333333333334</c:v>
                </c:pt>
                <c:pt idx="1395">
                  <c:v>0.21333333333333332</c:v>
                </c:pt>
                <c:pt idx="1396">
                  <c:v>0.29333333333333333</c:v>
                </c:pt>
                <c:pt idx="1397">
                  <c:v>0.13333333333333336</c:v>
                </c:pt>
                <c:pt idx="1398">
                  <c:v>0.21333333333333332</c:v>
                </c:pt>
                <c:pt idx="1399">
                  <c:v>0.22666666666666663</c:v>
                </c:pt>
                <c:pt idx="1400">
                  <c:v>0.10666666666666663</c:v>
                </c:pt>
                <c:pt idx="1401">
                  <c:v>0.21333333333333337</c:v>
                </c:pt>
                <c:pt idx="1402">
                  <c:v>0.12</c:v>
                </c:pt>
                <c:pt idx="1403">
                  <c:v>0.2533333333333333</c:v>
                </c:pt>
                <c:pt idx="1404">
                  <c:v>0.41333333333333333</c:v>
                </c:pt>
                <c:pt idx="1405">
                  <c:v>0.22666666666666668</c:v>
                </c:pt>
                <c:pt idx="1406">
                  <c:v>0.21333333333333337</c:v>
                </c:pt>
                <c:pt idx="1407">
                  <c:v>0.17333333333333334</c:v>
                </c:pt>
                <c:pt idx="1408">
                  <c:v>0.3066666666666667</c:v>
                </c:pt>
                <c:pt idx="1409">
                  <c:v>0.11999999999999994</c:v>
                </c:pt>
                <c:pt idx="1410">
                  <c:v>0.25333333333333335</c:v>
                </c:pt>
                <c:pt idx="1411">
                  <c:v>0.1866666666666667</c:v>
                </c:pt>
                <c:pt idx="1412">
                  <c:v>0.34666666666666668</c:v>
                </c:pt>
                <c:pt idx="1413">
                  <c:v>0.2533333333333333</c:v>
                </c:pt>
                <c:pt idx="1414">
                  <c:v>0.19999999999999996</c:v>
                </c:pt>
                <c:pt idx="1415">
                  <c:v>0.13333333333333336</c:v>
                </c:pt>
                <c:pt idx="1416">
                  <c:v>0.17333333333333334</c:v>
                </c:pt>
                <c:pt idx="1417">
                  <c:v>0.19999999999999996</c:v>
                </c:pt>
                <c:pt idx="1418">
                  <c:v>0.1866666666666667</c:v>
                </c:pt>
                <c:pt idx="1419">
                  <c:v>0.16000000000000003</c:v>
                </c:pt>
                <c:pt idx="1420">
                  <c:v>0.24</c:v>
                </c:pt>
                <c:pt idx="1421">
                  <c:v>0.14666666666666672</c:v>
                </c:pt>
                <c:pt idx="1422">
                  <c:v>0.19999999999999996</c:v>
                </c:pt>
                <c:pt idx="1423">
                  <c:v>0.16000000000000003</c:v>
                </c:pt>
                <c:pt idx="1424">
                  <c:v>0.24</c:v>
                </c:pt>
                <c:pt idx="1425">
                  <c:v>0.15999999999999998</c:v>
                </c:pt>
                <c:pt idx="1426">
                  <c:v>2.6666666666666672E-2</c:v>
                </c:pt>
                <c:pt idx="1427">
                  <c:v>0.27999999999999997</c:v>
                </c:pt>
                <c:pt idx="1428">
                  <c:v>0.26666666666666666</c:v>
                </c:pt>
                <c:pt idx="1429">
                  <c:v>0.29333333333333328</c:v>
                </c:pt>
                <c:pt idx="1430">
                  <c:v>0.19999999999999996</c:v>
                </c:pt>
                <c:pt idx="1431">
                  <c:v>0.34666666666666668</c:v>
                </c:pt>
                <c:pt idx="1432">
                  <c:v>0.29333333333333328</c:v>
                </c:pt>
                <c:pt idx="1433">
                  <c:v>0.2</c:v>
                </c:pt>
                <c:pt idx="1434">
                  <c:v>0.14666666666666661</c:v>
                </c:pt>
                <c:pt idx="1435">
                  <c:v>0.17333333333333334</c:v>
                </c:pt>
                <c:pt idx="1436">
                  <c:v>0.2533333333333333</c:v>
                </c:pt>
                <c:pt idx="1437">
                  <c:v>0.22666666666666663</c:v>
                </c:pt>
                <c:pt idx="1438">
                  <c:v>0.28000000000000003</c:v>
                </c:pt>
                <c:pt idx="1439">
                  <c:v>0.37333333333333335</c:v>
                </c:pt>
                <c:pt idx="1440">
                  <c:v>0.28000000000000003</c:v>
                </c:pt>
                <c:pt idx="1441">
                  <c:v>0.33333333333333326</c:v>
                </c:pt>
                <c:pt idx="1442">
                  <c:v>0.17333333333333328</c:v>
                </c:pt>
                <c:pt idx="1443">
                  <c:v>0.19999999999999996</c:v>
                </c:pt>
                <c:pt idx="1444">
                  <c:v>0.21333333333333337</c:v>
                </c:pt>
                <c:pt idx="1445">
                  <c:v>0.24</c:v>
                </c:pt>
                <c:pt idx="1446">
                  <c:v>0.28000000000000003</c:v>
                </c:pt>
                <c:pt idx="1447">
                  <c:v>0.21333333333333337</c:v>
                </c:pt>
                <c:pt idx="1448">
                  <c:v>0.10666666666666674</c:v>
                </c:pt>
                <c:pt idx="1449">
                  <c:v>0.14666666666666672</c:v>
                </c:pt>
                <c:pt idx="1450">
                  <c:v>0.29333333333333333</c:v>
                </c:pt>
                <c:pt idx="1451">
                  <c:v>0.31999999999999995</c:v>
                </c:pt>
                <c:pt idx="1452">
                  <c:v>0.26666666666666672</c:v>
                </c:pt>
                <c:pt idx="1453">
                  <c:v>0.34666666666666668</c:v>
                </c:pt>
                <c:pt idx="1454">
                  <c:v>4.0000000000000036E-2</c:v>
                </c:pt>
                <c:pt idx="1455">
                  <c:v>9.3333333333333324E-2</c:v>
                </c:pt>
                <c:pt idx="1456">
                  <c:v>0.21333333333333332</c:v>
                </c:pt>
                <c:pt idx="1457">
                  <c:v>0.14666666666666667</c:v>
                </c:pt>
                <c:pt idx="1458">
                  <c:v>0.21333333333333337</c:v>
                </c:pt>
                <c:pt idx="1459">
                  <c:v>0.33333333333333331</c:v>
                </c:pt>
                <c:pt idx="1460">
                  <c:v>0.24</c:v>
                </c:pt>
                <c:pt idx="1461">
                  <c:v>0.15999999999999998</c:v>
                </c:pt>
                <c:pt idx="1462">
                  <c:v>0.15999999999999998</c:v>
                </c:pt>
                <c:pt idx="1463">
                  <c:v>0.1866666666666667</c:v>
                </c:pt>
                <c:pt idx="1464">
                  <c:v>0.16000000000000003</c:v>
                </c:pt>
                <c:pt idx="1465">
                  <c:v>0.24</c:v>
                </c:pt>
                <c:pt idx="1466">
                  <c:v>0.14666666666666667</c:v>
                </c:pt>
                <c:pt idx="1467">
                  <c:v>0.37333333333333335</c:v>
                </c:pt>
                <c:pt idx="1468">
                  <c:v>0.22666666666666668</c:v>
                </c:pt>
                <c:pt idx="1469">
                  <c:v>-1.3333333333333364E-2</c:v>
                </c:pt>
                <c:pt idx="1470">
                  <c:v>0.3066666666666667</c:v>
                </c:pt>
                <c:pt idx="1471">
                  <c:v>0.15999999999999998</c:v>
                </c:pt>
                <c:pt idx="1472">
                  <c:v>0.25333333333333335</c:v>
                </c:pt>
                <c:pt idx="1473">
                  <c:v>0.18666666666666665</c:v>
                </c:pt>
                <c:pt idx="1474">
                  <c:v>0.13333333333333336</c:v>
                </c:pt>
                <c:pt idx="1475">
                  <c:v>0.27999999999999997</c:v>
                </c:pt>
                <c:pt idx="1476">
                  <c:v>0.17333333333333334</c:v>
                </c:pt>
                <c:pt idx="1477">
                  <c:v>0.10666666666666674</c:v>
                </c:pt>
                <c:pt idx="1478">
                  <c:v>0.23999999999999994</c:v>
                </c:pt>
                <c:pt idx="1479">
                  <c:v>0.24000000000000005</c:v>
                </c:pt>
                <c:pt idx="1480">
                  <c:v>0.17333333333333328</c:v>
                </c:pt>
                <c:pt idx="1481">
                  <c:v>0.21333333333333337</c:v>
                </c:pt>
                <c:pt idx="1482">
                  <c:v>9.3333333333333324E-2</c:v>
                </c:pt>
                <c:pt idx="1483">
                  <c:v>0.22666666666666663</c:v>
                </c:pt>
                <c:pt idx="1484">
                  <c:v>0.21333333333333326</c:v>
                </c:pt>
                <c:pt idx="1485">
                  <c:v>0.16000000000000003</c:v>
                </c:pt>
                <c:pt idx="1486">
                  <c:v>0.21333333333333332</c:v>
                </c:pt>
                <c:pt idx="1487">
                  <c:v>0.32000000000000006</c:v>
                </c:pt>
                <c:pt idx="1488">
                  <c:v>0.21333333333333332</c:v>
                </c:pt>
                <c:pt idx="1489">
                  <c:v>0.3066666666666667</c:v>
                </c:pt>
                <c:pt idx="1490">
                  <c:v>0.32</c:v>
                </c:pt>
                <c:pt idx="1491">
                  <c:v>0.22666666666666668</c:v>
                </c:pt>
                <c:pt idx="1492">
                  <c:v>0.16000000000000003</c:v>
                </c:pt>
                <c:pt idx="1493">
                  <c:v>0.21333333333333337</c:v>
                </c:pt>
                <c:pt idx="1494">
                  <c:v>0.17333333333333334</c:v>
                </c:pt>
                <c:pt idx="1495">
                  <c:v>0.1866666666666667</c:v>
                </c:pt>
                <c:pt idx="1496">
                  <c:v>0.22666666666666663</c:v>
                </c:pt>
                <c:pt idx="1497">
                  <c:v>0.16000000000000003</c:v>
                </c:pt>
                <c:pt idx="1498">
                  <c:v>0.28000000000000003</c:v>
                </c:pt>
                <c:pt idx="1499">
                  <c:v>0.2533333333333333</c:v>
                </c:pt>
                <c:pt idx="1500">
                  <c:v>0.1866666666666667</c:v>
                </c:pt>
                <c:pt idx="1501">
                  <c:v>0.24000000000000005</c:v>
                </c:pt>
                <c:pt idx="1502">
                  <c:v>0.34666666666666668</c:v>
                </c:pt>
                <c:pt idx="1503">
                  <c:v>0.22666666666666668</c:v>
                </c:pt>
                <c:pt idx="1504">
                  <c:v>0.10666666666666669</c:v>
                </c:pt>
                <c:pt idx="1505">
                  <c:v>8.0000000000000071E-2</c:v>
                </c:pt>
                <c:pt idx="1506">
                  <c:v>0.19999999999999996</c:v>
                </c:pt>
                <c:pt idx="1507">
                  <c:v>0.2533333333333333</c:v>
                </c:pt>
                <c:pt idx="1508">
                  <c:v>0.29333333333333333</c:v>
                </c:pt>
                <c:pt idx="1509">
                  <c:v>0.32</c:v>
                </c:pt>
                <c:pt idx="1510">
                  <c:v>0.32000000000000006</c:v>
                </c:pt>
                <c:pt idx="1511">
                  <c:v>0.29333333333333328</c:v>
                </c:pt>
                <c:pt idx="1512">
                  <c:v>0.22666666666666663</c:v>
                </c:pt>
                <c:pt idx="1513">
                  <c:v>0.21333333333333326</c:v>
                </c:pt>
                <c:pt idx="1514">
                  <c:v>0.29333333333333333</c:v>
                </c:pt>
                <c:pt idx="1515">
                  <c:v>0.24000000000000005</c:v>
                </c:pt>
                <c:pt idx="1516">
                  <c:v>0.20000000000000007</c:v>
                </c:pt>
                <c:pt idx="1517">
                  <c:v>0.34666666666666668</c:v>
                </c:pt>
                <c:pt idx="1518">
                  <c:v>0.18666666666666665</c:v>
                </c:pt>
                <c:pt idx="1519">
                  <c:v>0.2</c:v>
                </c:pt>
                <c:pt idx="1520">
                  <c:v>0.31999999999999995</c:v>
                </c:pt>
                <c:pt idx="1521">
                  <c:v>0.19999999999999996</c:v>
                </c:pt>
                <c:pt idx="1522">
                  <c:v>0.16000000000000003</c:v>
                </c:pt>
                <c:pt idx="1523">
                  <c:v>0.16000000000000003</c:v>
                </c:pt>
                <c:pt idx="1524">
                  <c:v>0.21333333333333332</c:v>
                </c:pt>
                <c:pt idx="1525">
                  <c:v>0.26666666666666672</c:v>
                </c:pt>
                <c:pt idx="1526">
                  <c:v>0.2533333333333333</c:v>
                </c:pt>
                <c:pt idx="1527">
                  <c:v>6.6666666666666707E-2</c:v>
                </c:pt>
                <c:pt idx="1528">
                  <c:v>0.22666666666666668</c:v>
                </c:pt>
                <c:pt idx="1529">
                  <c:v>0.10666666666666669</c:v>
                </c:pt>
                <c:pt idx="1530">
                  <c:v>0.32</c:v>
                </c:pt>
                <c:pt idx="1531">
                  <c:v>0.29333333333333339</c:v>
                </c:pt>
                <c:pt idx="1532">
                  <c:v>0.27999999999999997</c:v>
                </c:pt>
                <c:pt idx="1533">
                  <c:v>0.2</c:v>
                </c:pt>
                <c:pt idx="1534">
                  <c:v>0.32000000000000006</c:v>
                </c:pt>
                <c:pt idx="1535">
                  <c:v>0.2</c:v>
                </c:pt>
                <c:pt idx="1536">
                  <c:v>0.36</c:v>
                </c:pt>
                <c:pt idx="1537">
                  <c:v>9.3333333333333379E-2</c:v>
                </c:pt>
                <c:pt idx="1538">
                  <c:v>0.24</c:v>
                </c:pt>
                <c:pt idx="1539">
                  <c:v>3.999999999999998E-2</c:v>
                </c:pt>
                <c:pt idx="1540">
                  <c:v>0.31999999999999995</c:v>
                </c:pt>
                <c:pt idx="1541">
                  <c:v>0.14666666666666667</c:v>
                </c:pt>
                <c:pt idx="1542">
                  <c:v>0.24</c:v>
                </c:pt>
                <c:pt idx="1543">
                  <c:v>0.2</c:v>
                </c:pt>
                <c:pt idx="1544">
                  <c:v>0.1866666666666667</c:v>
                </c:pt>
                <c:pt idx="1545">
                  <c:v>0.19999999999999996</c:v>
                </c:pt>
                <c:pt idx="1546">
                  <c:v>0.13333333333333336</c:v>
                </c:pt>
                <c:pt idx="1547">
                  <c:v>0.1866666666666667</c:v>
                </c:pt>
                <c:pt idx="1548">
                  <c:v>0.10666666666666663</c:v>
                </c:pt>
                <c:pt idx="1549">
                  <c:v>0.22666666666666668</c:v>
                </c:pt>
                <c:pt idx="1550">
                  <c:v>0.32</c:v>
                </c:pt>
                <c:pt idx="1551">
                  <c:v>0.14666666666666667</c:v>
                </c:pt>
                <c:pt idx="1552">
                  <c:v>0.28000000000000003</c:v>
                </c:pt>
                <c:pt idx="1553">
                  <c:v>5.3333333333333399E-2</c:v>
                </c:pt>
                <c:pt idx="1554">
                  <c:v>0.29333333333333333</c:v>
                </c:pt>
                <c:pt idx="1555">
                  <c:v>0.26666666666666661</c:v>
                </c:pt>
                <c:pt idx="1556">
                  <c:v>0.32000000000000006</c:v>
                </c:pt>
                <c:pt idx="1557">
                  <c:v>0.14666666666666672</c:v>
                </c:pt>
                <c:pt idx="1558">
                  <c:v>0.1866666666666667</c:v>
                </c:pt>
                <c:pt idx="1559">
                  <c:v>0.1333333333333333</c:v>
                </c:pt>
                <c:pt idx="1560">
                  <c:v>0.32000000000000006</c:v>
                </c:pt>
                <c:pt idx="1561">
                  <c:v>9.3333333333333324E-2</c:v>
                </c:pt>
                <c:pt idx="1562">
                  <c:v>0.37333333333333329</c:v>
                </c:pt>
                <c:pt idx="1563">
                  <c:v>0.14666666666666661</c:v>
                </c:pt>
                <c:pt idx="1564">
                  <c:v>0.24000000000000005</c:v>
                </c:pt>
                <c:pt idx="1565">
                  <c:v>0.33333333333333337</c:v>
                </c:pt>
                <c:pt idx="1566">
                  <c:v>0.22666666666666668</c:v>
                </c:pt>
                <c:pt idx="1567">
                  <c:v>0.20000000000000007</c:v>
                </c:pt>
                <c:pt idx="1568">
                  <c:v>0.2</c:v>
                </c:pt>
                <c:pt idx="1569">
                  <c:v>0.14666666666666672</c:v>
                </c:pt>
                <c:pt idx="1570">
                  <c:v>0.34666666666666662</c:v>
                </c:pt>
                <c:pt idx="1571">
                  <c:v>0.2</c:v>
                </c:pt>
                <c:pt idx="1572">
                  <c:v>0.17333333333333339</c:v>
                </c:pt>
                <c:pt idx="1573">
                  <c:v>0.14666666666666667</c:v>
                </c:pt>
                <c:pt idx="1574">
                  <c:v>0.2533333333333333</c:v>
                </c:pt>
                <c:pt idx="1575">
                  <c:v>0.13333333333333336</c:v>
                </c:pt>
                <c:pt idx="1576">
                  <c:v>0.13333333333333336</c:v>
                </c:pt>
                <c:pt idx="1577">
                  <c:v>0.21333333333333337</c:v>
                </c:pt>
                <c:pt idx="1578">
                  <c:v>0.14666666666666672</c:v>
                </c:pt>
                <c:pt idx="1579">
                  <c:v>0.18666666666666665</c:v>
                </c:pt>
                <c:pt idx="1580">
                  <c:v>0.19999999999999996</c:v>
                </c:pt>
                <c:pt idx="1581">
                  <c:v>0.17333333333333328</c:v>
                </c:pt>
                <c:pt idx="1582">
                  <c:v>0.1333333333333333</c:v>
                </c:pt>
                <c:pt idx="1583">
                  <c:v>0.26666666666666672</c:v>
                </c:pt>
                <c:pt idx="1584">
                  <c:v>0.24</c:v>
                </c:pt>
                <c:pt idx="1585">
                  <c:v>0.29333333333333328</c:v>
                </c:pt>
                <c:pt idx="1586">
                  <c:v>0.22666666666666663</c:v>
                </c:pt>
                <c:pt idx="1587">
                  <c:v>0.33333333333333331</c:v>
                </c:pt>
                <c:pt idx="1588">
                  <c:v>0.16000000000000003</c:v>
                </c:pt>
                <c:pt idx="1589">
                  <c:v>0.18666666666666665</c:v>
                </c:pt>
                <c:pt idx="1590">
                  <c:v>0.21333333333333332</c:v>
                </c:pt>
                <c:pt idx="1591">
                  <c:v>0.13333333333333336</c:v>
                </c:pt>
                <c:pt idx="1592">
                  <c:v>0.18666666666666665</c:v>
                </c:pt>
                <c:pt idx="1593">
                  <c:v>0.17333333333333334</c:v>
                </c:pt>
                <c:pt idx="1594">
                  <c:v>0.14666666666666672</c:v>
                </c:pt>
                <c:pt idx="1595">
                  <c:v>0.15999999999999998</c:v>
                </c:pt>
                <c:pt idx="1596">
                  <c:v>0.28000000000000003</c:v>
                </c:pt>
                <c:pt idx="1597">
                  <c:v>0.34666666666666662</c:v>
                </c:pt>
                <c:pt idx="1598">
                  <c:v>0.17333333333333334</c:v>
                </c:pt>
                <c:pt idx="1599">
                  <c:v>0.22666666666666663</c:v>
                </c:pt>
                <c:pt idx="1600">
                  <c:v>0.26666666666666672</c:v>
                </c:pt>
                <c:pt idx="1601">
                  <c:v>0.32</c:v>
                </c:pt>
                <c:pt idx="1602">
                  <c:v>0.21333333333333337</c:v>
                </c:pt>
                <c:pt idx="1603">
                  <c:v>0.19999999999999996</c:v>
                </c:pt>
                <c:pt idx="1604">
                  <c:v>0.25333333333333341</c:v>
                </c:pt>
                <c:pt idx="1605">
                  <c:v>0.26666666666666672</c:v>
                </c:pt>
                <c:pt idx="1606">
                  <c:v>0.29333333333333328</c:v>
                </c:pt>
                <c:pt idx="1607">
                  <c:v>0.34666666666666668</c:v>
                </c:pt>
                <c:pt idx="1608">
                  <c:v>9.3333333333333324E-2</c:v>
                </c:pt>
                <c:pt idx="1609">
                  <c:v>0.2</c:v>
                </c:pt>
                <c:pt idx="1610">
                  <c:v>0.13333333333333336</c:v>
                </c:pt>
                <c:pt idx="1611">
                  <c:v>0.19999999999999996</c:v>
                </c:pt>
                <c:pt idx="1612">
                  <c:v>0.26666666666666672</c:v>
                </c:pt>
                <c:pt idx="1613">
                  <c:v>0.26666666666666666</c:v>
                </c:pt>
                <c:pt idx="1614">
                  <c:v>0.1333333333333333</c:v>
                </c:pt>
                <c:pt idx="1615">
                  <c:v>2.6666666666666672E-2</c:v>
                </c:pt>
                <c:pt idx="1616">
                  <c:v>0.29333333333333328</c:v>
                </c:pt>
                <c:pt idx="1617">
                  <c:v>0.17333333333333334</c:v>
                </c:pt>
                <c:pt idx="1618">
                  <c:v>0.16000000000000003</c:v>
                </c:pt>
                <c:pt idx="1619">
                  <c:v>0.2</c:v>
                </c:pt>
                <c:pt idx="1620">
                  <c:v>0.17333333333333334</c:v>
                </c:pt>
                <c:pt idx="1621">
                  <c:v>0.33333333333333337</c:v>
                </c:pt>
                <c:pt idx="1622">
                  <c:v>0.29333333333333328</c:v>
                </c:pt>
                <c:pt idx="1623">
                  <c:v>0.29333333333333333</c:v>
                </c:pt>
                <c:pt idx="1624">
                  <c:v>0.1866666666666667</c:v>
                </c:pt>
                <c:pt idx="1625">
                  <c:v>0.25333333333333335</c:v>
                </c:pt>
                <c:pt idx="1626">
                  <c:v>0.16000000000000003</c:v>
                </c:pt>
                <c:pt idx="1627">
                  <c:v>0.17333333333333328</c:v>
                </c:pt>
                <c:pt idx="1628">
                  <c:v>0.13333333333333336</c:v>
                </c:pt>
                <c:pt idx="1629">
                  <c:v>0.12</c:v>
                </c:pt>
                <c:pt idx="1630">
                  <c:v>0.14666666666666667</c:v>
                </c:pt>
                <c:pt idx="1631">
                  <c:v>0.22666666666666668</c:v>
                </c:pt>
                <c:pt idx="1632">
                  <c:v>0.20000000000000007</c:v>
                </c:pt>
                <c:pt idx="1633">
                  <c:v>9.3333333333333324E-2</c:v>
                </c:pt>
                <c:pt idx="1634">
                  <c:v>0.12</c:v>
                </c:pt>
                <c:pt idx="1635">
                  <c:v>0.14666666666666672</c:v>
                </c:pt>
                <c:pt idx="1636">
                  <c:v>0.2533333333333333</c:v>
                </c:pt>
                <c:pt idx="1637">
                  <c:v>0.22666666666666663</c:v>
                </c:pt>
                <c:pt idx="1638">
                  <c:v>0.1333333333333333</c:v>
                </c:pt>
                <c:pt idx="1639">
                  <c:v>9.3333333333333379E-2</c:v>
                </c:pt>
                <c:pt idx="1640">
                  <c:v>0.22666666666666668</c:v>
                </c:pt>
                <c:pt idx="1641">
                  <c:v>0.20000000000000007</c:v>
                </c:pt>
                <c:pt idx="1642">
                  <c:v>0.28000000000000003</c:v>
                </c:pt>
                <c:pt idx="1643">
                  <c:v>0.1333333333333333</c:v>
                </c:pt>
                <c:pt idx="1644">
                  <c:v>6.6666666666666707E-2</c:v>
                </c:pt>
                <c:pt idx="1645">
                  <c:v>0.22666666666666668</c:v>
                </c:pt>
                <c:pt idx="1646">
                  <c:v>0.16000000000000003</c:v>
                </c:pt>
                <c:pt idx="1647">
                  <c:v>0.22666666666666663</c:v>
                </c:pt>
                <c:pt idx="1648">
                  <c:v>0.14666666666666661</c:v>
                </c:pt>
                <c:pt idx="1649">
                  <c:v>0.1866666666666667</c:v>
                </c:pt>
                <c:pt idx="1650">
                  <c:v>0.29333333333333333</c:v>
                </c:pt>
                <c:pt idx="1651">
                  <c:v>9.3333333333333324E-2</c:v>
                </c:pt>
                <c:pt idx="1652">
                  <c:v>0.34666666666666662</c:v>
                </c:pt>
                <c:pt idx="1653">
                  <c:v>0.14666666666666672</c:v>
                </c:pt>
                <c:pt idx="1654">
                  <c:v>0.3066666666666667</c:v>
                </c:pt>
                <c:pt idx="1655">
                  <c:v>0.22666666666666668</c:v>
                </c:pt>
                <c:pt idx="1656">
                  <c:v>0.22666666666666663</c:v>
                </c:pt>
                <c:pt idx="1657">
                  <c:v>0.18666666666666665</c:v>
                </c:pt>
                <c:pt idx="1658">
                  <c:v>0.19999999999999996</c:v>
                </c:pt>
                <c:pt idx="1659">
                  <c:v>0.17333333333333334</c:v>
                </c:pt>
                <c:pt idx="1660">
                  <c:v>0.3066666666666667</c:v>
                </c:pt>
                <c:pt idx="1661">
                  <c:v>0.26666666666666666</c:v>
                </c:pt>
                <c:pt idx="1662">
                  <c:v>0.13333333333333336</c:v>
                </c:pt>
                <c:pt idx="1663">
                  <c:v>0.10666666666666669</c:v>
                </c:pt>
                <c:pt idx="1664">
                  <c:v>0.17333333333333339</c:v>
                </c:pt>
                <c:pt idx="1665">
                  <c:v>0.32000000000000006</c:v>
                </c:pt>
                <c:pt idx="1666">
                  <c:v>0.1333333333333333</c:v>
                </c:pt>
                <c:pt idx="1667">
                  <c:v>0.12</c:v>
                </c:pt>
                <c:pt idx="1668">
                  <c:v>0.43999999999999995</c:v>
                </c:pt>
                <c:pt idx="1669">
                  <c:v>0.18666666666666665</c:v>
                </c:pt>
                <c:pt idx="1670">
                  <c:v>0.28000000000000003</c:v>
                </c:pt>
                <c:pt idx="1671">
                  <c:v>0.3866666666666666</c:v>
                </c:pt>
                <c:pt idx="1672">
                  <c:v>0.12</c:v>
                </c:pt>
                <c:pt idx="1673">
                  <c:v>0.3066666666666667</c:v>
                </c:pt>
                <c:pt idx="1674">
                  <c:v>0.22666666666666663</c:v>
                </c:pt>
                <c:pt idx="1675">
                  <c:v>0.28000000000000003</c:v>
                </c:pt>
                <c:pt idx="1676">
                  <c:v>0.21333333333333332</c:v>
                </c:pt>
                <c:pt idx="1677">
                  <c:v>0.3066666666666667</c:v>
                </c:pt>
                <c:pt idx="1678">
                  <c:v>0.21333333333333332</c:v>
                </c:pt>
                <c:pt idx="1679">
                  <c:v>0.1333333333333333</c:v>
                </c:pt>
                <c:pt idx="1680">
                  <c:v>0.26666666666666661</c:v>
                </c:pt>
                <c:pt idx="1681">
                  <c:v>0.1333333333333333</c:v>
                </c:pt>
                <c:pt idx="1682">
                  <c:v>0.21333333333333332</c:v>
                </c:pt>
                <c:pt idx="1683">
                  <c:v>0.34666666666666662</c:v>
                </c:pt>
                <c:pt idx="1684">
                  <c:v>0.2</c:v>
                </c:pt>
                <c:pt idx="1685">
                  <c:v>0.18666666666666665</c:v>
                </c:pt>
                <c:pt idx="1686">
                  <c:v>0.15999999999999998</c:v>
                </c:pt>
                <c:pt idx="1687">
                  <c:v>0.36</c:v>
                </c:pt>
                <c:pt idx="1688">
                  <c:v>0.28000000000000003</c:v>
                </c:pt>
                <c:pt idx="1689">
                  <c:v>0.2533333333333333</c:v>
                </c:pt>
                <c:pt idx="1690">
                  <c:v>0.34666666666666662</c:v>
                </c:pt>
                <c:pt idx="1691">
                  <c:v>0.34666666666666673</c:v>
                </c:pt>
                <c:pt idx="1692">
                  <c:v>0.19999999999999996</c:v>
                </c:pt>
                <c:pt idx="1693">
                  <c:v>0.31999999999999995</c:v>
                </c:pt>
                <c:pt idx="1694">
                  <c:v>0.26666666666666672</c:v>
                </c:pt>
                <c:pt idx="1695">
                  <c:v>0.1866666666666667</c:v>
                </c:pt>
                <c:pt idx="1696">
                  <c:v>0.1333333333333333</c:v>
                </c:pt>
                <c:pt idx="1697">
                  <c:v>0.21333333333333337</c:v>
                </c:pt>
                <c:pt idx="1698">
                  <c:v>0.21333333333333332</c:v>
                </c:pt>
                <c:pt idx="1699">
                  <c:v>0.21333333333333337</c:v>
                </c:pt>
                <c:pt idx="1700">
                  <c:v>3.999999999999998E-2</c:v>
                </c:pt>
                <c:pt idx="1701">
                  <c:v>0.24</c:v>
                </c:pt>
                <c:pt idx="1702">
                  <c:v>0.36</c:v>
                </c:pt>
                <c:pt idx="1703">
                  <c:v>0.37333333333333335</c:v>
                </c:pt>
                <c:pt idx="1704">
                  <c:v>9.3333333333333379E-2</c:v>
                </c:pt>
                <c:pt idx="1705">
                  <c:v>0.21333333333333332</c:v>
                </c:pt>
                <c:pt idx="1706">
                  <c:v>0.12000000000000005</c:v>
                </c:pt>
                <c:pt idx="1707">
                  <c:v>9.3333333333333324E-2</c:v>
                </c:pt>
                <c:pt idx="1708">
                  <c:v>0.19999999999999996</c:v>
                </c:pt>
                <c:pt idx="1709">
                  <c:v>0.10666666666666663</c:v>
                </c:pt>
                <c:pt idx="1710">
                  <c:v>0.23999999999999994</c:v>
                </c:pt>
                <c:pt idx="1711">
                  <c:v>0.26666666666666666</c:v>
                </c:pt>
                <c:pt idx="1712">
                  <c:v>0.21333333333333332</c:v>
                </c:pt>
                <c:pt idx="1713">
                  <c:v>0.1866666666666667</c:v>
                </c:pt>
                <c:pt idx="1714">
                  <c:v>0.19999999999999996</c:v>
                </c:pt>
                <c:pt idx="1715">
                  <c:v>7.999999999999996E-2</c:v>
                </c:pt>
                <c:pt idx="1716">
                  <c:v>0.22666666666666663</c:v>
                </c:pt>
                <c:pt idx="1717">
                  <c:v>0.29333333333333333</c:v>
                </c:pt>
                <c:pt idx="1718">
                  <c:v>0.21333333333333332</c:v>
                </c:pt>
                <c:pt idx="1719">
                  <c:v>0.26666666666666666</c:v>
                </c:pt>
                <c:pt idx="1720">
                  <c:v>0.10666666666666674</c:v>
                </c:pt>
                <c:pt idx="1721">
                  <c:v>0.21333333333333337</c:v>
                </c:pt>
                <c:pt idx="1722">
                  <c:v>0.14666666666666661</c:v>
                </c:pt>
                <c:pt idx="1723">
                  <c:v>0.23999999999999994</c:v>
                </c:pt>
                <c:pt idx="1724">
                  <c:v>0.15999999999999998</c:v>
                </c:pt>
                <c:pt idx="1725">
                  <c:v>0.21333333333333337</c:v>
                </c:pt>
                <c:pt idx="1726">
                  <c:v>0.24</c:v>
                </c:pt>
                <c:pt idx="1727">
                  <c:v>0.14666666666666667</c:v>
                </c:pt>
                <c:pt idx="1728">
                  <c:v>0.28000000000000003</c:v>
                </c:pt>
                <c:pt idx="1729">
                  <c:v>0.24</c:v>
                </c:pt>
                <c:pt idx="1730">
                  <c:v>0.16000000000000003</c:v>
                </c:pt>
                <c:pt idx="1731">
                  <c:v>0.22666666666666668</c:v>
                </c:pt>
                <c:pt idx="1732">
                  <c:v>0.24</c:v>
                </c:pt>
                <c:pt idx="1733">
                  <c:v>0.12</c:v>
                </c:pt>
                <c:pt idx="1734">
                  <c:v>0.21333333333333326</c:v>
                </c:pt>
                <c:pt idx="1735">
                  <c:v>0.2</c:v>
                </c:pt>
                <c:pt idx="1736">
                  <c:v>5.3333333333333399E-2</c:v>
                </c:pt>
                <c:pt idx="1737">
                  <c:v>0.30666666666666664</c:v>
                </c:pt>
                <c:pt idx="1738">
                  <c:v>0.24000000000000005</c:v>
                </c:pt>
                <c:pt idx="1739">
                  <c:v>0.14666666666666661</c:v>
                </c:pt>
                <c:pt idx="1740">
                  <c:v>0.33333333333333331</c:v>
                </c:pt>
                <c:pt idx="1741">
                  <c:v>0.36000000000000004</c:v>
                </c:pt>
                <c:pt idx="1742">
                  <c:v>0.18666666666666665</c:v>
                </c:pt>
                <c:pt idx="1743">
                  <c:v>0.10666666666666663</c:v>
                </c:pt>
                <c:pt idx="1744">
                  <c:v>0.1866666666666667</c:v>
                </c:pt>
                <c:pt idx="1745">
                  <c:v>0.25333333333333335</c:v>
                </c:pt>
                <c:pt idx="1746">
                  <c:v>0.31999999999999995</c:v>
                </c:pt>
                <c:pt idx="1747">
                  <c:v>0.26666666666666666</c:v>
                </c:pt>
                <c:pt idx="1748">
                  <c:v>3.9999999999999925E-2</c:v>
                </c:pt>
                <c:pt idx="1749">
                  <c:v>0.24000000000000005</c:v>
                </c:pt>
                <c:pt idx="1750">
                  <c:v>0.23999999999999994</c:v>
                </c:pt>
                <c:pt idx="1751">
                  <c:v>0.38666666666666666</c:v>
                </c:pt>
                <c:pt idx="1752">
                  <c:v>0.17333333333333334</c:v>
                </c:pt>
                <c:pt idx="1753">
                  <c:v>0.1866666666666667</c:v>
                </c:pt>
                <c:pt idx="1754">
                  <c:v>0.16000000000000003</c:v>
                </c:pt>
                <c:pt idx="1755">
                  <c:v>0.24</c:v>
                </c:pt>
                <c:pt idx="1756">
                  <c:v>0.28000000000000003</c:v>
                </c:pt>
                <c:pt idx="1757">
                  <c:v>9.3333333333333324E-2</c:v>
                </c:pt>
                <c:pt idx="1758">
                  <c:v>0.16000000000000003</c:v>
                </c:pt>
                <c:pt idx="1759">
                  <c:v>0.2533333333333333</c:v>
                </c:pt>
                <c:pt idx="1760">
                  <c:v>0.12</c:v>
                </c:pt>
                <c:pt idx="1761">
                  <c:v>0.4</c:v>
                </c:pt>
                <c:pt idx="1762">
                  <c:v>0.17333333333333339</c:v>
                </c:pt>
                <c:pt idx="1763">
                  <c:v>0.12</c:v>
                </c:pt>
                <c:pt idx="1764">
                  <c:v>0.21333333333333332</c:v>
                </c:pt>
                <c:pt idx="1765">
                  <c:v>0.12</c:v>
                </c:pt>
                <c:pt idx="1766">
                  <c:v>0.10666666666666669</c:v>
                </c:pt>
                <c:pt idx="1767">
                  <c:v>0.24</c:v>
                </c:pt>
                <c:pt idx="1768">
                  <c:v>0.2</c:v>
                </c:pt>
                <c:pt idx="1769">
                  <c:v>0.18666666666666665</c:v>
                </c:pt>
                <c:pt idx="1770">
                  <c:v>0.1866666666666667</c:v>
                </c:pt>
                <c:pt idx="1771">
                  <c:v>0.34666666666666668</c:v>
                </c:pt>
                <c:pt idx="1772">
                  <c:v>0.14666666666666667</c:v>
                </c:pt>
                <c:pt idx="1773">
                  <c:v>0.12</c:v>
                </c:pt>
                <c:pt idx="1774">
                  <c:v>0.24</c:v>
                </c:pt>
                <c:pt idx="1775">
                  <c:v>0.21333333333333332</c:v>
                </c:pt>
                <c:pt idx="1776">
                  <c:v>0.29333333333333339</c:v>
                </c:pt>
                <c:pt idx="1777">
                  <c:v>0.17333333333333328</c:v>
                </c:pt>
                <c:pt idx="1778">
                  <c:v>0.14666666666666667</c:v>
                </c:pt>
                <c:pt idx="1779">
                  <c:v>0.24000000000000005</c:v>
                </c:pt>
                <c:pt idx="1780">
                  <c:v>0.26666666666666672</c:v>
                </c:pt>
                <c:pt idx="1781">
                  <c:v>0.14666666666666667</c:v>
                </c:pt>
                <c:pt idx="1782">
                  <c:v>0.1866666666666667</c:v>
                </c:pt>
                <c:pt idx="1783">
                  <c:v>0.21333333333333332</c:v>
                </c:pt>
                <c:pt idx="1784">
                  <c:v>0.14666666666666667</c:v>
                </c:pt>
                <c:pt idx="1785">
                  <c:v>0.17333333333333334</c:v>
                </c:pt>
                <c:pt idx="1786">
                  <c:v>0.2</c:v>
                </c:pt>
                <c:pt idx="1787">
                  <c:v>0.15999999999999998</c:v>
                </c:pt>
                <c:pt idx="1788">
                  <c:v>0.14666666666666661</c:v>
                </c:pt>
                <c:pt idx="1789">
                  <c:v>0.12</c:v>
                </c:pt>
                <c:pt idx="1790">
                  <c:v>0.22666666666666663</c:v>
                </c:pt>
                <c:pt idx="1791">
                  <c:v>0.10666666666666669</c:v>
                </c:pt>
                <c:pt idx="1792">
                  <c:v>0.29333333333333333</c:v>
                </c:pt>
                <c:pt idx="1793">
                  <c:v>0.18666666666666665</c:v>
                </c:pt>
                <c:pt idx="1794">
                  <c:v>0.29333333333333328</c:v>
                </c:pt>
                <c:pt idx="1795">
                  <c:v>0.36</c:v>
                </c:pt>
                <c:pt idx="1796">
                  <c:v>0.12</c:v>
                </c:pt>
                <c:pt idx="1797">
                  <c:v>0.18666666666666665</c:v>
                </c:pt>
                <c:pt idx="1798">
                  <c:v>0.2533333333333333</c:v>
                </c:pt>
                <c:pt idx="1799">
                  <c:v>0.25333333333333335</c:v>
                </c:pt>
                <c:pt idx="1800">
                  <c:v>0.24000000000000005</c:v>
                </c:pt>
                <c:pt idx="1801">
                  <c:v>0.22666666666666663</c:v>
                </c:pt>
                <c:pt idx="1802">
                  <c:v>8.0000000000000016E-2</c:v>
                </c:pt>
                <c:pt idx="1803">
                  <c:v>0.12</c:v>
                </c:pt>
                <c:pt idx="1804">
                  <c:v>0.22666666666666668</c:v>
                </c:pt>
                <c:pt idx="1805">
                  <c:v>0.2533333333333333</c:v>
                </c:pt>
                <c:pt idx="1806">
                  <c:v>0.11999999999999994</c:v>
                </c:pt>
                <c:pt idx="1807">
                  <c:v>0.17333333333333334</c:v>
                </c:pt>
                <c:pt idx="1808">
                  <c:v>0.18666666666666665</c:v>
                </c:pt>
                <c:pt idx="1809">
                  <c:v>0.18666666666666659</c:v>
                </c:pt>
                <c:pt idx="1810">
                  <c:v>0.2</c:v>
                </c:pt>
                <c:pt idx="1811">
                  <c:v>0.19999999999999996</c:v>
                </c:pt>
                <c:pt idx="1812">
                  <c:v>0.25333333333333341</c:v>
                </c:pt>
                <c:pt idx="1813">
                  <c:v>9.3333333333333324E-2</c:v>
                </c:pt>
                <c:pt idx="1814">
                  <c:v>0.18666666666666659</c:v>
                </c:pt>
                <c:pt idx="1815">
                  <c:v>0.14666666666666672</c:v>
                </c:pt>
                <c:pt idx="1816">
                  <c:v>0.22666666666666663</c:v>
                </c:pt>
                <c:pt idx="1817">
                  <c:v>0.26666666666666666</c:v>
                </c:pt>
                <c:pt idx="1818">
                  <c:v>0.2533333333333333</c:v>
                </c:pt>
                <c:pt idx="1819">
                  <c:v>0.36000000000000004</c:v>
                </c:pt>
                <c:pt idx="1820">
                  <c:v>0.32</c:v>
                </c:pt>
                <c:pt idx="1821">
                  <c:v>0.19999999999999996</c:v>
                </c:pt>
                <c:pt idx="1822">
                  <c:v>0.21333333333333332</c:v>
                </c:pt>
                <c:pt idx="1823">
                  <c:v>0.21333333333333332</c:v>
                </c:pt>
                <c:pt idx="1824">
                  <c:v>0.30666666666666664</c:v>
                </c:pt>
                <c:pt idx="1825">
                  <c:v>0.22666666666666663</c:v>
                </c:pt>
                <c:pt idx="1826">
                  <c:v>0.25333333333333335</c:v>
                </c:pt>
                <c:pt idx="1827">
                  <c:v>0.20000000000000007</c:v>
                </c:pt>
                <c:pt idx="1828">
                  <c:v>0.24</c:v>
                </c:pt>
                <c:pt idx="1829">
                  <c:v>0.22666666666666668</c:v>
                </c:pt>
                <c:pt idx="1830">
                  <c:v>0.28000000000000003</c:v>
                </c:pt>
                <c:pt idx="1831">
                  <c:v>0.27999999999999997</c:v>
                </c:pt>
                <c:pt idx="1832">
                  <c:v>0.21333333333333332</c:v>
                </c:pt>
                <c:pt idx="1833">
                  <c:v>5.3333333333333288E-2</c:v>
                </c:pt>
                <c:pt idx="1834">
                  <c:v>0.2533333333333333</c:v>
                </c:pt>
                <c:pt idx="1835">
                  <c:v>0.2</c:v>
                </c:pt>
                <c:pt idx="1836">
                  <c:v>0.28000000000000003</c:v>
                </c:pt>
                <c:pt idx="1837">
                  <c:v>0.30666666666666664</c:v>
                </c:pt>
                <c:pt idx="1838">
                  <c:v>0.17333333333333339</c:v>
                </c:pt>
                <c:pt idx="1839">
                  <c:v>0.28000000000000003</c:v>
                </c:pt>
                <c:pt idx="1840">
                  <c:v>0.36</c:v>
                </c:pt>
                <c:pt idx="1841">
                  <c:v>9.3333333333333324E-2</c:v>
                </c:pt>
                <c:pt idx="1842">
                  <c:v>0.25333333333333335</c:v>
                </c:pt>
                <c:pt idx="1843">
                  <c:v>0</c:v>
                </c:pt>
                <c:pt idx="1844">
                  <c:v>0.33333333333333337</c:v>
                </c:pt>
                <c:pt idx="1845">
                  <c:v>0.28000000000000003</c:v>
                </c:pt>
                <c:pt idx="1846">
                  <c:v>0.13333333333333336</c:v>
                </c:pt>
                <c:pt idx="1847">
                  <c:v>0.38666666666666671</c:v>
                </c:pt>
                <c:pt idx="1848">
                  <c:v>8.0000000000000016E-2</c:v>
                </c:pt>
                <c:pt idx="1849">
                  <c:v>7.999999999999996E-2</c:v>
                </c:pt>
                <c:pt idx="1850">
                  <c:v>0.29333333333333328</c:v>
                </c:pt>
                <c:pt idx="1851">
                  <c:v>0.25333333333333335</c:v>
                </c:pt>
                <c:pt idx="1852">
                  <c:v>0.17333333333333339</c:v>
                </c:pt>
                <c:pt idx="1853">
                  <c:v>0.24</c:v>
                </c:pt>
                <c:pt idx="1854">
                  <c:v>0.16000000000000003</c:v>
                </c:pt>
                <c:pt idx="1855">
                  <c:v>0.33333333333333337</c:v>
                </c:pt>
                <c:pt idx="1856">
                  <c:v>0.33333333333333337</c:v>
                </c:pt>
                <c:pt idx="1857">
                  <c:v>0.10666666666666663</c:v>
                </c:pt>
                <c:pt idx="1858">
                  <c:v>0.19999999999999996</c:v>
                </c:pt>
                <c:pt idx="1859">
                  <c:v>0.22666666666666674</c:v>
                </c:pt>
                <c:pt idx="1860">
                  <c:v>0.2</c:v>
                </c:pt>
                <c:pt idx="1861">
                  <c:v>0.1333333333333333</c:v>
                </c:pt>
                <c:pt idx="1862">
                  <c:v>6.6666666666666707E-2</c:v>
                </c:pt>
                <c:pt idx="1863">
                  <c:v>0.21333333333333337</c:v>
                </c:pt>
                <c:pt idx="1864">
                  <c:v>0.20000000000000007</c:v>
                </c:pt>
                <c:pt idx="1865">
                  <c:v>0.17333333333333328</c:v>
                </c:pt>
                <c:pt idx="1866">
                  <c:v>0.25333333333333335</c:v>
                </c:pt>
                <c:pt idx="1867">
                  <c:v>0.24000000000000005</c:v>
                </c:pt>
                <c:pt idx="1868">
                  <c:v>0.19999999999999996</c:v>
                </c:pt>
                <c:pt idx="1869">
                  <c:v>0.10666666666666669</c:v>
                </c:pt>
                <c:pt idx="1870">
                  <c:v>0.36000000000000004</c:v>
                </c:pt>
                <c:pt idx="1871">
                  <c:v>0.37333333333333335</c:v>
                </c:pt>
                <c:pt idx="1872">
                  <c:v>0.14666666666666667</c:v>
                </c:pt>
                <c:pt idx="1873">
                  <c:v>0.46666666666666667</c:v>
                </c:pt>
                <c:pt idx="1874">
                  <c:v>0.33333333333333337</c:v>
                </c:pt>
                <c:pt idx="1875">
                  <c:v>0.33333333333333331</c:v>
                </c:pt>
                <c:pt idx="1876">
                  <c:v>9.3333333333333379E-2</c:v>
                </c:pt>
                <c:pt idx="1877">
                  <c:v>0.21333333333333337</c:v>
                </c:pt>
                <c:pt idx="1878">
                  <c:v>0.29333333333333333</c:v>
                </c:pt>
                <c:pt idx="1879">
                  <c:v>0.36000000000000004</c:v>
                </c:pt>
                <c:pt idx="1880">
                  <c:v>0.12</c:v>
                </c:pt>
                <c:pt idx="1881">
                  <c:v>0.27999999999999997</c:v>
                </c:pt>
                <c:pt idx="1882">
                  <c:v>0.25333333333333335</c:v>
                </c:pt>
                <c:pt idx="1883">
                  <c:v>0.30666666666666664</c:v>
                </c:pt>
                <c:pt idx="1884">
                  <c:v>0.17333333333333334</c:v>
                </c:pt>
                <c:pt idx="1885">
                  <c:v>0.21333333333333337</c:v>
                </c:pt>
                <c:pt idx="1886">
                  <c:v>2.6666666666666727E-2</c:v>
                </c:pt>
                <c:pt idx="1887">
                  <c:v>0.29333333333333339</c:v>
                </c:pt>
                <c:pt idx="1888">
                  <c:v>9.3333333333333324E-2</c:v>
                </c:pt>
                <c:pt idx="1889">
                  <c:v>0.1866666666666667</c:v>
                </c:pt>
                <c:pt idx="1890">
                  <c:v>0.33333333333333337</c:v>
                </c:pt>
                <c:pt idx="1891">
                  <c:v>0.33333333333333337</c:v>
                </c:pt>
                <c:pt idx="1892">
                  <c:v>0.21333333333333332</c:v>
                </c:pt>
                <c:pt idx="1893">
                  <c:v>8.0000000000000016E-2</c:v>
                </c:pt>
                <c:pt idx="1894">
                  <c:v>0.21333333333333337</c:v>
                </c:pt>
                <c:pt idx="1895">
                  <c:v>0.13333333333333336</c:v>
                </c:pt>
                <c:pt idx="1896">
                  <c:v>0.14666666666666667</c:v>
                </c:pt>
                <c:pt idx="1897">
                  <c:v>0.31999999999999995</c:v>
                </c:pt>
                <c:pt idx="1898">
                  <c:v>0.18666666666666665</c:v>
                </c:pt>
                <c:pt idx="1899">
                  <c:v>0.22666666666666674</c:v>
                </c:pt>
                <c:pt idx="1900">
                  <c:v>0.43999999999999995</c:v>
                </c:pt>
                <c:pt idx="1901">
                  <c:v>0.2533333333333333</c:v>
                </c:pt>
                <c:pt idx="1902">
                  <c:v>0.15999999999999998</c:v>
                </c:pt>
                <c:pt idx="1903">
                  <c:v>9.3333333333333324E-2</c:v>
                </c:pt>
                <c:pt idx="1904">
                  <c:v>0.30666666666666664</c:v>
                </c:pt>
                <c:pt idx="1905">
                  <c:v>0.25333333333333335</c:v>
                </c:pt>
                <c:pt idx="1906">
                  <c:v>0.34666666666666662</c:v>
                </c:pt>
                <c:pt idx="1907">
                  <c:v>0.11999999999999994</c:v>
                </c:pt>
                <c:pt idx="1908">
                  <c:v>0.32000000000000006</c:v>
                </c:pt>
                <c:pt idx="1909">
                  <c:v>0.17333333333333334</c:v>
                </c:pt>
                <c:pt idx="1910">
                  <c:v>0.22666666666666663</c:v>
                </c:pt>
                <c:pt idx="1911">
                  <c:v>0.2533333333333333</c:v>
                </c:pt>
                <c:pt idx="1912">
                  <c:v>0.20000000000000007</c:v>
                </c:pt>
                <c:pt idx="1913">
                  <c:v>0.36</c:v>
                </c:pt>
                <c:pt idx="1914">
                  <c:v>0.20000000000000007</c:v>
                </c:pt>
                <c:pt idx="1915">
                  <c:v>0.29333333333333328</c:v>
                </c:pt>
                <c:pt idx="1916">
                  <c:v>0.33333333333333331</c:v>
                </c:pt>
                <c:pt idx="1917">
                  <c:v>0.31999999999999995</c:v>
                </c:pt>
                <c:pt idx="1918">
                  <c:v>8.0000000000000016E-2</c:v>
                </c:pt>
                <c:pt idx="1919">
                  <c:v>0.22666666666666668</c:v>
                </c:pt>
                <c:pt idx="1920">
                  <c:v>0.2533333333333333</c:v>
                </c:pt>
                <c:pt idx="1921">
                  <c:v>0.26666666666666666</c:v>
                </c:pt>
                <c:pt idx="1922">
                  <c:v>0.26666666666666666</c:v>
                </c:pt>
                <c:pt idx="1923">
                  <c:v>0.21333333333333337</c:v>
                </c:pt>
                <c:pt idx="1924">
                  <c:v>0.29333333333333333</c:v>
                </c:pt>
                <c:pt idx="1925">
                  <c:v>0.24</c:v>
                </c:pt>
                <c:pt idx="1926">
                  <c:v>0.38666666666666666</c:v>
                </c:pt>
                <c:pt idx="1927">
                  <c:v>0.27999999999999997</c:v>
                </c:pt>
                <c:pt idx="1928">
                  <c:v>0.38666666666666666</c:v>
                </c:pt>
                <c:pt idx="1929">
                  <c:v>0.36</c:v>
                </c:pt>
                <c:pt idx="1930">
                  <c:v>0.16000000000000003</c:v>
                </c:pt>
                <c:pt idx="1931">
                  <c:v>0.31999999999999995</c:v>
                </c:pt>
                <c:pt idx="1932">
                  <c:v>0.33333333333333337</c:v>
                </c:pt>
                <c:pt idx="1933">
                  <c:v>0.16000000000000003</c:v>
                </c:pt>
                <c:pt idx="1934">
                  <c:v>0.34666666666666668</c:v>
                </c:pt>
                <c:pt idx="1935">
                  <c:v>0.30666666666666664</c:v>
                </c:pt>
                <c:pt idx="1936">
                  <c:v>0.21333333333333332</c:v>
                </c:pt>
                <c:pt idx="1937">
                  <c:v>0.19999999999999996</c:v>
                </c:pt>
                <c:pt idx="1938">
                  <c:v>0.24000000000000005</c:v>
                </c:pt>
                <c:pt idx="1939">
                  <c:v>0.30666666666666664</c:v>
                </c:pt>
                <c:pt idx="1940">
                  <c:v>0.17333333333333328</c:v>
                </c:pt>
                <c:pt idx="1941">
                  <c:v>0.3066666666666667</c:v>
                </c:pt>
                <c:pt idx="1942">
                  <c:v>0.22666666666666668</c:v>
                </c:pt>
                <c:pt idx="1943">
                  <c:v>0.18666666666666659</c:v>
                </c:pt>
                <c:pt idx="1944">
                  <c:v>0.26666666666666661</c:v>
                </c:pt>
                <c:pt idx="1945">
                  <c:v>0.29333333333333339</c:v>
                </c:pt>
                <c:pt idx="1946">
                  <c:v>0.1333333333333333</c:v>
                </c:pt>
                <c:pt idx="1947">
                  <c:v>0.17333333333333334</c:v>
                </c:pt>
                <c:pt idx="1948">
                  <c:v>0.30666666666666664</c:v>
                </c:pt>
                <c:pt idx="1949">
                  <c:v>0.22666666666666668</c:v>
                </c:pt>
                <c:pt idx="1950">
                  <c:v>0.14666666666666667</c:v>
                </c:pt>
                <c:pt idx="1951">
                  <c:v>0.27999999999999997</c:v>
                </c:pt>
                <c:pt idx="1952">
                  <c:v>0.17333333333333328</c:v>
                </c:pt>
                <c:pt idx="1953">
                  <c:v>0.17333333333333334</c:v>
                </c:pt>
                <c:pt idx="1954">
                  <c:v>0.25333333333333335</c:v>
                </c:pt>
                <c:pt idx="1955">
                  <c:v>0.13333333333333336</c:v>
                </c:pt>
                <c:pt idx="1956">
                  <c:v>0.1866666666666667</c:v>
                </c:pt>
                <c:pt idx="1957">
                  <c:v>0.16000000000000003</c:v>
                </c:pt>
                <c:pt idx="1958">
                  <c:v>0.26666666666666672</c:v>
                </c:pt>
                <c:pt idx="1959">
                  <c:v>9.3333333333333324E-2</c:v>
                </c:pt>
                <c:pt idx="1960">
                  <c:v>0.15999999999999998</c:v>
                </c:pt>
                <c:pt idx="1961">
                  <c:v>0.12000000000000005</c:v>
                </c:pt>
                <c:pt idx="1962">
                  <c:v>0.22666666666666668</c:v>
                </c:pt>
                <c:pt idx="1963">
                  <c:v>0.38666666666666666</c:v>
                </c:pt>
                <c:pt idx="1964">
                  <c:v>0.22666666666666668</c:v>
                </c:pt>
                <c:pt idx="1965">
                  <c:v>0.32000000000000006</c:v>
                </c:pt>
                <c:pt idx="1966">
                  <c:v>0.23999999999999994</c:v>
                </c:pt>
                <c:pt idx="1967">
                  <c:v>0.24</c:v>
                </c:pt>
                <c:pt idx="1968">
                  <c:v>0.31999999999999995</c:v>
                </c:pt>
                <c:pt idx="1969">
                  <c:v>0.22666666666666674</c:v>
                </c:pt>
                <c:pt idx="1970">
                  <c:v>0.12000000000000005</c:v>
                </c:pt>
                <c:pt idx="1971">
                  <c:v>0.3066666666666667</c:v>
                </c:pt>
                <c:pt idx="1972">
                  <c:v>0.25333333333333335</c:v>
                </c:pt>
                <c:pt idx="1973">
                  <c:v>0.32</c:v>
                </c:pt>
                <c:pt idx="1974">
                  <c:v>0.33333333333333337</c:v>
                </c:pt>
                <c:pt idx="1975">
                  <c:v>0.17333333333333339</c:v>
                </c:pt>
                <c:pt idx="1976">
                  <c:v>0.30666666666666664</c:v>
                </c:pt>
                <c:pt idx="1977">
                  <c:v>0.19999999999999996</c:v>
                </c:pt>
                <c:pt idx="1978">
                  <c:v>9.3333333333333379E-2</c:v>
                </c:pt>
                <c:pt idx="1979">
                  <c:v>0.24</c:v>
                </c:pt>
                <c:pt idx="1980">
                  <c:v>0.16000000000000003</c:v>
                </c:pt>
                <c:pt idx="1981">
                  <c:v>8.0000000000000016E-2</c:v>
                </c:pt>
                <c:pt idx="1982">
                  <c:v>0.1866666666666667</c:v>
                </c:pt>
                <c:pt idx="1983">
                  <c:v>0.29333333333333339</c:v>
                </c:pt>
                <c:pt idx="1984">
                  <c:v>5.3333333333333344E-2</c:v>
                </c:pt>
                <c:pt idx="1985">
                  <c:v>0.18666666666666665</c:v>
                </c:pt>
                <c:pt idx="1986">
                  <c:v>0.15999999999999998</c:v>
                </c:pt>
                <c:pt idx="1987">
                  <c:v>0.36</c:v>
                </c:pt>
                <c:pt idx="1988">
                  <c:v>0.22666666666666663</c:v>
                </c:pt>
                <c:pt idx="1989">
                  <c:v>0.22666666666666668</c:v>
                </c:pt>
                <c:pt idx="1990">
                  <c:v>0.24000000000000005</c:v>
                </c:pt>
                <c:pt idx="1991">
                  <c:v>0.18666666666666665</c:v>
                </c:pt>
                <c:pt idx="1992">
                  <c:v>0.2</c:v>
                </c:pt>
                <c:pt idx="1993">
                  <c:v>0.21333333333333337</c:v>
                </c:pt>
                <c:pt idx="1994">
                  <c:v>0.18666666666666665</c:v>
                </c:pt>
                <c:pt idx="1995">
                  <c:v>0.15999999999999998</c:v>
                </c:pt>
                <c:pt idx="1996">
                  <c:v>0.28000000000000003</c:v>
                </c:pt>
                <c:pt idx="1997">
                  <c:v>0.21333333333333337</c:v>
                </c:pt>
                <c:pt idx="1998">
                  <c:v>0.25333333333333335</c:v>
                </c:pt>
                <c:pt idx="1999">
                  <c:v>0.17333333333333339</c:v>
                </c:pt>
                <c:pt idx="2000">
                  <c:v>0.2</c:v>
                </c:pt>
                <c:pt idx="2001">
                  <c:v>0.1866666666666667</c:v>
                </c:pt>
                <c:pt idx="2002">
                  <c:v>0.17333333333333334</c:v>
                </c:pt>
                <c:pt idx="2003">
                  <c:v>0.23999999999999994</c:v>
                </c:pt>
                <c:pt idx="2004">
                  <c:v>0.21333333333333332</c:v>
                </c:pt>
                <c:pt idx="2005">
                  <c:v>0.16000000000000003</c:v>
                </c:pt>
                <c:pt idx="2006">
                  <c:v>0.22666666666666663</c:v>
                </c:pt>
                <c:pt idx="2007">
                  <c:v>0.1333333333333333</c:v>
                </c:pt>
                <c:pt idx="2008">
                  <c:v>0.22666666666666668</c:v>
                </c:pt>
                <c:pt idx="2009">
                  <c:v>0.29333333333333333</c:v>
                </c:pt>
                <c:pt idx="2010">
                  <c:v>0.22666666666666674</c:v>
                </c:pt>
                <c:pt idx="2011">
                  <c:v>8.0000000000000016E-2</c:v>
                </c:pt>
                <c:pt idx="2012">
                  <c:v>0.15999999999999998</c:v>
                </c:pt>
                <c:pt idx="2013">
                  <c:v>0.10666666666666663</c:v>
                </c:pt>
                <c:pt idx="2014">
                  <c:v>0.22666666666666668</c:v>
                </c:pt>
                <c:pt idx="2015">
                  <c:v>0.21333333333333332</c:v>
                </c:pt>
                <c:pt idx="2016">
                  <c:v>0.10666666666666669</c:v>
                </c:pt>
                <c:pt idx="2017">
                  <c:v>0.19999999999999996</c:v>
                </c:pt>
                <c:pt idx="2018">
                  <c:v>0.15999999999999998</c:v>
                </c:pt>
                <c:pt idx="2019">
                  <c:v>0.17333333333333328</c:v>
                </c:pt>
                <c:pt idx="2020">
                  <c:v>0.1333333333333333</c:v>
                </c:pt>
                <c:pt idx="2021">
                  <c:v>9.3333333333333324E-2</c:v>
                </c:pt>
                <c:pt idx="2022">
                  <c:v>9.3333333333333324E-2</c:v>
                </c:pt>
                <c:pt idx="2023">
                  <c:v>0.32000000000000006</c:v>
                </c:pt>
                <c:pt idx="2024">
                  <c:v>0.41333333333333333</c:v>
                </c:pt>
                <c:pt idx="2025">
                  <c:v>0.29333333333333328</c:v>
                </c:pt>
                <c:pt idx="2026">
                  <c:v>0.29333333333333333</c:v>
                </c:pt>
                <c:pt idx="2027">
                  <c:v>0.22666666666666674</c:v>
                </c:pt>
                <c:pt idx="2028">
                  <c:v>0.17333333333333328</c:v>
                </c:pt>
                <c:pt idx="2029">
                  <c:v>0.26666666666666661</c:v>
                </c:pt>
                <c:pt idx="2030">
                  <c:v>0.33333333333333331</c:v>
                </c:pt>
                <c:pt idx="2031">
                  <c:v>6.6666666666666707E-2</c:v>
                </c:pt>
                <c:pt idx="2032">
                  <c:v>0.1333333333333333</c:v>
                </c:pt>
                <c:pt idx="2033">
                  <c:v>0.29333333333333328</c:v>
                </c:pt>
                <c:pt idx="2034">
                  <c:v>0.26666666666666672</c:v>
                </c:pt>
                <c:pt idx="2035">
                  <c:v>0.1333333333333333</c:v>
                </c:pt>
                <c:pt idx="2036">
                  <c:v>0.18666666666666665</c:v>
                </c:pt>
                <c:pt idx="2037">
                  <c:v>0.4</c:v>
                </c:pt>
                <c:pt idx="2038">
                  <c:v>0.10666666666666669</c:v>
                </c:pt>
                <c:pt idx="2039">
                  <c:v>0.21333333333333332</c:v>
                </c:pt>
                <c:pt idx="2040">
                  <c:v>0.33333333333333337</c:v>
                </c:pt>
                <c:pt idx="2041">
                  <c:v>0.22666666666666668</c:v>
                </c:pt>
                <c:pt idx="2042">
                  <c:v>0.22666666666666674</c:v>
                </c:pt>
                <c:pt idx="2043">
                  <c:v>0.29333333333333333</c:v>
                </c:pt>
                <c:pt idx="2044">
                  <c:v>0.24</c:v>
                </c:pt>
                <c:pt idx="2045">
                  <c:v>0.21333333333333337</c:v>
                </c:pt>
                <c:pt idx="2046">
                  <c:v>9.3333333333333379E-2</c:v>
                </c:pt>
                <c:pt idx="2047">
                  <c:v>0.26666666666666672</c:v>
                </c:pt>
                <c:pt idx="2048">
                  <c:v>0.24</c:v>
                </c:pt>
                <c:pt idx="2049">
                  <c:v>0.24000000000000005</c:v>
                </c:pt>
                <c:pt idx="2050">
                  <c:v>0.2</c:v>
                </c:pt>
                <c:pt idx="2051">
                  <c:v>0.19999999999999996</c:v>
                </c:pt>
                <c:pt idx="2052">
                  <c:v>0.33333333333333331</c:v>
                </c:pt>
                <c:pt idx="2053">
                  <c:v>8.0000000000000016E-2</c:v>
                </c:pt>
                <c:pt idx="2054">
                  <c:v>0.25333333333333335</c:v>
                </c:pt>
                <c:pt idx="2055">
                  <c:v>0.2533333333333333</c:v>
                </c:pt>
                <c:pt idx="2056">
                  <c:v>0.14666666666666672</c:v>
                </c:pt>
                <c:pt idx="2057">
                  <c:v>0.22666666666666668</c:v>
                </c:pt>
                <c:pt idx="2058">
                  <c:v>0.2533333333333333</c:v>
                </c:pt>
                <c:pt idx="2059">
                  <c:v>0.4</c:v>
                </c:pt>
                <c:pt idx="2060">
                  <c:v>0.3066666666666667</c:v>
                </c:pt>
                <c:pt idx="2061">
                  <c:v>0.14666666666666661</c:v>
                </c:pt>
                <c:pt idx="2062">
                  <c:v>0.11999999999999994</c:v>
                </c:pt>
                <c:pt idx="2063">
                  <c:v>0.25333333333333335</c:v>
                </c:pt>
                <c:pt idx="2064">
                  <c:v>0.21333333333333337</c:v>
                </c:pt>
                <c:pt idx="2065">
                  <c:v>0.24</c:v>
                </c:pt>
                <c:pt idx="2066">
                  <c:v>0.14666666666666667</c:v>
                </c:pt>
                <c:pt idx="2067">
                  <c:v>0.26666666666666666</c:v>
                </c:pt>
                <c:pt idx="2068">
                  <c:v>0.16000000000000003</c:v>
                </c:pt>
                <c:pt idx="2069">
                  <c:v>0.17333333333333328</c:v>
                </c:pt>
                <c:pt idx="2070">
                  <c:v>0.18666666666666659</c:v>
                </c:pt>
                <c:pt idx="2071">
                  <c:v>0.33333333333333326</c:v>
                </c:pt>
                <c:pt idx="2072">
                  <c:v>0.32</c:v>
                </c:pt>
                <c:pt idx="2073">
                  <c:v>0.24</c:v>
                </c:pt>
                <c:pt idx="2074">
                  <c:v>0.12000000000000005</c:v>
                </c:pt>
                <c:pt idx="2075">
                  <c:v>0.25333333333333335</c:v>
                </c:pt>
                <c:pt idx="2076">
                  <c:v>0.29333333333333328</c:v>
                </c:pt>
                <c:pt idx="2077">
                  <c:v>0.24</c:v>
                </c:pt>
                <c:pt idx="2078">
                  <c:v>0.12</c:v>
                </c:pt>
                <c:pt idx="2079">
                  <c:v>9.3333333333333268E-2</c:v>
                </c:pt>
                <c:pt idx="2080">
                  <c:v>0.17333333333333339</c:v>
                </c:pt>
                <c:pt idx="2081">
                  <c:v>0.22666666666666668</c:v>
                </c:pt>
                <c:pt idx="2082">
                  <c:v>0.22666666666666663</c:v>
                </c:pt>
                <c:pt idx="2083">
                  <c:v>0.16000000000000003</c:v>
                </c:pt>
                <c:pt idx="2084">
                  <c:v>0.34666666666666668</c:v>
                </c:pt>
                <c:pt idx="2085">
                  <c:v>0.15999999999999998</c:v>
                </c:pt>
                <c:pt idx="2086">
                  <c:v>0.2533333333333333</c:v>
                </c:pt>
                <c:pt idx="2087">
                  <c:v>0.15999999999999998</c:v>
                </c:pt>
                <c:pt idx="2088">
                  <c:v>0.19999999999999996</c:v>
                </c:pt>
                <c:pt idx="2089">
                  <c:v>0.10666666666666663</c:v>
                </c:pt>
                <c:pt idx="2090">
                  <c:v>0.14666666666666667</c:v>
                </c:pt>
                <c:pt idx="2091">
                  <c:v>0.26666666666666666</c:v>
                </c:pt>
                <c:pt idx="2092">
                  <c:v>0.3066666666666667</c:v>
                </c:pt>
                <c:pt idx="2093">
                  <c:v>0.18666666666666665</c:v>
                </c:pt>
                <c:pt idx="2094">
                  <c:v>0.27999999999999997</c:v>
                </c:pt>
                <c:pt idx="2095">
                  <c:v>0.26666666666666672</c:v>
                </c:pt>
                <c:pt idx="2096">
                  <c:v>0.17333333333333334</c:v>
                </c:pt>
                <c:pt idx="2097">
                  <c:v>0.26666666666666672</c:v>
                </c:pt>
                <c:pt idx="2098">
                  <c:v>9.3333333333333324E-2</c:v>
                </c:pt>
                <c:pt idx="2099">
                  <c:v>0.31999999999999995</c:v>
                </c:pt>
                <c:pt idx="2100">
                  <c:v>0.27999999999999997</c:v>
                </c:pt>
                <c:pt idx="2101">
                  <c:v>0.22666666666666668</c:v>
                </c:pt>
                <c:pt idx="2102">
                  <c:v>0.21333333333333332</c:v>
                </c:pt>
                <c:pt idx="2103">
                  <c:v>0.2</c:v>
                </c:pt>
                <c:pt idx="2104">
                  <c:v>0.16000000000000003</c:v>
                </c:pt>
                <c:pt idx="2105">
                  <c:v>0.17333333333333334</c:v>
                </c:pt>
                <c:pt idx="2106">
                  <c:v>0.3066666666666667</c:v>
                </c:pt>
                <c:pt idx="2107">
                  <c:v>0.2</c:v>
                </c:pt>
                <c:pt idx="2108">
                  <c:v>5.3333333333333344E-2</c:v>
                </c:pt>
                <c:pt idx="2109">
                  <c:v>0.31999999999999995</c:v>
                </c:pt>
                <c:pt idx="2110">
                  <c:v>0.22666666666666663</c:v>
                </c:pt>
                <c:pt idx="2111">
                  <c:v>5.3333333333333344E-2</c:v>
                </c:pt>
                <c:pt idx="2112">
                  <c:v>0.17333333333333339</c:v>
                </c:pt>
                <c:pt idx="2113">
                  <c:v>4.0000000000000036E-2</c:v>
                </c:pt>
                <c:pt idx="2114">
                  <c:v>0.27999999999999997</c:v>
                </c:pt>
                <c:pt idx="2115">
                  <c:v>0.10666666666666669</c:v>
                </c:pt>
                <c:pt idx="2116">
                  <c:v>0.14666666666666667</c:v>
                </c:pt>
                <c:pt idx="2117">
                  <c:v>0.13333333333333336</c:v>
                </c:pt>
                <c:pt idx="2118">
                  <c:v>0.18666666666666665</c:v>
                </c:pt>
                <c:pt idx="2119">
                  <c:v>0.28000000000000003</c:v>
                </c:pt>
                <c:pt idx="2120">
                  <c:v>0.24</c:v>
                </c:pt>
                <c:pt idx="2121">
                  <c:v>0.32</c:v>
                </c:pt>
                <c:pt idx="2122">
                  <c:v>0.26666666666666661</c:v>
                </c:pt>
                <c:pt idx="2123">
                  <c:v>0.24000000000000005</c:v>
                </c:pt>
                <c:pt idx="2124">
                  <c:v>0.16000000000000003</c:v>
                </c:pt>
                <c:pt idx="2125">
                  <c:v>0.27999999999999997</c:v>
                </c:pt>
                <c:pt idx="2126">
                  <c:v>0.39999999999999997</c:v>
                </c:pt>
                <c:pt idx="2127">
                  <c:v>0.12</c:v>
                </c:pt>
                <c:pt idx="2128">
                  <c:v>0.19999999999999996</c:v>
                </c:pt>
                <c:pt idx="2129">
                  <c:v>0.21333333333333332</c:v>
                </c:pt>
                <c:pt idx="2130">
                  <c:v>0.24000000000000005</c:v>
                </c:pt>
                <c:pt idx="2131">
                  <c:v>0.14666666666666672</c:v>
                </c:pt>
                <c:pt idx="2132">
                  <c:v>0.21333333333333332</c:v>
                </c:pt>
                <c:pt idx="2133">
                  <c:v>0.33333333333333331</c:v>
                </c:pt>
                <c:pt idx="2134">
                  <c:v>0.33333333333333337</c:v>
                </c:pt>
                <c:pt idx="2135">
                  <c:v>0.2</c:v>
                </c:pt>
                <c:pt idx="2136">
                  <c:v>0.21333333333333337</c:v>
                </c:pt>
                <c:pt idx="2137">
                  <c:v>2.6666666666666672E-2</c:v>
                </c:pt>
                <c:pt idx="2138">
                  <c:v>0.34666666666666668</c:v>
                </c:pt>
                <c:pt idx="2139">
                  <c:v>0.14666666666666667</c:v>
                </c:pt>
                <c:pt idx="2140">
                  <c:v>0.18666666666666659</c:v>
                </c:pt>
                <c:pt idx="2141">
                  <c:v>0.22666666666666668</c:v>
                </c:pt>
                <c:pt idx="2142">
                  <c:v>0.1866666666666667</c:v>
                </c:pt>
                <c:pt idx="2143">
                  <c:v>0.21333333333333332</c:v>
                </c:pt>
                <c:pt idx="2144">
                  <c:v>0.21333333333333337</c:v>
                </c:pt>
                <c:pt idx="2145">
                  <c:v>0.14666666666666667</c:v>
                </c:pt>
                <c:pt idx="2146">
                  <c:v>0.22666666666666663</c:v>
                </c:pt>
                <c:pt idx="2147">
                  <c:v>0.17333333333333334</c:v>
                </c:pt>
                <c:pt idx="2148">
                  <c:v>0.2533333333333333</c:v>
                </c:pt>
                <c:pt idx="2149">
                  <c:v>0.10666666666666663</c:v>
                </c:pt>
                <c:pt idx="2150">
                  <c:v>0.2533333333333333</c:v>
                </c:pt>
                <c:pt idx="2151">
                  <c:v>0.27999999999999997</c:v>
                </c:pt>
                <c:pt idx="2152">
                  <c:v>0.28000000000000003</c:v>
                </c:pt>
                <c:pt idx="2153">
                  <c:v>0.26666666666666661</c:v>
                </c:pt>
                <c:pt idx="2154">
                  <c:v>0.28000000000000003</c:v>
                </c:pt>
                <c:pt idx="2155">
                  <c:v>0.15999999999999998</c:v>
                </c:pt>
                <c:pt idx="2156">
                  <c:v>0.22666666666666668</c:v>
                </c:pt>
                <c:pt idx="2157">
                  <c:v>0.28000000000000003</c:v>
                </c:pt>
                <c:pt idx="2158">
                  <c:v>0.32</c:v>
                </c:pt>
                <c:pt idx="2159">
                  <c:v>0.12</c:v>
                </c:pt>
                <c:pt idx="2160">
                  <c:v>0.10666666666666669</c:v>
                </c:pt>
                <c:pt idx="2161">
                  <c:v>0.22666666666666668</c:v>
                </c:pt>
                <c:pt idx="2162">
                  <c:v>0.37333333333333335</c:v>
                </c:pt>
                <c:pt idx="2163">
                  <c:v>0.21333333333333337</c:v>
                </c:pt>
                <c:pt idx="2164">
                  <c:v>0.21333333333333326</c:v>
                </c:pt>
                <c:pt idx="2165">
                  <c:v>0.21333333333333337</c:v>
                </c:pt>
                <c:pt idx="2166">
                  <c:v>0.18666666666666665</c:v>
                </c:pt>
                <c:pt idx="2167">
                  <c:v>0.10666666666666663</c:v>
                </c:pt>
                <c:pt idx="2168">
                  <c:v>0.10666666666666669</c:v>
                </c:pt>
                <c:pt idx="2169">
                  <c:v>0.21333333333333332</c:v>
                </c:pt>
                <c:pt idx="2170">
                  <c:v>0.21333333333333332</c:v>
                </c:pt>
                <c:pt idx="2171">
                  <c:v>0.12</c:v>
                </c:pt>
                <c:pt idx="2172">
                  <c:v>0.1333333333333333</c:v>
                </c:pt>
                <c:pt idx="2173">
                  <c:v>0.19999999999999996</c:v>
                </c:pt>
                <c:pt idx="2174">
                  <c:v>0.10666666666666669</c:v>
                </c:pt>
                <c:pt idx="2175">
                  <c:v>0.14666666666666667</c:v>
                </c:pt>
                <c:pt idx="2176">
                  <c:v>0.1333333333333333</c:v>
                </c:pt>
                <c:pt idx="2177">
                  <c:v>0.24</c:v>
                </c:pt>
                <c:pt idx="2178">
                  <c:v>0.24</c:v>
                </c:pt>
                <c:pt idx="2179">
                  <c:v>0.13333333333333336</c:v>
                </c:pt>
                <c:pt idx="2180">
                  <c:v>0.14666666666666667</c:v>
                </c:pt>
                <c:pt idx="2181">
                  <c:v>0.22666666666666668</c:v>
                </c:pt>
                <c:pt idx="2182">
                  <c:v>0.21333333333333332</c:v>
                </c:pt>
                <c:pt idx="2183">
                  <c:v>0.33333333333333337</c:v>
                </c:pt>
                <c:pt idx="2184">
                  <c:v>0.21333333333333337</c:v>
                </c:pt>
                <c:pt idx="2185">
                  <c:v>0.19999999999999996</c:v>
                </c:pt>
                <c:pt idx="2186">
                  <c:v>0.24000000000000005</c:v>
                </c:pt>
                <c:pt idx="2187">
                  <c:v>7.999999999999996E-2</c:v>
                </c:pt>
                <c:pt idx="2188">
                  <c:v>0.1333333333333333</c:v>
                </c:pt>
                <c:pt idx="2189">
                  <c:v>0.10666666666666669</c:v>
                </c:pt>
                <c:pt idx="2190">
                  <c:v>0.16000000000000003</c:v>
                </c:pt>
                <c:pt idx="2191">
                  <c:v>0.26666666666666666</c:v>
                </c:pt>
                <c:pt idx="2192">
                  <c:v>0.31999999999999995</c:v>
                </c:pt>
                <c:pt idx="2193">
                  <c:v>0.22666666666666668</c:v>
                </c:pt>
                <c:pt idx="2194">
                  <c:v>0.26666666666666666</c:v>
                </c:pt>
                <c:pt idx="2195">
                  <c:v>0.26666666666666661</c:v>
                </c:pt>
                <c:pt idx="2196">
                  <c:v>0.21333333333333337</c:v>
                </c:pt>
                <c:pt idx="2197">
                  <c:v>0.10666666666666674</c:v>
                </c:pt>
                <c:pt idx="2198">
                  <c:v>0.24000000000000005</c:v>
                </c:pt>
                <c:pt idx="2199">
                  <c:v>9.3333333333333324E-2</c:v>
                </c:pt>
                <c:pt idx="2200">
                  <c:v>0.15999999999999998</c:v>
                </c:pt>
                <c:pt idx="2201">
                  <c:v>0.20000000000000007</c:v>
                </c:pt>
                <c:pt idx="2202">
                  <c:v>0.2533333333333333</c:v>
                </c:pt>
                <c:pt idx="2203">
                  <c:v>0.17333333333333334</c:v>
                </c:pt>
                <c:pt idx="2204">
                  <c:v>0.24</c:v>
                </c:pt>
                <c:pt idx="2205">
                  <c:v>0.17333333333333334</c:v>
                </c:pt>
                <c:pt idx="2206">
                  <c:v>0.24</c:v>
                </c:pt>
                <c:pt idx="2207">
                  <c:v>0.27999999999999997</c:v>
                </c:pt>
                <c:pt idx="2208">
                  <c:v>0.12000000000000005</c:v>
                </c:pt>
                <c:pt idx="2209">
                  <c:v>0.21333333333333332</c:v>
                </c:pt>
                <c:pt idx="2210">
                  <c:v>0.27999999999999997</c:v>
                </c:pt>
                <c:pt idx="2211">
                  <c:v>0.22666666666666668</c:v>
                </c:pt>
                <c:pt idx="2212">
                  <c:v>0</c:v>
                </c:pt>
                <c:pt idx="2213">
                  <c:v>0.29333333333333328</c:v>
                </c:pt>
                <c:pt idx="2214">
                  <c:v>0.1866666666666667</c:v>
                </c:pt>
                <c:pt idx="2215">
                  <c:v>0.16000000000000003</c:v>
                </c:pt>
                <c:pt idx="2216">
                  <c:v>0.33333333333333331</c:v>
                </c:pt>
                <c:pt idx="2217">
                  <c:v>0.1866666666666667</c:v>
                </c:pt>
                <c:pt idx="2218">
                  <c:v>0.28000000000000003</c:v>
                </c:pt>
                <c:pt idx="2219">
                  <c:v>0.26666666666666666</c:v>
                </c:pt>
                <c:pt idx="2220">
                  <c:v>0.21333333333333337</c:v>
                </c:pt>
                <c:pt idx="2221">
                  <c:v>0.16000000000000003</c:v>
                </c:pt>
                <c:pt idx="2222">
                  <c:v>0.22666666666666663</c:v>
                </c:pt>
                <c:pt idx="2223">
                  <c:v>0.2533333333333333</c:v>
                </c:pt>
                <c:pt idx="2224">
                  <c:v>0.14666666666666672</c:v>
                </c:pt>
                <c:pt idx="2225">
                  <c:v>0.1333333333333333</c:v>
                </c:pt>
                <c:pt idx="2226">
                  <c:v>0.19999999999999996</c:v>
                </c:pt>
                <c:pt idx="2227">
                  <c:v>0.30666666666666664</c:v>
                </c:pt>
                <c:pt idx="2228">
                  <c:v>0.17333333333333328</c:v>
                </c:pt>
                <c:pt idx="2229">
                  <c:v>0.21333333333333332</c:v>
                </c:pt>
                <c:pt idx="2230">
                  <c:v>0.37333333333333341</c:v>
                </c:pt>
                <c:pt idx="2231">
                  <c:v>0.31999999999999995</c:v>
                </c:pt>
                <c:pt idx="2232">
                  <c:v>0.22666666666666668</c:v>
                </c:pt>
                <c:pt idx="2233">
                  <c:v>0.10666666666666663</c:v>
                </c:pt>
                <c:pt idx="2234">
                  <c:v>0.36000000000000004</c:v>
                </c:pt>
                <c:pt idx="2235">
                  <c:v>0.17333333333333334</c:v>
                </c:pt>
                <c:pt idx="2236">
                  <c:v>0.25333333333333335</c:v>
                </c:pt>
                <c:pt idx="2237">
                  <c:v>0.22666666666666668</c:v>
                </c:pt>
                <c:pt idx="2238">
                  <c:v>0.3066666666666667</c:v>
                </c:pt>
                <c:pt idx="2239">
                  <c:v>0.16000000000000003</c:v>
                </c:pt>
                <c:pt idx="2240">
                  <c:v>0.14666666666666667</c:v>
                </c:pt>
                <c:pt idx="2241">
                  <c:v>0.17333333333333328</c:v>
                </c:pt>
                <c:pt idx="2242">
                  <c:v>0.30666666666666664</c:v>
                </c:pt>
                <c:pt idx="2243">
                  <c:v>0.33333333333333337</c:v>
                </c:pt>
                <c:pt idx="2244">
                  <c:v>0.25333333333333335</c:v>
                </c:pt>
                <c:pt idx="2245">
                  <c:v>0.1866666666666667</c:v>
                </c:pt>
                <c:pt idx="2246">
                  <c:v>0.4</c:v>
                </c:pt>
                <c:pt idx="2247">
                  <c:v>0.13333333333333336</c:v>
                </c:pt>
                <c:pt idx="2248">
                  <c:v>0.12</c:v>
                </c:pt>
                <c:pt idx="2249">
                  <c:v>0.15999999999999998</c:v>
                </c:pt>
                <c:pt idx="2250">
                  <c:v>0.24</c:v>
                </c:pt>
                <c:pt idx="2251">
                  <c:v>0.26666666666666666</c:v>
                </c:pt>
                <c:pt idx="2252">
                  <c:v>0.15999999999999998</c:v>
                </c:pt>
                <c:pt idx="2253">
                  <c:v>0.21333333333333326</c:v>
                </c:pt>
                <c:pt idx="2254">
                  <c:v>0.38666666666666666</c:v>
                </c:pt>
                <c:pt idx="2255">
                  <c:v>0.30666666666666664</c:v>
                </c:pt>
                <c:pt idx="2256">
                  <c:v>0.26666666666666672</c:v>
                </c:pt>
                <c:pt idx="2257">
                  <c:v>0.33333333333333331</c:v>
                </c:pt>
                <c:pt idx="2258">
                  <c:v>0.30666666666666664</c:v>
                </c:pt>
                <c:pt idx="2259">
                  <c:v>0.24000000000000005</c:v>
                </c:pt>
                <c:pt idx="2260">
                  <c:v>0.1333333333333333</c:v>
                </c:pt>
                <c:pt idx="2261">
                  <c:v>0.18666666666666665</c:v>
                </c:pt>
                <c:pt idx="2262">
                  <c:v>9.3333333333333324E-2</c:v>
                </c:pt>
                <c:pt idx="2263">
                  <c:v>0.10666666666666669</c:v>
                </c:pt>
                <c:pt idx="2264">
                  <c:v>0.24</c:v>
                </c:pt>
                <c:pt idx="2265">
                  <c:v>0.2</c:v>
                </c:pt>
                <c:pt idx="2266">
                  <c:v>0.29333333333333333</c:v>
                </c:pt>
                <c:pt idx="2267">
                  <c:v>0.22666666666666663</c:v>
                </c:pt>
                <c:pt idx="2268">
                  <c:v>0.1866666666666667</c:v>
                </c:pt>
                <c:pt idx="2269">
                  <c:v>0.24000000000000005</c:v>
                </c:pt>
                <c:pt idx="2270">
                  <c:v>0.3066666666666667</c:v>
                </c:pt>
                <c:pt idx="2271">
                  <c:v>0.19999999999999996</c:v>
                </c:pt>
                <c:pt idx="2272">
                  <c:v>0.26666666666666672</c:v>
                </c:pt>
                <c:pt idx="2273">
                  <c:v>0.22666666666666663</c:v>
                </c:pt>
                <c:pt idx="2274">
                  <c:v>0.14666666666666672</c:v>
                </c:pt>
                <c:pt idx="2275">
                  <c:v>0.3066666666666667</c:v>
                </c:pt>
                <c:pt idx="2276">
                  <c:v>0.22666666666666668</c:v>
                </c:pt>
                <c:pt idx="2277">
                  <c:v>0.2533333333333333</c:v>
                </c:pt>
                <c:pt idx="2278">
                  <c:v>0.20000000000000007</c:v>
                </c:pt>
                <c:pt idx="2279">
                  <c:v>1.3333333333333419E-2</c:v>
                </c:pt>
                <c:pt idx="2280">
                  <c:v>0.17333333333333339</c:v>
                </c:pt>
                <c:pt idx="2281">
                  <c:v>0.29333333333333333</c:v>
                </c:pt>
                <c:pt idx="2282">
                  <c:v>0.15999999999999998</c:v>
                </c:pt>
                <c:pt idx="2283">
                  <c:v>0.22666666666666663</c:v>
                </c:pt>
                <c:pt idx="2284">
                  <c:v>6.6666666666666652E-2</c:v>
                </c:pt>
                <c:pt idx="2285">
                  <c:v>0.26666666666666666</c:v>
                </c:pt>
                <c:pt idx="2286">
                  <c:v>0.1333333333333333</c:v>
                </c:pt>
                <c:pt idx="2287">
                  <c:v>0.26666666666666666</c:v>
                </c:pt>
                <c:pt idx="2288">
                  <c:v>0.11999999999999994</c:v>
                </c:pt>
                <c:pt idx="2289">
                  <c:v>0.22666666666666674</c:v>
                </c:pt>
                <c:pt idx="2290">
                  <c:v>0.17333333333333334</c:v>
                </c:pt>
                <c:pt idx="2291">
                  <c:v>0.2533333333333333</c:v>
                </c:pt>
                <c:pt idx="2292">
                  <c:v>0.21333333333333337</c:v>
                </c:pt>
                <c:pt idx="2293">
                  <c:v>0.26666666666666672</c:v>
                </c:pt>
                <c:pt idx="2294">
                  <c:v>6.6666666666666707E-2</c:v>
                </c:pt>
                <c:pt idx="2295">
                  <c:v>0.23999999999999994</c:v>
                </c:pt>
                <c:pt idx="2296">
                  <c:v>0.18666666666666665</c:v>
                </c:pt>
                <c:pt idx="2297">
                  <c:v>0.24</c:v>
                </c:pt>
                <c:pt idx="2298">
                  <c:v>0.27999999999999997</c:v>
                </c:pt>
                <c:pt idx="2299">
                  <c:v>0.19999999999999996</c:v>
                </c:pt>
                <c:pt idx="2300">
                  <c:v>0.32</c:v>
                </c:pt>
                <c:pt idx="2301">
                  <c:v>0.29333333333333328</c:v>
                </c:pt>
                <c:pt idx="2302">
                  <c:v>0.29333333333333333</c:v>
                </c:pt>
                <c:pt idx="2303">
                  <c:v>0.15999999999999998</c:v>
                </c:pt>
                <c:pt idx="2304">
                  <c:v>0.1866666666666667</c:v>
                </c:pt>
                <c:pt idx="2305">
                  <c:v>0.26666666666666661</c:v>
                </c:pt>
                <c:pt idx="2306">
                  <c:v>0.26666666666666666</c:v>
                </c:pt>
                <c:pt idx="2307">
                  <c:v>0.17333333333333334</c:v>
                </c:pt>
                <c:pt idx="2308">
                  <c:v>0.24</c:v>
                </c:pt>
                <c:pt idx="2309">
                  <c:v>0.25333333333333341</c:v>
                </c:pt>
                <c:pt idx="2310">
                  <c:v>0.18666666666666665</c:v>
                </c:pt>
                <c:pt idx="2311">
                  <c:v>0.23999999999999994</c:v>
                </c:pt>
                <c:pt idx="2312">
                  <c:v>0.26666666666666672</c:v>
                </c:pt>
                <c:pt idx="2313">
                  <c:v>0.29333333333333339</c:v>
                </c:pt>
                <c:pt idx="2314">
                  <c:v>0.18666666666666665</c:v>
                </c:pt>
                <c:pt idx="2315">
                  <c:v>0.30666666666666664</c:v>
                </c:pt>
                <c:pt idx="2316">
                  <c:v>0.13333333333333336</c:v>
                </c:pt>
                <c:pt idx="2317">
                  <c:v>0.3066666666666667</c:v>
                </c:pt>
                <c:pt idx="2318">
                  <c:v>0.16000000000000003</c:v>
                </c:pt>
                <c:pt idx="2319">
                  <c:v>0.33333333333333337</c:v>
                </c:pt>
                <c:pt idx="2320">
                  <c:v>0.26666666666666661</c:v>
                </c:pt>
                <c:pt idx="2321">
                  <c:v>0.24</c:v>
                </c:pt>
                <c:pt idx="2322">
                  <c:v>0.25333333333333335</c:v>
                </c:pt>
                <c:pt idx="2323">
                  <c:v>0.18666666666666659</c:v>
                </c:pt>
                <c:pt idx="2324">
                  <c:v>0.21333333333333326</c:v>
                </c:pt>
                <c:pt idx="2325">
                  <c:v>0.21333333333333332</c:v>
                </c:pt>
                <c:pt idx="2326">
                  <c:v>0.17333333333333334</c:v>
                </c:pt>
                <c:pt idx="2327">
                  <c:v>0.17333333333333334</c:v>
                </c:pt>
                <c:pt idx="2328">
                  <c:v>0.22666666666666668</c:v>
                </c:pt>
                <c:pt idx="2329">
                  <c:v>9.3333333333333379E-2</c:v>
                </c:pt>
                <c:pt idx="2330">
                  <c:v>0.37333333333333341</c:v>
                </c:pt>
                <c:pt idx="2331">
                  <c:v>0.32000000000000006</c:v>
                </c:pt>
                <c:pt idx="2332">
                  <c:v>0.2</c:v>
                </c:pt>
                <c:pt idx="2333">
                  <c:v>0.34666666666666668</c:v>
                </c:pt>
                <c:pt idx="2334">
                  <c:v>0.21333333333333326</c:v>
                </c:pt>
                <c:pt idx="2335">
                  <c:v>0.21333333333333337</c:v>
                </c:pt>
                <c:pt idx="2336">
                  <c:v>0.2533333333333333</c:v>
                </c:pt>
                <c:pt idx="2337">
                  <c:v>0.2</c:v>
                </c:pt>
                <c:pt idx="2338">
                  <c:v>0.21333333333333332</c:v>
                </c:pt>
                <c:pt idx="2339">
                  <c:v>0.26666666666666672</c:v>
                </c:pt>
                <c:pt idx="2340">
                  <c:v>0.26666666666666661</c:v>
                </c:pt>
                <c:pt idx="2341">
                  <c:v>0.21333333333333326</c:v>
                </c:pt>
                <c:pt idx="2342">
                  <c:v>0.32</c:v>
                </c:pt>
                <c:pt idx="2343">
                  <c:v>0.22666666666666663</c:v>
                </c:pt>
                <c:pt idx="2344">
                  <c:v>0.29333333333333339</c:v>
                </c:pt>
                <c:pt idx="2345">
                  <c:v>0.24000000000000005</c:v>
                </c:pt>
                <c:pt idx="2346">
                  <c:v>0.24</c:v>
                </c:pt>
                <c:pt idx="2347">
                  <c:v>5.3333333333333344E-2</c:v>
                </c:pt>
                <c:pt idx="2348">
                  <c:v>0.21333333333333337</c:v>
                </c:pt>
                <c:pt idx="2349">
                  <c:v>0.1866666666666667</c:v>
                </c:pt>
                <c:pt idx="2350">
                  <c:v>0.24</c:v>
                </c:pt>
                <c:pt idx="2351">
                  <c:v>0.18666666666666665</c:v>
                </c:pt>
                <c:pt idx="2352">
                  <c:v>0.22666666666666668</c:v>
                </c:pt>
                <c:pt idx="2353">
                  <c:v>0.28000000000000003</c:v>
                </c:pt>
                <c:pt idx="2354">
                  <c:v>0.20000000000000007</c:v>
                </c:pt>
                <c:pt idx="2355">
                  <c:v>0.22666666666666663</c:v>
                </c:pt>
                <c:pt idx="2356">
                  <c:v>0.10666666666666669</c:v>
                </c:pt>
                <c:pt idx="2357">
                  <c:v>0.17333333333333339</c:v>
                </c:pt>
                <c:pt idx="2358">
                  <c:v>0.17333333333333339</c:v>
                </c:pt>
                <c:pt idx="2359">
                  <c:v>0.21333333333333337</c:v>
                </c:pt>
                <c:pt idx="2360">
                  <c:v>0.24000000000000005</c:v>
                </c:pt>
                <c:pt idx="2361">
                  <c:v>0.19999999999999996</c:v>
                </c:pt>
                <c:pt idx="2362">
                  <c:v>0.26666666666666666</c:v>
                </c:pt>
                <c:pt idx="2363">
                  <c:v>0.25333333333333335</c:v>
                </c:pt>
                <c:pt idx="2364">
                  <c:v>0.22666666666666668</c:v>
                </c:pt>
                <c:pt idx="2365">
                  <c:v>0.1866666666666667</c:v>
                </c:pt>
                <c:pt idx="2366">
                  <c:v>0.30666666666666664</c:v>
                </c:pt>
                <c:pt idx="2367">
                  <c:v>0.21333333333333326</c:v>
                </c:pt>
                <c:pt idx="2368">
                  <c:v>0.31999999999999995</c:v>
                </c:pt>
                <c:pt idx="2369">
                  <c:v>0.34666666666666668</c:v>
                </c:pt>
                <c:pt idx="2370">
                  <c:v>0.22666666666666663</c:v>
                </c:pt>
                <c:pt idx="2371">
                  <c:v>0.14666666666666667</c:v>
                </c:pt>
                <c:pt idx="2372">
                  <c:v>0.21333333333333326</c:v>
                </c:pt>
                <c:pt idx="2373">
                  <c:v>0.17333333333333328</c:v>
                </c:pt>
                <c:pt idx="2374">
                  <c:v>3.999999999999998E-2</c:v>
                </c:pt>
                <c:pt idx="2375">
                  <c:v>0.1866666666666667</c:v>
                </c:pt>
                <c:pt idx="2376">
                  <c:v>0.30666666666666664</c:v>
                </c:pt>
                <c:pt idx="2377">
                  <c:v>0.31999999999999995</c:v>
                </c:pt>
                <c:pt idx="2378">
                  <c:v>0.10666666666666669</c:v>
                </c:pt>
                <c:pt idx="2379">
                  <c:v>0.11999999999999994</c:v>
                </c:pt>
                <c:pt idx="2380">
                  <c:v>0.26666666666666661</c:v>
                </c:pt>
                <c:pt idx="2381">
                  <c:v>0.25333333333333335</c:v>
                </c:pt>
                <c:pt idx="2382">
                  <c:v>0.16000000000000003</c:v>
                </c:pt>
                <c:pt idx="2383">
                  <c:v>0.15999999999999998</c:v>
                </c:pt>
                <c:pt idx="2384">
                  <c:v>0.33333333333333337</c:v>
                </c:pt>
                <c:pt idx="2385">
                  <c:v>0.15999999999999998</c:v>
                </c:pt>
                <c:pt idx="2386">
                  <c:v>0.2533333333333333</c:v>
                </c:pt>
                <c:pt idx="2387">
                  <c:v>0.30666666666666664</c:v>
                </c:pt>
                <c:pt idx="2388">
                  <c:v>0.32</c:v>
                </c:pt>
                <c:pt idx="2389">
                  <c:v>0.14666666666666672</c:v>
                </c:pt>
                <c:pt idx="2390">
                  <c:v>0.1333333333333333</c:v>
                </c:pt>
                <c:pt idx="2391">
                  <c:v>0.14666666666666667</c:v>
                </c:pt>
                <c:pt idx="2392">
                  <c:v>0.3066666666666667</c:v>
                </c:pt>
                <c:pt idx="2393">
                  <c:v>0.22666666666666668</c:v>
                </c:pt>
                <c:pt idx="2394">
                  <c:v>0.24000000000000005</c:v>
                </c:pt>
                <c:pt idx="2395">
                  <c:v>0.26666666666666666</c:v>
                </c:pt>
                <c:pt idx="2396">
                  <c:v>0.20000000000000007</c:v>
                </c:pt>
                <c:pt idx="2397">
                  <c:v>0.24</c:v>
                </c:pt>
                <c:pt idx="2398">
                  <c:v>0.30666666666666664</c:v>
                </c:pt>
                <c:pt idx="2399">
                  <c:v>0.24</c:v>
                </c:pt>
                <c:pt idx="2400">
                  <c:v>0.34666666666666662</c:v>
                </c:pt>
                <c:pt idx="2401">
                  <c:v>2.6666666666666672E-2</c:v>
                </c:pt>
                <c:pt idx="2402">
                  <c:v>0.18666666666666665</c:v>
                </c:pt>
                <c:pt idx="2403">
                  <c:v>0.12000000000000005</c:v>
                </c:pt>
                <c:pt idx="2404">
                  <c:v>0.27999999999999997</c:v>
                </c:pt>
                <c:pt idx="2405">
                  <c:v>0.24</c:v>
                </c:pt>
                <c:pt idx="2406">
                  <c:v>0.21333333333333332</c:v>
                </c:pt>
                <c:pt idx="2407">
                  <c:v>0.31999999999999995</c:v>
                </c:pt>
                <c:pt idx="2408">
                  <c:v>0.21333333333333332</c:v>
                </c:pt>
                <c:pt idx="2409">
                  <c:v>0.25333333333333335</c:v>
                </c:pt>
                <c:pt idx="2410">
                  <c:v>0.26666666666666666</c:v>
                </c:pt>
                <c:pt idx="2411">
                  <c:v>0.1866666666666667</c:v>
                </c:pt>
                <c:pt idx="2412">
                  <c:v>0.27999999999999997</c:v>
                </c:pt>
                <c:pt idx="2413">
                  <c:v>0.20000000000000007</c:v>
                </c:pt>
                <c:pt idx="2414">
                  <c:v>0.25333333333333341</c:v>
                </c:pt>
                <c:pt idx="2415">
                  <c:v>0.2533333333333333</c:v>
                </c:pt>
                <c:pt idx="2416">
                  <c:v>0.1866666666666667</c:v>
                </c:pt>
                <c:pt idx="2417">
                  <c:v>0.1866666666666667</c:v>
                </c:pt>
                <c:pt idx="2418">
                  <c:v>0.25333333333333335</c:v>
                </c:pt>
                <c:pt idx="2419">
                  <c:v>0.32</c:v>
                </c:pt>
                <c:pt idx="2420">
                  <c:v>8.0000000000000071E-2</c:v>
                </c:pt>
                <c:pt idx="2421">
                  <c:v>0.38666666666666671</c:v>
                </c:pt>
                <c:pt idx="2422">
                  <c:v>0.26666666666666666</c:v>
                </c:pt>
                <c:pt idx="2423">
                  <c:v>0.25333333333333335</c:v>
                </c:pt>
                <c:pt idx="2424">
                  <c:v>0.17333333333333334</c:v>
                </c:pt>
                <c:pt idx="2425">
                  <c:v>0.30666666666666664</c:v>
                </c:pt>
                <c:pt idx="2426">
                  <c:v>0.22666666666666668</c:v>
                </c:pt>
                <c:pt idx="2427">
                  <c:v>5.3333333333333344E-2</c:v>
                </c:pt>
                <c:pt idx="2428">
                  <c:v>0.29333333333333333</c:v>
                </c:pt>
                <c:pt idx="2429">
                  <c:v>0.32</c:v>
                </c:pt>
                <c:pt idx="2430">
                  <c:v>1.3333333333333308E-2</c:v>
                </c:pt>
                <c:pt idx="2431">
                  <c:v>0.3066666666666667</c:v>
                </c:pt>
                <c:pt idx="2432">
                  <c:v>0.24</c:v>
                </c:pt>
                <c:pt idx="2433">
                  <c:v>0.13333333333333336</c:v>
                </c:pt>
                <c:pt idx="2434">
                  <c:v>0.34666666666666668</c:v>
                </c:pt>
                <c:pt idx="2435">
                  <c:v>0.22666666666666663</c:v>
                </c:pt>
                <c:pt idx="2436">
                  <c:v>0.26666666666666666</c:v>
                </c:pt>
                <c:pt idx="2437">
                  <c:v>0.21333333333333337</c:v>
                </c:pt>
                <c:pt idx="2438">
                  <c:v>0.13333333333333336</c:v>
                </c:pt>
                <c:pt idx="2439">
                  <c:v>0.24</c:v>
                </c:pt>
                <c:pt idx="2440">
                  <c:v>0.24000000000000005</c:v>
                </c:pt>
                <c:pt idx="2441">
                  <c:v>0.2</c:v>
                </c:pt>
                <c:pt idx="2442">
                  <c:v>0.27999999999999997</c:v>
                </c:pt>
                <c:pt idx="2443">
                  <c:v>0.32000000000000006</c:v>
                </c:pt>
                <c:pt idx="2444">
                  <c:v>0.33333333333333337</c:v>
                </c:pt>
                <c:pt idx="2445">
                  <c:v>0.38666666666666671</c:v>
                </c:pt>
                <c:pt idx="2446">
                  <c:v>0.30666666666666664</c:v>
                </c:pt>
                <c:pt idx="2447">
                  <c:v>0.21333333333333332</c:v>
                </c:pt>
                <c:pt idx="2448">
                  <c:v>0.17333333333333339</c:v>
                </c:pt>
                <c:pt idx="2449">
                  <c:v>0.30666666666666664</c:v>
                </c:pt>
                <c:pt idx="2450">
                  <c:v>0.1333333333333333</c:v>
                </c:pt>
                <c:pt idx="2451">
                  <c:v>0.22666666666666663</c:v>
                </c:pt>
                <c:pt idx="2452">
                  <c:v>0.28000000000000003</c:v>
                </c:pt>
                <c:pt idx="2453">
                  <c:v>0.27999999999999997</c:v>
                </c:pt>
                <c:pt idx="2454">
                  <c:v>0.22666666666666668</c:v>
                </c:pt>
                <c:pt idx="2455">
                  <c:v>9.3333333333333268E-2</c:v>
                </c:pt>
                <c:pt idx="2456">
                  <c:v>0.33333333333333326</c:v>
                </c:pt>
                <c:pt idx="2457">
                  <c:v>0.16000000000000003</c:v>
                </c:pt>
                <c:pt idx="2458">
                  <c:v>0.30666666666666664</c:v>
                </c:pt>
                <c:pt idx="2459">
                  <c:v>0.38666666666666671</c:v>
                </c:pt>
                <c:pt idx="2460">
                  <c:v>0.30666666666666664</c:v>
                </c:pt>
                <c:pt idx="2461">
                  <c:v>0.17333333333333334</c:v>
                </c:pt>
                <c:pt idx="2462">
                  <c:v>0.41333333333333333</c:v>
                </c:pt>
                <c:pt idx="2463">
                  <c:v>5.3333333333333344E-2</c:v>
                </c:pt>
                <c:pt idx="2464">
                  <c:v>0.17333333333333334</c:v>
                </c:pt>
                <c:pt idx="2465">
                  <c:v>0.3866666666666666</c:v>
                </c:pt>
                <c:pt idx="2466">
                  <c:v>0.31999999999999995</c:v>
                </c:pt>
                <c:pt idx="2467">
                  <c:v>0.23999999999999994</c:v>
                </c:pt>
                <c:pt idx="2468">
                  <c:v>0.1866666666666667</c:v>
                </c:pt>
                <c:pt idx="2469">
                  <c:v>0.10666666666666669</c:v>
                </c:pt>
                <c:pt idx="2470">
                  <c:v>0.26666666666666666</c:v>
                </c:pt>
                <c:pt idx="2471">
                  <c:v>0.29333333333333339</c:v>
                </c:pt>
                <c:pt idx="2472">
                  <c:v>0.16000000000000003</c:v>
                </c:pt>
                <c:pt idx="2473">
                  <c:v>0.18666666666666665</c:v>
                </c:pt>
                <c:pt idx="2474">
                  <c:v>0.1333333333333333</c:v>
                </c:pt>
                <c:pt idx="2475">
                  <c:v>0.30666666666666664</c:v>
                </c:pt>
                <c:pt idx="2476">
                  <c:v>0.12</c:v>
                </c:pt>
                <c:pt idx="2477">
                  <c:v>0.29333333333333333</c:v>
                </c:pt>
                <c:pt idx="2478">
                  <c:v>0.28000000000000003</c:v>
                </c:pt>
                <c:pt idx="2479">
                  <c:v>0.10666666666666663</c:v>
                </c:pt>
                <c:pt idx="2480">
                  <c:v>0.22666666666666668</c:v>
                </c:pt>
                <c:pt idx="2481">
                  <c:v>0.29333333333333333</c:v>
                </c:pt>
                <c:pt idx="2482">
                  <c:v>0.27999999999999997</c:v>
                </c:pt>
                <c:pt idx="2483">
                  <c:v>0.19999999999999996</c:v>
                </c:pt>
                <c:pt idx="2484">
                  <c:v>9.3333333333333324E-2</c:v>
                </c:pt>
                <c:pt idx="2485">
                  <c:v>0.2</c:v>
                </c:pt>
                <c:pt idx="2486">
                  <c:v>0.29333333333333328</c:v>
                </c:pt>
                <c:pt idx="2487">
                  <c:v>0.12</c:v>
                </c:pt>
                <c:pt idx="2488">
                  <c:v>0.21333333333333332</c:v>
                </c:pt>
                <c:pt idx="2489">
                  <c:v>0.29333333333333339</c:v>
                </c:pt>
                <c:pt idx="2490">
                  <c:v>0.41333333333333333</c:v>
                </c:pt>
                <c:pt idx="2491">
                  <c:v>0.16000000000000003</c:v>
                </c:pt>
                <c:pt idx="2492">
                  <c:v>0.2</c:v>
                </c:pt>
                <c:pt idx="2493">
                  <c:v>0.26666666666666661</c:v>
                </c:pt>
                <c:pt idx="2494">
                  <c:v>4.0000000000000036E-2</c:v>
                </c:pt>
                <c:pt idx="2495">
                  <c:v>0.17333333333333339</c:v>
                </c:pt>
                <c:pt idx="2496">
                  <c:v>0.27999999999999997</c:v>
                </c:pt>
                <c:pt idx="2497">
                  <c:v>0.27999999999999997</c:v>
                </c:pt>
                <c:pt idx="2498">
                  <c:v>0.20000000000000007</c:v>
                </c:pt>
                <c:pt idx="2499">
                  <c:v>0.13333333333333336</c:v>
                </c:pt>
              </c:numCache>
            </c:numRef>
          </c:xVal>
          <c:yVal>
            <c:numRef>
              <c:f>'Data ellipses'!$B$4:$B$2503</c:f>
              <c:numCache>
                <c:formatCode>_-* #,##0.00_-;\-* #,##0.00_-;_-* "-"??_-;_-@_-</c:formatCode>
                <c:ptCount val="2500"/>
                <c:pt idx="0">
                  <c:v>-1121.0775249638191</c:v>
                </c:pt>
                <c:pt idx="1">
                  <c:v>1100.8829260702032</c:v>
                </c:pt>
                <c:pt idx="2">
                  <c:v>146.96521660407689</c:v>
                </c:pt>
                <c:pt idx="3">
                  <c:v>-87.142689271479867</c:v>
                </c:pt>
                <c:pt idx="4">
                  <c:v>1224.6240678815029</c:v>
                </c:pt>
                <c:pt idx="5">
                  <c:v>-1153.2918278188226</c:v>
                </c:pt>
                <c:pt idx="6">
                  <c:v>383.75075943648335</c:v>
                </c:pt>
                <c:pt idx="7">
                  <c:v>113.99852649328932</c:v>
                </c:pt>
                <c:pt idx="8">
                  <c:v>-1229.4329878215804</c:v>
                </c:pt>
                <c:pt idx="9">
                  <c:v>-1388.4739754228567</c:v>
                </c:pt>
                <c:pt idx="10">
                  <c:v>-1660.0283556981949</c:v>
                </c:pt>
                <c:pt idx="11">
                  <c:v>-555.12977683241206</c:v>
                </c:pt>
                <c:pt idx="12">
                  <c:v>-1178.0745342642786</c:v>
                </c:pt>
                <c:pt idx="13">
                  <c:v>351.19002484289013</c:v>
                </c:pt>
                <c:pt idx="14">
                  <c:v>-153.56220940755156</c:v>
                </c:pt>
                <c:pt idx="15">
                  <c:v>1054.1231406719262</c:v>
                </c:pt>
                <c:pt idx="16">
                  <c:v>-309.64499291528955</c:v>
                </c:pt>
                <c:pt idx="17">
                  <c:v>-5.7319719814095151</c:v>
                </c:pt>
                <c:pt idx="18">
                  <c:v>-183.48790472109522</c:v>
                </c:pt>
                <c:pt idx="19">
                  <c:v>433.13863191680684</c:v>
                </c:pt>
                <c:pt idx="20">
                  <c:v>-1280.034347508089</c:v>
                </c:pt>
                <c:pt idx="21">
                  <c:v>-967.99737971169361</c:v>
                </c:pt>
                <c:pt idx="22">
                  <c:v>-285.57086465258726</c:v>
                </c:pt>
                <c:pt idx="23">
                  <c:v>163.3235573287684</c:v>
                </c:pt>
                <c:pt idx="24">
                  <c:v>693.29377660707814</c:v>
                </c:pt>
                <c:pt idx="25">
                  <c:v>-724.65753957855759</c:v>
                </c:pt>
                <c:pt idx="26">
                  <c:v>458.68498693817219</c:v>
                </c:pt>
                <c:pt idx="27">
                  <c:v>-48.040959096465485</c:v>
                </c:pt>
                <c:pt idx="28">
                  <c:v>-680.55384087610128</c:v>
                </c:pt>
                <c:pt idx="29">
                  <c:v>152.02528897699358</c:v>
                </c:pt>
                <c:pt idx="30">
                  <c:v>-1087.8586776599395</c:v>
                </c:pt>
                <c:pt idx="31">
                  <c:v>36.177463242007434</c:v>
                </c:pt>
                <c:pt idx="32">
                  <c:v>-19.122689540150532</c:v>
                </c:pt>
                <c:pt idx="33">
                  <c:v>-1136.9744227654282</c:v>
                </c:pt>
                <c:pt idx="34">
                  <c:v>-85.035855890199855</c:v>
                </c:pt>
                <c:pt idx="35">
                  <c:v>-584.57573739051168</c:v>
                </c:pt>
                <c:pt idx="36">
                  <c:v>435.57894225280143</c:v>
                </c:pt>
                <c:pt idx="37">
                  <c:v>-255.47861020792152</c:v>
                </c:pt>
                <c:pt idx="38">
                  <c:v>304.99493297295339</c:v>
                </c:pt>
                <c:pt idx="39">
                  <c:v>-1108.7882852745042</c:v>
                </c:pt>
                <c:pt idx="40">
                  <c:v>219.6962298074468</c:v>
                </c:pt>
                <c:pt idx="41">
                  <c:v>-1157.8752468800321</c:v>
                </c:pt>
                <c:pt idx="42">
                  <c:v>-1108.686073928915</c:v>
                </c:pt>
                <c:pt idx="43">
                  <c:v>-2487.6273694366555</c:v>
                </c:pt>
                <c:pt idx="44">
                  <c:v>-2174.8332590733726</c:v>
                </c:pt>
                <c:pt idx="45">
                  <c:v>-685.69684933871304</c:v>
                </c:pt>
                <c:pt idx="46">
                  <c:v>-911.57555755921112</c:v>
                </c:pt>
                <c:pt idx="47">
                  <c:v>-639.75297747223431</c:v>
                </c:pt>
                <c:pt idx="48">
                  <c:v>-373.32918533340853</c:v>
                </c:pt>
                <c:pt idx="49">
                  <c:v>-532.11313822053125</c:v>
                </c:pt>
                <c:pt idx="50">
                  <c:v>-757.53509807439968</c:v>
                </c:pt>
                <c:pt idx="51">
                  <c:v>267.64409128814623</c:v>
                </c:pt>
                <c:pt idx="52">
                  <c:v>280.13415211710435</c:v>
                </c:pt>
                <c:pt idx="53">
                  <c:v>-945.30347956446985</c:v>
                </c:pt>
                <c:pt idx="54">
                  <c:v>-585.14405062222704</c:v>
                </c:pt>
                <c:pt idx="55">
                  <c:v>-431.82591007158044</c:v>
                </c:pt>
                <c:pt idx="56">
                  <c:v>-1559.5261849561812</c:v>
                </c:pt>
                <c:pt idx="57">
                  <c:v>-827.45531637927706</c:v>
                </c:pt>
                <c:pt idx="58">
                  <c:v>811.00313800583717</c:v>
                </c:pt>
                <c:pt idx="59">
                  <c:v>903.60423595296379</c:v>
                </c:pt>
                <c:pt idx="60">
                  <c:v>238.49462611759918</c:v>
                </c:pt>
                <c:pt idx="61">
                  <c:v>-965.23384256912777</c:v>
                </c:pt>
                <c:pt idx="62">
                  <c:v>-1198.4328993499848</c:v>
                </c:pt>
                <c:pt idx="63">
                  <c:v>-1738.0416452463896</c:v>
                </c:pt>
                <c:pt idx="64">
                  <c:v>-505.90537921819032</c:v>
                </c:pt>
                <c:pt idx="65">
                  <c:v>-423.98847945745001</c:v>
                </c:pt>
                <c:pt idx="66">
                  <c:v>268.87543451702913</c:v>
                </c:pt>
                <c:pt idx="67">
                  <c:v>-2030.1494329717625</c:v>
                </c:pt>
                <c:pt idx="68">
                  <c:v>-1479.4037176748307</c:v>
                </c:pt>
                <c:pt idx="69">
                  <c:v>-33.641158249370164</c:v>
                </c:pt>
                <c:pt idx="70">
                  <c:v>507.49183470353455</c:v>
                </c:pt>
                <c:pt idx="71">
                  <c:v>-1751.0474209183512</c:v>
                </c:pt>
                <c:pt idx="72">
                  <c:v>1281.8433282114129</c:v>
                </c:pt>
                <c:pt idx="73">
                  <c:v>-1050.5919496804017</c:v>
                </c:pt>
                <c:pt idx="74">
                  <c:v>-582.95489192281912</c:v>
                </c:pt>
                <c:pt idx="75">
                  <c:v>45.711314722290808</c:v>
                </c:pt>
                <c:pt idx="76">
                  <c:v>-2225.8095565184731</c:v>
                </c:pt>
                <c:pt idx="77">
                  <c:v>495.35848932293902</c:v>
                </c:pt>
                <c:pt idx="78">
                  <c:v>-366.8421804391146</c:v>
                </c:pt>
                <c:pt idx="79">
                  <c:v>587.26645328727864</c:v>
                </c:pt>
                <c:pt idx="80">
                  <c:v>519.12469264004903</c:v>
                </c:pt>
                <c:pt idx="81">
                  <c:v>495.52129451981182</c:v>
                </c:pt>
                <c:pt idx="82">
                  <c:v>1184.2435023700127</c:v>
                </c:pt>
                <c:pt idx="83">
                  <c:v>-521.65082960381824</c:v>
                </c:pt>
                <c:pt idx="84">
                  <c:v>7.9917119500360059</c:v>
                </c:pt>
                <c:pt idx="85">
                  <c:v>-757.74199747620423</c:v>
                </c:pt>
                <c:pt idx="86">
                  <c:v>-1174.054695530257</c:v>
                </c:pt>
                <c:pt idx="87">
                  <c:v>-1853.1998997927785</c:v>
                </c:pt>
                <c:pt idx="88">
                  <c:v>-993.14776536052523</c:v>
                </c:pt>
                <c:pt idx="89">
                  <c:v>-1028.1105569854599</c:v>
                </c:pt>
                <c:pt idx="90">
                  <c:v>-753.87403703484961</c:v>
                </c:pt>
                <c:pt idx="91">
                  <c:v>-1461.7560112590263</c:v>
                </c:pt>
                <c:pt idx="92">
                  <c:v>-144.42473794441776</c:v>
                </c:pt>
                <c:pt idx="93">
                  <c:v>-369.60361362919411</c:v>
                </c:pt>
                <c:pt idx="94">
                  <c:v>9.0246482444545109</c:v>
                </c:pt>
                <c:pt idx="95">
                  <c:v>-1152.7366465956811</c:v>
                </c:pt>
                <c:pt idx="96">
                  <c:v>-365.73281321147533</c:v>
                </c:pt>
                <c:pt idx="97">
                  <c:v>-945.47555448317598</c:v>
                </c:pt>
                <c:pt idx="98">
                  <c:v>-327.51843298080257</c:v>
                </c:pt>
                <c:pt idx="99">
                  <c:v>-236.92028596737873</c:v>
                </c:pt>
                <c:pt idx="100">
                  <c:v>15.263411501109658</c:v>
                </c:pt>
                <c:pt idx="101">
                  <c:v>-976.06150789395906</c:v>
                </c:pt>
                <c:pt idx="102">
                  <c:v>-723.39760704362106</c:v>
                </c:pt>
                <c:pt idx="103">
                  <c:v>-852.06598754261358</c:v>
                </c:pt>
                <c:pt idx="104">
                  <c:v>-1919.125993538556</c:v>
                </c:pt>
                <c:pt idx="105">
                  <c:v>-1447.8631353835444</c:v>
                </c:pt>
                <c:pt idx="106">
                  <c:v>354.29660211944883</c:v>
                </c:pt>
                <c:pt idx="107">
                  <c:v>1641.8775725754558</c:v>
                </c:pt>
                <c:pt idx="108">
                  <c:v>1119.773800449907</c:v>
                </c:pt>
                <c:pt idx="109">
                  <c:v>-795.06599888038181</c:v>
                </c:pt>
                <c:pt idx="110">
                  <c:v>-585.00903987271249</c:v>
                </c:pt>
                <c:pt idx="111">
                  <c:v>272.21158845537411</c:v>
                </c:pt>
                <c:pt idx="112">
                  <c:v>-996.55874205343116</c:v>
                </c:pt>
                <c:pt idx="113">
                  <c:v>-379.22191375196235</c:v>
                </c:pt>
                <c:pt idx="114">
                  <c:v>-1701.543171414567</c:v>
                </c:pt>
                <c:pt idx="115">
                  <c:v>-697.73563765848394</c:v>
                </c:pt>
                <c:pt idx="116">
                  <c:v>-65.914973273896976</c:v>
                </c:pt>
                <c:pt idx="117">
                  <c:v>-42.878382150085599</c:v>
                </c:pt>
                <c:pt idx="118">
                  <c:v>-2552.3772886340494</c:v>
                </c:pt>
                <c:pt idx="119">
                  <c:v>-23.833679338476031</c:v>
                </c:pt>
                <c:pt idx="120">
                  <c:v>-709.87926868040995</c:v>
                </c:pt>
                <c:pt idx="121">
                  <c:v>1129.8866954833302</c:v>
                </c:pt>
                <c:pt idx="122">
                  <c:v>378.87233903634569</c:v>
                </c:pt>
                <c:pt idx="123">
                  <c:v>-243.21177730242744</c:v>
                </c:pt>
                <c:pt idx="124">
                  <c:v>234.74557682425257</c:v>
                </c:pt>
                <c:pt idx="125">
                  <c:v>-1075.1825022330268</c:v>
                </c:pt>
                <c:pt idx="126">
                  <c:v>516.11500967277334</c:v>
                </c:pt>
                <c:pt idx="127">
                  <c:v>-585.83466481804135</c:v>
                </c:pt>
                <c:pt idx="128">
                  <c:v>-931.84255395320633</c:v>
                </c:pt>
                <c:pt idx="129">
                  <c:v>268.5137429449187</c:v>
                </c:pt>
                <c:pt idx="130">
                  <c:v>-359.01477911896473</c:v>
                </c:pt>
                <c:pt idx="131">
                  <c:v>-529.17083438216923</c:v>
                </c:pt>
                <c:pt idx="132">
                  <c:v>-43.1856903144635</c:v>
                </c:pt>
                <c:pt idx="133">
                  <c:v>-262.49243823479173</c:v>
                </c:pt>
                <c:pt idx="134">
                  <c:v>-702.7103088377371</c:v>
                </c:pt>
                <c:pt idx="135">
                  <c:v>373.89584604975244</c:v>
                </c:pt>
                <c:pt idx="136">
                  <c:v>-214.10708018537662</c:v>
                </c:pt>
                <c:pt idx="137">
                  <c:v>-1890.7961842354507</c:v>
                </c:pt>
                <c:pt idx="138">
                  <c:v>1298.2217144119732</c:v>
                </c:pt>
                <c:pt idx="139">
                  <c:v>240.24485820738028</c:v>
                </c:pt>
                <c:pt idx="140">
                  <c:v>-746.20798749636924</c:v>
                </c:pt>
                <c:pt idx="141">
                  <c:v>-1298.6468769231942</c:v>
                </c:pt>
                <c:pt idx="142">
                  <c:v>259.91739604501345</c:v>
                </c:pt>
                <c:pt idx="143">
                  <c:v>975.54604953924354</c:v>
                </c:pt>
                <c:pt idx="144">
                  <c:v>-539.24517078447207</c:v>
                </c:pt>
                <c:pt idx="145">
                  <c:v>408.48310444889194</c:v>
                </c:pt>
                <c:pt idx="146">
                  <c:v>-24.349130497967053</c:v>
                </c:pt>
                <c:pt idx="147">
                  <c:v>318.95637021974289</c:v>
                </c:pt>
                <c:pt idx="148">
                  <c:v>-907.07074786653266</c:v>
                </c:pt>
                <c:pt idx="149">
                  <c:v>-2438.6972338685719</c:v>
                </c:pt>
                <c:pt idx="150">
                  <c:v>-426.71928588997162</c:v>
                </c:pt>
                <c:pt idx="151">
                  <c:v>137.39689291697505</c:v>
                </c:pt>
                <c:pt idx="152">
                  <c:v>-1016.2743981857502</c:v>
                </c:pt>
                <c:pt idx="153">
                  <c:v>-1337.2139057331278</c:v>
                </c:pt>
                <c:pt idx="154">
                  <c:v>-988.56802334362783</c:v>
                </c:pt>
                <c:pt idx="155">
                  <c:v>-589.54281007519057</c:v>
                </c:pt>
                <c:pt idx="156">
                  <c:v>181.48405515488412</c:v>
                </c:pt>
                <c:pt idx="157">
                  <c:v>-1237.1818004504275</c:v>
                </c:pt>
                <c:pt idx="158">
                  <c:v>-152.84521048266015</c:v>
                </c:pt>
                <c:pt idx="159">
                  <c:v>-1042.3433556980472</c:v>
                </c:pt>
                <c:pt idx="160">
                  <c:v>-381.54167651472653</c:v>
                </c:pt>
                <c:pt idx="161">
                  <c:v>-64.693513618746692</c:v>
                </c:pt>
                <c:pt idx="162">
                  <c:v>-775.50681646761223</c:v>
                </c:pt>
                <c:pt idx="163">
                  <c:v>-63.341767602844811</c:v>
                </c:pt>
                <c:pt idx="164">
                  <c:v>-159.34511856731478</c:v>
                </c:pt>
                <c:pt idx="165">
                  <c:v>-727.02282705757898</c:v>
                </c:pt>
                <c:pt idx="166">
                  <c:v>-22.665291961653566</c:v>
                </c:pt>
                <c:pt idx="167">
                  <c:v>-368.34280627468524</c:v>
                </c:pt>
                <c:pt idx="168">
                  <c:v>-335.68867735616732</c:v>
                </c:pt>
                <c:pt idx="169">
                  <c:v>-939.68445149721447</c:v>
                </c:pt>
                <c:pt idx="170">
                  <c:v>-50.220651546223053</c:v>
                </c:pt>
                <c:pt idx="171">
                  <c:v>-477.85439043492079</c:v>
                </c:pt>
                <c:pt idx="172">
                  <c:v>1127.3868836019092</c:v>
                </c:pt>
                <c:pt idx="173">
                  <c:v>335.02730761480962</c:v>
                </c:pt>
                <c:pt idx="174">
                  <c:v>-1052.2975673021529</c:v>
                </c:pt>
                <c:pt idx="175">
                  <c:v>233.7692580914827</c:v>
                </c:pt>
                <c:pt idx="176">
                  <c:v>-928.58302197936791</c:v>
                </c:pt>
                <c:pt idx="177">
                  <c:v>-617.8955618629916</c:v>
                </c:pt>
                <c:pt idx="178">
                  <c:v>-262.82332537183356</c:v>
                </c:pt>
                <c:pt idx="179">
                  <c:v>360.52511885688546</c:v>
                </c:pt>
                <c:pt idx="180">
                  <c:v>-1020.3354420514979</c:v>
                </c:pt>
                <c:pt idx="181">
                  <c:v>-1509.3574373576166</c:v>
                </c:pt>
                <c:pt idx="182">
                  <c:v>1036.4766652550061</c:v>
                </c:pt>
                <c:pt idx="183">
                  <c:v>1419.4685898889738</c:v>
                </c:pt>
                <c:pt idx="184">
                  <c:v>-1013.3368915648834</c:v>
                </c:pt>
                <c:pt idx="185">
                  <c:v>-261.4046419088063</c:v>
                </c:pt>
                <c:pt idx="186">
                  <c:v>-1801.6753681163054</c:v>
                </c:pt>
                <c:pt idx="187">
                  <c:v>-1353.8189931649504</c:v>
                </c:pt>
                <c:pt idx="188">
                  <c:v>-794.6505743866137</c:v>
                </c:pt>
                <c:pt idx="189">
                  <c:v>-144.42900573857696</c:v>
                </c:pt>
                <c:pt idx="190">
                  <c:v>-77.196936164216822</c:v>
                </c:pt>
                <c:pt idx="191">
                  <c:v>-1602.4051483135954</c:v>
                </c:pt>
                <c:pt idx="192">
                  <c:v>-227.95974147601009</c:v>
                </c:pt>
                <c:pt idx="193">
                  <c:v>-92.266663044541929</c:v>
                </c:pt>
                <c:pt idx="194">
                  <c:v>-130.96449784119068</c:v>
                </c:pt>
                <c:pt idx="195">
                  <c:v>-111.19919351186036</c:v>
                </c:pt>
                <c:pt idx="196">
                  <c:v>-554.02393323138767</c:v>
                </c:pt>
                <c:pt idx="197">
                  <c:v>-361.98360992013841</c:v>
                </c:pt>
                <c:pt idx="198">
                  <c:v>108.95404248071191</c:v>
                </c:pt>
                <c:pt idx="199">
                  <c:v>-1040.3887910743333</c:v>
                </c:pt>
                <c:pt idx="200">
                  <c:v>-1004.3601351860834</c:v>
                </c:pt>
                <c:pt idx="201">
                  <c:v>499.10648377509278</c:v>
                </c:pt>
                <c:pt idx="202">
                  <c:v>-937.68424770051843</c:v>
                </c:pt>
                <c:pt idx="203">
                  <c:v>-498.53453805656409</c:v>
                </c:pt>
                <c:pt idx="204">
                  <c:v>-591.10649567788914</c:v>
                </c:pt>
                <c:pt idx="205">
                  <c:v>393.86897902645342</c:v>
                </c:pt>
                <c:pt idx="206">
                  <c:v>-1116.3058679757551</c:v>
                </c:pt>
                <c:pt idx="207">
                  <c:v>-10.320724609070567</c:v>
                </c:pt>
                <c:pt idx="208">
                  <c:v>482.52992547501162</c:v>
                </c:pt>
                <c:pt idx="209">
                  <c:v>-1878.9101074441533</c:v>
                </c:pt>
                <c:pt idx="210">
                  <c:v>-1833.547698189338</c:v>
                </c:pt>
                <c:pt idx="211">
                  <c:v>1.9617188138936399</c:v>
                </c:pt>
                <c:pt idx="212">
                  <c:v>-311.29239430331018</c:v>
                </c:pt>
                <c:pt idx="213">
                  <c:v>-68.172501045680292</c:v>
                </c:pt>
                <c:pt idx="214">
                  <c:v>-762.37761928478358</c:v>
                </c:pt>
                <c:pt idx="215">
                  <c:v>-753.14276734953</c:v>
                </c:pt>
                <c:pt idx="216">
                  <c:v>1038.322424755338</c:v>
                </c:pt>
                <c:pt idx="217">
                  <c:v>-1133.7721659747504</c:v>
                </c:pt>
                <c:pt idx="218">
                  <c:v>913.92168362127177</c:v>
                </c:pt>
                <c:pt idx="219">
                  <c:v>-341.20462894616776</c:v>
                </c:pt>
                <c:pt idx="220">
                  <c:v>1157.2186139495143</c:v>
                </c:pt>
                <c:pt idx="221">
                  <c:v>686.86085777274729</c:v>
                </c:pt>
                <c:pt idx="222">
                  <c:v>-1004.4275302292926</c:v>
                </c:pt>
                <c:pt idx="223">
                  <c:v>-1264.6317434196717</c:v>
                </c:pt>
                <c:pt idx="224">
                  <c:v>-1758.4863763625026</c:v>
                </c:pt>
                <c:pt idx="225">
                  <c:v>-506.06072129221866</c:v>
                </c:pt>
                <c:pt idx="226">
                  <c:v>842.18380101331604</c:v>
                </c:pt>
                <c:pt idx="227">
                  <c:v>-740.68109788012862</c:v>
                </c:pt>
                <c:pt idx="228">
                  <c:v>-1709.5777885120151</c:v>
                </c:pt>
                <c:pt idx="229">
                  <c:v>-512.23237307235195</c:v>
                </c:pt>
                <c:pt idx="230">
                  <c:v>-1547.3421532477005</c:v>
                </c:pt>
                <c:pt idx="231">
                  <c:v>-594.97233985363346</c:v>
                </c:pt>
                <c:pt idx="232">
                  <c:v>-888.50748452303742</c:v>
                </c:pt>
                <c:pt idx="233">
                  <c:v>-785.5026132066605</c:v>
                </c:pt>
                <c:pt idx="234">
                  <c:v>-1125.3991465908448</c:v>
                </c:pt>
                <c:pt idx="235">
                  <c:v>-115.31301759236521</c:v>
                </c:pt>
                <c:pt idx="236">
                  <c:v>-343.21542585467614</c:v>
                </c:pt>
                <c:pt idx="237">
                  <c:v>-531.2792914810716</c:v>
                </c:pt>
                <c:pt idx="238">
                  <c:v>-1034.5820790899643</c:v>
                </c:pt>
                <c:pt idx="239">
                  <c:v>-667.42053795139964</c:v>
                </c:pt>
                <c:pt idx="240">
                  <c:v>-42.094898748693595</c:v>
                </c:pt>
                <c:pt idx="241">
                  <c:v>-2009.4025083020588</c:v>
                </c:pt>
                <c:pt idx="242">
                  <c:v>-168.09760153320713</c:v>
                </c:pt>
                <c:pt idx="243">
                  <c:v>-520.24691129681923</c:v>
                </c:pt>
                <c:pt idx="244">
                  <c:v>-877.13458441897092</c:v>
                </c:pt>
                <c:pt idx="245">
                  <c:v>-568.37067199533794</c:v>
                </c:pt>
                <c:pt idx="246">
                  <c:v>239.20250941585346</c:v>
                </c:pt>
                <c:pt idx="247">
                  <c:v>-732.38449179021063</c:v>
                </c:pt>
                <c:pt idx="248">
                  <c:v>-755.29048293372853</c:v>
                </c:pt>
                <c:pt idx="249">
                  <c:v>-814.76142157899994</c:v>
                </c:pt>
                <c:pt idx="250">
                  <c:v>-78.039012646439915</c:v>
                </c:pt>
                <c:pt idx="251">
                  <c:v>172.68836851196647</c:v>
                </c:pt>
                <c:pt idx="252">
                  <c:v>-1828.301487877131</c:v>
                </c:pt>
                <c:pt idx="253">
                  <c:v>-221.95953911806828</c:v>
                </c:pt>
                <c:pt idx="254">
                  <c:v>-1157.7331129694694</c:v>
                </c:pt>
                <c:pt idx="255">
                  <c:v>-1402.2373946331927</c:v>
                </c:pt>
                <c:pt idx="256">
                  <c:v>-778.09416718710327</c:v>
                </c:pt>
                <c:pt idx="257">
                  <c:v>565.2207637339643</c:v>
                </c:pt>
                <c:pt idx="258">
                  <c:v>-275.61217861640671</c:v>
                </c:pt>
                <c:pt idx="259">
                  <c:v>426.78409314207784</c:v>
                </c:pt>
                <c:pt idx="260">
                  <c:v>400.43482993758334</c:v>
                </c:pt>
                <c:pt idx="261">
                  <c:v>-910.25215286524599</c:v>
                </c:pt>
                <c:pt idx="262">
                  <c:v>-631.76012482617898</c:v>
                </c:pt>
                <c:pt idx="263">
                  <c:v>-686.89590228449561</c:v>
                </c:pt>
                <c:pt idx="264">
                  <c:v>66.896425444247143</c:v>
                </c:pt>
                <c:pt idx="265">
                  <c:v>-395.51924937660169</c:v>
                </c:pt>
                <c:pt idx="266">
                  <c:v>-116.38002489813425</c:v>
                </c:pt>
                <c:pt idx="267">
                  <c:v>213.69641353090992</c:v>
                </c:pt>
                <c:pt idx="268">
                  <c:v>-544.94748552141482</c:v>
                </c:pt>
                <c:pt idx="269">
                  <c:v>-1129.5865246338017</c:v>
                </c:pt>
                <c:pt idx="270">
                  <c:v>-812.72598727455807</c:v>
                </c:pt>
                <c:pt idx="271">
                  <c:v>-199.42477447151487</c:v>
                </c:pt>
                <c:pt idx="272">
                  <c:v>1225.9334186838587</c:v>
                </c:pt>
                <c:pt idx="273">
                  <c:v>-745.49271605656486</c:v>
                </c:pt>
                <c:pt idx="274">
                  <c:v>-2215.576687591064</c:v>
                </c:pt>
                <c:pt idx="275">
                  <c:v>-1381.3690109353665</c:v>
                </c:pt>
                <c:pt idx="276">
                  <c:v>-896.41331871096645</c:v>
                </c:pt>
                <c:pt idx="277">
                  <c:v>463.20340665964068</c:v>
                </c:pt>
                <c:pt idx="278">
                  <c:v>74.453566718605543</c:v>
                </c:pt>
                <c:pt idx="279">
                  <c:v>-420.70922476849591</c:v>
                </c:pt>
                <c:pt idx="280">
                  <c:v>-159.69742844774009</c:v>
                </c:pt>
                <c:pt idx="281">
                  <c:v>-945.31044501809811</c:v>
                </c:pt>
                <c:pt idx="282">
                  <c:v>-462.13227788123277</c:v>
                </c:pt>
                <c:pt idx="283">
                  <c:v>-219.86577212906468</c:v>
                </c:pt>
                <c:pt idx="284">
                  <c:v>-1673.1084115276344</c:v>
                </c:pt>
                <c:pt idx="285">
                  <c:v>-639.84872228180302</c:v>
                </c:pt>
                <c:pt idx="286">
                  <c:v>158.7359238777226</c:v>
                </c:pt>
                <c:pt idx="287">
                  <c:v>-1585.7576937356644</c:v>
                </c:pt>
                <c:pt idx="288">
                  <c:v>-281.24196545182531</c:v>
                </c:pt>
                <c:pt idx="289">
                  <c:v>-181.02791760711989</c:v>
                </c:pt>
                <c:pt idx="290">
                  <c:v>-554.81801094781076</c:v>
                </c:pt>
                <c:pt idx="291">
                  <c:v>-165.78962256266914</c:v>
                </c:pt>
                <c:pt idx="292">
                  <c:v>-918.44627543360002</c:v>
                </c:pt>
                <c:pt idx="293">
                  <c:v>101.80357523277053</c:v>
                </c:pt>
                <c:pt idx="294">
                  <c:v>-796.33723310962978</c:v>
                </c:pt>
                <c:pt idx="295">
                  <c:v>454.44644696033538</c:v>
                </c:pt>
                <c:pt idx="296">
                  <c:v>836.55509869061643</c:v>
                </c:pt>
                <c:pt idx="297">
                  <c:v>-2314.3824561442852</c:v>
                </c:pt>
                <c:pt idx="298">
                  <c:v>-29.069706351256173</c:v>
                </c:pt>
                <c:pt idx="299">
                  <c:v>-1823.4036503795642</c:v>
                </c:pt>
                <c:pt idx="300">
                  <c:v>-2478.903781394959</c:v>
                </c:pt>
                <c:pt idx="301">
                  <c:v>-1266.9121860817822</c:v>
                </c:pt>
                <c:pt idx="302">
                  <c:v>-1699.9201287303422</c:v>
                </c:pt>
                <c:pt idx="303">
                  <c:v>240.99526779705502</c:v>
                </c:pt>
                <c:pt idx="304">
                  <c:v>-1940.2538984021767</c:v>
                </c:pt>
                <c:pt idx="305">
                  <c:v>-337.82577243378364</c:v>
                </c:pt>
                <c:pt idx="306">
                  <c:v>-1364.4807073836</c:v>
                </c:pt>
                <c:pt idx="307">
                  <c:v>637.55748070110076</c:v>
                </c:pt>
                <c:pt idx="308">
                  <c:v>634.63310536173958</c:v>
                </c:pt>
                <c:pt idx="309">
                  <c:v>66.598901467888936</c:v>
                </c:pt>
                <c:pt idx="310">
                  <c:v>17.325752928355541</c:v>
                </c:pt>
                <c:pt idx="311">
                  <c:v>-2060.7100031708442</c:v>
                </c:pt>
                <c:pt idx="312">
                  <c:v>-163.00387825066628</c:v>
                </c:pt>
                <c:pt idx="313">
                  <c:v>-227.74235663093259</c:v>
                </c:pt>
                <c:pt idx="314">
                  <c:v>1116.0998030493301</c:v>
                </c:pt>
                <c:pt idx="315">
                  <c:v>307.36278531774497</c:v>
                </c:pt>
                <c:pt idx="316">
                  <c:v>-167.56084093812842</c:v>
                </c:pt>
                <c:pt idx="317">
                  <c:v>-850.55195024738077</c:v>
                </c:pt>
                <c:pt idx="318">
                  <c:v>-1980.4166726341209</c:v>
                </c:pt>
                <c:pt idx="319">
                  <c:v>-1621.5746875916502</c:v>
                </c:pt>
                <c:pt idx="320">
                  <c:v>-1839.4286026414684</c:v>
                </c:pt>
                <c:pt idx="321">
                  <c:v>-859.70377571988865</c:v>
                </c:pt>
                <c:pt idx="322">
                  <c:v>-1495.6694268811334</c:v>
                </c:pt>
                <c:pt idx="323">
                  <c:v>-1196.5502248240855</c:v>
                </c:pt>
                <c:pt idx="324">
                  <c:v>-977.6824969440504</c:v>
                </c:pt>
                <c:pt idx="325">
                  <c:v>-311.70404191519629</c:v>
                </c:pt>
                <c:pt idx="326">
                  <c:v>-221.46532678489802</c:v>
                </c:pt>
                <c:pt idx="327">
                  <c:v>-176.61037984456198</c:v>
                </c:pt>
                <c:pt idx="328">
                  <c:v>-668.45449475828718</c:v>
                </c:pt>
                <c:pt idx="329">
                  <c:v>-1608.9101186426506</c:v>
                </c:pt>
                <c:pt idx="330">
                  <c:v>-437.09150115415923</c:v>
                </c:pt>
                <c:pt idx="331">
                  <c:v>-323.48089469074057</c:v>
                </c:pt>
                <c:pt idx="332">
                  <c:v>-2121.5236956400358</c:v>
                </c:pt>
                <c:pt idx="333">
                  <c:v>-919.82830933662262</c:v>
                </c:pt>
                <c:pt idx="334">
                  <c:v>260.87127189741932</c:v>
                </c:pt>
                <c:pt idx="335">
                  <c:v>-525.2859756170119</c:v>
                </c:pt>
                <c:pt idx="336">
                  <c:v>-11.397260500189986</c:v>
                </c:pt>
                <c:pt idx="337">
                  <c:v>106.40786563053462</c:v>
                </c:pt>
                <c:pt idx="338">
                  <c:v>222.82208061526762</c:v>
                </c:pt>
                <c:pt idx="339">
                  <c:v>351.08115084887322</c:v>
                </c:pt>
                <c:pt idx="340">
                  <c:v>-550.84056372121904</c:v>
                </c:pt>
                <c:pt idx="341">
                  <c:v>-732.28200296070099</c:v>
                </c:pt>
                <c:pt idx="342">
                  <c:v>-331.89787431673722</c:v>
                </c:pt>
                <c:pt idx="343">
                  <c:v>-300.63766143054636</c:v>
                </c:pt>
                <c:pt idx="344">
                  <c:v>-191.36461279654395</c:v>
                </c:pt>
                <c:pt idx="345">
                  <c:v>-1287.7716221085675</c:v>
                </c:pt>
                <c:pt idx="346">
                  <c:v>-1336.0759409014963</c:v>
                </c:pt>
                <c:pt idx="347">
                  <c:v>-770.45022474151938</c:v>
                </c:pt>
                <c:pt idx="348">
                  <c:v>140.11332611406942</c:v>
                </c:pt>
                <c:pt idx="349">
                  <c:v>478.54743904637871</c:v>
                </c:pt>
                <c:pt idx="350">
                  <c:v>-366.32983798161968</c:v>
                </c:pt>
                <c:pt idx="351">
                  <c:v>-1446.0719645644112</c:v>
                </c:pt>
                <c:pt idx="352">
                  <c:v>348.64931419662844</c:v>
                </c:pt>
                <c:pt idx="353">
                  <c:v>1238.235665770505</c:v>
                </c:pt>
                <c:pt idx="354">
                  <c:v>341.88769221643179</c:v>
                </c:pt>
                <c:pt idx="355">
                  <c:v>-254.12008336714007</c:v>
                </c:pt>
                <c:pt idx="356">
                  <c:v>-237.04247503865281</c:v>
                </c:pt>
                <c:pt idx="357">
                  <c:v>-380.00161418398602</c:v>
                </c:pt>
                <c:pt idx="358">
                  <c:v>251.50193857713293</c:v>
                </c:pt>
                <c:pt idx="359">
                  <c:v>146.14631360186195</c:v>
                </c:pt>
                <c:pt idx="360">
                  <c:v>-534.69106081953669</c:v>
                </c:pt>
                <c:pt idx="361">
                  <c:v>-62.054797635951218</c:v>
                </c:pt>
                <c:pt idx="362">
                  <c:v>-426.90475381778015</c:v>
                </c:pt>
                <c:pt idx="363">
                  <c:v>-319.36011645319286</c:v>
                </c:pt>
                <c:pt idx="364">
                  <c:v>503.95709393158359</c:v>
                </c:pt>
                <c:pt idx="365">
                  <c:v>231.72811600898876</c:v>
                </c:pt>
                <c:pt idx="366">
                  <c:v>402.19485743102632</c:v>
                </c:pt>
                <c:pt idx="367">
                  <c:v>-558.04170353685458</c:v>
                </c:pt>
                <c:pt idx="368">
                  <c:v>216.90250105986797</c:v>
                </c:pt>
                <c:pt idx="369">
                  <c:v>-136.07194635760789</c:v>
                </c:pt>
                <c:pt idx="370">
                  <c:v>-0.36014689794865262</c:v>
                </c:pt>
                <c:pt idx="371">
                  <c:v>556.31430993942195</c:v>
                </c:pt>
                <c:pt idx="372">
                  <c:v>-194.2896094124626</c:v>
                </c:pt>
                <c:pt idx="373">
                  <c:v>-1110.8054203475376</c:v>
                </c:pt>
                <c:pt idx="374">
                  <c:v>155.98357728111387</c:v>
                </c:pt>
                <c:pt idx="375">
                  <c:v>-1734.0775834417882</c:v>
                </c:pt>
                <c:pt idx="376">
                  <c:v>-1426.2086814818276</c:v>
                </c:pt>
                <c:pt idx="377">
                  <c:v>-1875.9366769625049</c:v>
                </c:pt>
                <c:pt idx="378">
                  <c:v>315.66922171367878</c:v>
                </c:pt>
                <c:pt idx="379">
                  <c:v>-1403.958834407591</c:v>
                </c:pt>
                <c:pt idx="380">
                  <c:v>-211.68177259372169</c:v>
                </c:pt>
                <c:pt idx="381">
                  <c:v>-681.53814253992732</c:v>
                </c:pt>
                <c:pt idx="382">
                  <c:v>193.76805327361762</c:v>
                </c:pt>
                <c:pt idx="383">
                  <c:v>1082.4742055133911</c:v>
                </c:pt>
                <c:pt idx="384">
                  <c:v>-249.30231574650315</c:v>
                </c:pt>
                <c:pt idx="385">
                  <c:v>-675.32000592383702</c:v>
                </c:pt>
                <c:pt idx="386">
                  <c:v>-1938.6635205280036</c:v>
                </c:pt>
                <c:pt idx="387">
                  <c:v>-11.224802107030882</c:v>
                </c:pt>
                <c:pt idx="388">
                  <c:v>1078.1888838069644</c:v>
                </c:pt>
                <c:pt idx="389">
                  <c:v>504.29706012653969</c:v>
                </c:pt>
                <c:pt idx="390">
                  <c:v>-726.72614087258353</c:v>
                </c:pt>
                <c:pt idx="391">
                  <c:v>-472.80237869608118</c:v>
                </c:pt>
                <c:pt idx="392">
                  <c:v>324.82495645481686</c:v>
                </c:pt>
                <c:pt idx="393">
                  <c:v>362.43128849863842</c:v>
                </c:pt>
                <c:pt idx="394">
                  <c:v>-1431.7587918737536</c:v>
                </c:pt>
                <c:pt idx="395">
                  <c:v>1227.8738933727664</c:v>
                </c:pt>
                <c:pt idx="396">
                  <c:v>238.1838897884154</c:v>
                </c:pt>
                <c:pt idx="397">
                  <c:v>-314.66330722135808</c:v>
                </c:pt>
                <c:pt idx="398">
                  <c:v>628.48800916205164</c:v>
                </c:pt>
                <c:pt idx="399">
                  <c:v>408.80561260932609</c:v>
                </c:pt>
                <c:pt idx="400">
                  <c:v>371.46106716516169</c:v>
                </c:pt>
                <c:pt idx="401">
                  <c:v>-815.79931323244728</c:v>
                </c:pt>
                <c:pt idx="402">
                  <c:v>-403.6640982721683</c:v>
                </c:pt>
                <c:pt idx="403">
                  <c:v>435.25386155116394</c:v>
                </c:pt>
                <c:pt idx="404">
                  <c:v>165.15774093605251</c:v>
                </c:pt>
                <c:pt idx="405">
                  <c:v>-723.84714743625682</c:v>
                </c:pt>
                <c:pt idx="406">
                  <c:v>-704.32811589458834</c:v>
                </c:pt>
                <c:pt idx="407">
                  <c:v>445.53947711060482</c:v>
                </c:pt>
                <c:pt idx="408">
                  <c:v>-199.71989966640012</c:v>
                </c:pt>
                <c:pt idx="409">
                  <c:v>-209.56132046101902</c:v>
                </c:pt>
                <c:pt idx="410">
                  <c:v>356.80814651419678</c:v>
                </c:pt>
                <c:pt idx="411">
                  <c:v>121.56854383401151</c:v>
                </c:pt>
                <c:pt idx="412">
                  <c:v>-1215.405591796416</c:v>
                </c:pt>
                <c:pt idx="413">
                  <c:v>-788.74162915079251</c:v>
                </c:pt>
                <c:pt idx="414">
                  <c:v>-994.37137018562044</c:v>
                </c:pt>
                <c:pt idx="415">
                  <c:v>-1361.3238673502856</c:v>
                </c:pt>
                <c:pt idx="416">
                  <c:v>-505.45694701309731</c:v>
                </c:pt>
                <c:pt idx="417">
                  <c:v>-1597.7100205315019</c:v>
                </c:pt>
                <c:pt idx="418">
                  <c:v>565.18621773626364</c:v>
                </c:pt>
                <c:pt idx="419">
                  <c:v>-240.33208142654075</c:v>
                </c:pt>
                <c:pt idx="420">
                  <c:v>-475.26278629866192</c:v>
                </c:pt>
                <c:pt idx="421">
                  <c:v>-595.65304513858246</c:v>
                </c:pt>
                <c:pt idx="422">
                  <c:v>1131.4380683427289</c:v>
                </c:pt>
                <c:pt idx="423">
                  <c:v>319.5298049248895</c:v>
                </c:pt>
                <c:pt idx="424">
                  <c:v>384.93819889869246</c:v>
                </c:pt>
                <c:pt idx="425">
                  <c:v>-826.2470844409354</c:v>
                </c:pt>
                <c:pt idx="426">
                  <c:v>-264.01905519098545</c:v>
                </c:pt>
                <c:pt idx="427">
                  <c:v>51.376643879440053</c:v>
                </c:pt>
                <c:pt idx="428">
                  <c:v>-485.36346494416193</c:v>
                </c:pt>
                <c:pt idx="429">
                  <c:v>-381.82530686848804</c:v>
                </c:pt>
                <c:pt idx="430">
                  <c:v>-1988.2071399419274</c:v>
                </c:pt>
                <c:pt idx="431">
                  <c:v>647.08127754766883</c:v>
                </c:pt>
                <c:pt idx="432">
                  <c:v>-1972.981215710417</c:v>
                </c:pt>
                <c:pt idx="433">
                  <c:v>-592.92812665607562</c:v>
                </c:pt>
                <c:pt idx="434">
                  <c:v>96.233844835206583</c:v>
                </c:pt>
                <c:pt idx="435">
                  <c:v>-453.14817624174157</c:v>
                </c:pt>
                <c:pt idx="436">
                  <c:v>-1687.442547878949</c:v>
                </c:pt>
                <c:pt idx="437">
                  <c:v>-744.44334274040921</c:v>
                </c:pt>
                <c:pt idx="438">
                  <c:v>-939.62905431323452</c:v>
                </c:pt>
                <c:pt idx="439">
                  <c:v>-452.36486224392775</c:v>
                </c:pt>
                <c:pt idx="440">
                  <c:v>-878.92233358937392</c:v>
                </c:pt>
                <c:pt idx="441">
                  <c:v>-689.20034949622368</c:v>
                </c:pt>
                <c:pt idx="442">
                  <c:v>-1015.4942324337917</c:v>
                </c:pt>
                <c:pt idx="443">
                  <c:v>256.71559431360038</c:v>
                </c:pt>
                <c:pt idx="444">
                  <c:v>-1331.6117283924577</c:v>
                </c:pt>
                <c:pt idx="445">
                  <c:v>-1314.3300286007952</c:v>
                </c:pt>
                <c:pt idx="446">
                  <c:v>-612.34935934207624</c:v>
                </c:pt>
                <c:pt idx="447">
                  <c:v>-152.4060771055465</c:v>
                </c:pt>
                <c:pt idx="448">
                  <c:v>6.7895774858316145</c:v>
                </c:pt>
                <c:pt idx="449">
                  <c:v>-1739.4183641508362</c:v>
                </c:pt>
                <c:pt idx="450">
                  <c:v>-483.05813513111661</c:v>
                </c:pt>
                <c:pt idx="451">
                  <c:v>-436.22711506720498</c:v>
                </c:pt>
                <c:pt idx="452">
                  <c:v>1907.3314185553554</c:v>
                </c:pt>
                <c:pt idx="453">
                  <c:v>465.07972672597953</c:v>
                </c:pt>
                <c:pt idx="454">
                  <c:v>-1623.3187562963203</c:v>
                </c:pt>
                <c:pt idx="455">
                  <c:v>-1520.045929719683</c:v>
                </c:pt>
                <c:pt idx="456">
                  <c:v>-533.55355313704786</c:v>
                </c:pt>
                <c:pt idx="457">
                  <c:v>-1145.4815416743131</c:v>
                </c:pt>
                <c:pt idx="458">
                  <c:v>-2444.2775700668162</c:v>
                </c:pt>
                <c:pt idx="459">
                  <c:v>262.40719162827099</c:v>
                </c:pt>
                <c:pt idx="460">
                  <c:v>-298.09098644206006</c:v>
                </c:pt>
                <c:pt idx="461">
                  <c:v>-1413.4224506768587</c:v>
                </c:pt>
                <c:pt idx="462">
                  <c:v>18.019171877407643</c:v>
                </c:pt>
                <c:pt idx="463">
                  <c:v>-419.30285901171828</c:v>
                </c:pt>
                <c:pt idx="464">
                  <c:v>-975.72001518020443</c:v>
                </c:pt>
                <c:pt idx="465">
                  <c:v>-1469.4254646767822</c:v>
                </c:pt>
                <c:pt idx="466">
                  <c:v>-339.77653689158342</c:v>
                </c:pt>
                <c:pt idx="467">
                  <c:v>-1198.5272641921347</c:v>
                </c:pt>
                <c:pt idx="468">
                  <c:v>1153.6162414525143</c:v>
                </c:pt>
                <c:pt idx="469">
                  <c:v>87.633607184227913</c:v>
                </c:pt>
                <c:pt idx="470">
                  <c:v>-430.48541397045756</c:v>
                </c:pt>
                <c:pt idx="471">
                  <c:v>539.06890876975103</c:v>
                </c:pt>
                <c:pt idx="472">
                  <c:v>-693.93374037247213</c:v>
                </c:pt>
                <c:pt idx="473">
                  <c:v>1517.651723650466</c:v>
                </c:pt>
                <c:pt idx="474">
                  <c:v>138.25156269925901</c:v>
                </c:pt>
                <c:pt idx="475">
                  <c:v>-971.92984589305161</c:v>
                </c:pt>
                <c:pt idx="476">
                  <c:v>-1542.3784936374577</c:v>
                </c:pt>
                <c:pt idx="477">
                  <c:v>622.14816733339558</c:v>
                </c:pt>
                <c:pt idx="478">
                  <c:v>-715.48555346591365</c:v>
                </c:pt>
                <c:pt idx="479">
                  <c:v>-22.102852905745749</c:v>
                </c:pt>
                <c:pt idx="480">
                  <c:v>-1206.1230722414966</c:v>
                </c:pt>
                <c:pt idx="481">
                  <c:v>-662.23082529081421</c:v>
                </c:pt>
                <c:pt idx="482">
                  <c:v>-203.67666787468443</c:v>
                </c:pt>
                <c:pt idx="483">
                  <c:v>-373.75122675567673</c:v>
                </c:pt>
                <c:pt idx="484">
                  <c:v>-1077.1777215909478</c:v>
                </c:pt>
                <c:pt idx="485">
                  <c:v>-117.06155810097789</c:v>
                </c:pt>
                <c:pt idx="486">
                  <c:v>379.79190088379892</c:v>
                </c:pt>
                <c:pt idx="487">
                  <c:v>556.73511409011098</c:v>
                </c:pt>
                <c:pt idx="488">
                  <c:v>-289.04697095493066</c:v>
                </c:pt>
                <c:pt idx="489">
                  <c:v>-1719.8152404757002</c:v>
                </c:pt>
                <c:pt idx="490">
                  <c:v>-1320.8754700644313</c:v>
                </c:pt>
                <c:pt idx="491">
                  <c:v>875.68191901947466</c:v>
                </c:pt>
                <c:pt idx="492">
                  <c:v>440.22440415150322</c:v>
                </c:pt>
                <c:pt idx="493">
                  <c:v>7.2551911394657509</c:v>
                </c:pt>
                <c:pt idx="494">
                  <c:v>-160.40665010457724</c:v>
                </c:pt>
                <c:pt idx="495">
                  <c:v>-1636.38986004044</c:v>
                </c:pt>
                <c:pt idx="496">
                  <c:v>-807.92355485664393</c:v>
                </c:pt>
                <c:pt idx="497">
                  <c:v>-1237.1553890439</c:v>
                </c:pt>
                <c:pt idx="498">
                  <c:v>689.00976380202883</c:v>
                </c:pt>
                <c:pt idx="499">
                  <c:v>-920.364284993213</c:v>
                </c:pt>
                <c:pt idx="500">
                  <c:v>-588.35193019381495</c:v>
                </c:pt>
                <c:pt idx="501">
                  <c:v>1077.7707738191266</c:v>
                </c:pt>
                <c:pt idx="502">
                  <c:v>-723.50202033501319</c:v>
                </c:pt>
                <c:pt idx="503">
                  <c:v>-831.61444214039238</c:v>
                </c:pt>
                <c:pt idx="504">
                  <c:v>-1680.1075893362231</c:v>
                </c:pt>
                <c:pt idx="505">
                  <c:v>-193.58195327847079</c:v>
                </c:pt>
                <c:pt idx="506">
                  <c:v>-1379.9646065834531</c:v>
                </c:pt>
                <c:pt idx="507">
                  <c:v>436.01646194173554</c:v>
                </c:pt>
                <c:pt idx="508">
                  <c:v>-820.29347449750276</c:v>
                </c:pt>
                <c:pt idx="509">
                  <c:v>202.97223929846314</c:v>
                </c:pt>
                <c:pt idx="510">
                  <c:v>1202.1746866421399</c:v>
                </c:pt>
                <c:pt idx="511">
                  <c:v>-229.34527925366365</c:v>
                </c:pt>
                <c:pt idx="512">
                  <c:v>766.11845806604197</c:v>
                </c:pt>
                <c:pt idx="513">
                  <c:v>931.67526869819267</c:v>
                </c:pt>
                <c:pt idx="514">
                  <c:v>440.73586798556062</c:v>
                </c:pt>
                <c:pt idx="515">
                  <c:v>-1159.8715395369718</c:v>
                </c:pt>
                <c:pt idx="516">
                  <c:v>-2160.7284905057168</c:v>
                </c:pt>
                <c:pt idx="517">
                  <c:v>607.22647102839528</c:v>
                </c:pt>
                <c:pt idx="518">
                  <c:v>-516.54460288337577</c:v>
                </c:pt>
                <c:pt idx="519">
                  <c:v>443.7526687843083</c:v>
                </c:pt>
                <c:pt idx="520">
                  <c:v>272.65295786584466</c:v>
                </c:pt>
                <c:pt idx="521">
                  <c:v>-1439.5126125822017</c:v>
                </c:pt>
                <c:pt idx="522">
                  <c:v>-2687.878079649251</c:v>
                </c:pt>
                <c:pt idx="523">
                  <c:v>-589.43223051425684</c:v>
                </c:pt>
                <c:pt idx="524">
                  <c:v>-51.326846287223816</c:v>
                </c:pt>
                <c:pt idx="525">
                  <c:v>-590.04089132725403</c:v>
                </c:pt>
                <c:pt idx="526">
                  <c:v>-130.06795708568552</c:v>
                </c:pt>
                <c:pt idx="527">
                  <c:v>187.92734830978225</c:v>
                </c:pt>
                <c:pt idx="528">
                  <c:v>-361.81982604228051</c:v>
                </c:pt>
                <c:pt idx="529">
                  <c:v>-776.83534165652236</c:v>
                </c:pt>
                <c:pt idx="530">
                  <c:v>467.33665206360274</c:v>
                </c:pt>
                <c:pt idx="531">
                  <c:v>-303.67525724307143</c:v>
                </c:pt>
                <c:pt idx="532">
                  <c:v>-478.97983329556155</c:v>
                </c:pt>
                <c:pt idx="533">
                  <c:v>-1073.5462612839228</c:v>
                </c:pt>
                <c:pt idx="534">
                  <c:v>-1715.3215489509357</c:v>
                </c:pt>
                <c:pt idx="535">
                  <c:v>-1234.4789558831526</c:v>
                </c:pt>
                <c:pt idx="536">
                  <c:v>-715.29631697902732</c:v>
                </c:pt>
                <c:pt idx="537">
                  <c:v>64.378031758382349</c:v>
                </c:pt>
                <c:pt idx="538">
                  <c:v>-298.33579999921585</c:v>
                </c:pt>
                <c:pt idx="539">
                  <c:v>240.96095170220724</c:v>
                </c:pt>
                <c:pt idx="540">
                  <c:v>-504.05645069938146</c:v>
                </c:pt>
                <c:pt idx="541">
                  <c:v>504.95674630503436</c:v>
                </c:pt>
                <c:pt idx="542">
                  <c:v>8.5804367332602851</c:v>
                </c:pt>
                <c:pt idx="543">
                  <c:v>-1100.0223745737067</c:v>
                </c:pt>
                <c:pt idx="544">
                  <c:v>210.63086777608169</c:v>
                </c:pt>
                <c:pt idx="545">
                  <c:v>26.135238899555588</c:v>
                </c:pt>
                <c:pt idx="546">
                  <c:v>916.36754934150576</c:v>
                </c:pt>
                <c:pt idx="547">
                  <c:v>1144.2938260908068</c:v>
                </c:pt>
                <c:pt idx="548">
                  <c:v>-73.079733801677321</c:v>
                </c:pt>
                <c:pt idx="549">
                  <c:v>-885.7620883649879</c:v>
                </c:pt>
                <c:pt idx="550">
                  <c:v>778.51857427079085</c:v>
                </c:pt>
                <c:pt idx="551">
                  <c:v>-2009.287917020778</c:v>
                </c:pt>
                <c:pt idx="552">
                  <c:v>-460.07013278687555</c:v>
                </c:pt>
                <c:pt idx="553">
                  <c:v>44.34733630278788</c:v>
                </c:pt>
                <c:pt idx="554">
                  <c:v>242.93786525920223</c:v>
                </c:pt>
                <c:pt idx="555">
                  <c:v>-414.80205995544929</c:v>
                </c:pt>
                <c:pt idx="556">
                  <c:v>-231.9297798997959</c:v>
                </c:pt>
                <c:pt idx="557">
                  <c:v>-14.179328325489223</c:v>
                </c:pt>
                <c:pt idx="558">
                  <c:v>-135.945507044642</c:v>
                </c:pt>
                <c:pt idx="559">
                  <c:v>-372.58681504588731</c:v>
                </c:pt>
                <c:pt idx="560">
                  <c:v>652.11501179583775</c:v>
                </c:pt>
                <c:pt idx="561">
                  <c:v>45.175745657177686</c:v>
                </c:pt>
                <c:pt idx="562">
                  <c:v>-793.96930664276988</c:v>
                </c:pt>
                <c:pt idx="563">
                  <c:v>-304.20192820529428</c:v>
                </c:pt>
                <c:pt idx="564">
                  <c:v>312.3297672724575</c:v>
                </c:pt>
                <c:pt idx="565">
                  <c:v>-918.33697824508363</c:v>
                </c:pt>
                <c:pt idx="566">
                  <c:v>-1128.9217688560693</c:v>
                </c:pt>
                <c:pt idx="567">
                  <c:v>-623.34139712620618</c:v>
                </c:pt>
                <c:pt idx="568">
                  <c:v>-27.754788051915057</c:v>
                </c:pt>
                <c:pt idx="569">
                  <c:v>543.67505336777958</c:v>
                </c:pt>
                <c:pt idx="570">
                  <c:v>286.40598202275487</c:v>
                </c:pt>
                <c:pt idx="571">
                  <c:v>-443.12139430450316</c:v>
                </c:pt>
                <c:pt idx="572">
                  <c:v>-1016.5628313054449</c:v>
                </c:pt>
                <c:pt idx="573">
                  <c:v>-791.23422840794592</c:v>
                </c:pt>
                <c:pt idx="574">
                  <c:v>-1406.9640996313165</c:v>
                </c:pt>
                <c:pt idx="575">
                  <c:v>-1595.366097243088</c:v>
                </c:pt>
                <c:pt idx="576">
                  <c:v>-1233.5985213849272</c:v>
                </c:pt>
                <c:pt idx="577">
                  <c:v>-408.51904693004963</c:v>
                </c:pt>
                <c:pt idx="578">
                  <c:v>1666.3202280460282</c:v>
                </c:pt>
                <c:pt idx="579">
                  <c:v>-358.13342343758268</c:v>
                </c:pt>
                <c:pt idx="580">
                  <c:v>-231.64239913250458</c:v>
                </c:pt>
                <c:pt idx="581">
                  <c:v>-979.4584014224065</c:v>
                </c:pt>
                <c:pt idx="582">
                  <c:v>356.23287214777429</c:v>
                </c:pt>
                <c:pt idx="583">
                  <c:v>-303.29332725643235</c:v>
                </c:pt>
                <c:pt idx="584">
                  <c:v>-606.3073233766645</c:v>
                </c:pt>
                <c:pt idx="585">
                  <c:v>-2701.6070605833665</c:v>
                </c:pt>
                <c:pt idx="586">
                  <c:v>-73.949424440950679</c:v>
                </c:pt>
                <c:pt idx="587">
                  <c:v>-605.58857423939753</c:v>
                </c:pt>
                <c:pt idx="588">
                  <c:v>634.05468700785423</c:v>
                </c:pt>
                <c:pt idx="589">
                  <c:v>-377.35120432179701</c:v>
                </c:pt>
                <c:pt idx="590">
                  <c:v>-652.4195962401127</c:v>
                </c:pt>
                <c:pt idx="591">
                  <c:v>-219.55256800863845</c:v>
                </c:pt>
                <c:pt idx="592">
                  <c:v>-1028.1192701372574</c:v>
                </c:pt>
                <c:pt idx="593">
                  <c:v>-455.75379272667215</c:v>
                </c:pt>
                <c:pt idx="594">
                  <c:v>-896.11126856467763</c:v>
                </c:pt>
                <c:pt idx="595">
                  <c:v>-954.51165245827815</c:v>
                </c:pt>
                <c:pt idx="596">
                  <c:v>29.509799562841181</c:v>
                </c:pt>
                <c:pt idx="597">
                  <c:v>-796.25720700891543</c:v>
                </c:pt>
                <c:pt idx="598">
                  <c:v>97.626381005172334</c:v>
                </c:pt>
                <c:pt idx="599">
                  <c:v>-494.52237151616009</c:v>
                </c:pt>
                <c:pt idx="600">
                  <c:v>-1418.2997656660591</c:v>
                </c:pt>
                <c:pt idx="601">
                  <c:v>305.57279631138317</c:v>
                </c:pt>
                <c:pt idx="602">
                  <c:v>-435.30681744394406</c:v>
                </c:pt>
                <c:pt idx="603">
                  <c:v>-18.866689032536669</c:v>
                </c:pt>
                <c:pt idx="604">
                  <c:v>-662.35881233865075</c:v>
                </c:pt>
                <c:pt idx="605">
                  <c:v>-854.16618084792572</c:v>
                </c:pt>
                <c:pt idx="606">
                  <c:v>-554.48461013182532</c:v>
                </c:pt>
                <c:pt idx="607">
                  <c:v>210.97925497929737</c:v>
                </c:pt>
                <c:pt idx="608">
                  <c:v>-357.91826371220304</c:v>
                </c:pt>
                <c:pt idx="609">
                  <c:v>-953.62570481787498</c:v>
                </c:pt>
                <c:pt idx="610">
                  <c:v>-1969.4694479463915</c:v>
                </c:pt>
                <c:pt idx="611">
                  <c:v>215.2756638148694</c:v>
                </c:pt>
                <c:pt idx="612">
                  <c:v>-1182.4712976729234</c:v>
                </c:pt>
                <c:pt idx="613">
                  <c:v>-778.38444999334024</c:v>
                </c:pt>
                <c:pt idx="614">
                  <c:v>-454.20727113335215</c:v>
                </c:pt>
                <c:pt idx="615">
                  <c:v>-834.31510042161881</c:v>
                </c:pt>
                <c:pt idx="616">
                  <c:v>-262.7911327646998</c:v>
                </c:pt>
                <c:pt idx="617">
                  <c:v>-1840.2145056492191</c:v>
                </c:pt>
                <c:pt idx="618">
                  <c:v>-25.639334057535052</c:v>
                </c:pt>
                <c:pt idx="619">
                  <c:v>-59.985987036086044</c:v>
                </c:pt>
                <c:pt idx="620">
                  <c:v>965.31408593544529</c:v>
                </c:pt>
                <c:pt idx="621">
                  <c:v>-1436.9233017051583</c:v>
                </c:pt>
                <c:pt idx="622">
                  <c:v>-12.942873786747441</c:v>
                </c:pt>
                <c:pt idx="623">
                  <c:v>-2840.8380571097769</c:v>
                </c:pt>
                <c:pt idx="624">
                  <c:v>-284.00852129288796</c:v>
                </c:pt>
                <c:pt idx="625">
                  <c:v>405.57541670594401</c:v>
                </c:pt>
                <c:pt idx="626">
                  <c:v>356.14585966864524</c:v>
                </c:pt>
                <c:pt idx="627">
                  <c:v>-1661.4706764270995</c:v>
                </c:pt>
                <c:pt idx="628">
                  <c:v>-811.4414094412823</c:v>
                </c:pt>
                <c:pt idx="629">
                  <c:v>-798.36274078571478</c:v>
                </c:pt>
                <c:pt idx="630">
                  <c:v>519.6061612260155</c:v>
                </c:pt>
                <c:pt idx="631">
                  <c:v>-829.9847577053888</c:v>
                </c:pt>
                <c:pt idx="632">
                  <c:v>-346.18556451514905</c:v>
                </c:pt>
                <c:pt idx="633">
                  <c:v>131.33148600808454</c:v>
                </c:pt>
                <c:pt idx="634">
                  <c:v>-487.8178387759408</c:v>
                </c:pt>
                <c:pt idx="635">
                  <c:v>-229.55451989401627</c:v>
                </c:pt>
                <c:pt idx="636">
                  <c:v>-684.50731769431968</c:v>
                </c:pt>
                <c:pt idx="637">
                  <c:v>-784.08814235522186</c:v>
                </c:pt>
                <c:pt idx="638">
                  <c:v>1489.2578752572626</c:v>
                </c:pt>
                <c:pt idx="639">
                  <c:v>-86.793729578426792</c:v>
                </c:pt>
                <c:pt idx="640">
                  <c:v>-1020.7661084715719</c:v>
                </c:pt>
                <c:pt idx="641">
                  <c:v>-702.63709776359246</c:v>
                </c:pt>
                <c:pt idx="642">
                  <c:v>-173.015810663097</c:v>
                </c:pt>
                <c:pt idx="643">
                  <c:v>-398.10816559815157</c:v>
                </c:pt>
                <c:pt idx="644">
                  <c:v>-54.277516699185981</c:v>
                </c:pt>
                <c:pt idx="645">
                  <c:v>-1286.3901513368446</c:v>
                </c:pt>
                <c:pt idx="646">
                  <c:v>1159.6862419844529</c:v>
                </c:pt>
                <c:pt idx="647">
                  <c:v>165.95925586752037</c:v>
                </c:pt>
                <c:pt idx="648">
                  <c:v>156.45190621947586</c:v>
                </c:pt>
                <c:pt idx="649">
                  <c:v>36.875909225363102</c:v>
                </c:pt>
                <c:pt idx="650">
                  <c:v>281.01018304848458</c:v>
                </c:pt>
                <c:pt idx="651">
                  <c:v>143.80985476635578</c:v>
                </c:pt>
                <c:pt idx="652">
                  <c:v>-472.43417558084184</c:v>
                </c:pt>
                <c:pt idx="653">
                  <c:v>-540.37279286181183</c:v>
                </c:pt>
                <c:pt idx="654">
                  <c:v>387.94115406274614</c:v>
                </c:pt>
                <c:pt idx="655">
                  <c:v>-1548.5542653668517</c:v>
                </c:pt>
                <c:pt idx="656">
                  <c:v>-1295.8148905858297</c:v>
                </c:pt>
                <c:pt idx="657">
                  <c:v>448.89455551423816</c:v>
                </c:pt>
                <c:pt idx="658">
                  <c:v>-689.44658722396434</c:v>
                </c:pt>
                <c:pt idx="659">
                  <c:v>-803.07891196790661</c:v>
                </c:pt>
                <c:pt idx="660">
                  <c:v>22.504593443246449</c:v>
                </c:pt>
                <c:pt idx="661">
                  <c:v>401.0800823642785</c:v>
                </c:pt>
                <c:pt idx="662">
                  <c:v>161.08227504807564</c:v>
                </c:pt>
                <c:pt idx="663">
                  <c:v>-1028.6391571019367</c:v>
                </c:pt>
                <c:pt idx="664">
                  <c:v>730.35261066567091</c:v>
                </c:pt>
                <c:pt idx="665">
                  <c:v>-172.34101315694261</c:v>
                </c:pt>
                <c:pt idx="666">
                  <c:v>-777.75739683281972</c:v>
                </c:pt>
                <c:pt idx="667">
                  <c:v>-787.7991785208269</c:v>
                </c:pt>
                <c:pt idx="668">
                  <c:v>-199.02600018829071</c:v>
                </c:pt>
                <c:pt idx="669">
                  <c:v>-648.56164753496796</c:v>
                </c:pt>
                <c:pt idx="670">
                  <c:v>715.87578501951521</c:v>
                </c:pt>
                <c:pt idx="671">
                  <c:v>-626.57680716821687</c:v>
                </c:pt>
                <c:pt idx="672">
                  <c:v>73.430513013108794</c:v>
                </c:pt>
                <c:pt idx="673">
                  <c:v>-177.76379962969531</c:v>
                </c:pt>
                <c:pt idx="674">
                  <c:v>522.8625220613385</c:v>
                </c:pt>
                <c:pt idx="675">
                  <c:v>221.47683662620693</c:v>
                </c:pt>
                <c:pt idx="676">
                  <c:v>-521.11803276692808</c:v>
                </c:pt>
                <c:pt idx="677">
                  <c:v>-1565.2877723171105</c:v>
                </c:pt>
                <c:pt idx="678">
                  <c:v>-69.523113121255847</c:v>
                </c:pt>
                <c:pt idx="679">
                  <c:v>532.79428444510813</c:v>
                </c:pt>
                <c:pt idx="680">
                  <c:v>-930.88903759656478</c:v>
                </c:pt>
                <c:pt idx="681">
                  <c:v>-1422.8048583325408</c:v>
                </c:pt>
                <c:pt idx="682">
                  <c:v>703.07443041377974</c:v>
                </c:pt>
                <c:pt idx="683">
                  <c:v>349.22434355250607</c:v>
                </c:pt>
                <c:pt idx="684">
                  <c:v>-572.57049871853542</c:v>
                </c:pt>
                <c:pt idx="685">
                  <c:v>-1072.0129665819086</c:v>
                </c:pt>
                <c:pt idx="686">
                  <c:v>-80.724405482398652</c:v>
                </c:pt>
                <c:pt idx="687">
                  <c:v>281.1257156638103</c:v>
                </c:pt>
                <c:pt idx="688">
                  <c:v>-1165.0521550335006</c:v>
                </c:pt>
                <c:pt idx="689">
                  <c:v>-1021.2297308197749</c:v>
                </c:pt>
                <c:pt idx="690">
                  <c:v>-1028.2633997456833</c:v>
                </c:pt>
                <c:pt idx="691">
                  <c:v>-626.0008152493574</c:v>
                </c:pt>
                <c:pt idx="692">
                  <c:v>133.67678216273907</c:v>
                </c:pt>
                <c:pt idx="693">
                  <c:v>52.888795046378618</c:v>
                </c:pt>
                <c:pt idx="694">
                  <c:v>-445.92576080875551</c:v>
                </c:pt>
                <c:pt idx="695">
                  <c:v>-206.13299568839375</c:v>
                </c:pt>
                <c:pt idx="696">
                  <c:v>-158.83550215809282</c:v>
                </c:pt>
                <c:pt idx="697">
                  <c:v>-1230.1871161567378</c:v>
                </c:pt>
                <c:pt idx="698">
                  <c:v>-82.402052612435909</c:v>
                </c:pt>
                <c:pt idx="699">
                  <c:v>-339.8074546492071</c:v>
                </c:pt>
                <c:pt idx="700">
                  <c:v>-1017.6901662746495</c:v>
                </c:pt>
                <c:pt idx="701">
                  <c:v>-1005.1032011019988</c:v>
                </c:pt>
                <c:pt idx="702">
                  <c:v>-478.44363618175794</c:v>
                </c:pt>
                <c:pt idx="703">
                  <c:v>-1344.4663464853129</c:v>
                </c:pt>
                <c:pt idx="704">
                  <c:v>-1565.0081489169334</c:v>
                </c:pt>
                <c:pt idx="705">
                  <c:v>-103.96480292561409</c:v>
                </c:pt>
                <c:pt idx="706">
                  <c:v>135.78949417577496</c:v>
                </c:pt>
                <c:pt idx="707">
                  <c:v>-24.587444759468781</c:v>
                </c:pt>
                <c:pt idx="708">
                  <c:v>-145.92244689052586</c:v>
                </c:pt>
                <c:pt idx="709">
                  <c:v>-543.39794472327321</c:v>
                </c:pt>
                <c:pt idx="710">
                  <c:v>33.115119556451646</c:v>
                </c:pt>
                <c:pt idx="711">
                  <c:v>-646.51589528900968</c:v>
                </c:pt>
                <c:pt idx="712">
                  <c:v>-111.66350100219734</c:v>
                </c:pt>
                <c:pt idx="713">
                  <c:v>-306.15348791940687</c:v>
                </c:pt>
                <c:pt idx="714">
                  <c:v>-839.10533398828829</c:v>
                </c:pt>
                <c:pt idx="715">
                  <c:v>-974.47153603357128</c:v>
                </c:pt>
                <c:pt idx="716">
                  <c:v>-164.94654954370071</c:v>
                </c:pt>
                <c:pt idx="717">
                  <c:v>-1076.9679025587939</c:v>
                </c:pt>
                <c:pt idx="718">
                  <c:v>1482.7941744844074</c:v>
                </c:pt>
                <c:pt idx="719">
                  <c:v>307.03799958720629</c:v>
                </c:pt>
                <c:pt idx="720">
                  <c:v>-313.13403804375685</c:v>
                </c:pt>
                <c:pt idx="721">
                  <c:v>40.30029037174063</c:v>
                </c:pt>
                <c:pt idx="722">
                  <c:v>-1279.8799128117826</c:v>
                </c:pt>
                <c:pt idx="723">
                  <c:v>337.31545327723779</c:v>
                </c:pt>
                <c:pt idx="724">
                  <c:v>878.91228089055767</c:v>
                </c:pt>
                <c:pt idx="725">
                  <c:v>-658.78591680297905</c:v>
                </c:pt>
                <c:pt idx="726">
                  <c:v>-1736.4131232168975</c:v>
                </c:pt>
                <c:pt idx="727">
                  <c:v>-1268.6646255586602</c:v>
                </c:pt>
                <c:pt idx="728">
                  <c:v>-926.10255727776439</c:v>
                </c:pt>
                <c:pt idx="729">
                  <c:v>511.31348413390788</c:v>
                </c:pt>
                <c:pt idx="730">
                  <c:v>141.3887735867238</c:v>
                </c:pt>
                <c:pt idx="731">
                  <c:v>-430.00193016135927</c:v>
                </c:pt>
                <c:pt idx="732">
                  <c:v>3.8355373130007138</c:v>
                </c:pt>
                <c:pt idx="733">
                  <c:v>-176.59859848734413</c:v>
                </c:pt>
                <c:pt idx="734">
                  <c:v>67.455976058401575</c:v>
                </c:pt>
                <c:pt idx="735">
                  <c:v>-777.24044169494027</c:v>
                </c:pt>
                <c:pt idx="736">
                  <c:v>-260.8562992340394</c:v>
                </c:pt>
                <c:pt idx="737">
                  <c:v>-305.14018381664846</c:v>
                </c:pt>
                <c:pt idx="738">
                  <c:v>-660.81761554405693</c:v>
                </c:pt>
                <c:pt idx="739">
                  <c:v>849.75014000358624</c:v>
                </c:pt>
                <c:pt idx="740">
                  <c:v>151.8988480458811</c:v>
                </c:pt>
                <c:pt idx="741">
                  <c:v>-448.2352391670529</c:v>
                </c:pt>
                <c:pt idx="742">
                  <c:v>-76.429216281637309</c:v>
                </c:pt>
                <c:pt idx="743">
                  <c:v>-624.39367838796352</c:v>
                </c:pt>
                <c:pt idx="744">
                  <c:v>-106.84909330492337</c:v>
                </c:pt>
                <c:pt idx="745">
                  <c:v>-936.10560655298923</c:v>
                </c:pt>
                <c:pt idx="746">
                  <c:v>-2079.2187283035191</c:v>
                </c:pt>
                <c:pt idx="747">
                  <c:v>-898.13936256761099</c:v>
                </c:pt>
                <c:pt idx="748">
                  <c:v>-21.943475150628728</c:v>
                </c:pt>
                <c:pt idx="749">
                  <c:v>-949.60179587662606</c:v>
                </c:pt>
                <c:pt idx="750">
                  <c:v>-913.83739263621646</c:v>
                </c:pt>
                <c:pt idx="751">
                  <c:v>-949.63511093185389</c:v>
                </c:pt>
                <c:pt idx="752">
                  <c:v>308.89285351668241</c:v>
                </c:pt>
                <c:pt idx="753">
                  <c:v>357.6826021339939</c:v>
                </c:pt>
                <c:pt idx="754">
                  <c:v>-828.40056656681554</c:v>
                </c:pt>
                <c:pt idx="755">
                  <c:v>-308.18931357576002</c:v>
                </c:pt>
                <c:pt idx="756">
                  <c:v>45.79539690665024</c:v>
                </c:pt>
                <c:pt idx="757">
                  <c:v>-472.53119515107028</c:v>
                </c:pt>
                <c:pt idx="758">
                  <c:v>-422.12044775667619</c:v>
                </c:pt>
                <c:pt idx="759">
                  <c:v>-375.59643794323802</c:v>
                </c:pt>
                <c:pt idx="760">
                  <c:v>-1350.1505013042706</c:v>
                </c:pt>
                <c:pt idx="761">
                  <c:v>255.664543727612</c:v>
                </c:pt>
                <c:pt idx="762">
                  <c:v>-768.67900340762026</c:v>
                </c:pt>
                <c:pt idx="763">
                  <c:v>930.39967445993352</c:v>
                </c:pt>
                <c:pt idx="764">
                  <c:v>-501.49632174435465</c:v>
                </c:pt>
                <c:pt idx="765">
                  <c:v>-868.31058527962068</c:v>
                </c:pt>
                <c:pt idx="766">
                  <c:v>-294.03224536701237</c:v>
                </c:pt>
                <c:pt idx="767">
                  <c:v>-276.17104656928404</c:v>
                </c:pt>
                <c:pt idx="768">
                  <c:v>-726.36153865711458</c:v>
                </c:pt>
                <c:pt idx="769">
                  <c:v>475.71762069721899</c:v>
                </c:pt>
                <c:pt idx="770">
                  <c:v>429.1903165290114</c:v>
                </c:pt>
                <c:pt idx="771">
                  <c:v>-464.52757467028187</c:v>
                </c:pt>
                <c:pt idx="772">
                  <c:v>-1300.8931726182636</c:v>
                </c:pt>
                <c:pt idx="773">
                  <c:v>-233.49001472586588</c:v>
                </c:pt>
                <c:pt idx="774">
                  <c:v>-521.11918235335452</c:v>
                </c:pt>
                <c:pt idx="775">
                  <c:v>402.33584561454518</c:v>
                </c:pt>
                <c:pt idx="776">
                  <c:v>-492.42813099126215</c:v>
                </c:pt>
                <c:pt idx="777">
                  <c:v>-398.74809985869433</c:v>
                </c:pt>
                <c:pt idx="778">
                  <c:v>1038.4077881902012</c:v>
                </c:pt>
                <c:pt idx="779">
                  <c:v>136.56364513259996</c:v>
                </c:pt>
                <c:pt idx="780">
                  <c:v>-284.0118912367825</c:v>
                </c:pt>
                <c:pt idx="781">
                  <c:v>-1532.4858515621554</c:v>
                </c:pt>
                <c:pt idx="782">
                  <c:v>492.11989985822765</c:v>
                </c:pt>
                <c:pt idx="783">
                  <c:v>152.31274964139357</c:v>
                </c:pt>
                <c:pt idx="784">
                  <c:v>-1799.5981368232206</c:v>
                </c:pt>
                <c:pt idx="785">
                  <c:v>-1119.8847413332496</c:v>
                </c:pt>
                <c:pt idx="786">
                  <c:v>-2825.7598639290609</c:v>
                </c:pt>
                <c:pt idx="787">
                  <c:v>-1287.3141034466298</c:v>
                </c:pt>
                <c:pt idx="788">
                  <c:v>-310.91678036154644</c:v>
                </c:pt>
                <c:pt idx="789">
                  <c:v>-1461.0671451421849</c:v>
                </c:pt>
                <c:pt idx="790">
                  <c:v>-1559.8302374033319</c:v>
                </c:pt>
                <c:pt idx="791">
                  <c:v>1292.5767475703997</c:v>
                </c:pt>
                <c:pt idx="792">
                  <c:v>693.81473682246087</c:v>
                </c:pt>
                <c:pt idx="793">
                  <c:v>-452.62495907830089</c:v>
                </c:pt>
                <c:pt idx="794">
                  <c:v>657.76269104938456</c:v>
                </c:pt>
                <c:pt idx="795">
                  <c:v>-381.56475613412022</c:v>
                </c:pt>
                <c:pt idx="796">
                  <c:v>-68.526464249667697</c:v>
                </c:pt>
                <c:pt idx="797">
                  <c:v>-1179.1353619024103</c:v>
                </c:pt>
                <c:pt idx="798">
                  <c:v>-443.67797975923258</c:v>
                </c:pt>
                <c:pt idx="799">
                  <c:v>-343.37010332488535</c:v>
                </c:pt>
                <c:pt idx="800">
                  <c:v>-1419.0689286132119</c:v>
                </c:pt>
                <c:pt idx="801">
                  <c:v>-1398.9959788910546</c:v>
                </c:pt>
                <c:pt idx="802">
                  <c:v>-740.21232016696922</c:v>
                </c:pt>
                <c:pt idx="803">
                  <c:v>-2488.8081763916043</c:v>
                </c:pt>
                <c:pt idx="804">
                  <c:v>-195.52212803676866</c:v>
                </c:pt>
                <c:pt idx="805">
                  <c:v>-113.18708180201975</c:v>
                </c:pt>
                <c:pt idx="806">
                  <c:v>118.85708650223842</c:v>
                </c:pt>
                <c:pt idx="807">
                  <c:v>-205.33197160571308</c:v>
                </c:pt>
                <c:pt idx="808">
                  <c:v>-649.57387608908721</c:v>
                </c:pt>
                <c:pt idx="809">
                  <c:v>291.62576361561878</c:v>
                </c:pt>
                <c:pt idx="810">
                  <c:v>-924.77238078894879</c:v>
                </c:pt>
                <c:pt idx="811">
                  <c:v>331.18409571560733</c:v>
                </c:pt>
                <c:pt idx="812">
                  <c:v>-721.80306590565033</c:v>
                </c:pt>
                <c:pt idx="813">
                  <c:v>-1065.5948411691006</c:v>
                </c:pt>
                <c:pt idx="814">
                  <c:v>-1406.3299380601038</c:v>
                </c:pt>
                <c:pt idx="815">
                  <c:v>-1305.6594379345115</c:v>
                </c:pt>
                <c:pt idx="816">
                  <c:v>1068.930951272564</c:v>
                </c:pt>
                <c:pt idx="817">
                  <c:v>-639.27989226048157</c:v>
                </c:pt>
                <c:pt idx="818">
                  <c:v>-199.9814465675172</c:v>
                </c:pt>
                <c:pt idx="819">
                  <c:v>-830.84101402550459</c:v>
                </c:pt>
                <c:pt idx="820">
                  <c:v>-2028.6812381329719</c:v>
                </c:pt>
                <c:pt idx="821">
                  <c:v>-416.4611972988605</c:v>
                </c:pt>
                <c:pt idx="822">
                  <c:v>-1048.1522374512488</c:v>
                </c:pt>
                <c:pt idx="823">
                  <c:v>-1188.4094957114139</c:v>
                </c:pt>
                <c:pt idx="824">
                  <c:v>-730.87458652163605</c:v>
                </c:pt>
                <c:pt idx="825">
                  <c:v>469.17123120990982</c:v>
                </c:pt>
                <c:pt idx="826">
                  <c:v>-688.02083835029953</c:v>
                </c:pt>
                <c:pt idx="827">
                  <c:v>-809.70454496132152</c:v>
                </c:pt>
                <c:pt idx="828">
                  <c:v>-2029.219824713361</c:v>
                </c:pt>
                <c:pt idx="829">
                  <c:v>-1246.2853047248527</c:v>
                </c:pt>
                <c:pt idx="830">
                  <c:v>-1194.5975849438328</c:v>
                </c:pt>
                <c:pt idx="831">
                  <c:v>-824.10949774831261</c:v>
                </c:pt>
                <c:pt idx="832">
                  <c:v>-1035.8056580160237</c:v>
                </c:pt>
                <c:pt idx="833">
                  <c:v>-184.11269934811571</c:v>
                </c:pt>
                <c:pt idx="834">
                  <c:v>-933.96594787547474</c:v>
                </c:pt>
                <c:pt idx="835">
                  <c:v>-457.93429575542268</c:v>
                </c:pt>
                <c:pt idx="836">
                  <c:v>-1489.9891508031233</c:v>
                </c:pt>
                <c:pt idx="837">
                  <c:v>559.93986013164522</c:v>
                </c:pt>
                <c:pt idx="838">
                  <c:v>367.76490545314118</c:v>
                </c:pt>
                <c:pt idx="839">
                  <c:v>314.92983316131722</c:v>
                </c:pt>
                <c:pt idx="840">
                  <c:v>-628.31106317241483</c:v>
                </c:pt>
                <c:pt idx="841">
                  <c:v>-343.90751814165651</c:v>
                </c:pt>
                <c:pt idx="842">
                  <c:v>-1284.4898217773607</c:v>
                </c:pt>
                <c:pt idx="843">
                  <c:v>-1381.5007421173314</c:v>
                </c:pt>
                <c:pt idx="844">
                  <c:v>-454.48811510430005</c:v>
                </c:pt>
                <c:pt idx="845">
                  <c:v>-681.15939623450595</c:v>
                </c:pt>
                <c:pt idx="846">
                  <c:v>-1935.0682605035072</c:v>
                </c:pt>
                <c:pt idx="847">
                  <c:v>-1567.9930270404657</c:v>
                </c:pt>
                <c:pt idx="848">
                  <c:v>-1399.6601120377582</c:v>
                </c:pt>
                <c:pt idx="849">
                  <c:v>-153.92602569154315</c:v>
                </c:pt>
                <c:pt idx="850">
                  <c:v>-342.43922386452778</c:v>
                </c:pt>
                <c:pt idx="851">
                  <c:v>-1577.7444263244606</c:v>
                </c:pt>
                <c:pt idx="852">
                  <c:v>-204.00046117957572</c:v>
                </c:pt>
                <c:pt idx="853">
                  <c:v>374.88142048000009</c:v>
                </c:pt>
                <c:pt idx="854">
                  <c:v>-2183.9993023730658</c:v>
                </c:pt>
                <c:pt idx="855">
                  <c:v>-982.43161919612521</c:v>
                </c:pt>
                <c:pt idx="856">
                  <c:v>298.23950231687468</c:v>
                </c:pt>
                <c:pt idx="857">
                  <c:v>637.46370525121984</c:v>
                </c:pt>
                <c:pt idx="858">
                  <c:v>-292.74649893054902</c:v>
                </c:pt>
                <c:pt idx="859">
                  <c:v>-1162.0473432509507</c:v>
                </c:pt>
                <c:pt idx="860">
                  <c:v>-188.40107447987884</c:v>
                </c:pt>
                <c:pt idx="861">
                  <c:v>347.79064908891905</c:v>
                </c:pt>
                <c:pt idx="862">
                  <c:v>-1255.6052720430798</c:v>
                </c:pt>
                <c:pt idx="863">
                  <c:v>469.25706476153027</c:v>
                </c:pt>
                <c:pt idx="864">
                  <c:v>175.37587061260001</c:v>
                </c:pt>
                <c:pt idx="865">
                  <c:v>-68.013907297716287</c:v>
                </c:pt>
                <c:pt idx="866">
                  <c:v>-466.5494107507393</c:v>
                </c:pt>
                <c:pt idx="867">
                  <c:v>80.918066968989478</c:v>
                </c:pt>
                <c:pt idx="868">
                  <c:v>-1207.2601141390314</c:v>
                </c:pt>
                <c:pt idx="869">
                  <c:v>-1450.4903868994661</c:v>
                </c:pt>
                <c:pt idx="870">
                  <c:v>31.253717560355653</c:v>
                </c:pt>
                <c:pt idx="871">
                  <c:v>-868.43598733992258</c:v>
                </c:pt>
                <c:pt idx="872">
                  <c:v>-920.28604142568838</c:v>
                </c:pt>
                <c:pt idx="873">
                  <c:v>755.20794007876611</c:v>
                </c:pt>
                <c:pt idx="874">
                  <c:v>-253.09283580777355</c:v>
                </c:pt>
                <c:pt idx="875">
                  <c:v>-965.22420287896966</c:v>
                </c:pt>
                <c:pt idx="876">
                  <c:v>444.52971259394508</c:v>
                </c:pt>
                <c:pt idx="877">
                  <c:v>-993.09480622832052</c:v>
                </c:pt>
                <c:pt idx="878">
                  <c:v>-688.4299208514758</c:v>
                </c:pt>
                <c:pt idx="879">
                  <c:v>-793.51023824965614</c:v>
                </c:pt>
                <c:pt idx="880">
                  <c:v>-156.70295380667903</c:v>
                </c:pt>
                <c:pt idx="881">
                  <c:v>-6.9284851567626902</c:v>
                </c:pt>
                <c:pt idx="882">
                  <c:v>857.11784992655066</c:v>
                </c:pt>
                <c:pt idx="883">
                  <c:v>25.209231525486757</c:v>
                </c:pt>
                <c:pt idx="884">
                  <c:v>-476.55607840215271</c:v>
                </c:pt>
                <c:pt idx="885">
                  <c:v>-132.18792776410373</c:v>
                </c:pt>
                <c:pt idx="886">
                  <c:v>353.12659282958703</c:v>
                </c:pt>
                <c:pt idx="887">
                  <c:v>791.93077233334589</c:v>
                </c:pt>
                <c:pt idx="888">
                  <c:v>803.0327719624438</c:v>
                </c:pt>
                <c:pt idx="889">
                  <c:v>-266.89009872372208</c:v>
                </c:pt>
                <c:pt idx="890">
                  <c:v>1505.6761428132268</c:v>
                </c:pt>
                <c:pt idx="891">
                  <c:v>-508.95321453725228</c:v>
                </c:pt>
                <c:pt idx="892">
                  <c:v>232.7315560577199</c:v>
                </c:pt>
                <c:pt idx="893">
                  <c:v>-114.08386076199986</c:v>
                </c:pt>
                <c:pt idx="894">
                  <c:v>-1645.4815565737745</c:v>
                </c:pt>
                <c:pt idx="895">
                  <c:v>-899.27526018455956</c:v>
                </c:pt>
                <c:pt idx="896">
                  <c:v>16.182462236593892</c:v>
                </c:pt>
                <c:pt idx="897">
                  <c:v>-1151.7072611537733</c:v>
                </c:pt>
                <c:pt idx="898">
                  <c:v>354.37639971558929</c:v>
                </c:pt>
                <c:pt idx="899">
                  <c:v>-1390.2820337514759</c:v>
                </c:pt>
                <c:pt idx="900">
                  <c:v>-1280.8529275980827</c:v>
                </c:pt>
                <c:pt idx="901">
                  <c:v>-632.17303808004453</c:v>
                </c:pt>
                <c:pt idx="902">
                  <c:v>837.41254597290845</c:v>
                </c:pt>
                <c:pt idx="903">
                  <c:v>-1016.2836031425013</c:v>
                </c:pt>
                <c:pt idx="904">
                  <c:v>-599.58484507131379</c:v>
                </c:pt>
                <c:pt idx="905">
                  <c:v>-372.19027085731523</c:v>
                </c:pt>
                <c:pt idx="906">
                  <c:v>237.69719046815499</c:v>
                </c:pt>
                <c:pt idx="907">
                  <c:v>312.34932251054943</c:v>
                </c:pt>
                <c:pt idx="908">
                  <c:v>538.40459893071511</c:v>
                </c:pt>
                <c:pt idx="909">
                  <c:v>307.75934264713123</c:v>
                </c:pt>
                <c:pt idx="910">
                  <c:v>-1450.6754309302014</c:v>
                </c:pt>
                <c:pt idx="911">
                  <c:v>-68.082766168920898</c:v>
                </c:pt>
                <c:pt idx="912">
                  <c:v>-495.52222021919806</c:v>
                </c:pt>
                <c:pt idx="913">
                  <c:v>80.724287471866774</c:v>
                </c:pt>
                <c:pt idx="914">
                  <c:v>-1863.2484121792377</c:v>
                </c:pt>
                <c:pt idx="915">
                  <c:v>-952.82466416957141</c:v>
                </c:pt>
                <c:pt idx="916">
                  <c:v>709.63238467835254</c:v>
                </c:pt>
                <c:pt idx="917">
                  <c:v>47.09046482145186</c:v>
                </c:pt>
                <c:pt idx="918">
                  <c:v>-1056.5309575322899</c:v>
                </c:pt>
                <c:pt idx="919">
                  <c:v>-192.53140210702077</c:v>
                </c:pt>
                <c:pt idx="920">
                  <c:v>25.123678583723631</c:v>
                </c:pt>
                <c:pt idx="921">
                  <c:v>-423.30437382482069</c:v>
                </c:pt>
                <c:pt idx="922">
                  <c:v>471.20053190475119</c:v>
                </c:pt>
                <c:pt idx="923">
                  <c:v>-1600.5905690705686</c:v>
                </c:pt>
                <c:pt idx="924">
                  <c:v>-844.97054324947749</c:v>
                </c:pt>
                <c:pt idx="925">
                  <c:v>-1860.786081785448</c:v>
                </c:pt>
                <c:pt idx="926">
                  <c:v>-336.3050236836807</c:v>
                </c:pt>
                <c:pt idx="927">
                  <c:v>-1425.8483525387155</c:v>
                </c:pt>
                <c:pt idx="928">
                  <c:v>-1695.1944590057637</c:v>
                </c:pt>
                <c:pt idx="929">
                  <c:v>-1493.0740306350381</c:v>
                </c:pt>
                <c:pt idx="930">
                  <c:v>0.54204313469290355</c:v>
                </c:pt>
                <c:pt idx="931">
                  <c:v>-2243.6365297593466</c:v>
                </c:pt>
                <c:pt idx="932">
                  <c:v>-2014.1056031927637</c:v>
                </c:pt>
                <c:pt idx="933">
                  <c:v>15.041693386470797</c:v>
                </c:pt>
                <c:pt idx="934">
                  <c:v>-924.98408569207095</c:v>
                </c:pt>
                <c:pt idx="935">
                  <c:v>462.85602844246296</c:v>
                </c:pt>
                <c:pt idx="936">
                  <c:v>-516.60777917356882</c:v>
                </c:pt>
                <c:pt idx="937">
                  <c:v>-131.90565205257917</c:v>
                </c:pt>
                <c:pt idx="938">
                  <c:v>-609.31889709507413</c:v>
                </c:pt>
                <c:pt idx="939">
                  <c:v>-1906.9926261248647</c:v>
                </c:pt>
                <c:pt idx="940">
                  <c:v>-140.09629279885939</c:v>
                </c:pt>
                <c:pt idx="941">
                  <c:v>-814.30292511621428</c:v>
                </c:pt>
                <c:pt idx="942">
                  <c:v>-663.60495974413334</c:v>
                </c:pt>
                <c:pt idx="943">
                  <c:v>-2380.0489648474286</c:v>
                </c:pt>
                <c:pt idx="944">
                  <c:v>-407.68230523568309</c:v>
                </c:pt>
                <c:pt idx="945">
                  <c:v>293.48186201431326</c:v>
                </c:pt>
                <c:pt idx="946">
                  <c:v>-702.78547728448302</c:v>
                </c:pt>
                <c:pt idx="947">
                  <c:v>-678.72372769318827</c:v>
                </c:pt>
                <c:pt idx="948">
                  <c:v>-1723.499679829958</c:v>
                </c:pt>
                <c:pt idx="949">
                  <c:v>-710.99439362480189</c:v>
                </c:pt>
                <c:pt idx="950">
                  <c:v>263.85051808156004</c:v>
                </c:pt>
                <c:pt idx="951">
                  <c:v>-965.1129103912026</c:v>
                </c:pt>
                <c:pt idx="952">
                  <c:v>-1377.5960446315821</c:v>
                </c:pt>
                <c:pt idx="953">
                  <c:v>-1154.0865739771152</c:v>
                </c:pt>
                <c:pt idx="954">
                  <c:v>-771.95416390771788</c:v>
                </c:pt>
                <c:pt idx="955">
                  <c:v>-61.855675542456083</c:v>
                </c:pt>
                <c:pt idx="956">
                  <c:v>113.87032094577535</c:v>
                </c:pt>
                <c:pt idx="957">
                  <c:v>-248.44546876960976</c:v>
                </c:pt>
                <c:pt idx="958">
                  <c:v>-1434.8771080630368</c:v>
                </c:pt>
                <c:pt idx="959">
                  <c:v>-1120.3603554538695</c:v>
                </c:pt>
                <c:pt idx="960">
                  <c:v>-627.47174273543169</c:v>
                </c:pt>
                <c:pt idx="961">
                  <c:v>-219.05383777900897</c:v>
                </c:pt>
                <c:pt idx="962">
                  <c:v>-1807.440708717435</c:v>
                </c:pt>
                <c:pt idx="963">
                  <c:v>-1188.9689923068763</c:v>
                </c:pt>
                <c:pt idx="964">
                  <c:v>41.23965876676175</c:v>
                </c:pt>
                <c:pt idx="965">
                  <c:v>-290.57741417740181</c:v>
                </c:pt>
                <c:pt idx="966">
                  <c:v>-820.30817299200135</c:v>
                </c:pt>
                <c:pt idx="967">
                  <c:v>152.88437329571479</c:v>
                </c:pt>
                <c:pt idx="968">
                  <c:v>-412.54227854005057</c:v>
                </c:pt>
                <c:pt idx="969">
                  <c:v>-1357.1620864846045</c:v>
                </c:pt>
                <c:pt idx="970">
                  <c:v>-898.55278951967648</c:v>
                </c:pt>
                <c:pt idx="971">
                  <c:v>893.03449563782306</c:v>
                </c:pt>
                <c:pt idx="972">
                  <c:v>-166.84075290605506</c:v>
                </c:pt>
                <c:pt idx="973">
                  <c:v>-72.000229219704124</c:v>
                </c:pt>
                <c:pt idx="974">
                  <c:v>-1131.5536344297079</c:v>
                </c:pt>
                <c:pt idx="975">
                  <c:v>-1637.8952180338556</c:v>
                </c:pt>
                <c:pt idx="976">
                  <c:v>-236.17669687549824</c:v>
                </c:pt>
                <c:pt idx="977">
                  <c:v>-458.6538804053007</c:v>
                </c:pt>
                <c:pt idx="978">
                  <c:v>-871.17799238581574</c:v>
                </c:pt>
                <c:pt idx="979">
                  <c:v>-1458.5924972008779</c:v>
                </c:pt>
                <c:pt idx="980">
                  <c:v>245.68963884033565</c:v>
                </c:pt>
                <c:pt idx="981">
                  <c:v>-1351.9407194027772</c:v>
                </c:pt>
                <c:pt idx="982">
                  <c:v>-626.1910818016222</c:v>
                </c:pt>
                <c:pt idx="983">
                  <c:v>-389.83683662297335</c:v>
                </c:pt>
                <c:pt idx="984">
                  <c:v>-549.18345094166398</c:v>
                </c:pt>
                <c:pt idx="985">
                  <c:v>-1925.5851250342166</c:v>
                </c:pt>
                <c:pt idx="986">
                  <c:v>-740.58002498362657</c:v>
                </c:pt>
                <c:pt idx="987">
                  <c:v>-617.38547449518046</c:v>
                </c:pt>
                <c:pt idx="988">
                  <c:v>448.22903229644635</c:v>
                </c:pt>
                <c:pt idx="989">
                  <c:v>-44.144808381101939</c:v>
                </c:pt>
                <c:pt idx="990">
                  <c:v>1517.1650609551616</c:v>
                </c:pt>
                <c:pt idx="991">
                  <c:v>129.66341548578112</c:v>
                </c:pt>
                <c:pt idx="992">
                  <c:v>-865.77632264324802</c:v>
                </c:pt>
                <c:pt idx="993">
                  <c:v>-1672.7180652279831</c:v>
                </c:pt>
                <c:pt idx="994">
                  <c:v>-800.4024770484566</c:v>
                </c:pt>
                <c:pt idx="995">
                  <c:v>-1524.9843028643891</c:v>
                </c:pt>
                <c:pt idx="996">
                  <c:v>119.72056938910919</c:v>
                </c:pt>
                <c:pt idx="997">
                  <c:v>-702.51660384992738</c:v>
                </c:pt>
                <c:pt idx="998">
                  <c:v>-241.12014923208517</c:v>
                </c:pt>
                <c:pt idx="999">
                  <c:v>37.783079126251323</c:v>
                </c:pt>
                <c:pt idx="1000">
                  <c:v>-521.89196490586437</c:v>
                </c:pt>
                <c:pt idx="1001">
                  <c:v>-235.1239465594208</c:v>
                </c:pt>
                <c:pt idx="1002">
                  <c:v>-805.49610740661956</c:v>
                </c:pt>
                <c:pt idx="1003">
                  <c:v>-829.98839233031504</c:v>
                </c:pt>
                <c:pt idx="1004">
                  <c:v>-1101.2997348776871</c:v>
                </c:pt>
                <c:pt idx="1005">
                  <c:v>-2441.3146601594171</c:v>
                </c:pt>
                <c:pt idx="1006">
                  <c:v>-402.15337482104587</c:v>
                </c:pt>
                <c:pt idx="1007">
                  <c:v>-1200.3038434766841</c:v>
                </c:pt>
                <c:pt idx="1008">
                  <c:v>-187.47954025280069</c:v>
                </c:pt>
                <c:pt idx="1009">
                  <c:v>1086.6923054085401</c:v>
                </c:pt>
                <c:pt idx="1010">
                  <c:v>-678.13643606600999</c:v>
                </c:pt>
                <c:pt idx="1011">
                  <c:v>-1353.9702961760158</c:v>
                </c:pt>
                <c:pt idx="1012">
                  <c:v>227.0506909930682</c:v>
                </c:pt>
                <c:pt idx="1013">
                  <c:v>440.60088347125929</c:v>
                </c:pt>
                <c:pt idx="1014">
                  <c:v>960.51495019739559</c:v>
                </c:pt>
                <c:pt idx="1015">
                  <c:v>-463.60544893378938</c:v>
                </c:pt>
                <c:pt idx="1016">
                  <c:v>1060.0844932669443</c:v>
                </c:pt>
                <c:pt idx="1017">
                  <c:v>-901.32963544576978</c:v>
                </c:pt>
                <c:pt idx="1018">
                  <c:v>-710.73819755969726</c:v>
                </c:pt>
                <c:pt idx="1019">
                  <c:v>202.70240277997527</c:v>
                </c:pt>
                <c:pt idx="1020">
                  <c:v>-2416.0425805983214</c:v>
                </c:pt>
                <c:pt idx="1021">
                  <c:v>753.54650299816421</c:v>
                </c:pt>
                <c:pt idx="1022">
                  <c:v>463.76517604042419</c:v>
                </c:pt>
                <c:pt idx="1023">
                  <c:v>-1453.4949017469444</c:v>
                </c:pt>
                <c:pt idx="1024">
                  <c:v>-669.96684790090967</c:v>
                </c:pt>
                <c:pt idx="1025">
                  <c:v>-273.00984740434251</c:v>
                </c:pt>
                <c:pt idx="1026">
                  <c:v>-144.36431337597605</c:v>
                </c:pt>
                <c:pt idx="1027">
                  <c:v>-68.359416752917241</c:v>
                </c:pt>
                <c:pt idx="1028">
                  <c:v>-2048.8599744193971</c:v>
                </c:pt>
                <c:pt idx="1029">
                  <c:v>-695.96967147617852</c:v>
                </c:pt>
                <c:pt idx="1030">
                  <c:v>-1251.3837692463458</c:v>
                </c:pt>
                <c:pt idx="1031">
                  <c:v>-1146.9303767492738</c:v>
                </c:pt>
                <c:pt idx="1032">
                  <c:v>-835.55405761817929</c:v>
                </c:pt>
                <c:pt idx="1033">
                  <c:v>-284.41410404147155</c:v>
                </c:pt>
                <c:pt idx="1034">
                  <c:v>-662.99105638754099</c:v>
                </c:pt>
                <c:pt idx="1035">
                  <c:v>-2145.7066092565892</c:v>
                </c:pt>
                <c:pt idx="1036">
                  <c:v>-1089.3781814694103</c:v>
                </c:pt>
                <c:pt idx="1037">
                  <c:v>-138.83434240375482</c:v>
                </c:pt>
                <c:pt idx="1038">
                  <c:v>749.84031402438632</c:v>
                </c:pt>
                <c:pt idx="1039">
                  <c:v>212.08391979081716</c:v>
                </c:pt>
                <c:pt idx="1040">
                  <c:v>-199.55550596337162</c:v>
                </c:pt>
                <c:pt idx="1041">
                  <c:v>-718.49479326037817</c:v>
                </c:pt>
                <c:pt idx="1042">
                  <c:v>-1555.1839555366505</c:v>
                </c:pt>
                <c:pt idx="1043">
                  <c:v>-890.3021333831357</c:v>
                </c:pt>
                <c:pt idx="1044">
                  <c:v>-174.44390263222158</c:v>
                </c:pt>
                <c:pt idx="1045">
                  <c:v>-1261.4433101919331</c:v>
                </c:pt>
                <c:pt idx="1046">
                  <c:v>492.67792845469558</c:v>
                </c:pt>
                <c:pt idx="1047">
                  <c:v>-628.1198170584903</c:v>
                </c:pt>
                <c:pt idx="1048">
                  <c:v>-1019.8418467697393</c:v>
                </c:pt>
                <c:pt idx="1049">
                  <c:v>-1386.1038039493351</c:v>
                </c:pt>
                <c:pt idx="1050">
                  <c:v>23.56211032797637</c:v>
                </c:pt>
                <c:pt idx="1051">
                  <c:v>-302.07436269353639</c:v>
                </c:pt>
                <c:pt idx="1052">
                  <c:v>-720.30420449482972</c:v>
                </c:pt>
                <c:pt idx="1053">
                  <c:v>-585.24274674076605</c:v>
                </c:pt>
                <c:pt idx="1054">
                  <c:v>-1264.9342050132218</c:v>
                </c:pt>
                <c:pt idx="1055">
                  <c:v>-138.49625095322244</c:v>
                </c:pt>
                <c:pt idx="1056">
                  <c:v>-1596.6172740149923</c:v>
                </c:pt>
                <c:pt idx="1057">
                  <c:v>-186.24785440315645</c:v>
                </c:pt>
                <c:pt idx="1058">
                  <c:v>-219.17055911646548</c:v>
                </c:pt>
                <c:pt idx="1059">
                  <c:v>-517.8196235013047</c:v>
                </c:pt>
                <c:pt idx="1060">
                  <c:v>-1407.532695672021</c:v>
                </c:pt>
                <c:pt idx="1061">
                  <c:v>-163.6664241023982</c:v>
                </c:pt>
                <c:pt idx="1062">
                  <c:v>-20.100465654344589</c:v>
                </c:pt>
                <c:pt idx="1063">
                  <c:v>-1391.254685872218</c:v>
                </c:pt>
                <c:pt idx="1064">
                  <c:v>-542.53307680037142</c:v>
                </c:pt>
                <c:pt idx="1065">
                  <c:v>-691.03048687964292</c:v>
                </c:pt>
                <c:pt idx="1066">
                  <c:v>-754.76380754766706</c:v>
                </c:pt>
                <c:pt idx="1067">
                  <c:v>-2455.9393943634614</c:v>
                </c:pt>
                <c:pt idx="1068">
                  <c:v>-141.87328621094093</c:v>
                </c:pt>
                <c:pt idx="1069">
                  <c:v>-241.67354515420266</c:v>
                </c:pt>
                <c:pt idx="1070">
                  <c:v>-44.849902752998787</c:v>
                </c:pt>
                <c:pt idx="1071">
                  <c:v>-540.58191645517763</c:v>
                </c:pt>
                <c:pt idx="1072">
                  <c:v>-806.73917460219127</c:v>
                </c:pt>
                <c:pt idx="1073">
                  <c:v>407.43284156685513</c:v>
                </c:pt>
                <c:pt idx="1074">
                  <c:v>-1005.9370023111042</c:v>
                </c:pt>
                <c:pt idx="1075">
                  <c:v>-58.343947661753191</c:v>
                </c:pt>
                <c:pt idx="1076">
                  <c:v>-88.703231514541585</c:v>
                </c:pt>
                <c:pt idx="1077">
                  <c:v>936.40787975956118</c:v>
                </c:pt>
                <c:pt idx="1078">
                  <c:v>-915.82297076008217</c:v>
                </c:pt>
                <c:pt idx="1079">
                  <c:v>-1262.9503431493386</c:v>
                </c:pt>
                <c:pt idx="1080">
                  <c:v>-353.12889176218778</c:v>
                </c:pt>
                <c:pt idx="1081">
                  <c:v>-1054.2846467090803</c:v>
                </c:pt>
                <c:pt idx="1082">
                  <c:v>-38.419374579537362</c:v>
                </c:pt>
                <c:pt idx="1083">
                  <c:v>-1158.8750428357471</c:v>
                </c:pt>
                <c:pt idx="1084">
                  <c:v>-1733.2579089574601</c:v>
                </c:pt>
                <c:pt idx="1085">
                  <c:v>-1324.2542285257641</c:v>
                </c:pt>
                <c:pt idx="1086">
                  <c:v>-663.89275002739123</c:v>
                </c:pt>
                <c:pt idx="1087">
                  <c:v>-358.02509599994482</c:v>
                </c:pt>
                <c:pt idx="1088">
                  <c:v>-789.95427944284802</c:v>
                </c:pt>
                <c:pt idx="1089">
                  <c:v>-1146.7747801142632</c:v>
                </c:pt>
                <c:pt idx="1090">
                  <c:v>157.12118994538287</c:v>
                </c:pt>
                <c:pt idx="1091">
                  <c:v>-429.42894849604545</c:v>
                </c:pt>
                <c:pt idx="1092">
                  <c:v>-204.54942836661849</c:v>
                </c:pt>
                <c:pt idx="1093">
                  <c:v>-616.95903879198158</c:v>
                </c:pt>
                <c:pt idx="1094">
                  <c:v>-1282.8089267429477</c:v>
                </c:pt>
                <c:pt idx="1095">
                  <c:v>1312.6384775760689</c:v>
                </c:pt>
                <c:pt idx="1096">
                  <c:v>1543.286430064376</c:v>
                </c:pt>
                <c:pt idx="1097">
                  <c:v>-59.641190198499316</c:v>
                </c:pt>
                <c:pt idx="1098">
                  <c:v>-177.11970627737173</c:v>
                </c:pt>
                <c:pt idx="1099">
                  <c:v>-340.88396582549831</c:v>
                </c:pt>
                <c:pt idx="1100">
                  <c:v>107.44126009433148</c:v>
                </c:pt>
                <c:pt idx="1101">
                  <c:v>422.47823907620477</c:v>
                </c:pt>
                <c:pt idx="1102">
                  <c:v>-754.44363074672947</c:v>
                </c:pt>
                <c:pt idx="1103">
                  <c:v>105.65919215698432</c:v>
                </c:pt>
                <c:pt idx="1104">
                  <c:v>-2534.583624458166</c:v>
                </c:pt>
                <c:pt idx="1105">
                  <c:v>330.82391369527068</c:v>
                </c:pt>
                <c:pt idx="1106">
                  <c:v>289.50381325867784</c:v>
                </c:pt>
                <c:pt idx="1107">
                  <c:v>521.97476893292242</c:v>
                </c:pt>
                <c:pt idx="1108">
                  <c:v>-1147.031003929862</c:v>
                </c:pt>
                <c:pt idx="1109">
                  <c:v>-1093.1250679285858</c:v>
                </c:pt>
                <c:pt idx="1110">
                  <c:v>585.31584086890234</c:v>
                </c:pt>
                <c:pt idx="1111">
                  <c:v>-834.67600706017674</c:v>
                </c:pt>
                <c:pt idx="1112">
                  <c:v>-914.00815564186723</c:v>
                </c:pt>
                <c:pt idx="1113">
                  <c:v>320.18973853823445</c:v>
                </c:pt>
                <c:pt idx="1114">
                  <c:v>-1236.2756947816451</c:v>
                </c:pt>
                <c:pt idx="1115">
                  <c:v>27.234476988885945</c:v>
                </c:pt>
                <c:pt idx="1116">
                  <c:v>-1071.842707054152</c:v>
                </c:pt>
                <c:pt idx="1117">
                  <c:v>-718.57872660960129</c:v>
                </c:pt>
                <c:pt idx="1118">
                  <c:v>-184.71811412161878</c:v>
                </c:pt>
                <c:pt idx="1119">
                  <c:v>1356.7433098732372</c:v>
                </c:pt>
                <c:pt idx="1120">
                  <c:v>-511.27101776113523</c:v>
                </c:pt>
                <c:pt idx="1121">
                  <c:v>-1154.8195834199059</c:v>
                </c:pt>
                <c:pt idx="1122">
                  <c:v>-1133.7061226489204</c:v>
                </c:pt>
                <c:pt idx="1123">
                  <c:v>1347.0320920800395</c:v>
                </c:pt>
                <c:pt idx="1124">
                  <c:v>847.41135129318354</c:v>
                </c:pt>
                <c:pt idx="1125">
                  <c:v>-458.25544125799297</c:v>
                </c:pt>
                <c:pt idx="1126">
                  <c:v>-1824.7516689552285</c:v>
                </c:pt>
                <c:pt idx="1127">
                  <c:v>-242.85792388901609</c:v>
                </c:pt>
                <c:pt idx="1128">
                  <c:v>581.1842220088738</c:v>
                </c:pt>
                <c:pt idx="1129">
                  <c:v>-165.80221676454948</c:v>
                </c:pt>
                <c:pt idx="1130">
                  <c:v>-52.740057898136911</c:v>
                </c:pt>
                <c:pt idx="1131">
                  <c:v>-802.76798910285379</c:v>
                </c:pt>
                <c:pt idx="1132">
                  <c:v>-1242.1166483326388</c:v>
                </c:pt>
                <c:pt idx="1133">
                  <c:v>50.80699008526426</c:v>
                </c:pt>
                <c:pt idx="1134">
                  <c:v>-320.94526235340709</c:v>
                </c:pt>
                <c:pt idx="1135">
                  <c:v>-2015.5295123680544</c:v>
                </c:pt>
                <c:pt idx="1136">
                  <c:v>-970.8939029115345</c:v>
                </c:pt>
                <c:pt idx="1137">
                  <c:v>751.57623644925206</c:v>
                </c:pt>
                <c:pt idx="1138">
                  <c:v>-554.26512115098467</c:v>
                </c:pt>
                <c:pt idx="1139">
                  <c:v>-1216.5312861132406</c:v>
                </c:pt>
                <c:pt idx="1140">
                  <c:v>-387.12874783305779</c:v>
                </c:pt>
                <c:pt idx="1141">
                  <c:v>-793.49422017915549</c:v>
                </c:pt>
                <c:pt idx="1142">
                  <c:v>280.02749702348501</c:v>
                </c:pt>
                <c:pt idx="1143">
                  <c:v>-1229.6874793176812</c:v>
                </c:pt>
                <c:pt idx="1144">
                  <c:v>-41.30462212056409</c:v>
                </c:pt>
                <c:pt idx="1145">
                  <c:v>-995.26963147803053</c:v>
                </c:pt>
                <c:pt idx="1146">
                  <c:v>-163.88839819917757</c:v>
                </c:pt>
                <c:pt idx="1147">
                  <c:v>14.437796461724247</c:v>
                </c:pt>
                <c:pt idx="1148">
                  <c:v>-709.0496578548391</c:v>
                </c:pt>
                <c:pt idx="1149">
                  <c:v>199.50742630607238</c:v>
                </c:pt>
                <c:pt idx="1150">
                  <c:v>-640.20350146718738</c:v>
                </c:pt>
                <c:pt idx="1151">
                  <c:v>-487.37763738634203</c:v>
                </c:pt>
                <c:pt idx="1152">
                  <c:v>-1207.8109191056092</c:v>
                </c:pt>
                <c:pt idx="1153">
                  <c:v>-1879.4388377736595</c:v>
                </c:pt>
                <c:pt idx="1154">
                  <c:v>-984.05784983349349</c:v>
                </c:pt>
                <c:pt idx="1155">
                  <c:v>556.28905570658117</c:v>
                </c:pt>
                <c:pt idx="1156">
                  <c:v>545.06225650389479</c:v>
                </c:pt>
                <c:pt idx="1157">
                  <c:v>-2503.0081710349159</c:v>
                </c:pt>
                <c:pt idx="1158">
                  <c:v>1338.4920591185983</c:v>
                </c:pt>
                <c:pt idx="1159">
                  <c:v>69.148977746647688</c:v>
                </c:pt>
                <c:pt idx="1160">
                  <c:v>-8.4067771423351587</c:v>
                </c:pt>
                <c:pt idx="1161">
                  <c:v>551.59783690677523</c:v>
                </c:pt>
                <c:pt idx="1162">
                  <c:v>-524.814968295791</c:v>
                </c:pt>
                <c:pt idx="1163">
                  <c:v>-1269.1390297331991</c:v>
                </c:pt>
                <c:pt idx="1164">
                  <c:v>-113.63404098917636</c:v>
                </c:pt>
                <c:pt idx="1165">
                  <c:v>-1202.5170518934392</c:v>
                </c:pt>
                <c:pt idx="1166">
                  <c:v>-884.96704873717044</c:v>
                </c:pt>
                <c:pt idx="1167">
                  <c:v>-334.37857553337199</c:v>
                </c:pt>
                <c:pt idx="1168">
                  <c:v>246.25132355916503</c:v>
                </c:pt>
                <c:pt idx="1169">
                  <c:v>-1613.4840317544731</c:v>
                </c:pt>
                <c:pt idx="1170">
                  <c:v>-832.13870330068403</c:v>
                </c:pt>
                <c:pt idx="1171">
                  <c:v>-449.33793840791532</c:v>
                </c:pt>
                <c:pt idx="1172">
                  <c:v>-516.96529355839994</c:v>
                </c:pt>
                <c:pt idx="1173">
                  <c:v>-1498.4189161347567</c:v>
                </c:pt>
                <c:pt idx="1174">
                  <c:v>182.10379041691158</c:v>
                </c:pt>
                <c:pt idx="1175">
                  <c:v>-631.28137750776841</c:v>
                </c:pt>
                <c:pt idx="1176">
                  <c:v>-459.85727862343447</c:v>
                </c:pt>
                <c:pt idx="1177">
                  <c:v>-355.86127310140637</c:v>
                </c:pt>
                <c:pt idx="1178">
                  <c:v>-584.8152963863804</c:v>
                </c:pt>
                <c:pt idx="1179">
                  <c:v>-1036.8503331394941</c:v>
                </c:pt>
                <c:pt idx="1180">
                  <c:v>-1035.3337998346215</c:v>
                </c:pt>
                <c:pt idx="1181">
                  <c:v>-404.28703431122631</c:v>
                </c:pt>
                <c:pt idx="1182">
                  <c:v>-662.44351342480422</c:v>
                </c:pt>
                <c:pt idx="1183">
                  <c:v>-710.00720146803087</c:v>
                </c:pt>
                <c:pt idx="1184">
                  <c:v>-1138.7606432208668</c:v>
                </c:pt>
                <c:pt idx="1185">
                  <c:v>-641.67681999673005</c:v>
                </c:pt>
                <c:pt idx="1186">
                  <c:v>-434.6550806090263</c:v>
                </c:pt>
                <c:pt idx="1187">
                  <c:v>1019.3755355638896</c:v>
                </c:pt>
                <c:pt idx="1188">
                  <c:v>-1091.3023498857874</c:v>
                </c:pt>
                <c:pt idx="1189">
                  <c:v>-1810.7756236350197</c:v>
                </c:pt>
                <c:pt idx="1190">
                  <c:v>-1024.5689476440311</c:v>
                </c:pt>
                <c:pt idx="1191">
                  <c:v>-1737.2792916464477</c:v>
                </c:pt>
                <c:pt idx="1192">
                  <c:v>709.53098003814284</c:v>
                </c:pt>
                <c:pt idx="1193">
                  <c:v>-260.4894335612089</c:v>
                </c:pt>
                <c:pt idx="1194">
                  <c:v>-571.5631380979421</c:v>
                </c:pt>
                <c:pt idx="1195">
                  <c:v>-2104.1578105782073</c:v>
                </c:pt>
                <c:pt idx="1196">
                  <c:v>182.61486463866186</c:v>
                </c:pt>
                <c:pt idx="1197">
                  <c:v>-308.6438151921011</c:v>
                </c:pt>
                <c:pt idx="1198">
                  <c:v>467.46729675542883</c:v>
                </c:pt>
                <c:pt idx="1199">
                  <c:v>-288.48109087905323</c:v>
                </c:pt>
                <c:pt idx="1200">
                  <c:v>1333.8345806545158</c:v>
                </c:pt>
                <c:pt idx="1201">
                  <c:v>-372.1107325074845</c:v>
                </c:pt>
                <c:pt idx="1202">
                  <c:v>-901.04882439137873</c:v>
                </c:pt>
                <c:pt idx="1203">
                  <c:v>1166.6408977389028</c:v>
                </c:pt>
                <c:pt idx="1204">
                  <c:v>1095.83214445658</c:v>
                </c:pt>
                <c:pt idx="1205">
                  <c:v>-1245.8278460083784</c:v>
                </c:pt>
                <c:pt idx="1206">
                  <c:v>-1306.4089594430243</c:v>
                </c:pt>
                <c:pt idx="1207">
                  <c:v>-28.883412994254286</c:v>
                </c:pt>
                <c:pt idx="1208">
                  <c:v>-1046.1285663235331</c:v>
                </c:pt>
                <c:pt idx="1209">
                  <c:v>-46.745201453743903</c:v>
                </c:pt>
                <c:pt idx="1210">
                  <c:v>559.33029463641833</c:v>
                </c:pt>
                <c:pt idx="1211">
                  <c:v>-1157.4593502503039</c:v>
                </c:pt>
                <c:pt idx="1212">
                  <c:v>-1352.2878146552957</c:v>
                </c:pt>
                <c:pt idx="1213">
                  <c:v>36.417986847912289</c:v>
                </c:pt>
                <c:pt idx="1214">
                  <c:v>379.95400388850521</c:v>
                </c:pt>
                <c:pt idx="1215">
                  <c:v>-864.83779839091494</c:v>
                </c:pt>
                <c:pt idx="1216">
                  <c:v>-1236.151160589483</c:v>
                </c:pt>
                <c:pt idx="1217">
                  <c:v>1291.6511333624967</c:v>
                </c:pt>
                <c:pt idx="1218">
                  <c:v>-483.45823768890295</c:v>
                </c:pt>
                <c:pt idx="1219">
                  <c:v>797.61300457318885</c:v>
                </c:pt>
                <c:pt idx="1220">
                  <c:v>-1543.2140934310746</c:v>
                </c:pt>
                <c:pt idx="1221">
                  <c:v>-370.93174640633697</c:v>
                </c:pt>
                <c:pt idx="1222">
                  <c:v>-721.99146544267842</c:v>
                </c:pt>
                <c:pt idx="1223">
                  <c:v>1384.1976025719214</c:v>
                </c:pt>
                <c:pt idx="1224">
                  <c:v>598.92438215201673</c:v>
                </c:pt>
                <c:pt idx="1225">
                  <c:v>-1832.8701098706342</c:v>
                </c:pt>
                <c:pt idx="1226">
                  <c:v>-564.5745339755149</c:v>
                </c:pt>
                <c:pt idx="1227">
                  <c:v>-1281.8352513485615</c:v>
                </c:pt>
                <c:pt idx="1228">
                  <c:v>-1010.016598029717</c:v>
                </c:pt>
                <c:pt idx="1229">
                  <c:v>-1294.0899639429153</c:v>
                </c:pt>
                <c:pt idx="1230">
                  <c:v>46.888376091721511</c:v>
                </c:pt>
                <c:pt idx="1231">
                  <c:v>378.85838027147747</c:v>
                </c:pt>
                <c:pt idx="1232">
                  <c:v>524.43414247464625</c:v>
                </c:pt>
                <c:pt idx="1233">
                  <c:v>-1407.9836799160757</c:v>
                </c:pt>
                <c:pt idx="1234">
                  <c:v>-1063.7775066100912</c:v>
                </c:pt>
                <c:pt idx="1235">
                  <c:v>-621.31096626833551</c:v>
                </c:pt>
                <c:pt idx="1236">
                  <c:v>-623.98320223537394</c:v>
                </c:pt>
                <c:pt idx="1237">
                  <c:v>-376.92400383107633</c:v>
                </c:pt>
                <c:pt idx="1238">
                  <c:v>-1665.8919810974257</c:v>
                </c:pt>
                <c:pt idx="1239">
                  <c:v>-1495.4609481693597</c:v>
                </c:pt>
                <c:pt idx="1240">
                  <c:v>-858.44407855800546</c:v>
                </c:pt>
                <c:pt idx="1241">
                  <c:v>-597.15990948447052</c:v>
                </c:pt>
                <c:pt idx="1242">
                  <c:v>-190.25736254751519</c:v>
                </c:pt>
                <c:pt idx="1243">
                  <c:v>-548.82079052385689</c:v>
                </c:pt>
                <c:pt idx="1244">
                  <c:v>631.13263655579976</c:v>
                </c:pt>
                <c:pt idx="1245">
                  <c:v>-212.51093802052492</c:v>
                </c:pt>
                <c:pt idx="1246">
                  <c:v>193.87111310273303</c:v>
                </c:pt>
                <c:pt idx="1247">
                  <c:v>-479.69256847503129</c:v>
                </c:pt>
                <c:pt idx="1248">
                  <c:v>551.95895679368095</c:v>
                </c:pt>
                <c:pt idx="1249">
                  <c:v>-428.74483162320666</c:v>
                </c:pt>
                <c:pt idx="1250">
                  <c:v>-543.6207301839886</c:v>
                </c:pt>
                <c:pt idx="1251">
                  <c:v>-249.38154519991895</c:v>
                </c:pt>
                <c:pt idx="1252">
                  <c:v>-486.14167659019131</c:v>
                </c:pt>
                <c:pt idx="1253">
                  <c:v>-759.0715555033612</c:v>
                </c:pt>
                <c:pt idx="1254">
                  <c:v>-700.05854995856953</c:v>
                </c:pt>
                <c:pt idx="1255">
                  <c:v>-659.41080690941089</c:v>
                </c:pt>
                <c:pt idx="1256">
                  <c:v>-607.04480820681329</c:v>
                </c:pt>
                <c:pt idx="1257">
                  <c:v>-909.27414628327915</c:v>
                </c:pt>
                <c:pt idx="1258">
                  <c:v>-144.34276651495566</c:v>
                </c:pt>
                <c:pt idx="1259">
                  <c:v>481.51067101854278</c:v>
                </c:pt>
                <c:pt idx="1260">
                  <c:v>-742.02147446973959</c:v>
                </c:pt>
                <c:pt idx="1261">
                  <c:v>-244.12859919180119</c:v>
                </c:pt>
                <c:pt idx="1262">
                  <c:v>-929.52793979029775</c:v>
                </c:pt>
                <c:pt idx="1263">
                  <c:v>-1596.4851904426214</c:v>
                </c:pt>
                <c:pt idx="1264">
                  <c:v>-1059.461827118208</c:v>
                </c:pt>
                <c:pt idx="1265">
                  <c:v>-546.23477340681984</c:v>
                </c:pt>
                <c:pt idx="1266">
                  <c:v>-1164.3472477443138</c:v>
                </c:pt>
                <c:pt idx="1267">
                  <c:v>-596.39842825311734</c:v>
                </c:pt>
                <c:pt idx="1268">
                  <c:v>-670.01345411944203</c:v>
                </c:pt>
                <c:pt idx="1269">
                  <c:v>-274.53039592626283</c:v>
                </c:pt>
                <c:pt idx="1270">
                  <c:v>-829.99236311173718</c:v>
                </c:pt>
                <c:pt idx="1271">
                  <c:v>-1050.7891483864532</c:v>
                </c:pt>
                <c:pt idx="1272">
                  <c:v>-974.41154754637955</c:v>
                </c:pt>
                <c:pt idx="1273">
                  <c:v>349.11476485882577</c:v>
                </c:pt>
                <c:pt idx="1274">
                  <c:v>-1144.7794857987374</c:v>
                </c:pt>
                <c:pt idx="1275">
                  <c:v>-18.296990042073958</c:v>
                </c:pt>
                <c:pt idx="1276">
                  <c:v>1317.2566539384616</c:v>
                </c:pt>
                <c:pt idx="1277">
                  <c:v>-1386.5335526859435</c:v>
                </c:pt>
                <c:pt idx="1278">
                  <c:v>-1370.1051983470843</c:v>
                </c:pt>
                <c:pt idx="1279">
                  <c:v>-1369.3384302193172</c:v>
                </c:pt>
                <c:pt idx="1280">
                  <c:v>-837.13988883566981</c:v>
                </c:pt>
                <c:pt idx="1281">
                  <c:v>660.05930130477918</c:v>
                </c:pt>
                <c:pt idx="1282">
                  <c:v>598.78254126529282</c:v>
                </c:pt>
                <c:pt idx="1283">
                  <c:v>-1044.6710138234703</c:v>
                </c:pt>
                <c:pt idx="1284">
                  <c:v>-575.50004425272073</c:v>
                </c:pt>
                <c:pt idx="1285">
                  <c:v>-437.29116650734613</c:v>
                </c:pt>
                <c:pt idx="1286">
                  <c:v>-666.15696364417454</c:v>
                </c:pt>
                <c:pt idx="1287">
                  <c:v>-822.23787379551868</c:v>
                </c:pt>
                <c:pt idx="1288">
                  <c:v>-815.63479703320354</c:v>
                </c:pt>
                <c:pt idx="1289">
                  <c:v>-385.62275462317848</c:v>
                </c:pt>
                <c:pt idx="1290">
                  <c:v>-1197.207162610297</c:v>
                </c:pt>
                <c:pt idx="1291">
                  <c:v>1120.4192311773259</c:v>
                </c:pt>
                <c:pt idx="1292">
                  <c:v>-679.15948646705692</c:v>
                </c:pt>
                <c:pt idx="1293">
                  <c:v>-279.5582323118515</c:v>
                </c:pt>
                <c:pt idx="1294">
                  <c:v>-1592.9468472735907</c:v>
                </c:pt>
                <c:pt idx="1295">
                  <c:v>21.39718632671611</c:v>
                </c:pt>
                <c:pt idx="1296">
                  <c:v>-1400.6943706834272</c:v>
                </c:pt>
                <c:pt idx="1297">
                  <c:v>-744.9458668629668</c:v>
                </c:pt>
                <c:pt idx="1298">
                  <c:v>-1065.0435197733505</c:v>
                </c:pt>
                <c:pt idx="1299">
                  <c:v>0.5121903738945548</c:v>
                </c:pt>
                <c:pt idx="1300">
                  <c:v>-935.8124308584338</c:v>
                </c:pt>
                <c:pt idx="1301">
                  <c:v>801.58262369638851</c:v>
                </c:pt>
                <c:pt idx="1302">
                  <c:v>-673.9819928973011</c:v>
                </c:pt>
                <c:pt idx="1303">
                  <c:v>1066.1417959786486</c:v>
                </c:pt>
                <c:pt idx="1304">
                  <c:v>-1168.7902546288205</c:v>
                </c:pt>
                <c:pt idx="1305">
                  <c:v>-738.5531777937631</c:v>
                </c:pt>
                <c:pt idx="1306">
                  <c:v>-505.26878973473504</c:v>
                </c:pt>
                <c:pt idx="1307">
                  <c:v>-1026.470940083962</c:v>
                </c:pt>
                <c:pt idx="1308">
                  <c:v>-725.92793424116826</c:v>
                </c:pt>
                <c:pt idx="1309">
                  <c:v>-628.64220067669612</c:v>
                </c:pt>
                <c:pt idx="1310">
                  <c:v>-39.490361295162074</c:v>
                </c:pt>
                <c:pt idx="1311">
                  <c:v>-410.46036067404839</c:v>
                </c:pt>
                <c:pt idx="1312">
                  <c:v>-786.38961255484173</c:v>
                </c:pt>
                <c:pt idx="1313">
                  <c:v>-83.167059239576702</c:v>
                </c:pt>
                <c:pt idx="1314">
                  <c:v>-373.25863644220226</c:v>
                </c:pt>
                <c:pt idx="1315">
                  <c:v>-760.2044916963423</c:v>
                </c:pt>
                <c:pt idx="1316">
                  <c:v>2200.2439048117612</c:v>
                </c:pt>
                <c:pt idx="1317">
                  <c:v>-88.681486078904527</c:v>
                </c:pt>
                <c:pt idx="1318">
                  <c:v>1036.3232548038113</c:v>
                </c:pt>
                <c:pt idx="1319">
                  <c:v>-550.79944372408045</c:v>
                </c:pt>
                <c:pt idx="1320">
                  <c:v>311.22387612276361</c:v>
                </c:pt>
                <c:pt idx="1321">
                  <c:v>385.90467507934773</c:v>
                </c:pt>
                <c:pt idx="1322">
                  <c:v>66.267378990155521</c:v>
                </c:pt>
                <c:pt idx="1323">
                  <c:v>279.940955664586</c:v>
                </c:pt>
                <c:pt idx="1324">
                  <c:v>68.058642653641073</c:v>
                </c:pt>
                <c:pt idx="1325">
                  <c:v>272.72826992199225</c:v>
                </c:pt>
                <c:pt idx="1326">
                  <c:v>-834.20949555989591</c:v>
                </c:pt>
                <c:pt idx="1327">
                  <c:v>-1307.4931292895999</c:v>
                </c:pt>
                <c:pt idx="1328">
                  <c:v>-794.04663480938598</c:v>
                </c:pt>
                <c:pt idx="1329">
                  <c:v>-411.69830965632173</c:v>
                </c:pt>
                <c:pt idx="1330">
                  <c:v>-526.38140154788653</c:v>
                </c:pt>
                <c:pt idx="1331">
                  <c:v>-637.80098442797225</c:v>
                </c:pt>
                <c:pt idx="1332">
                  <c:v>1259.7979960923121</c:v>
                </c:pt>
                <c:pt idx="1333">
                  <c:v>-404.90879026469156</c:v>
                </c:pt>
                <c:pt idx="1334">
                  <c:v>727.69883919056338</c:v>
                </c:pt>
                <c:pt idx="1335">
                  <c:v>-1037.6626164316212</c:v>
                </c:pt>
                <c:pt idx="1336">
                  <c:v>-237.04065586976594</c:v>
                </c:pt>
                <c:pt idx="1337">
                  <c:v>-427.08999815340667</c:v>
                </c:pt>
                <c:pt idx="1338">
                  <c:v>-74.16394044518438</c:v>
                </c:pt>
                <c:pt idx="1339">
                  <c:v>680.83745707281651</c:v>
                </c:pt>
                <c:pt idx="1340">
                  <c:v>-699.02492217789586</c:v>
                </c:pt>
                <c:pt idx="1341">
                  <c:v>344.79610721605059</c:v>
                </c:pt>
                <c:pt idx="1342">
                  <c:v>302.85047252270851</c:v>
                </c:pt>
                <c:pt idx="1343">
                  <c:v>203.73075373430584</c:v>
                </c:pt>
                <c:pt idx="1344">
                  <c:v>-235.08210713006611</c:v>
                </c:pt>
                <c:pt idx="1345">
                  <c:v>488.13210756240278</c:v>
                </c:pt>
                <c:pt idx="1346">
                  <c:v>-1047.8724775652145</c:v>
                </c:pt>
                <c:pt idx="1347">
                  <c:v>-1397.0112765747754</c:v>
                </c:pt>
                <c:pt idx="1348">
                  <c:v>70.597028007191511</c:v>
                </c:pt>
                <c:pt idx="1349">
                  <c:v>-227.10612202580978</c:v>
                </c:pt>
                <c:pt idx="1350">
                  <c:v>-898.38188943041314</c:v>
                </c:pt>
                <c:pt idx="1351">
                  <c:v>-1095.8240652248978</c:v>
                </c:pt>
                <c:pt idx="1352">
                  <c:v>-1361.3835556948325</c:v>
                </c:pt>
                <c:pt idx="1353">
                  <c:v>482.92869941563458</c:v>
                </c:pt>
                <c:pt idx="1354">
                  <c:v>-559.86836130866777</c:v>
                </c:pt>
                <c:pt idx="1355">
                  <c:v>-229.85333363535756</c:v>
                </c:pt>
                <c:pt idx="1356">
                  <c:v>-1151.5778805144337</c:v>
                </c:pt>
                <c:pt idx="1357">
                  <c:v>1427.0260147374684</c:v>
                </c:pt>
                <c:pt idx="1358">
                  <c:v>-333.60214756303685</c:v>
                </c:pt>
                <c:pt idx="1359">
                  <c:v>-286.25021006203133</c:v>
                </c:pt>
                <c:pt idx="1360">
                  <c:v>-1147.6647960935179</c:v>
                </c:pt>
                <c:pt idx="1361">
                  <c:v>1551.9353933386865</c:v>
                </c:pt>
                <c:pt idx="1362">
                  <c:v>-33.869386705501711</c:v>
                </c:pt>
                <c:pt idx="1363">
                  <c:v>-449.66134143006184</c:v>
                </c:pt>
                <c:pt idx="1364">
                  <c:v>-65.888358452043576</c:v>
                </c:pt>
                <c:pt idx="1365">
                  <c:v>-38.133667990029608</c:v>
                </c:pt>
                <c:pt idx="1366">
                  <c:v>382.64975891320319</c:v>
                </c:pt>
                <c:pt idx="1367">
                  <c:v>525.0011304877462</c:v>
                </c:pt>
                <c:pt idx="1368">
                  <c:v>-76.04728131754473</c:v>
                </c:pt>
                <c:pt idx="1369">
                  <c:v>-253.10091590301363</c:v>
                </c:pt>
                <c:pt idx="1370">
                  <c:v>481.95381758521125</c:v>
                </c:pt>
                <c:pt idx="1371">
                  <c:v>-1437.6549885354871</c:v>
                </c:pt>
                <c:pt idx="1372">
                  <c:v>-455.87796814609919</c:v>
                </c:pt>
                <c:pt idx="1373">
                  <c:v>74.675517283085355</c:v>
                </c:pt>
                <c:pt idx="1374">
                  <c:v>-1270.2421482865011</c:v>
                </c:pt>
                <c:pt idx="1375">
                  <c:v>-1578.4355067336783</c:v>
                </c:pt>
                <c:pt idx="1376">
                  <c:v>-187.68971247296213</c:v>
                </c:pt>
                <c:pt idx="1377">
                  <c:v>92.905289611598164</c:v>
                </c:pt>
                <c:pt idx="1378">
                  <c:v>-1359.4406388023363</c:v>
                </c:pt>
                <c:pt idx="1379">
                  <c:v>16.499574968933302</c:v>
                </c:pt>
                <c:pt idx="1380">
                  <c:v>-1098.1661368438699</c:v>
                </c:pt>
                <c:pt idx="1381">
                  <c:v>-1847.0725278418886</c:v>
                </c:pt>
                <c:pt idx="1382">
                  <c:v>-204.63785428528809</c:v>
                </c:pt>
                <c:pt idx="1383">
                  <c:v>-457.96045390244944</c:v>
                </c:pt>
                <c:pt idx="1384">
                  <c:v>197.72024129534202</c:v>
                </c:pt>
                <c:pt idx="1385">
                  <c:v>547.28301271236705</c:v>
                </c:pt>
                <c:pt idx="1386">
                  <c:v>-1045.5775929963529</c:v>
                </c:pt>
                <c:pt idx="1387">
                  <c:v>-862.94751361113958</c:v>
                </c:pt>
                <c:pt idx="1388">
                  <c:v>-1418.6266081067488</c:v>
                </c:pt>
                <c:pt idx="1389">
                  <c:v>-24.295892039196588</c:v>
                </c:pt>
                <c:pt idx="1390">
                  <c:v>-667.86541996254073</c:v>
                </c:pt>
                <c:pt idx="1391">
                  <c:v>-1617.6211157596626</c:v>
                </c:pt>
                <c:pt idx="1392">
                  <c:v>-481.68009061523662</c:v>
                </c:pt>
                <c:pt idx="1393">
                  <c:v>-1532.6807619706924</c:v>
                </c:pt>
                <c:pt idx="1394">
                  <c:v>-921.49157178147016</c:v>
                </c:pt>
                <c:pt idx="1395">
                  <c:v>887.75200171415145</c:v>
                </c:pt>
                <c:pt idx="1396">
                  <c:v>-1893.3503298359328</c:v>
                </c:pt>
                <c:pt idx="1397">
                  <c:v>-36.894395919005547</c:v>
                </c:pt>
                <c:pt idx="1398">
                  <c:v>-1121.467660107337</c:v>
                </c:pt>
                <c:pt idx="1399">
                  <c:v>-189.29549057263921</c:v>
                </c:pt>
                <c:pt idx="1400">
                  <c:v>-775.3930315942016</c:v>
                </c:pt>
                <c:pt idx="1401">
                  <c:v>-2008.4481021106531</c:v>
                </c:pt>
                <c:pt idx="1402">
                  <c:v>303.35187212351411</c:v>
                </c:pt>
                <c:pt idx="1403">
                  <c:v>651.81211118492411</c:v>
                </c:pt>
                <c:pt idx="1404">
                  <c:v>-441.22389176341312</c:v>
                </c:pt>
                <c:pt idx="1405">
                  <c:v>180.59180881132852</c:v>
                </c:pt>
                <c:pt idx="1406">
                  <c:v>788.2403783508571</c:v>
                </c:pt>
                <c:pt idx="1407">
                  <c:v>-280.84034494632942</c:v>
                </c:pt>
                <c:pt idx="1408">
                  <c:v>-1717.2645608322728</c:v>
                </c:pt>
                <c:pt idx="1409">
                  <c:v>-741.91790641000534</c:v>
                </c:pt>
                <c:pt idx="1410">
                  <c:v>-63.388405983902885</c:v>
                </c:pt>
                <c:pt idx="1411">
                  <c:v>-1312.9511280939205</c:v>
                </c:pt>
                <c:pt idx="1412">
                  <c:v>-651.71543357185419</c:v>
                </c:pt>
                <c:pt idx="1413">
                  <c:v>-651.75195031582643</c:v>
                </c:pt>
                <c:pt idx="1414">
                  <c:v>-964.03729232001751</c:v>
                </c:pt>
                <c:pt idx="1415">
                  <c:v>-391.86347253934127</c:v>
                </c:pt>
                <c:pt idx="1416">
                  <c:v>-40.593518005543956</c:v>
                </c:pt>
                <c:pt idx="1417">
                  <c:v>40.591237003803144</c:v>
                </c:pt>
                <c:pt idx="1418">
                  <c:v>-787.16368936189883</c:v>
                </c:pt>
                <c:pt idx="1419">
                  <c:v>-1491.6910782622599</c:v>
                </c:pt>
                <c:pt idx="1420">
                  <c:v>-717.25285590099611</c:v>
                </c:pt>
                <c:pt idx="1421">
                  <c:v>-1459.4872108650025</c:v>
                </c:pt>
                <c:pt idx="1422">
                  <c:v>-91.849302072181672</c:v>
                </c:pt>
                <c:pt idx="1423">
                  <c:v>-959.51451683036248</c:v>
                </c:pt>
                <c:pt idx="1424">
                  <c:v>-185.04838305118756</c:v>
                </c:pt>
                <c:pt idx="1425">
                  <c:v>13.77923022953928</c:v>
                </c:pt>
                <c:pt idx="1426">
                  <c:v>1206.3393018382285</c:v>
                </c:pt>
                <c:pt idx="1427">
                  <c:v>268.63535530531681</c:v>
                </c:pt>
                <c:pt idx="1428">
                  <c:v>-147.15691474858886</c:v>
                </c:pt>
                <c:pt idx="1429">
                  <c:v>-930.28128341596312</c:v>
                </c:pt>
                <c:pt idx="1430">
                  <c:v>-1913.8280510963496</c:v>
                </c:pt>
                <c:pt idx="1431">
                  <c:v>-768.45872033570413</c:v>
                </c:pt>
                <c:pt idx="1432">
                  <c:v>674.48906776712829</c:v>
                </c:pt>
                <c:pt idx="1433">
                  <c:v>610.04699205977977</c:v>
                </c:pt>
                <c:pt idx="1434">
                  <c:v>175.97823913341836</c:v>
                </c:pt>
                <c:pt idx="1435">
                  <c:v>1041.8898289222789</c:v>
                </c:pt>
                <c:pt idx="1436">
                  <c:v>-346.546708843136</c:v>
                </c:pt>
                <c:pt idx="1437">
                  <c:v>-70.434796174810799</c:v>
                </c:pt>
                <c:pt idx="1438">
                  <c:v>-32.980854615640055</c:v>
                </c:pt>
                <c:pt idx="1439">
                  <c:v>-875.82359864610407</c:v>
                </c:pt>
                <c:pt idx="1440">
                  <c:v>-477.67361327949675</c:v>
                </c:pt>
                <c:pt idx="1441">
                  <c:v>-127.60239331590492</c:v>
                </c:pt>
                <c:pt idx="1442">
                  <c:v>-617.11734381672068</c:v>
                </c:pt>
                <c:pt idx="1443">
                  <c:v>-663.84033492092749</c:v>
                </c:pt>
                <c:pt idx="1444">
                  <c:v>-1432.1665516624353</c:v>
                </c:pt>
                <c:pt idx="1445">
                  <c:v>-970.46245506555442</c:v>
                </c:pt>
                <c:pt idx="1446">
                  <c:v>-779.93471051389679</c:v>
                </c:pt>
                <c:pt idx="1447">
                  <c:v>-452.7771622588707</c:v>
                </c:pt>
                <c:pt idx="1448">
                  <c:v>-1399.0089100703144</c:v>
                </c:pt>
                <c:pt idx="1449">
                  <c:v>689.09796078634736</c:v>
                </c:pt>
                <c:pt idx="1450">
                  <c:v>-401.19167784926321</c:v>
                </c:pt>
                <c:pt idx="1451">
                  <c:v>-1004.795948465744</c:v>
                </c:pt>
                <c:pt idx="1452">
                  <c:v>461.6441953450676</c:v>
                </c:pt>
                <c:pt idx="1453">
                  <c:v>-1351.1268131365077</c:v>
                </c:pt>
                <c:pt idx="1454">
                  <c:v>-1739.9827167419699</c:v>
                </c:pt>
                <c:pt idx="1455">
                  <c:v>288.22284419465996</c:v>
                </c:pt>
                <c:pt idx="1456">
                  <c:v>-776.86790529606606</c:v>
                </c:pt>
                <c:pt idx="1457">
                  <c:v>2065.4905129262143</c:v>
                </c:pt>
                <c:pt idx="1458">
                  <c:v>184.88223434039719</c:v>
                </c:pt>
                <c:pt idx="1459">
                  <c:v>-969.90432197267182</c:v>
                </c:pt>
                <c:pt idx="1460">
                  <c:v>595.21476005333716</c:v>
                </c:pt>
                <c:pt idx="1461">
                  <c:v>-1017.2481734412322</c:v>
                </c:pt>
                <c:pt idx="1462">
                  <c:v>-1062.7610019565018</c:v>
                </c:pt>
                <c:pt idx="1463">
                  <c:v>65.964614995676129</c:v>
                </c:pt>
                <c:pt idx="1464">
                  <c:v>303.60699815175121</c:v>
                </c:pt>
                <c:pt idx="1465">
                  <c:v>472.542848720851</c:v>
                </c:pt>
                <c:pt idx="1466">
                  <c:v>1157.3206511959124</c:v>
                </c:pt>
                <c:pt idx="1467">
                  <c:v>-1525.3714999689118</c:v>
                </c:pt>
                <c:pt idx="1468">
                  <c:v>-403.39842878636045</c:v>
                </c:pt>
                <c:pt idx="1469">
                  <c:v>-705.51456933222107</c:v>
                </c:pt>
                <c:pt idx="1470">
                  <c:v>121.50101771463596</c:v>
                </c:pt>
                <c:pt idx="1471">
                  <c:v>571.5599312703107</c:v>
                </c:pt>
                <c:pt idx="1472">
                  <c:v>-111.20564131735318</c:v>
                </c:pt>
                <c:pt idx="1473">
                  <c:v>-119.09669562249201</c:v>
                </c:pt>
                <c:pt idx="1474">
                  <c:v>719.10306837376174</c:v>
                </c:pt>
                <c:pt idx="1475">
                  <c:v>-1090.4423128161443</c:v>
                </c:pt>
                <c:pt idx="1476">
                  <c:v>-1456.4224619846609</c:v>
                </c:pt>
                <c:pt idx="1477">
                  <c:v>-293.32253176765698</c:v>
                </c:pt>
                <c:pt idx="1478">
                  <c:v>-137.95136478221411</c:v>
                </c:pt>
                <c:pt idx="1479">
                  <c:v>-943.31522004560247</c:v>
                </c:pt>
                <c:pt idx="1480">
                  <c:v>-136.36256391734514</c:v>
                </c:pt>
                <c:pt idx="1481">
                  <c:v>6.1032057888514828</c:v>
                </c:pt>
                <c:pt idx="1482">
                  <c:v>660.71600497467534</c:v>
                </c:pt>
                <c:pt idx="1483">
                  <c:v>-91.469176880704254</c:v>
                </c:pt>
                <c:pt idx="1484">
                  <c:v>-1897.5666585711397</c:v>
                </c:pt>
                <c:pt idx="1485">
                  <c:v>-1216.2050908213832</c:v>
                </c:pt>
                <c:pt idx="1486">
                  <c:v>-547.30984296790848</c:v>
                </c:pt>
                <c:pt idx="1487">
                  <c:v>425.38090662426748</c:v>
                </c:pt>
                <c:pt idx="1488">
                  <c:v>285.85421867718742</c:v>
                </c:pt>
                <c:pt idx="1489">
                  <c:v>-272.98218208187973</c:v>
                </c:pt>
                <c:pt idx="1490">
                  <c:v>-799.70846174876897</c:v>
                </c:pt>
                <c:pt idx="1491">
                  <c:v>1346.7457122640426</c:v>
                </c:pt>
                <c:pt idx="1492">
                  <c:v>-1090.6640761846047</c:v>
                </c:pt>
                <c:pt idx="1493">
                  <c:v>-15.865562320299432</c:v>
                </c:pt>
                <c:pt idx="1494">
                  <c:v>-316.92279473134658</c:v>
                </c:pt>
                <c:pt idx="1495">
                  <c:v>-559.74073400503858</c:v>
                </c:pt>
                <c:pt idx="1496">
                  <c:v>-597.15546710770013</c:v>
                </c:pt>
                <c:pt idx="1497">
                  <c:v>-139.86322026084417</c:v>
                </c:pt>
                <c:pt idx="1498">
                  <c:v>1430.3122700142667</c:v>
                </c:pt>
                <c:pt idx="1499">
                  <c:v>-345.07463726205242</c:v>
                </c:pt>
                <c:pt idx="1500">
                  <c:v>-314.66146050506904</c:v>
                </c:pt>
                <c:pt idx="1501">
                  <c:v>-512.44195988797037</c:v>
                </c:pt>
                <c:pt idx="1502">
                  <c:v>529.28728751502149</c:v>
                </c:pt>
                <c:pt idx="1503">
                  <c:v>147.03026215570208</c:v>
                </c:pt>
                <c:pt idx="1504">
                  <c:v>447.57961205782976</c:v>
                </c:pt>
                <c:pt idx="1505">
                  <c:v>-1536.2240410289096</c:v>
                </c:pt>
                <c:pt idx="1506">
                  <c:v>-883.59633348484385</c:v>
                </c:pt>
                <c:pt idx="1507">
                  <c:v>-1611.5156521487761</c:v>
                </c:pt>
                <c:pt idx="1508">
                  <c:v>-729.11819327087869</c:v>
                </c:pt>
                <c:pt idx="1509">
                  <c:v>-518.02355651085145</c:v>
                </c:pt>
                <c:pt idx="1510">
                  <c:v>-595.56273442244583</c:v>
                </c:pt>
                <c:pt idx="1511">
                  <c:v>-1147.8808383866935</c:v>
                </c:pt>
                <c:pt idx="1512">
                  <c:v>378.97707746771175</c:v>
                </c:pt>
                <c:pt idx="1513">
                  <c:v>67.188448869135755</c:v>
                </c:pt>
                <c:pt idx="1514">
                  <c:v>-275.91832261516538</c:v>
                </c:pt>
                <c:pt idx="1515">
                  <c:v>1145.0831684165241</c:v>
                </c:pt>
                <c:pt idx="1516">
                  <c:v>600.98822591080807</c:v>
                </c:pt>
                <c:pt idx="1517">
                  <c:v>-1123.0870915729893</c:v>
                </c:pt>
                <c:pt idx="1518">
                  <c:v>-2561.7998702805608</c:v>
                </c:pt>
                <c:pt idx="1519">
                  <c:v>-747.04761586595487</c:v>
                </c:pt>
                <c:pt idx="1520">
                  <c:v>986.8209133502487</c:v>
                </c:pt>
                <c:pt idx="1521">
                  <c:v>751.28556049167855</c:v>
                </c:pt>
                <c:pt idx="1522">
                  <c:v>-213.34572999628745</c:v>
                </c:pt>
                <c:pt idx="1523">
                  <c:v>-41.996395814174321</c:v>
                </c:pt>
                <c:pt idx="1524">
                  <c:v>516.03582156323955</c:v>
                </c:pt>
                <c:pt idx="1525">
                  <c:v>1474.0305574932163</c:v>
                </c:pt>
                <c:pt idx="1526">
                  <c:v>-242.90769827482291</c:v>
                </c:pt>
                <c:pt idx="1527">
                  <c:v>-99.326783239306678</c:v>
                </c:pt>
                <c:pt idx="1528">
                  <c:v>-3200.0187364000012</c:v>
                </c:pt>
                <c:pt idx="1529">
                  <c:v>-1440.528592335414</c:v>
                </c:pt>
                <c:pt idx="1530">
                  <c:v>-977.49653548221249</c:v>
                </c:pt>
                <c:pt idx="1531">
                  <c:v>190.68378090333499</c:v>
                </c:pt>
                <c:pt idx="1532">
                  <c:v>35.35787870455988</c:v>
                </c:pt>
                <c:pt idx="1533">
                  <c:v>388.25579063687019</c:v>
                </c:pt>
                <c:pt idx="1534">
                  <c:v>-373.60934474467831</c:v>
                </c:pt>
                <c:pt idx="1535">
                  <c:v>-124.26943737142938</c:v>
                </c:pt>
                <c:pt idx="1536">
                  <c:v>-412.00877609505369</c:v>
                </c:pt>
                <c:pt idx="1537">
                  <c:v>461.75260918699132</c:v>
                </c:pt>
                <c:pt idx="1538">
                  <c:v>-165.37855938200755</c:v>
                </c:pt>
                <c:pt idx="1539">
                  <c:v>-218.5151128761263</c:v>
                </c:pt>
                <c:pt idx="1540">
                  <c:v>-682.92360589656073</c:v>
                </c:pt>
                <c:pt idx="1541">
                  <c:v>-517.31906217370761</c:v>
                </c:pt>
                <c:pt idx="1542">
                  <c:v>89.378441869544076</c:v>
                </c:pt>
                <c:pt idx="1543">
                  <c:v>-1216.1476567217378</c:v>
                </c:pt>
                <c:pt idx="1544">
                  <c:v>-601.46136377996299</c:v>
                </c:pt>
                <c:pt idx="1545">
                  <c:v>-69.148804380929505</c:v>
                </c:pt>
                <c:pt idx="1546">
                  <c:v>-1627.7677274625958</c:v>
                </c:pt>
                <c:pt idx="1547">
                  <c:v>74.553569920435621</c:v>
                </c:pt>
                <c:pt idx="1548">
                  <c:v>-1683.5699903499144</c:v>
                </c:pt>
                <c:pt idx="1549">
                  <c:v>-1174.110978419767</c:v>
                </c:pt>
                <c:pt idx="1550">
                  <c:v>523.76940966621896</c:v>
                </c:pt>
                <c:pt idx="1551">
                  <c:v>714.16880865001895</c:v>
                </c:pt>
                <c:pt idx="1552">
                  <c:v>-566.51373736681126</c:v>
                </c:pt>
                <c:pt idx="1553">
                  <c:v>-1723.0332695211137</c:v>
                </c:pt>
                <c:pt idx="1554">
                  <c:v>-614.79475531238131</c:v>
                </c:pt>
                <c:pt idx="1555">
                  <c:v>-687.8236394499736</c:v>
                </c:pt>
                <c:pt idx="1556">
                  <c:v>125.54097229332183</c:v>
                </c:pt>
                <c:pt idx="1557">
                  <c:v>136.88246453068678</c:v>
                </c:pt>
                <c:pt idx="1558">
                  <c:v>814.54575472987199</c:v>
                </c:pt>
                <c:pt idx="1559">
                  <c:v>-643.20969894265545</c:v>
                </c:pt>
                <c:pt idx="1560">
                  <c:v>-227.18065717469926</c:v>
                </c:pt>
                <c:pt idx="1561">
                  <c:v>284.42024430939546</c:v>
                </c:pt>
                <c:pt idx="1562">
                  <c:v>-502.75978288976057</c:v>
                </c:pt>
                <c:pt idx="1563">
                  <c:v>-1506.9334567129363</c:v>
                </c:pt>
                <c:pt idx="1564">
                  <c:v>-144.43340677149536</c:v>
                </c:pt>
                <c:pt idx="1565">
                  <c:v>460.0112700749869</c:v>
                </c:pt>
                <c:pt idx="1566">
                  <c:v>-402.25910439068684</c:v>
                </c:pt>
                <c:pt idx="1567">
                  <c:v>340.08861963110394</c:v>
                </c:pt>
                <c:pt idx="1568">
                  <c:v>-851.47636060371406</c:v>
                </c:pt>
                <c:pt idx="1569">
                  <c:v>-532.60476729321363</c:v>
                </c:pt>
                <c:pt idx="1570">
                  <c:v>-273.4956444939844</c:v>
                </c:pt>
                <c:pt idx="1571">
                  <c:v>1273.2425745804758</c:v>
                </c:pt>
                <c:pt idx="1572">
                  <c:v>-393.68251287067596</c:v>
                </c:pt>
                <c:pt idx="1573">
                  <c:v>-786.263257725941</c:v>
                </c:pt>
                <c:pt idx="1574">
                  <c:v>-1288.2907977157975</c:v>
                </c:pt>
                <c:pt idx="1575">
                  <c:v>-1370.0090999385693</c:v>
                </c:pt>
                <c:pt idx="1576">
                  <c:v>571.28068301795338</c:v>
                </c:pt>
                <c:pt idx="1577">
                  <c:v>815.23911449658317</c:v>
                </c:pt>
                <c:pt idx="1578">
                  <c:v>343.43099792952944</c:v>
                </c:pt>
                <c:pt idx="1579">
                  <c:v>-599.62758687642508</c:v>
                </c:pt>
                <c:pt idx="1580">
                  <c:v>299.85690823695768</c:v>
                </c:pt>
                <c:pt idx="1581">
                  <c:v>-1025.2101462902083</c:v>
                </c:pt>
                <c:pt idx="1582">
                  <c:v>278.07145793243035</c:v>
                </c:pt>
                <c:pt idx="1583">
                  <c:v>-1111.2537444674253</c:v>
                </c:pt>
                <c:pt idx="1584">
                  <c:v>169.87445211420891</c:v>
                </c:pt>
                <c:pt idx="1585">
                  <c:v>-1071.9409406334235</c:v>
                </c:pt>
                <c:pt idx="1586">
                  <c:v>289.15922579097787</c:v>
                </c:pt>
                <c:pt idx="1587">
                  <c:v>-511.1621935836165</c:v>
                </c:pt>
                <c:pt idx="1588">
                  <c:v>-693.26751114367653</c:v>
                </c:pt>
                <c:pt idx="1589">
                  <c:v>450.2793486290393</c:v>
                </c:pt>
                <c:pt idx="1590">
                  <c:v>-1656.6058392791329</c:v>
                </c:pt>
                <c:pt idx="1591">
                  <c:v>-1018.0977561348045</c:v>
                </c:pt>
                <c:pt idx="1592">
                  <c:v>-1436.6902562926925</c:v>
                </c:pt>
                <c:pt idx="1593">
                  <c:v>372.83580831384006</c:v>
                </c:pt>
                <c:pt idx="1594">
                  <c:v>-1081.887267107465</c:v>
                </c:pt>
                <c:pt idx="1595">
                  <c:v>-678.45703790891639</c:v>
                </c:pt>
                <c:pt idx="1596">
                  <c:v>-1345.2861607495233</c:v>
                </c:pt>
                <c:pt idx="1597">
                  <c:v>490.39636295223318</c:v>
                </c:pt>
                <c:pt idx="1598">
                  <c:v>-1076.4836537671545</c:v>
                </c:pt>
                <c:pt idx="1599">
                  <c:v>-455.51689366058508</c:v>
                </c:pt>
                <c:pt idx="1600">
                  <c:v>731.43195603913409</c:v>
                </c:pt>
                <c:pt idx="1601">
                  <c:v>-1739.5002522738478</c:v>
                </c:pt>
                <c:pt idx="1602">
                  <c:v>-1748.4198013024616</c:v>
                </c:pt>
                <c:pt idx="1603">
                  <c:v>-818.8792930116324</c:v>
                </c:pt>
                <c:pt idx="1604">
                  <c:v>117.78462544953527</c:v>
                </c:pt>
                <c:pt idx="1605">
                  <c:v>-449.89665698827412</c:v>
                </c:pt>
                <c:pt idx="1606">
                  <c:v>-772.07497599138242</c:v>
                </c:pt>
                <c:pt idx="1607">
                  <c:v>-592.50581623438848</c:v>
                </c:pt>
                <c:pt idx="1608">
                  <c:v>-2143.1126542447728</c:v>
                </c:pt>
                <c:pt idx="1609">
                  <c:v>79.469121060354155</c:v>
                </c:pt>
                <c:pt idx="1610">
                  <c:v>-659.68440231255045</c:v>
                </c:pt>
                <c:pt idx="1611">
                  <c:v>-1466.1103988326149</c:v>
                </c:pt>
                <c:pt idx="1612">
                  <c:v>532.53527266171113</c:v>
                </c:pt>
                <c:pt idx="1613">
                  <c:v>-503.13070146770133</c:v>
                </c:pt>
                <c:pt idx="1614">
                  <c:v>-1126.8025528301923</c:v>
                </c:pt>
                <c:pt idx="1615">
                  <c:v>-1054.4936211004979</c:v>
                </c:pt>
                <c:pt idx="1616">
                  <c:v>-1706.9853750582524</c:v>
                </c:pt>
                <c:pt idx="1617">
                  <c:v>-184.09884700156817</c:v>
                </c:pt>
                <c:pt idx="1618">
                  <c:v>632.57444211630536</c:v>
                </c:pt>
                <c:pt idx="1619">
                  <c:v>-75.717026586879911</c:v>
                </c:pt>
                <c:pt idx="1620">
                  <c:v>-1896.583715290808</c:v>
                </c:pt>
                <c:pt idx="1621">
                  <c:v>424.37921856638877</c:v>
                </c:pt>
                <c:pt idx="1622">
                  <c:v>-645.76270931821819</c:v>
                </c:pt>
                <c:pt idx="1623">
                  <c:v>-146.49430253908213</c:v>
                </c:pt>
                <c:pt idx="1624">
                  <c:v>-884.10276318253636</c:v>
                </c:pt>
                <c:pt idx="1625">
                  <c:v>765.17354674518174</c:v>
                </c:pt>
                <c:pt idx="1626">
                  <c:v>231.45611357100915</c:v>
                </c:pt>
                <c:pt idx="1627">
                  <c:v>183.78277151830662</c:v>
                </c:pt>
                <c:pt idx="1628">
                  <c:v>-824.73522576305095</c:v>
                </c:pt>
                <c:pt idx="1629">
                  <c:v>190.450971003831</c:v>
                </c:pt>
                <c:pt idx="1630">
                  <c:v>-1375.4254707684186</c:v>
                </c:pt>
                <c:pt idx="1631">
                  <c:v>-294.37678193795909</c:v>
                </c:pt>
                <c:pt idx="1632">
                  <c:v>-1223.1902176615658</c:v>
                </c:pt>
                <c:pt idx="1633">
                  <c:v>-6.6746700466128459</c:v>
                </c:pt>
                <c:pt idx="1634">
                  <c:v>-173.8782181251272</c:v>
                </c:pt>
                <c:pt idx="1635">
                  <c:v>-356.80351591855742</c:v>
                </c:pt>
                <c:pt idx="1636">
                  <c:v>297.52820800609788</c:v>
                </c:pt>
                <c:pt idx="1637">
                  <c:v>-520.81314100530835</c:v>
                </c:pt>
                <c:pt idx="1638">
                  <c:v>-1046.1720424134355</c:v>
                </c:pt>
                <c:pt idx="1639">
                  <c:v>-1310.5065648394666</c:v>
                </c:pt>
                <c:pt idx="1640">
                  <c:v>1314.7309357134227</c:v>
                </c:pt>
                <c:pt idx="1641">
                  <c:v>-1489.2873245395194</c:v>
                </c:pt>
                <c:pt idx="1642">
                  <c:v>557.67802767286594</c:v>
                </c:pt>
                <c:pt idx="1643">
                  <c:v>-936.73750828339871</c:v>
                </c:pt>
                <c:pt idx="1644">
                  <c:v>-1036.9391792169463</c:v>
                </c:pt>
                <c:pt idx="1645">
                  <c:v>-147.64221056485712</c:v>
                </c:pt>
                <c:pt idx="1646">
                  <c:v>-1959.3390571311802</c:v>
                </c:pt>
                <c:pt idx="1647">
                  <c:v>-734.64033725851368</c:v>
                </c:pt>
                <c:pt idx="1648">
                  <c:v>-393.2213837350746</c:v>
                </c:pt>
                <c:pt idx="1649">
                  <c:v>150.21847391742176</c:v>
                </c:pt>
                <c:pt idx="1650">
                  <c:v>-882.77069888148526</c:v>
                </c:pt>
                <c:pt idx="1651">
                  <c:v>503.36469891153956</c:v>
                </c:pt>
                <c:pt idx="1652">
                  <c:v>43.525822655357842</c:v>
                </c:pt>
                <c:pt idx="1653">
                  <c:v>-424.69891411037315</c:v>
                </c:pt>
                <c:pt idx="1654">
                  <c:v>-40.116026078753748</c:v>
                </c:pt>
                <c:pt idx="1655">
                  <c:v>-434.94119937264986</c:v>
                </c:pt>
                <c:pt idx="1656">
                  <c:v>-1307.4409908153621</c:v>
                </c:pt>
                <c:pt idx="1657">
                  <c:v>205.92262911533999</c:v>
                </c:pt>
                <c:pt idx="1658">
                  <c:v>-725.59655585370638</c:v>
                </c:pt>
                <c:pt idx="1659">
                  <c:v>-953.88642009227442</c:v>
                </c:pt>
                <c:pt idx="1660">
                  <c:v>-988.42859737967046</c:v>
                </c:pt>
                <c:pt idx="1661">
                  <c:v>-563.86075856749358</c:v>
                </c:pt>
                <c:pt idx="1662">
                  <c:v>1050.6663016589982</c:v>
                </c:pt>
                <c:pt idx="1663">
                  <c:v>-458.10876643992106</c:v>
                </c:pt>
                <c:pt idx="1664">
                  <c:v>-591.84127914637156</c:v>
                </c:pt>
                <c:pt idx="1665">
                  <c:v>-1385.5410148985566</c:v>
                </c:pt>
                <c:pt idx="1666">
                  <c:v>-1005.0964451629443</c:v>
                </c:pt>
                <c:pt idx="1667">
                  <c:v>0.92612938265483535</c:v>
                </c:pt>
                <c:pt idx="1668">
                  <c:v>-446.02218152484875</c:v>
                </c:pt>
                <c:pt idx="1669">
                  <c:v>-1302.0988600992287</c:v>
                </c:pt>
                <c:pt idx="1670">
                  <c:v>-772.2851922185082</c:v>
                </c:pt>
                <c:pt idx="1671">
                  <c:v>-775.95020096520329</c:v>
                </c:pt>
                <c:pt idx="1672">
                  <c:v>374.14763289658731</c:v>
                </c:pt>
                <c:pt idx="1673">
                  <c:v>157.80266044540713</c:v>
                </c:pt>
                <c:pt idx="1674">
                  <c:v>-1293.7527873468116</c:v>
                </c:pt>
                <c:pt idx="1675">
                  <c:v>938.03144834900104</c:v>
                </c:pt>
                <c:pt idx="1676">
                  <c:v>990.6187554159178</c:v>
                </c:pt>
                <c:pt idx="1677">
                  <c:v>-543.0139408391824</c:v>
                </c:pt>
                <c:pt idx="1678">
                  <c:v>238.37050872090094</c:v>
                </c:pt>
                <c:pt idx="1679">
                  <c:v>-205.80734654224943</c:v>
                </c:pt>
                <c:pt idx="1680">
                  <c:v>-1085.7783567724355</c:v>
                </c:pt>
                <c:pt idx="1681">
                  <c:v>-641.02681627298261</c:v>
                </c:pt>
                <c:pt idx="1682">
                  <c:v>-1213.86715003052</c:v>
                </c:pt>
                <c:pt idx="1683">
                  <c:v>622.03505966426292</c:v>
                </c:pt>
                <c:pt idx="1684">
                  <c:v>-1311.3889429520132</c:v>
                </c:pt>
                <c:pt idx="1685">
                  <c:v>-973.64882792060143</c:v>
                </c:pt>
                <c:pt idx="1686">
                  <c:v>-207.68846314709208</c:v>
                </c:pt>
                <c:pt idx="1687">
                  <c:v>884.8509396717518</c:v>
                </c:pt>
                <c:pt idx="1688">
                  <c:v>154.40381551163136</c:v>
                </c:pt>
                <c:pt idx="1689">
                  <c:v>-794.85100759052511</c:v>
                </c:pt>
                <c:pt idx="1690">
                  <c:v>-564.99242358854281</c:v>
                </c:pt>
                <c:pt idx="1691">
                  <c:v>-1569.970942527365</c:v>
                </c:pt>
                <c:pt idx="1692">
                  <c:v>-837.217004848545</c:v>
                </c:pt>
                <c:pt idx="1693">
                  <c:v>-1338.4254141160882</c:v>
                </c:pt>
                <c:pt idx="1694">
                  <c:v>331.7237376930625</c:v>
                </c:pt>
                <c:pt idx="1695">
                  <c:v>-2347.5690629922356</c:v>
                </c:pt>
                <c:pt idx="1696">
                  <c:v>1135.6641720779571</c:v>
                </c:pt>
                <c:pt idx="1697">
                  <c:v>394.60693538318083</c:v>
                </c:pt>
                <c:pt idx="1698">
                  <c:v>-1600.4704937193492</c:v>
                </c:pt>
                <c:pt idx="1699">
                  <c:v>-341.35394565928164</c:v>
                </c:pt>
                <c:pt idx="1700">
                  <c:v>-475.19298606292341</c:v>
                </c:pt>
                <c:pt idx="1701">
                  <c:v>-794.6609714713768</c:v>
                </c:pt>
                <c:pt idx="1702">
                  <c:v>-951.70405248057796</c:v>
                </c:pt>
                <c:pt idx="1703">
                  <c:v>-93.300416135406522</c:v>
                </c:pt>
                <c:pt idx="1704">
                  <c:v>-106.63916625977618</c:v>
                </c:pt>
                <c:pt idx="1705">
                  <c:v>-534.68207903528946</c:v>
                </c:pt>
                <c:pt idx="1706">
                  <c:v>-73.673996958208591</c:v>
                </c:pt>
                <c:pt idx="1707">
                  <c:v>-959.43102331002046</c:v>
                </c:pt>
                <c:pt idx="1708">
                  <c:v>257.8716212725385</c:v>
                </c:pt>
                <c:pt idx="1709">
                  <c:v>830.37608573886246</c:v>
                </c:pt>
                <c:pt idx="1710">
                  <c:v>199.23279265902693</c:v>
                </c:pt>
                <c:pt idx="1711">
                  <c:v>213.99724575350592</c:v>
                </c:pt>
                <c:pt idx="1712">
                  <c:v>661.05130767481205</c:v>
                </c:pt>
                <c:pt idx="1713">
                  <c:v>-1462.6633786533866</c:v>
                </c:pt>
                <c:pt idx="1714">
                  <c:v>-1352.1077594494409</c:v>
                </c:pt>
                <c:pt idx="1715">
                  <c:v>-884.69038238392477</c:v>
                </c:pt>
                <c:pt idx="1716">
                  <c:v>-238.73823021975841</c:v>
                </c:pt>
                <c:pt idx="1717">
                  <c:v>1231.0410284117697</c:v>
                </c:pt>
                <c:pt idx="1718">
                  <c:v>-1055.6436127707229</c:v>
                </c:pt>
                <c:pt idx="1719">
                  <c:v>-290.62398952366584</c:v>
                </c:pt>
                <c:pt idx="1720">
                  <c:v>-1181.917537445619</c:v>
                </c:pt>
                <c:pt idx="1721">
                  <c:v>-690.08406477419976</c:v>
                </c:pt>
                <c:pt idx="1722">
                  <c:v>-185.7076996050173</c:v>
                </c:pt>
                <c:pt idx="1723">
                  <c:v>-1806.6137265230082</c:v>
                </c:pt>
                <c:pt idx="1724">
                  <c:v>-354.82096237583846</c:v>
                </c:pt>
                <c:pt idx="1725">
                  <c:v>-518.65671826928883</c:v>
                </c:pt>
                <c:pt idx="1726">
                  <c:v>-828.87745580060528</c:v>
                </c:pt>
                <c:pt idx="1727">
                  <c:v>-579.88346730580997</c:v>
                </c:pt>
                <c:pt idx="1728">
                  <c:v>-2320.5090889791254</c:v>
                </c:pt>
                <c:pt idx="1729">
                  <c:v>-1161.9445093231607</c:v>
                </c:pt>
                <c:pt idx="1730">
                  <c:v>-1320.6533208511983</c:v>
                </c:pt>
                <c:pt idx="1731">
                  <c:v>-645.56854804847808</c:v>
                </c:pt>
                <c:pt idx="1732">
                  <c:v>-199.61328776336359</c:v>
                </c:pt>
                <c:pt idx="1733">
                  <c:v>-621.64763134879195</c:v>
                </c:pt>
                <c:pt idx="1734">
                  <c:v>-854.39303453524099</c:v>
                </c:pt>
                <c:pt idx="1735">
                  <c:v>-688.20920321476206</c:v>
                </c:pt>
                <c:pt idx="1736">
                  <c:v>-865.21342209455906</c:v>
                </c:pt>
                <c:pt idx="1737">
                  <c:v>-194.58815244533434</c:v>
                </c:pt>
                <c:pt idx="1738">
                  <c:v>-1065.7143046173305</c:v>
                </c:pt>
                <c:pt idx="1739">
                  <c:v>-1751.7855971621175</c:v>
                </c:pt>
                <c:pt idx="1740">
                  <c:v>195.18978274695019</c:v>
                </c:pt>
                <c:pt idx="1741">
                  <c:v>-224.21277734847627</c:v>
                </c:pt>
                <c:pt idx="1742">
                  <c:v>-841.46522992560767</c:v>
                </c:pt>
                <c:pt idx="1743">
                  <c:v>-652.04674384967257</c:v>
                </c:pt>
                <c:pt idx="1744">
                  <c:v>-620.24703671921725</c:v>
                </c:pt>
                <c:pt idx="1745">
                  <c:v>1008.907891143489</c:v>
                </c:pt>
                <c:pt idx="1746">
                  <c:v>332.09117040993078</c:v>
                </c:pt>
                <c:pt idx="1747">
                  <c:v>-678.21761131857056</c:v>
                </c:pt>
                <c:pt idx="1748">
                  <c:v>-1656.0813706411182</c:v>
                </c:pt>
                <c:pt idx="1749">
                  <c:v>-1138.47555019016</c:v>
                </c:pt>
                <c:pt idx="1750">
                  <c:v>416.14227161309645</c:v>
                </c:pt>
                <c:pt idx="1751">
                  <c:v>-250.56825343583387</c:v>
                </c:pt>
                <c:pt idx="1752">
                  <c:v>-981.97714736700982</c:v>
                </c:pt>
                <c:pt idx="1753">
                  <c:v>503.21574777983642</c:v>
                </c:pt>
                <c:pt idx="1754">
                  <c:v>-204.29689158603378</c:v>
                </c:pt>
                <c:pt idx="1755">
                  <c:v>-825.89547162112194</c:v>
                </c:pt>
                <c:pt idx="1756">
                  <c:v>-637.44858092208779</c:v>
                </c:pt>
                <c:pt idx="1757">
                  <c:v>-1763.1085961616127</c:v>
                </c:pt>
                <c:pt idx="1758">
                  <c:v>-472.32015073007551</c:v>
                </c:pt>
                <c:pt idx="1759">
                  <c:v>-767.46998829553377</c:v>
                </c:pt>
                <c:pt idx="1760">
                  <c:v>-2131.4055126982503</c:v>
                </c:pt>
                <c:pt idx="1761">
                  <c:v>-988.54622678375745</c:v>
                </c:pt>
                <c:pt idx="1762">
                  <c:v>165.19618772164722</c:v>
                </c:pt>
                <c:pt idx="1763">
                  <c:v>-1657.8002015250531</c:v>
                </c:pt>
                <c:pt idx="1764">
                  <c:v>-1031.824606726288</c:v>
                </c:pt>
                <c:pt idx="1765">
                  <c:v>-1330.6595868166269</c:v>
                </c:pt>
                <c:pt idx="1766">
                  <c:v>-1139.6008335417773</c:v>
                </c:pt>
                <c:pt idx="1767">
                  <c:v>-1052.6343127508562</c:v>
                </c:pt>
                <c:pt idx="1768">
                  <c:v>1309.3188270946148</c:v>
                </c:pt>
                <c:pt idx="1769">
                  <c:v>-292.21046976555044</c:v>
                </c:pt>
                <c:pt idx="1770">
                  <c:v>489.58144636762427</c:v>
                </c:pt>
                <c:pt idx="1771">
                  <c:v>907.11956728485075</c:v>
                </c:pt>
                <c:pt idx="1772">
                  <c:v>-694.85857476654564</c:v>
                </c:pt>
                <c:pt idx="1773">
                  <c:v>-57.468460433374275</c:v>
                </c:pt>
                <c:pt idx="1774">
                  <c:v>117.14440290712537</c:v>
                </c:pt>
                <c:pt idx="1775">
                  <c:v>-263.28134884552492</c:v>
                </c:pt>
                <c:pt idx="1776">
                  <c:v>-2192.2309720993208</c:v>
                </c:pt>
                <c:pt idx="1777">
                  <c:v>260.22801857360992</c:v>
                </c:pt>
                <c:pt idx="1778">
                  <c:v>-866.46234032398024</c:v>
                </c:pt>
                <c:pt idx="1779">
                  <c:v>-20.798345335894737</c:v>
                </c:pt>
                <c:pt idx="1780">
                  <c:v>-161.086953500454</c:v>
                </c:pt>
                <c:pt idx="1781">
                  <c:v>-523.37205958142022</c:v>
                </c:pt>
                <c:pt idx="1782">
                  <c:v>-455.33440011757011</c:v>
                </c:pt>
                <c:pt idx="1783">
                  <c:v>215.71690341481008</c:v>
                </c:pt>
                <c:pt idx="1784">
                  <c:v>-604.87285650667582</c:v>
                </c:pt>
                <c:pt idx="1785">
                  <c:v>-958.30250939622874</c:v>
                </c:pt>
                <c:pt idx="1786">
                  <c:v>-703.65085345078751</c:v>
                </c:pt>
                <c:pt idx="1787">
                  <c:v>-1284.0493635855446</c:v>
                </c:pt>
                <c:pt idx="1788">
                  <c:v>-389.4185224478706</c:v>
                </c:pt>
                <c:pt idx="1789">
                  <c:v>-237.61392108442124</c:v>
                </c:pt>
                <c:pt idx="1790">
                  <c:v>-337.15828290866739</c:v>
                </c:pt>
                <c:pt idx="1791">
                  <c:v>899.76637576834219</c:v>
                </c:pt>
                <c:pt idx="1792">
                  <c:v>-1056.5480872029048</c:v>
                </c:pt>
                <c:pt idx="1793">
                  <c:v>-1304.5732975170267</c:v>
                </c:pt>
                <c:pt idx="1794">
                  <c:v>-1451.7015489906362</c:v>
                </c:pt>
                <c:pt idx="1795">
                  <c:v>-416.16877362921514</c:v>
                </c:pt>
                <c:pt idx="1796">
                  <c:v>-433.6662229594267</c:v>
                </c:pt>
                <c:pt idx="1797">
                  <c:v>-755.37111308847579</c:v>
                </c:pt>
                <c:pt idx="1798">
                  <c:v>-248.74617498157022</c:v>
                </c:pt>
                <c:pt idx="1799">
                  <c:v>-1203.3579220127895</c:v>
                </c:pt>
                <c:pt idx="1800">
                  <c:v>-327.23895465154601</c:v>
                </c:pt>
                <c:pt idx="1801">
                  <c:v>59.309178252378842</c:v>
                </c:pt>
                <c:pt idx="1802">
                  <c:v>3.5484085660064011</c:v>
                </c:pt>
                <c:pt idx="1803">
                  <c:v>-1866.1299821890698</c:v>
                </c:pt>
                <c:pt idx="1804">
                  <c:v>1541.559858031902</c:v>
                </c:pt>
                <c:pt idx="1805">
                  <c:v>-1880.0369671544613</c:v>
                </c:pt>
                <c:pt idx="1806">
                  <c:v>-467.36700649874456</c:v>
                </c:pt>
                <c:pt idx="1807">
                  <c:v>-706.72245486940756</c:v>
                </c:pt>
                <c:pt idx="1808">
                  <c:v>-1228.952585755178</c:v>
                </c:pt>
                <c:pt idx="1809">
                  <c:v>-762.73943814545146</c:v>
                </c:pt>
                <c:pt idx="1810">
                  <c:v>-733.8893743839717</c:v>
                </c:pt>
                <c:pt idx="1811">
                  <c:v>78.801328553178791</c:v>
                </c:pt>
                <c:pt idx="1812">
                  <c:v>436.21802036740155</c:v>
                </c:pt>
                <c:pt idx="1813">
                  <c:v>-1152.3779100022111</c:v>
                </c:pt>
                <c:pt idx="1814">
                  <c:v>-718.0963261320785</c:v>
                </c:pt>
                <c:pt idx="1815">
                  <c:v>71.029059532459542</c:v>
                </c:pt>
                <c:pt idx="1816">
                  <c:v>386.67941993935619</c:v>
                </c:pt>
                <c:pt idx="1817">
                  <c:v>-1603.6215309869594</c:v>
                </c:pt>
                <c:pt idx="1818">
                  <c:v>159.20206401587257</c:v>
                </c:pt>
                <c:pt idx="1819">
                  <c:v>1340.0757463531199</c:v>
                </c:pt>
                <c:pt idx="1820">
                  <c:v>902.28010475009614</c:v>
                </c:pt>
                <c:pt idx="1821">
                  <c:v>-245.04416398248941</c:v>
                </c:pt>
                <c:pt idx="1822">
                  <c:v>-1584.8386664692425</c:v>
                </c:pt>
                <c:pt idx="1823">
                  <c:v>-496.61882505644826</c:v>
                </c:pt>
                <c:pt idx="1824">
                  <c:v>-331.60193391087432</c:v>
                </c:pt>
                <c:pt idx="1825">
                  <c:v>-1434.3423071693087</c:v>
                </c:pt>
                <c:pt idx="1826">
                  <c:v>200.96043924364767</c:v>
                </c:pt>
                <c:pt idx="1827">
                  <c:v>441.61118955365873</c:v>
                </c:pt>
                <c:pt idx="1828">
                  <c:v>-317.73896509565657</c:v>
                </c:pt>
                <c:pt idx="1829">
                  <c:v>-2463.9534817803815</c:v>
                </c:pt>
                <c:pt idx="1830">
                  <c:v>633.95935648738214</c:v>
                </c:pt>
                <c:pt idx="1831">
                  <c:v>199.24715483416639</c:v>
                </c:pt>
                <c:pt idx="1832">
                  <c:v>-1149.7511410726784</c:v>
                </c:pt>
                <c:pt idx="1833">
                  <c:v>-84.308763638399796</c:v>
                </c:pt>
                <c:pt idx="1834">
                  <c:v>-662.75349374941743</c:v>
                </c:pt>
                <c:pt idx="1835">
                  <c:v>-1091.3453962407493</c:v>
                </c:pt>
                <c:pt idx="1836">
                  <c:v>-932.93545355989136</c:v>
                </c:pt>
                <c:pt idx="1837">
                  <c:v>-801.49666875259481</c:v>
                </c:pt>
                <c:pt idx="1838">
                  <c:v>-323.43166237125934</c:v>
                </c:pt>
                <c:pt idx="1839">
                  <c:v>207.47046962627064</c:v>
                </c:pt>
                <c:pt idx="1840">
                  <c:v>543.34805755689649</c:v>
                </c:pt>
                <c:pt idx="1841">
                  <c:v>-553.88851969296684</c:v>
                </c:pt>
                <c:pt idx="1842">
                  <c:v>525.28790987418688</c:v>
                </c:pt>
                <c:pt idx="1843">
                  <c:v>-1041.7040256888058</c:v>
                </c:pt>
                <c:pt idx="1844">
                  <c:v>-898.63916433306713</c:v>
                </c:pt>
                <c:pt idx="1845">
                  <c:v>-178.19674413050507</c:v>
                </c:pt>
                <c:pt idx="1846">
                  <c:v>-1492.3269653991183</c:v>
                </c:pt>
                <c:pt idx="1847">
                  <c:v>289.67038411662725</c:v>
                </c:pt>
                <c:pt idx="1848">
                  <c:v>-106.80726983929617</c:v>
                </c:pt>
                <c:pt idx="1849">
                  <c:v>-145.93737773271914</c:v>
                </c:pt>
                <c:pt idx="1850">
                  <c:v>-1916.0247438756742</c:v>
                </c:pt>
                <c:pt idx="1851">
                  <c:v>-34.190346223496817</c:v>
                </c:pt>
                <c:pt idx="1852">
                  <c:v>476.47906086775583</c:v>
                </c:pt>
                <c:pt idx="1853">
                  <c:v>-618.1313240476893</c:v>
                </c:pt>
                <c:pt idx="1854">
                  <c:v>-591.26430510385671</c:v>
                </c:pt>
                <c:pt idx="1855">
                  <c:v>33.736312929768246</c:v>
                </c:pt>
                <c:pt idx="1856">
                  <c:v>210.18203715789787</c:v>
                </c:pt>
                <c:pt idx="1857">
                  <c:v>35.512885199274933</c:v>
                </c:pt>
                <c:pt idx="1858">
                  <c:v>-637.41278766421419</c:v>
                </c:pt>
                <c:pt idx="1859">
                  <c:v>30.861615384202196</c:v>
                </c:pt>
                <c:pt idx="1860">
                  <c:v>283.35793500084765</c:v>
                </c:pt>
                <c:pt idx="1861">
                  <c:v>-630.91471200058731</c:v>
                </c:pt>
                <c:pt idx="1862">
                  <c:v>103.60445903390973</c:v>
                </c:pt>
                <c:pt idx="1863">
                  <c:v>-1429.2256684387385</c:v>
                </c:pt>
                <c:pt idx="1864">
                  <c:v>-463.94299358355056</c:v>
                </c:pt>
                <c:pt idx="1865">
                  <c:v>300.27422420893799</c:v>
                </c:pt>
                <c:pt idx="1866">
                  <c:v>1206.6601799991613</c:v>
                </c:pt>
                <c:pt idx="1867">
                  <c:v>1190.9923775038706</c:v>
                </c:pt>
                <c:pt idx="1868">
                  <c:v>-150.37994896649616</c:v>
                </c:pt>
                <c:pt idx="1869">
                  <c:v>-1185.2175892018777</c:v>
                </c:pt>
                <c:pt idx="1870">
                  <c:v>-324.60339980947901</c:v>
                </c:pt>
                <c:pt idx="1871">
                  <c:v>439.46432142941285</c:v>
                </c:pt>
                <c:pt idx="1872">
                  <c:v>-307.88744754859908</c:v>
                </c:pt>
                <c:pt idx="1873">
                  <c:v>1114.723597934164</c:v>
                </c:pt>
                <c:pt idx="1874">
                  <c:v>-1271.3775326082223</c:v>
                </c:pt>
                <c:pt idx="1875">
                  <c:v>-780.4432290788618</c:v>
                </c:pt>
                <c:pt idx="1876">
                  <c:v>164.4474667802524</c:v>
                </c:pt>
                <c:pt idx="1877">
                  <c:v>-759.76921753923762</c:v>
                </c:pt>
                <c:pt idx="1878">
                  <c:v>-410.02429570789627</c:v>
                </c:pt>
                <c:pt idx="1879">
                  <c:v>64.102347886248026</c:v>
                </c:pt>
                <c:pt idx="1880">
                  <c:v>-1690.3092385685713</c:v>
                </c:pt>
                <c:pt idx="1881">
                  <c:v>187.3315318107916</c:v>
                </c:pt>
                <c:pt idx="1882">
                  <c:v>-6.8817290444312675</c:v>
                </c:pt>
                <c:pt idx="1883">
                  <c:v>-1644.0537541883523</c:v>
                </c:pt>
                <c:pt idx="1884">
                  <c:v>-1471.8970260365559</c:v>
                </c:pt>
                <c:pt idx="1885">
                  <c:v>-474.27706900064913</c:v>
                </c:pt>
                <c:pt idx="1886">
                  <c:v>-1870.2559814417255</c:v>
                </c:pt>
                <c:pt idx="1887">
                  <c:v>800.25329457798216</c:v>
                </c:pt>
                <c:pt idx="1888">
                  <c:v>280.62403003097188</c:v>
                </c:pt>
                <c:pt idx="1889">
                  <c:v>-144.45280686873411</c:v>
                </c:pt>
                <c:pt idx="1890">
                  <c:v>-237.22125939229409</c:v>
                </c:pt>
                <c:pt idx="1891">
                  <c:v>280.62185790544299</c:v>
                </c:pt>
                <c:pt idx="1892">
                  <c:v>-166.13097515471327</c:v>
                </c:pt>
                <c:pt idx="1893">
                  <c:v>-378.98578724277286</c:v>
                </c:pt>
                <c:pt idx="1894">
                  <c:v>-717.32280884485044</c:v>
                </c:pt>
                <c:pt idx="1895">
                  <c:v>-108.9059735298988</c:v>
                </c:pt>
                <c:pt idx="1896">
                  <c:v>-63.754085224417395</c:v>
                </c:pt>
                <c:pt idx="1897">
                  <c:v>553.34340528537359</c:v>
                </c:pt>
                <c:pt idx="1898">
                  <c:v>9.3859726914588464</c:v>
                </c:pt>
                <c:pt idx="1899">
                  <c:v>-172.95073223105737</c:v>
                </c:pt>
                <c:pt idx="1900">
                  <c:v>35.665469033322552</c:v>
                </c:pt>
                <c:pt idx="1901">
                  <c:v>-1104.1119140457768</c:v>
                </c:pt>
                <c:pt idx="1902">
                  <c:v>-170.47827668478749</c:v>
                </c:pt>
                <c:pt idx="1903">
                  <c:v>-473.78212207564866</c:v>
                </c:pt>
                <c:pt idx="1904">
                  <c:v>-80.694772038341398</c:v>
                </c:pt>
                <c:pt idx="1905">
                  <c:v>-752.66522905293368</c:v>
                </c:pt>
                <c:pt idx="1906">
                  <c:v>-522.63073100940255</c:v>
                </c:pt>
                <c:pt idx="1907">
                  <c:v>-668.67191610706868</c:v>
                </c:pt>
                <c:pt idx="1908">
                  <c:v>-723.52545239657411</c:v>
                </c:pt>
                <c:pt idx="1909">
                  <c:v>-629.41322570130615</c:v>
                </c:pt>
                <c:pt idx="1910">
                  <c:v>-1229.709582583916</c:v>
                </c:pt>
                <c:pt idx="1911">
                  <c:v>-396.94598097826747</c:v>
                </c:pt>
                <c:pt idx="1912">
                  <c:v>-1051.2897163056896</c:v>
                </c:pt>
                <c:pt idx="1913">
                  <c:v>821.01485512545605</c:v>
                </c:pt>
                <c:pt idx="1914">
                  <c:v>-357.97162893418044</c:v>
                </c:pt>
                <c:pt idx="1915">
                  <c:v>-716.07106465087145</c:v>
                </c:pt>
                <c:pt idx="1916">
                  <c:v>317.8212768197418</c:v>
                </c:pt>
                <c:pt idx="1917">
                  <c:v>254.74517290819767</c:v>
                </c:pt>
                <c:pt idx="1918">
                  <c:v>-766.78340690318873</c:v>
                </c:pt>
                <c:pt idx="1919">
                  <c:v>183.09685719309982</c:v>
                </c:pt>
                <c:pt idx="1920">
                  <c:v>-797.85987207426842</c:v>
                </c:pt>
                <c:pt idx="1921">
                  <c:v>937.66356716234259</c:v>
                </c:pt>
                <c:pt idx="1922">
                  <c:v>-1830.0824055171106</c:v>
                </c:pt>
                <c:pt idx="1923">
                  <c:v>-55.187535003896301</c:v>
                </c:pt>
                <c:pt idx="1924">
                  <c:v>-642.13993405576184</c:v>
                </c:pt>
                <c:pt idx="1925">
                  <c:v>963.95285127384159</c:v>
                </c:pt>
                <c:pt idx="1926">
                  <c:v>160.7102139886083</c:v>
                </c:pt>
                <c:pt idx="1927">
                  <c:v>657.51148177385403</c:v>
                </c:pt>
                <c:pt idx="1928">
                  <c:v>-220.73311154632029</c:v>
                </c:pt>
                <c:pt idx="1929">
                  <c:v>647.86572926538611</c:v>
                </c:pt>
                <c:pt idx="1930">
                  <c:v>-411.10055783088865</c:v>
                </c:pt>
                <c:pt idx="1931">
                  <c:v>88.435662156667604</c:v>
                </c:pt>
                <c:pt idx="1932">
                  <c:v>123.34700395306481</c:v>
                </c:pt>
                <c:pt idx="1933">
                  <c:v>-1421.3998996623759</c:v>
                </c:pt>
                <c:pt idx="1934">
                  <c:v>-692.25329339252039</c:v>
                </c:pt>
                <c:pt idx="1935">
                  <c:v>-609.80601122129974</c:v>
                </c:pt>
                <c:pt idx="1936">
                  <c:v>1319.2919731733245</c:v>
                </c:pt>
                <c:pt idx="1937">
                  <c:v>-894.79184848564637</c:v>
                </c:pt>
                <c:pt idx="1938">
                  <c:v>-918.1017547009551</c:v>
                </c:pt>
                <c:pt idx="1939">
                  <c:v>-2002.3533864285628</c:v>
                </c:pt>
                <c:pt idx="1940">
                  <c:v>-1302.334951011132</c:v>
                </c:pt>
                <c:pt idx="1941">
                  <c:v>-299.99383792009849</c:v>
                </c:pt>
                <c:pt idx="1942">
                  <c:v>1052.6892389437253</c:v>
                </c:pt>
                <c:pt idx="1943">
                  <c:v>-1008.5776686161162</c:v>
                </c:pt>
                <c:pt idx="1944">
                  <c:v>-1293.4004323281088</c:v>
                </c:pt>
                <c:pt idx="1945">
                  <c:v>-1697.3680435103806</c:v>
                </c:pt>
                <c:pt idx="1946">
                  <c:v>-726.46780955362919</c:v>
                </c:pt>
                <c:pt idx="1947">
                  <c:v>-451.57008593589762</c:v>
                </c:pt>
                <c:pt idx="1948">
                  <c:v>13.937264672483252</c:v>
                </c:pt>
                <c:pt idx="1949">
                  <c:v>-733.69163132101312</c:v>
                </c:pt>
                <c:pt idx="1950">
                  <c:v>703.51933309810829</c:v>
                </c:pt>
                <c:pt idx="1951">
                  <c:v>-1236.5671054737613</c:v>
                </c:pt>
                <c:pt idx="1952">
                  <c:v>-448.52036053315169</c:v>
                </c:pt>
                <c:pt idx="1953">
                  <c:v>2525.3601505983179</c:v>
                </c:pt>
                <c:pt idx="1954">
                  <c:v>-477.33630967602039</c:v>
                </c:pt>
                <c:pt idx="1955">
                  <c:v>-203.11280446348701</c:v>
                </c:pt>
                <c:pt idx="1956">
                  <c:v>-1327.1470430396521</c:v>
                </c:pt>
                <c:pt idx="1957">
                  <c:v>758.24196390815177</c:v>
                </c:pt>
                <c:pt idx="1958">
                  <c:v>59.75093168305466</c:v>
                </c:pt>
                <c:pt idx="1959">
                  <c:v>-41.512439378565432</c:v>
                </c:pt>
                <c:pt idx="1960">
                  <c:v>-1242.2307070489114</c:v>
                </c:pt>
                <c:pt idx="1961">
                  <c:v>-1007.9864246298275</c:v>
                </c:pt>
                <c:pt idx="1962">
                  <c:v>434.63974878635236</c:v>
                </c:pt>
                <c:pt idx="1963">
                  <c:v>-200.03062330495777</c:v>
                </c:pt>
                <c:pt idx="1964">
                  <c:v>851.35385942823359</c:v>
                </c:pt>
                <c:pt idx="1965">
                  <c:v>-560.16022598500967</c:v>
                </c:pt>
                <c:pt idx="1966">
                  <c:v>-1129.0963723309469</c:v>
                </c:pt>
                <c:pt idx="1967">
                  <c:v>-878.43347800007359</c:v>
                </c:pt>
                <c:pt idx="1968">
                  <c:v>-307.35681405286959</c:v>
                </c:pt>
                <c:pt idx="1969">
                  <c:v>102.08680408569126</c:v>
                </c:pt>
                <c:pt idx="1970">
                  <c:v>-853.12904323534531</c:v>
                </c:pt>
                <c:pt idx="1971">
                  <c:v>2.9228405264475441</c:v>
                </c:pt>
                <c:pt idx="1972">
                  <c:v>158.30594156795996</c:v>
                </c:pt>
                <c:pt idx="1973">
                  <c:v>-213.93962876300247</c:v>
                </c:pt>
                <c:pt idx="1974">
                  <c:v>1018.6859921378964</c:v>
                </c:pt>
                <c:pt idx="1975">
                  <c:v>-968.77391423256631</c:v>
                </c:pt>
                <c:pt idx="1976">
                  <c:v>-266.29797744642565</c:v>
                </c:pt>
                <c:pt idx="1977">
                  <c:v>-196.41541072909968</c:v>
                </c:pt>
                <c:pt idx="1978">
                  <c:v>-1433.6990628438252</c:v>
                </c:pt>
                <c:pt idx="1979">
                  <c:v>-784.27141838884381</c:v>
                </c:pt>
                <c:pt idx="1980">
                  <c:v>273.25498082805098</c:v>
                </c:pt>
                <c:pt idx="1981">
                  <c:v>-165.00331780582383</c:v>
                </c:pt>
                <c:pt idx="1982">
                  <c:v>248.54899306690641</c:v>
                </c:pt>
                <c:pt idx="1983">
                  <c:v>102.33564592237781</c:v>
                </c:pt>
                <c:pt idx="1984">
                  <c:v>-1506.0700067709995</c:v>
                </c:pt>
                <c:pt idx="1985">
                  <c:v>541.98684417568711</c:v>
                </c:pt>
                <c:pt idx="1986">
                  <c:v>-436.64112165653478</c:v>
                </c:pt>
                <c:pt idx="1987">
                  <c:v>355.63021715691229</c:v>
                </c:pt>
                <c:pt idx="1988">
                  <c:v>-552.18394064635595</c:v>
                </c:pt>
                <c:pt idx="1989">
                  <c:v>177.11658214537692</c:v>
                </c:pt>
                <c:pt idx="1990">
                  <c:v>-461.83644052806358</c:v>
                </c:pt>
                <c:pt idx="1991">
                  <c:v>6.564357983190348</c:v>
                </c:pt>
                <c:pt idx="1992">
                  <c:v>129.1710152414571</c:v>
                </c:pt>
                <c:pt idx="1993">
                  <c:v>1394.3648756915691</c:v>
                </c:pt>
                <c:pt idx="1994">
                  <c:v>-442.0196918362044</c:v>
                </c:pt>
                <c:pt idx="1995">
                  <c:v>-1112.0104738990894</c:v>
                </c:pt>
                <c:pt idx="1996">
                  <c:v>1866.8977873400854</c:v>
                </c:pt>
                <c:pt idx="1997">
                  <c:v>-866.16682004836184</c:v>
                </c:pt>
                <c:pt idx="1998">
                  <c:v>-1356.3773652780119</c:v>
                </c:pt>
                <c:pt idx="1999">
                  <c:v>-1551.7293171552283</c:v>
                </c:pt>
                <c:pt idx="2000">
                  <c:v>-1139.799500438824</c:v>
                </c:pt>
                <c:pt idx="2001">
                  <c:v>-778.77852397522201</c:v>
                </c:pt>
                <c:pt idx="2002">
                  <c:v>-307.07801638699948</c:v>
                </c:pt>
                <c:pt idx="2003">
                  <c:v>-805.02218459514825</c:v>
                </c:pt>
                <c:pt idx="2004">
                  <c:v>-538.76115754232706</c:v>
                </c:pt>
                <c:pt idx="2005">
                  <c:v>702.39630914736063</c:v>
                </c:pt>
                <c:pt idx="2006">
                  <c:v>254.09335167181962</c:v>
                </c:pt>
                <c:pt idx="2007">
                  <c:v>-298.37321111116034</c:v>
                </c:pt>
                <c:pt idx="2008">
                  <c:v>25.966584949690514</c:v>
                </c:pt>
                <c:pt idx="2009">
                  <c:v>-183.5784224872732</c:v>
                </c:pt>
                <c:pt idx="2010">
                  <c:v>88.161662600970885</c:v>
                </c:pt>
                <c:pt idx="2011">
                  <c:v>157.59597507618673</c:v>
                </c:pt>
                <c:pt idx="2012">
                  <c:v>-773.87620312774106</c:v>
                </c:pt>
                <c:pt idx="2013">
                  <c:v>-886.07160621494495</c:v>
                </c:pt>
                <c:pt idx="2014">
                  <c:v>179.04996955655224</c:v>
                </c:pt>
                <c:pt idx="2015">
                  <c:v>-420.08845453613412</c:v>
                </c:pt>
                <c:pt idx="2016">
                  <c:v>-191.05066911656377</c:v>
                </c:pt>
                <c:pt idx="2017">
                  <c:v>-916.82997144625278</c:v>
                </c:pt>
                <c:pt idx="2018">
                  <c:v>1002.5736163403535</c:v>
                </c:pt>
                <c:pt idx="2019">
                  <c:v>944.03153105695583</c:v>
                </c:pt>
                <c:pt idx="2020">
                  <c:v>-737.05607397559379</c:v>
                </c:pt>
                <c:pt idx="2021">
                  <c:v>-1293.7991476998659</c:v>
                </c:pt>
                <c:pt idx="2022">
                  <c:v>161.38919516327132</c:v>
                </c:pt>
                <c:pt idx="2023">
                  <c:v>-52.250817842883407</c:v>
                </c:pt>
                <c:pt idx="2024">
                  <c:v>-825.44675341741186</c:v>
                </c:pt>
                <c:pt idx="2025">
                  <c:v>-646.51690479890749</c:v>
                </c:pt>
                <c:pt idx="2026">
                  <c:v>-532.10921955780759</c:v>
                </c:pt>
                <c:pt idx="2027">
                  <c:v>-2896.174471724592</c:v>
                </c:pt>
                <c:pt idx="2028">
                  <c:v>-1527.0775911438113</c:v>
                </c:pt>
                <c:pt idx="2029">
                  <c:v>1635.8301242129919</c:v>
                </c:pt>
                <c:pt idx="2030">
                  <c:v>-736.73499716338665</c:v>
                </c:pt>
                <c:pt idx="2031">
                  <c:v>8.8213935992635015</c:v>
                </c:pt>
                <c:pt idx="2032">
                  <c:v>-168.15864715062344</c:v>
                </c:pt>
                <c:pt idx="2033">
                  <c:v>-11.705256702064617</c:v>
                </c:pt>
                <c:pt idx="2034">
                  <c:v>-827.80959011072355</c:v>
                </c:pt>
                <c:pt idx="2035">
                  <c:v>344.14749952247894</c:v>
                </c:pt>
                <c:pt idx="2036">
                  <c:v>-496.83760807023191</c:v>
                </c:pt>
                <c:pt idx="2037">
                  <c:v>-355.84649271147828</c:v>
                </c:pt>
                <c:pt idx="2038">
                  <c:v>931.40173654009686</c:v>
                </c:pt>
                <c:pt idx="2039">
                  <c:v>129.24229919731533</c:v>
                </c:pt>
                <c:pt idx="2040">
                  <c:v>-557.83090535388692</c:v>
                </c:pt>
                <c:pt idx="2041">
                  <c:v>1758.9703023893526</c:v>
                </c:pt>
                <c:pt idx="2042">
                  <c:v>-475.26588983838519</c:v>
                </c:pt>
                <c:pt idx="2043">
                  <c:v>-1231.6493540958136</c:v>
                </c:pt>
                <c:pt idx="2044">
                  <c:v>-338.37459329407739</c:v>
                </c:pt>
                <c:pt idx="2045">
                  <c:v>-1143.2728346831154</c:v>
                </c:pt>
                <c:pt idx="2046">
                  <c:v>-360.60504912770102</c:v>
                </c:pt>
                <c:pt idx="2047">
                  <c:v>1039.5196097282505</c:v>
                </c:pt>
                <c:pt idx="2048">
                  <c:v>-24.326702008780558</c:v>
                </c:pt>
                <c:pt idx="2049">
                  <c:v>-945.95488290175308</c:v>
                </c:pt>
                <c:pt idx="2050">
                  <c:v>-1257.4166783771034</c:v>
                </c:pt>
                <c:pt idx="2051">
                  <c:v>-440.36090339289967</c:v>
                </c:pt>
                <c:pt idx="2052">
                  <c:v>-488.35449775044344</c:v>
                </c:pt>
                <c:pt idx="2053">
                  <c:v>-1034.15637380728</c:v>
                </c:pt>
                <c:pt idx="2054">
                  <c:v>-8.0469216475257781</c:v>
                </c:pt>
                <c:pt idx="2055">
                  <c:v>701.06457875637989</c:v>
                </c:pt>
                <c:pt idx="2056">
                  <c:v>-1672.3117392310087</c:v>
                </c:pt>
                <c:pt idx="2057">
                  <c:v>-127.76466105986674</c:v>
                </c:pt>
                <c:pt idx="2058">
                  <c:v>-690.2142239040877</c:v>
                </c:pt>
                <c:pt idx="2059">
                  <c:v>1134.0000789974911</c:v>
                </c:pt>
                <c:pt idx="2060">
                  <c:v>-1388.1270912061455</c:v>
                </c:pt>
                <c:pt idx="2061">
                  <c:v>364.81251308285846</c:v>
                </c:pt>
                <c:pt idx="2062">
                  <c:v>-187.59934717827127</c:v>
                </c:pt>
                <c:pt idx="2063">
                  <c:v>-1009.9384071441</c:v>
                </c:pt>
                <c:pt idx="2064">
                  <c:v>511.26420770771347</c:v>
                </c:pt>
                <c:pt idx="2065">
                  <c:v>-582.93749337886584</c:v>
                </c:pt>
                <c:pt idx="2066">
                  <c:v>-633.63420872375991</c:v>
                </c:pt>
                <c:pt idx="2067">
                  <c:v>-508.88187678003578</c:v>
                </c:pt>
                <c:pt idx="2068">
                  <c:v>357.1278424967586</c:v>
                </c:pt>
                <c:pt idx="2069">
                  <c:v>-1277.1888506404748</c:v>
                </c:pt>
                <c:pt idx="2070">
                  <c:v>-1419.2165989326104</c:v>
                </c:pt>
                <c:pt idx="2071">
                  <c:v>-468.919359273993</c:v>
                </c:pt>
                <c:pt idx="2072">
                  <c:v>-348.33293173358743</c:v>
                </c:pt>
                <c:pt idx="2073">
                  <c:v>-405.93199835395808</c:v>
                </c:pt>
                <c:pt idx="2074">
                  <c:v>-656.12556507333466</c:v>
                </c:pt>
                <c:pt idx="2075">
                  <c:v>-588.80922542425742</c:v>
                </c:pt>
                <c:pt idx="2076">
                  <c:v>-837.58046200670015</c:v>
                </c:pt>
                <c:pt idx="2077">
                  <c:v>-323.54097423189614</c:v>
                </c:pt>
                <c:pt idx="2078">
                  <c:v>-353.75070968092132</c:v>
                </c:pt>
                <c:pt idx="2079">
                  <c:v>-672.4119487058997</c:v>
                </c:pt>
                <c:pt idx="2080">
                  <c:v>-1265.8710112743038</c:v>
                </c:pt>
                <c:pt idx="2081">
                  <c:v>-377.9368822646602</c:v>
                </c:pt>
                <c:pt idx="2082">
                  <c:v>-1152.9769387159504</c:v>
                </c:pt>
                <c:pt idx="2083">
                  <c:v>-355.34710860695941</c:v>
                </c:pt>
                <c:pt idx="2084">
                  <c:v>-640.98905441325041</c:v>
                </c:pt>
                <c:pt idx="2085">
                  <c:v>-992.65760185670842</c:v>
                </c:pt>
                <c:pt idx="2086">
                  <c:v>-397.81023012985952</c:v>
                </c:pt>
                <c:pt idx="2087">
                  <c:v>-1486.0772321906907</c:v>
                </c:pt>
                <c:pt idx="2088">
                  <c:v>-725.43568464781401</c:v>
                </c:pt>
                <c:pt idx="2089">
                  <c:v>-683.73224766174189</c:v>
                </c:pt>
                <c:pt idx="2090">
                  <c:v>81.021594468424155</c:v>
                </c:pt>
                <c:pt idx="2091">
                  <c:v>-1118.561630439739</c:v>
                </c:pt>
                <c:pt idx="2092">
                  <c:v>-313.12848237705384</c:v>
                </c:pt>
                <c:pt idx="2093">
                  <c:v>-385.05562769363223</c:v>
                </c:pt>
                <c:pt idx="2094">
                  <c:v>-185.2054152310011</c:v>
                </c:pt>
                <c:pt idx="2095">
                  <c:v>-1194.8394663321624</c:v>
                </c:pt>
                <c:pt idx="2096">
                  <c:v>-1698.8600915856723</c:v>
                </c:pt>
                <c:pt idx="2097">
                  <c:v>-917.23546540425014</c:v>
                </c:pt>
                <c:pt idx="2098">
                  <c:v>-391.29125327418296</c:v>
                </c:pt>
                <c:pt idx="2099">
                  <c:v>-151.00485633535391</c:v>
                </c:pt>
                <c:pt idx="2100">
                  <c:v>-300.22134380706757</c:v>
                </c:pt>
                <c:pt idx="2101">
                  <c:v>-1558.2797722584155</c:v>
                </c:pt>
                <c:pt idx="2102">
                  <c:v>902.59993779911747</c:v>
                </c:pt>
                <c:pt idx="2103">
                  <c:v>1.6902759075792346</c:v>
                </c:pt>
                <c:pt idx="2104">
                  <c:v>-16.960522071538435</c:v>
                </c:pt>
                <c:pt idx="2105">
                  <c:v>446.136537635075</c:v>
                </c:pt>
                <c:pt idx="2106">
                  <c:v>-1351.1768488325106</c:v>
                </c:pt>
                <c:pt idx="2107">
                  <c:v>416.05364631309385</c:v>
                </c:pt>
                <c:pt idx="2108">
                  <c:v>-1380.3217809156376</c:v>
                </c:pt>
                <c:pt idx="2109">
                  <c:v>-472.00337903997934</c:v>
                </c:pt>
                <c:pt idx="2110">
                  <c:v>1014.1791980826874</c:v>
                </c:pt>
                <c:pt idx="2111">
                  <c:v>-598.13976168493809</c:v>
                </c:pt>
                <c:pt idx="2112">
                  <c:v>1111.4809132771488</c:v>
                </c:pt>
                <c:pt idx="2113">
                  <c:v>885.97787823118779</c:v>
                </c:pt>
                <c:pt idx="2114">
                  <c:v>1065.4703332226936</c:v>
                </c:pt>
                <c:pt idx="2115">
                  <c:v>-458.5149299325476</c:v>
                </c:pt>
                <c:pt idx="2116">
                  <c:v>-988.85125337901627</c:v>
                </c:pt>
                <c:pt idx="2117">
                  <c:v>-323.86605486902408</c:v>
                </c:pt>
                <c:pt idx="2118">
                  <c:v>312.355853296438</c:v>
                </c:pt>
                <c:pt idx="2119">
                  <c:v>-910.40691949748725</c:v>
                </c:pt>
                <c:pt idx="2120">
                  <c:v>-304.41982802874554</c:v>
                </c:pt>
                <c:pt idx="2121">
                  <c:v>-47.871638242078006</c:v>
                </c:pt>
                <c:pt idx="2122">
                  <c:v>-539.24103237761119</c:v>
                </c:pt>
                <c:pt idx="2123">
                  <c:v>129.4408258278072</c:v>
                </c:pt>
                <c:pt idx="2124">
                  <c:v>-771.34231792069659</c:v>
                </c:pt>
                <c:pt idx="2125">
                  <c:v>-599.94337271140193</c:v>
                </c:pt>
                <c:pt idx="2126">
                  <c:v>501.22323519984002</c:v>
                </c:pt>
                <c:pt idx="2127">
                  <c:v>-844.02661907680704</c:v>
                </c:pt>
                <c:pt idx="2128">
                  <c:v>-2759.7490625446262</c:v>
                </c:pt>
                <c:pt idx="2129">
                  <c:v>-268.74271512958785</c:v>
                </c:pt>
                <c:pt idx="2130">
                  <c:v>-1148.3283009778297</c:v>
                </c:pt>
                <c:pt idx="2131">
                  <c:v>7.8826913743687328</c:v>
                </c:pt>
                <c:pt idx="2132">
                  <c:v>-711.56837790312147</c:v>
                </c:pt>
                <c:pt idx="2133">
                  <c:v>-671.58600317883338</c:v>
                </c:pt>
                <c:pt idx="2134">
                  <c:v>-1935.4246056838501</c:v>
                </c:pt>
                <c:pt idx="2135">
                  <c:v>-149.2607289498701</c:v>
                </c:pt>
                <c:pt idx="2136">
                  <c:v>-782.33281985974099</c:v>
                </c:pt>
                <c:pt idx="2137">
                  <c:v>70.910855205477674</c:v>
                </c:pt>
                <c:pt idx="2138">
                  <c:v>308.726865655457</c:v>
                </c:pt>
                <c:pt idx="2139">
                  <c:v>-35.85936452866099</c:v>
                </c:pt>
                <c:pt idx="2140">
                  <c:v>568.69249485640012</c:v>
                </c:pt>
                <c:pt idx="2141">
                  <c:v>-729.31619953882182</c:v>
                </c:pt>
                <c:pt idx="2142">
                  <c:v>-263.23635419467246</c:v>
                </c:pt>
                <c:pt idx="2143">
                  <c:v>-1246.6409763841111</c:v>
                </c:pt>
                <c:pt idx="2144">
                  <c:v>-1371.5753031542381</c:v>
                </c:pt>
                <c:pt idx="2145">
                  <c:v>-678.69501463279539</c:v>
                </c:pt>
                <c:pt idx="2146">
                  <c:v>-1824.7493907975495</c:v>
                </c:pt>
                <c:pt idx="2147">
                  <c:v>-1856.8331308610905</c:v>
                </c:pt>
                <c:pt idx="2148">
                  <c:v>363.88157561695061</c:v>
                </c:pt>
                <c:pt idx="2149">
                  <c:v>-780.07533066029737</c:v>
                </c:pt>
                <c:pt idx="2150">
                  <c:v>-1938.6772754745534</c:v>
                </c:pt>
                <c:pt idx="2151">
                  <c:v>-1540.961527792675</c:v>
                </c:pt>
                <c:pt idx="2152">
                  <c:v>628.06727249647247</c:v>
                </c:pt>
                <c:pt idx="2153">
                  <c:v>95.691026989489728</c:v>
                </c:pt>
                <c:pt idx="2154">
                  <c:v>1175.9215747434782</c:v>
                </c:pt>
                <c:pt idx="2155">
                  <c:v>-53.985307477993956</c:v>
                </c:pt>
                <c:pt idx="2156">
                  <c:v>-345.12853287293728</c:v>
                </c:pt>
                <c:pt idx="2157">
                  <c:v>-1098.8002953814403</c:v>
                </c:pt>
                <c:pt idx="2158">
                  <c:v>97.054966388746834</c:v>
                </c:pt>
                <c:pt idx="2159">
                  <c:v>-1868.7986360996629</c:v>
                </c:pt>
                <c:pt idx="2160">
                  <c:v>-876.82333450759688</c:v>
                </c:pt>
                <c:pt idx="2161">
                  <c:v>1141.8692044036125</c:v>
                </c:pt>
                <c:pt idx="2162">
                  <c:v>336.19415092064719</c:v>
                </c:pt>
                <c:pt idx="2163">
                  <c:v>-846.9899516008436</c:v>
                </c:pt>
                <c:pt idx="2164">
                  <c:v>1296.8868995284765</c:v>
                </c:pt>
                <c:pt idx="2165">
                  <c:v>-467.49450447840354</c:v>
                </c:pt>
                <c:pt idx="2166">
                  <c:v>-1435.973081930515</c:v>
                </c:pt>
                <c:pt idx="2167">
                  <c:v>-364.60929027244492</c:v>
                </c:pt>
                <c:pt idx="2168">
                  <c:v>-824.58560221494463</c:v>
                </c:pt>
                <c:pt idx="2169">
                  <c:v>97.321698063871736</c:v>
                </c:pt>
                <c:pt idx="2170">
                  <c:v>-1219.3635195565757</c:v>
                </c:pt>
                <c:pt idx="2171">
                  <c:v>-412.82158770149363</c:v>
                </c:pt>
                <c:pt idx="2172">
                  <c:v>97.870016386588759</c:v>
                </c:pt>
                <c:pt idx="2173">
                  <c:v>-1159.1140770996917</c:v>
                </c:pt>
                <c:pt idx="2174">
                  <c:v>-322.7931716360863</c:v>
                </c:pt>
                <c:pt idx="2175">
                  <c:v>-220.08625895070873</c:v>
                </c:pt>
                <c:pt idx="2176">
                  <c:v>43.08774502817505</c:v>
                </c:pt>
                <c:pt idx="2177">
                  <c:v>181.38435186176685</c:v>
                </c:pt>
                <c:pt idx="2178">
                  <c:v>384.07411705539926</c:v>
                </c:pt>
                <c:pt idx="2179">
                  <c:v>-645.13742078319592</c:v>
                </c:pt>
                <c:pt idx="2180">
                  <c:v>-836.87135597902034</c:v>
                </c:pt>
                <c:pt idx="2181">
                  <c:v>753.64776842008177</c:v>
                </c:pt>
                <c:pt idx="2182">
                  <c:v>422.08475276067566</c:v>
                </c:pt>
                <c:pt idx="2183">
                  <c:v>370.18850656771428</c:v>
                </c:pt>
                <c:pt idx="2184">
                  <c:v>-51.112913472984474</c:v>
                </c:pt>
                <c:pt idx="2185">
                  <c:v>-1557.8191823585394</c:v>
                </c:pt>
                <c:pt idx="2186">
                  <c:v>127.42758305083589</c:v>
                </c:pt>
                <c:pt idx="2187">
                  <c:v>-1303.6785417715191</c:v>
                </c:pt>
                <c:pt idx="2188">
                  <c:v>-1121.5695424449095</c:v>
                </c:pt>
                <c:pt idx="2189">
                  <c:v>-618.09096084739031</c:v>
                </c:pt>
                <c:pt idx="2190">
                  <c:v>-1042.0651701289389</c:v>
                </c:pt>
                <c:pt idx="2191">
                  <c:v>173.3188381100972</c:v>
                </c:pt>
                <c:pt idx="2192">
                  <c:v>797.52281424048942</c:v>
                </c:pt>
                <c:pt idx="2193">
                  <c:v>-478.17555417460699</c:v>
                </c:pt>
                <c:pt idx="2194">
                  <c:v>-1323.7126778270822</c:v>
                </c:pt>
                <c:pt idx="2195">
                  <c:v>-779.25146844062147</c:v>
                </c:pt>
                <c:pt idx="2196">
                  <c:v>-422.18195388431377</c:v>
                </c:pt>
                <c:pt idx="2197">
                  <c:v>-440.19715242310031</c:v>
                </c:pt>
                <c:pt idx="2198">
                  <c:v>-419.13755369642604</c:v>
                </c:pt>
                <c:pt idx="2199">
                  <c:v>-102.77955313377061</c:v>
                </c:pt>
                <c:pt idx="2200">
                  <c:v>534.20661517893132</c:v>
                </c:pt>
                <c:pt idx="2201">
                  <c:v>-466.14448155970058</c:v>
                </c:pt>
                <c:pt idx="2202">
                  <c:v>-578.48355166430065</c:v>
                </c:pt>
                <c:pt idx="2203">
                  <c:v>-175.64107755595069</c:v>
                </c:pt>
                <c:pt idx="2204">
                  <c:v>-2053.4286392363729</c:v>
                </c:pt>
                <c:pt idx="2205">
                  <c:v>-1169.0500784326814</c:v>
                </c:pt>
                <c:pt idx="2206">
                  <c:v>-533.93837843901747</c:v>
                </c:pt>
                <c:pt idx="2207">
                  <c:v>1595.6224192647005</c:v>
                </c:pt>
                <c:pt idx="2208">
                  <c:v>257.17872135619109</c:v>
                </c:pt>
                <c:pt idx="2209">
                  <c:v>292.51652354880116</c:v>
                </c:pt>
                <c:pt idx="2210">
                  <c:v>-457.71850250939588</c:v>
                </c:pt>
                <c:pt idx="2211">
                  <c:v>1545.2123278924646</c:v>
                </c:pt>
                <c:pt idx="2212">
                  <c:v>-830.38603835053527</c:v>
                </c:pt>
                <c:pt idx="2213">
                  <c:v>-638.56050739843886</c:v>
                </c:pt>
                <c:pt idx="2214">
                  <c:v>-1028.3144233024932</c:v>
                </c:pt>
                <c:pt idx="2215">
                  <c:v>-309.64985447562867</c:v>
                </c:pt>
                <c:pt idx="2216">
                  <c:v>-1368.8918301382819</c:v>
                </c:pt>
                <c:pt idx="2217">
                  <c:v>128.42550100709013</c:v>
                </c:pt>
                <c:pt idx="2218">
                  <c:v>292.67795778877644</c:v>
                </c:pt>
                <c:pt idx="2219">
                  <c:v>823.19710775198746</c:v>
                </c:pt>
                <c:pt idx="2220">
                  <c:v>-1408.055181578693</c:v>
                </c:pt>
                <c:pt idx="2221">
                  <c:v>-628.26936404393746</c:v>
                </c:pt>
                <c:pt idx="2222">
                  <c:v>-959.46681988760065</c:v>
                </c:pt>
                <c:pt idx="2223">
                  <c:v>-653.64662100571695</c:v>
                </c:pt>
                <c:pt idx="2224">
                  <c:v>-1085.9385188762417</c:v>
                </c:pt>
                <c:pt idx="2225">
                  <c:v>-1003.8991432978582</c:v>
                </c:pt>
                <c:pt idx="2226">
                  <c:v>-392.30320092355487</c:v>
                </c:pt>
                <c:pt idx="2227">
                  <c:v>-522.84060916204453</c:v>
                </c:pt>
                <c:pt idx="2228">
                  <c:v>-319.84124691587476</c:v>
                </c:pt>
                <c:pt idx="2229">
                  <c:v>-9.1713815480925405</c:v>
                </c:pt>
                <c:pt idx="2230">
                  <c:v>-752.75918154326519</c:v>
                </c:pt>
                <c:pt idx="2231">
                  <c:v>-364.3852231051269</c:v>
                </c:pt>
                <c:pt idx="2232">
                  <c:v>-896.72211623429939</c:v>
                </c:pt>
                <c:pt idx="2233">
                  <c:v>118.21959769859859</c:v>
                </c:pt>
                <c:pt idx="2234">
                  <c:v>-997.71280807085168</c:v>
                </c:pt>
                <c:pt idx="2235">
                  <c:v>1069.9974841090088</c:v>
                </c:pt>
                <c:pt idx="2236">
                  <c:v>-1511.4480408798236</c:v>
                </c:pt>
                <c:pt idx="2237">
                  <c:v>-526.04572804504915</c:v>
                </c:pt>
                <c:pt idx="2238">
                  <c:v>245.45688184289702</c:v>
                </c:pt>
                <c:pt idx="2239">
                  <c:v>-829.75909468970531</c:v>
                </c:pt>
                <c:pt idx="2240">
                  <c:v>-257.64450008950189</c:v>
                </c:pt>
                <c:pt idx="2241">
                  <c:v>444.06288197470803</c:v>
                </c:pt>
                <c:pt idx="2242">
                  <c:v>1439.1403551496142</c:v>
                </c:pt>
                <c:pt idx="2243">
                  <c:v>-734.74067871710486</c:v>
                </c:pt>
                <c:pt idx="2244">
                  <c:v>0.92140254791775078</c:v>
                </c:pt>
                <c:pt idx="2245">
                  <c:v>43.901881800158662</c:v>
                </c:pt>
                <c:pt idx="2246">
                  <c:v>-538.3853403593148</c:v>
                </c:pt>
                <c:pt idx="2247">
                  <c:v>-1732.9161744297899</c:v>
                </c:pt>
                <c:pt idx="2248">
                  <c:v>-277.19049031829854</c:v>
                </c:pt>
                <c:pt idx="2249">
                  <c:v>-408.08390933882856</c:v>
                </c:pt>
                <c:pt idx="2250">
                  <c:v>704.62934685904384</c:v>
                </c:pt>
                <c:pt idx="2251">
                  <c:v>-236.90807570076868</c:v>
                </c:pt>
                <c:pt idx="2252">
                  <c:v>-2027.4888439790857</c:v>
                </c:pt>
                <c:pt idx="2253">
                  <c:v>-1096.6855475325083</c:v>
                </c:pt>
                <c:pt idx="2254">
                  <c:v>-596.58986679712507</c:v>
                </c:pt>
                <c:pt idx="2255">
                  <c:v>-932.52791727079148</c:v>
                </c:pt>
                <c:pt idx="2256">
                  <c:v>-173.43463330408213</c:v>
                </c:pt>
                <c:pt idx="2257">
                  <c:v>-1498.9557640862085</c:v>
                </c:pt>
                <c:pt idx="2258">
                  <c:v>-971.91890882733514</c:v>
                </c:pt>
                <c:pt idx="2259">
                  <c:v>-837.16760809350308</c:v>
                </c:pt>
                <c:pt idx="2260">
                  <c:v>432.2541583561233</c:v>
                </c:pt>
                <c:pt idx="2261">
                  <c:v>-1099.084949801163</c:v>
                </c:pt>
                <c:pt idx="2262">
                  <c:v>-768.42828008461584</c:v>
                </c:pt>
                <c:pt idx="2263">
                  <c:v>941.97736680913204</c:v>
                </c:pt>
                <c:pt idx="2264">
                  <c:v>-856.27104625917036</c:v>
                </c:pt>
                <c:pt idx="2265">
                  <c:v>255.0070177802645</c:v>
                </c:pt>
                <c:pt idx="2266">
                  <c:v>-880.98859349257145</c:v>
                </c:pt>
                <c:pt idx="2267">
                  <c:v>833.77917246191919</c:v>
                </c:pt>
                <c:pt idx="2268">
                  <c:v>242.18775094610919</c:v>
                </c:pt>
                <c:pt idx="2269">
                  <c:v>-434.85703660481704</c:v>
                </c:pt>
                <c:pt idx="2270">
                  <c:v>-215.79264742666237</c:v>
                </c:pt>
                <c:pt idx="2271">
                  <c:v>-749.16450027700193</c:v>
                </c:pt>
                <c:pt idx="2272">
                  <c:v>-1117.5832146832972</c:v>
                </c:pt>
                <c:pt idx="2273">
                  <c:v>-671.61606953172941</c:v>
                </c:pt>
                <c:pt idx="2274">
                  <c:v>-472.49824772784359</c:v>
                </c:pt>
                <c:pt idx="2275">
                  <c:v>-1271.1227409515141</c:v>
                </c:pt>
                <c:pt idx="2276">
                  <c:v>-824.5592760158388</c:v>
                </c:pt>
                <c:pt idx="2277">
                  <c:v>690.43911397783086</c:v>
                </c:pt>
                <c:pt idx="2278">
                  <c:v>240.62055339505241</c:v>
                </c:pt>
                <c:pt idx="2279">
                  <c:v>-371.64167685007851</c:v>
                </c:pt>
                <c:pt idx="2280">
                  <c:v>-922.48089554893068</c:v>
                </c:pt>
                <c:pt idx="2281">
                  <c:v>-996.29172353874583</c:v>
                </c:pt>
                <c:pt idx="2282">
                  <c:v>-1015.9479025323826</c:v>
                </c:pt>
                <c:pt idx="2283">
                  <c:v>-939.25042926061451</c:v>
                </c:pt>
                <c:pt idx="2284">
                  <c:v>-309.70478161515712</c:v>
                </c:pt>
                <c:pt idx="2285">
                  <c:v>585.06405703620749</c:v>
                </c:pt>
                <c:pt idx="2286">
                  <c:v>-187.82340246716103</c:v>
                </c:pt>
                <c:pt idx="2287">
                  <c:v>-1556.8313584887082</c:v>
                </c:pt>
                <c:pt idx="2288">
                  <c:v>-1242.3903434564963</c:v>
                </c:pt>
                <c:pt idx="2289">
                  <c:v>-1009.0185861153004</c:v>
                </c:pt>
                <c:pt idx="2290">
                  <c:v>141.85519605237005</c:v>
                </c:pt>
                <c:pt idx="2291">
                  <c:v>-617.40523129325538</c:v>
                </c:pt>
                <c:pt idx="2292">
                  <c:v>-951.4533773529165</c:v>
                </c:pt>
                <c:pt idx="2293">
                  <c:v>-428.75034035075441</c:v>
                </c:pt>
                <c:pt idx="2294">
                  <c:v>1059.5681745883385</c:v>
                </c:pt>
                <c:pt idx="2295">
                  <c:v>-727.29614893232974</c:v>
                </c:pt>
                <c:pt idx="2296">
                  <c:v>1370.8815366307317</c:v>
                </c:pt>
                <c:pt idx="2297">
                  <c:v>-1438.8359058821025</c:v>
                </c:pt>
                <c:pt idx="2298">
                  <c:v>-357.33372365805553</c:v>
                </c:pt>
                <c:pt idx="2299">
                  <c:v>-1142.6428932963809</c:v>
                </c:pt>
                <c:pt idx="2300">
                  <c:v>517.94611924883066</c:v>
                </c:pt>
                <c:pt idx="2301">
                  <c:v>-266.83694593124073</c:v>
                </c:pt>
                <c:pt idx="2302">
                  <c:v>106.40533654118735</c:v>
                </c:pt>
                <c:pt idx="2303">
                  <c:v>299.32183773604811</c:v>
                </c:pt>
                <c:pt idx="2304">
                  <c:v>-906.37584836713177</c:v>
                </c:pt>
                <c:pt idx="2305">
                  <c:v>-183.07121798762546</c:v>
                </c:pt>
                <c:pt idx="2306">
                  <c:v>77.82153077052044</c:v>
                </c:pt>
                <c:pt idx="2307">
                  <c:v>-433.94148374577981</c:v>
                </c:pt>
                <c:pt idx="2308">
                  <c:v>-441.84293472971058</c:v>
                </c:pt>
                <c:pt idx="2309">
                  <c:v>960.34718310988046</c:v>
                </c:pt>
                <c:pt idx="2310">
                  <c:v>-919.1225914253464</c:v>
                </c:pt>
                <c:pt idx="2311">
                  <c:v>-184.66071498136353</c:v>
                </c:pt>
                <c:pt idx="2312">
                  <c:v>-412.68286299886859</c:v>
                </c:pt>
                <c:pt idx="2313">
                  <c:v>-535.31690823936515</c:v>
                </c:pt>
                <c:pt idx="2314">
                  <c:v>-1654.3648391555489</c:v>
                </c:pt>
                <c:pt idx="2315">
                  <c:v>1176.4241978157188</c:v>
                </c:pt>
                <c:pt idx="2316">
                  <c:v>-740.48241218304429</c:v>
                </c:pt>
                <c:pt idx="2317">
                  <c:v>-998.77626243244686</c:v>
                </c:pt>
                <c:pt idx="2318">
                  <c:v>26.341958155871907</c:v>
                </c:pt>
                <c:pt idx="2319">
                  <c:v>682.43720872166614</c:v>
                </c:pt>
                <c:pt idx="2320">
                  <c:v>163.78819820213812</c:v>
                </c:pt>
                <c:pt idx="2321">
                  <c:v>-778.49374520349738</c:v>
                </c:pt>
                <c:pt idx="2322">
                  <c:v>-1288.1904866175928</c:v>
                </c:pt>
                <c:pt idx="2323">
                  <c:v>-43.419370630696903</c:v>
                </c:pt>
                <c:pt idx="2324">
                  <c:v>42.66596500950709</c:v>
                </c:pt>
                <c:pt idx="2325">
                  <c:v>154.298585009813</c:v>
                </c:pt>
                <c:pt idx="2326">
                  <c:v>-1432.2261463985196</c:v>
                </c:pt>
                <c:pt idx="2327">
                  <c:v>335.54634282540064</c:v>
                </c:pt>
                <c:pt idx="2328">
                  <c:v>-366.39405382564382</c:v>
                </c:pt>
                <c:pt idx="2329">
                  <c:v>-839.77523151520654</c:v>
                </c:pt>
                <c:pt idx="2330">
                  <c:v>363.52670255915018</c:v>
                </c:pt>
                <c:pt idx="2331">
                  <c:v>-85.427350540283442</c:v>
                </c:pt>
                <c:pt idx="2332">
                  <c:v>303.78390307228619</c:v>
                </c:pt>
                <c:pt idx="2333">
                  <c:v>-1651.0195345750435</c:v>
                </c:pt>
                <c:pt idx="2334">
                  <c:v>-506.78042861625545</c:v>
                </c:pt>
                <c:pt idx="2335">
                  <c:v>-1040.3339371730881</c:v>
                </c:pt>
                <c:pt idx="2336">
                  <c:v>66.79724397064092</c:v>
                </c:pt>
                <c:pt idx="2337">
                  <c:v>-768.39678287987408</c:v>
                </c:pt>
                <c:pt idx="2338">
                  <c:v>-741.28304289769767</c:v>
                </c:pt>
                <c:pt idx="2339">
                  <c:v>152.24207215395654</c:v>
                </c:pt>
                <c:pt idx="2340">
                  <c:v>-751.89940332699643</c:v>
                </c:pt>
                <c:pt idx="2341">
                  <c:v>-76.766543060783988</c:v>
                </c:pt>
                <c:pt idx="2342">
                  <c:v>820.02188679160645</c:v>
                </c:pt>
                <c:pt idx="2343">
                  <c:v>-1292.8582339333561</c:v>
                </c:pt>
                <c:pt idx="2344">
                  <c:v>-22.809321465333596</c:v>
                </c:pt>
                <c:pt idx="2345">
                  <c:v>-80.493699598633611</c:v>
                </c:pt>
                <c:pt idx="2346">
                  <c:v>-191.26909819130742</c:v>
                </c:pt>
                <c:pt idx="2347">
                  <c:v>-958.99018893476205</c:v>
                </c:pt>
                <c:pt idx="2348">
                  <c:v>507.71536110223224</c:v>
                </c:pt>
                <c:pt idx="2349">
                  <c:v>-439.68734678716282</c:v>
                </c:pt>
                <c:pt idx="2350">
                  <c:v>351.71417910600394</c:v>
                </c:pt>
                <c:pt idx="2351">
                  <c:v>-1297.772170311443</c:v>
                </c:pt>
                <c:pt idx="2352">
                  <c:v>-1224.5676882855823</c:v>
                </c:pt>
                <c:pt idx="2353">
                  <c:v>294.78303246452379</c:v>
                </c:pt>
                <c:pt idx="2354">
                  <c:v>427.43441032521696</c:v>
                </c:pt>
                <c:pt idx="2355">
                  <c:v>-549.55276626694831</c:v>
                </c:pt>
                <c:pt idx="2356">
                  <c:v>-1400.4545778107722</c:v>
                </c:pt>
                <c:pt idx="2357">
                  <c:v>-917.41595925156798</c:v>
                </c:pt>
                <c:pt idx="2358">
                  <c:v>-1149.47362352254</c:v>
                </c:pt>
                <c:pt idx="2359">
                  <c:v>-34.791364946097929</c:v>
                </c:pt>
                <c:pt idx="2360">
                  <c:v>-140.86091468912855</c:v>
                </c:pt>
                <c:pt idx="2361">
                  <c:v>314.65803458821301</c:v>
                </c:pt>
                <c:pt idx="2362">
                  <c:v>-2698.7025227398135</c:v>
                </c:pt>
                <c:pt idx="2363">
                  <c:v>561.82073474555727</c:v>
                </c:pt>
                <c:pt idx="2364">
                  <c:v>-1079.4878125701107</c:v>
                </c:pt>
                <c:pt idx="2365">
                  <c:v>-339.96677946289492</c:v>
                </c:pt>
                <c:pt idx="2366">
                  <c:v>-512.56854357074644</c:v>
                </c:pt>
                <c:pt idx="2367">
                  <c:v>-1051.1997528163165</c:v>
                </c:pt>
                <c:pt idx="2368">
                  <c:v>-593.86505491503704</c:v>
                </c:pt>
                <c:pt idx="2369">
                  <c:v>776.00587448710576</c:v>
                </c:pt>
                <c:pt idx="2370">
                  <c:v>-1208.55029869592</c:v>
                </c:pt>
                <c:pt idx="2371">
                  <c:v>-1300.4547281656305</c:v>
                </c:pt>
                <c:pt idx="2372">
                  <c:v>-657.45008686029996</c:v>
                </c:pt>
                <c:pt idx="2373">
                  <c:v>-1278.3250901189713</c:v>
                </c:pt>
                <c:pt idx="2374">
                  <c:v>-508.97107923411295</c:v>
                </c:pt>
                <c:pt idx="2375">
                  <c:v>-344.52176503253395</c:v>
                </c:pt>
                <c:pt idx="2376">
                  <c:v>-800.01959890803755</c:v>
                </c:pt>
                <c:pt idx="2377">
                  <c:v>-944.41650987598132</c:v>
                </c:pt>
                <c:pt idx="2378">
                  <c:v>-1229.0275707792152</c:v>
                </c:pt>
                <c:pt idx="2379">
                  <c:v>328.48935136510318</c:v>
                </c:pt>
                <c:pt idx="2380">
                  <c:v>142.30918482037487</c:v>
                </c:pt>
                <c:pt idx="2381">
                  <c:v>-64.953140931496819</c:v>
                </c:pt>
                <c:pt idx="2382">
                  <c:v>-435.42245864401502</c:v>
                </c:pt>
                <c:pt idx="2383">
                  <c:v>-1454.1643934722051</c:v>
                </c:pt>
                <c:pt idx="2384">
                  <c:v>-1011.6513229202219</c:v>
                </c:pt>
                <c:pt idx="2385">
                  <c:v>-638.53831555297347</c:v>
                </c:pt>
                <c:pt idx="2386">
                  <c:v>-95.229313605055722</c:v>
                </c:pt>
                <c:pt idx="2387">
                  <c:v>-132.27802300069743</c:v>
                </c:pt>
                <c:pt idx="2388">
                  <c:v>-815.712778541847</c:v>
                </c:pt>
                <c:pt idx="2389">
                  <c:v>651.11143236851512</c:v>
                </c:pt>
                <c:pt idx="2390">
                  <c:v>-1294.8340634926226</c:v>
                </c:pt>
                <c:pt idx="2391">
                  <c:v>-123.39857370154641</c:v>
                </c:pt>
                <c:pt idx="2392">
                  <c:v>156.33278739014713</c:v>
                </c:pt>
                <c:pt idx="2393">
                  <c:v>-236.76523363455908</c:v>
                </c:pt>
                <c:pt idx="2394">
                  <c:v>-808.88057264127929</c:v>
                </c:pt>
                <c:pt idx="2395">
                  <c:v>501.94992291259859</c:v>
                </c:pt>
                <c:pt idx="2396">
                  <c:v>-340.05733428297208</c:v>
                </c:pt>
                <c:pt idx="2397">
                  <c:v>-1496.0776835772731</c:v>
                </c:pt>
                <c:pt idx="2398">
                  <c:v>-366.61456732405986</c:v>
                </c:pt>
                <c:pt idx="2399">
                  <c:v>-687.09910563883386</c:v>
                </c:pt>
                <c:pt idx="2400">
                  <c:v>-284.00385075336726</c:v>
                </c:pt>
                <c:pt idx="2401">
                  <c:v>-1716.379950511925</c:v>
                </c:pt>
                <c:pt idx="2402">
                  <c:v>446.9098496304232</c:v>
                </c:pt>
                <c:pt idx="2403">
                  <c:v>-1175.6443747159219</c:v>
                </c:pt>
                <c:pt idx="2404">
                  <c:v>-1906.2739830638984</c:v>
                </c:pt>
                <c:pt idx="2405">
                  <c:v>-327.22256467648094</c:v>
                </c:pt>
                <c:pt idx="2406">
                  <c:v>-1123.5994475877615</c:v>
                </c:pt>
                <c:pt idx="2407">
                  <c:v>54.498930449001818</c:v>
                </c:pt>
                <c:pt idx="2408">
                  <c:v>426.29322962709284</c:v>
                </c:pt>
                <c:pt idx="2409">
                  <c:v>-419.05354612221981</c:v>
                </c:pt>
                <c:pt idx="2410">
                  <c:v>729.88982324377685</c:v>
                </c:pt>
                <c:pt idx="2411">
                  <c:v>489.37508668588271</c:v>
                </c:pt>
                <c:pt idx="2412">
                  <c:v>-1205.5373228404051</c:v>
                </c:pt>
                <c:pt idx="2413">
                  <c:v>-294.89230906297689</c:v>
                </c:pt>
                <c:pt idx="2414">
                  <c:v>-479.58944856113067</c:v>
                </c:pt>
                <c:pt idx="2415">
                  <c:v>-265.65416653487864</c:v>
                </c:pt>
                <c:pt idx="2416">
                  <c:v>635.76635188909677</c:v>
                </c:pt>
                <c:pt idx="2417">
                  <c:v>-418.59593145943927</c:v>
                </c:pt>
                <c:pt idx="2418">
                  <c:v>-485.35467452972262</c:v>
                </c:pt>
                <c:pt idx="2419">
                  <c:v>283.53747317472335</c:v>
                </c:pt>
                <c:pt idx="2420">
                  <c:v>-860.87141284541394</c:v>
                </c:pt>
                <c:pt idx="2421">
                  <c:v>-437.43486215918256</c:v>
                </c:pt>
                <c:pt idx="2422">
                  <c:v>677.71694097928867</c:v>
                </c:pt>
                <c:pt idx="2423">
                  <c:v>1328.7683950994569</c:v>
                </c:pt>
                <c:pt idx="2424">
                  <c:v>179.48583685072026</c:v>
                </c:pt>
                <c:pt idx="2425">
                  <c:v>6.6755466183558383</c:v>
                </c:pt>
                <c:pt idx="2426">
                  <c:v>-1113.8426664315502</c:v>
                </c:pt>
                <c:pt idx="2427">
                  <c:v>-1485.5391808827944</c:v>
                </c:pt>
                <c:pt idx="2428">
                  <c:v>-302.94895593447563</c:v>
                </c:pt>
                <c:pt idx="2429">
                  <c:v>-1113.3342072065379</c:v>
                </c:pt>
                <c:pt idx="2430">
                  <c:v>-532.86756389493439</c:v>
                </c:pt>
                <c:pt idx="2431">
                  <c:v>84.301553642393628</c:v>
                </c:pt>
                <c:pt idx="2432">
                  <c:v>-1731.4437941094575</c:v>
                </c:pt>
                <c:pt idx="2433">
                  <c:v>-472.01066411092143</c:v>
                </c:pt>
                <c:pt idx="2434">
                  <c:v>-1240.6549231331401</c:v>
                </c:pt>
                <c:pt idx="2435">
                  <c:v>-591.94223783278267</c:v>
                </c:pt>
                <c:pt idx="2436">
                  <c:v>-1248.1844391170271</c:v>
                </c:pt>
                <c:pt idx="2437">
                  <c:v>589.95778324437651</c:v>
                </c:pt>
                <c:pt idx="2438">
                  <c:v>-1369.644265688783</c:v>
                </c:pt>
                <c:pt idx="2439">
                  <c:v>1052.6544084001844</c:v>
                </c:pt>
                <c:pt idx="2440">
                  <c:v>-1178.9103217291877</c:v>
                </c:pt>
                <c:pt idx="2441">
                  <c:v>-1092.9425122105422</c:v>
                </c:pt>
                <c:pt idx="2442">
                  <c:v>53.897897055637259</c:v>
                </c:pt>
                <c:pt idx="2443">
                  <c:v>1198.788776946094</c:v>
                </c:pt>
                <c:pt idx="2444">
                  <c:v>-219.77145761304109</c:v>
                </c:pt>
                <c:pt idx="2445">
                  <c:v>747.24670216224786</c:v>
                </c:pt>
                <c:pt idx="2446">
                  <c:v>-921.97175211686499</c:v>
                </c:pt>
                <c:pt idx="2447">
                  <c:v>-889.48254135176103</c:v>
                </c:pt>
                <c:pt idx="2448">
                  <c:v>-1153.62525805103</c:v>
                </c:pt>
                <c:pt idx="2449">
                  <c:v>301.24669139681282</c:v>
                </c:pt>
                <c:pt idx="2450">
                  <c:v>-538.00897159954457</c:v>
                </c:pt>
                <c:pt idx="2451">
                  <c:v>192.4770898518309</c:v>
                </c:pt>
                <c:pt idx="2452">
                  <c:v>43.572390998906485</c:v>
                </c:pt>
                <c:pt idx="2453">
                  <c:v>-795.26478422598302</c:v>
                </c:pt>
                <c:pt idx="2454">
                  <c:v>-847.00097541183732</c:v>
                </c:pt>
                <c:pt idx="2455">
                  <c:v>-2696.2754502796506</c:v>
                </c:pt>
                <c:pt idx="2456">
                  <c:v>-32.444449323949812</c:v>
                </c:pt>
                <c:pt idx="2457">
                  <c:v>-1063.5446890464591</c:v>
                </c:pt>
                <c:pt idx="2458">
                  <c:v>-625.77799167490321</c:v>
                </c:pt>
                <c:pt idx="2459">
                  <c:v>-418.47420222777055</c:v>
                </c:pt>
                <c:pt idx="2460">
                  <c:v>-1270.6939215762077</c:v>
                </c:pt>
                <c:pt idx="2461">
                  <c:v>-847.37958705415622</c:v>
                </c:pt>
                <c:pt idx="2462">
                  <c:v>-684.29898211966338</c:v>
                </c:pt>
                <c:pt idx="2463">
                  <c:v>-1286.7371237790303</c:v>
                </c:pt>
                <c:pt idx="2464">
                  <c:v>-912.3413903194778</c:v>
                </c:pt>
                <c:pt idx="2465">
                  <c:v>-247.8610679470512</c:v>
                </c:pt>
                <c:pt idx="2466">
                  <c:v>-475.17309698708777</c:v>
                </c:pt>
                <c:pt idx="2467">
                  <c:v>-1296.2396506985324</c:v>
                </c:pt>
                <c:pt idx="2468">
                  <c:v>-742.74299846883878</c:v>
                </c:pt>
                <c:pt idx="2469">
                  <c:v>-438.58695097476902</c:v>
                </c:pt>
                <c:pt idx="2470">
                  <c:v>21.525607151082113</c:v>
                </c:pt>
                <c:pt idx="2471">
                  <c:v>549.4495103006202</c:v>
                </c:pt>
                <c:pt idx="2472">
                  <c:v>21.970104435432404</c:v>
                </c:pt>
                <c:pt idx="2473">
                  <c:v>690.53316942732818</c:v>
                </c:pt>
                <c:pt idx="2474">
                  <c:v>-1423.4483529025147</c:v>
                </c:pt>
                <c:pt idx="2475">
                  <c:v>-996.98951884730741</c:v>
                </c:pt>
                <c:pt idx="2476">
                  <c:v>-1499.2541192807448</c:v>
                </c:pt>
                <c:pt idx="2477">
                  <c:v>637.64817692404176</c:v>
                </c:pt>
                <c:pt idx="2478">
                  <c:v>-468.47807770833788</c:v>
                </c:pt>
                <c:pt idx="2479">
                  <c:v>-50.27616174022296</c:v>
                </c:pt>
                <c:pt idx="2480">
                  <c:v>-300.8716269360375</c:v>
                </c:pt>
                <c:pt idx="2481">
                  <c:v>-303.66881896941413</c:v>
                </c:pt>
                <c:pt idx="2482">
                  <c:v>-223.54584676513696</c:v>
                </c:pt>
                <c:pt idx="2483">
                  <c:v>-480.75333150049846</c:v>
                </c:pt>
                <c:pt idx="2484">
                  <c:v>745.31386828914856</c:v>
                </c:pt>
                <c:pt idx="2485">
                  <c:v>-1529.0458795448731</c:v>
                </c:pt>
                <c:pt idx="2486">
                  <c:v>605.7399915171909</c:v>
                </c:pt>
                <c:pt idx="2487">
                  <c:v>236.76120116013863</c:v>
                </c:pt>
                <c:pt idx="2488">
                  <c:v>-205.57108601756863</c:v>
                </c:pt>
                <c:pt idx="2489">
                  <c:v>1629.0760723905096</c:v>
                </c:pt>
                <c:pt idx="2490">
                  <c:v>815.32335649461584</c:v>
                </c:pt>
                <c:pt idx="2491">
                  <c:v>-474.7013149902632</c:v>
                </c:pt>
                <c:pt idx="2492">
                  <c:v>-446.52385558891547</c:v>
                </c:pt>
                <c:pt idx="2493">
                  <c:v>-1467.3142484563868</c:v>
                </c:pt>
                <c:pt idx="2494">
                  <c:v>-349.91635998726633</c:v>
                </c:pt>
                <c:pt idx="2495">
                  <c:v>-82.824487099199359</c:v>
                </c:pt>
                <c:pt idx="2496">
                  <c:v>-314.38704689158294</c:v>
                </c:pt>
                <c:pt idx="2497">
                  <c:v>-163.15145023561945</c:v>
                </c:pt>
                <c:pt idx="2498">
                  <c:v>-1660.4263555882735</c:v>
                </c:pt>
                <c:pt idx="2499">
                  <c:v>-291.55405910118407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2834688"/>
        <c:axId val="486310656"/>
      </c:scatterChart>
      <c:valAx>
        <c:axId val="482834688"/>
        <c:scaling>
          <c:orientation val="minMax"/>
          <c:max val="0.5"/>
          <c:min val="-0.1"/>
        </c:scaling>
        <c:delete val="0"/>
        <c:axPos val="b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Incremental effects</a:t>
                </a:r>
              </a:p>
            </c:rich>
          </c:tx>
          <c:layout>
            <c:manualLayout>
              <c:xMode val="edge"/>
              <c:yMode val="edge"/>
              <c:x val="0.38400546705855315"/>
              <c:y val="0.88998630985080351"/>
            </c:manualLayout>
          </c:layout>
          <c:overlay val="0"/>
        </c:title>
        <c:numFmt formatCode="_-* #,##0.00_-;\-* #,##0.00_-;_-* &quot;-&quot;??_-;_-@_-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486310656"/>
        <c:crosses val="autoZero"/>
        <c:crossBetween val="midCat"/>
        <c:majorUnit val="0.1"/>
      </c:valAx>
      <c:valAx>
        <c:axId val="486310656"/>
        <c:scaling>
          <c:orientation val="minMax"/>
          <c:max val="3000"/>
          <c:min val="-4000"/>
        </c:scaling>
        <c:delete val="0"/>
        <c:axPos val="l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Incremental</a:t>
                </a:r>
                <a:r>
                  <a:rPr lang="en-US" sz="1000" b="1" baseline="0">
                    <a:latin typeface="Arial" panose="020B0604020202020204" pitchFamily="34" charset="0"/>
                    <a:cs typeface="Arial" panose="020B0604020202020204" pitchFamily="34" charset="0"/>
                  </a:rPr>
                  <a:t> societal</a:t>
                </a: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 costs (€)</a:t>
                </a:r>
              </a:p>
            </c:rich>
          </c:tx>
          <c:layout>
            <c:manualLayout>
              <c:xMode val="edge"/>
              <c:yMode val="edge"/>
              <c:x val="1.4508025206526604E-2"/>
              <c:y val="0.17559665506927913"/>
            </c:manualLayout>
          </c:layout>
          <c:overlay val="0"/>
        </c:title>
        <c:numFmt formatCode="#,##0_-" sourceLinked="0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482834688"/>
        <c:crosses val="autoZero"/>
        <c:crossBetween val="midCat"/>
        <c:majorUnit val="1000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621470943816987"/>
          <c:y val="3.7288135593220501E-2"/>
          <c:w val="0.7806789067834301"/>
          <c:h val="0.65073829480992296"/>
        </c:manualLayout>
      </c:layout>
      <c:scatterChart>
        <c:scatterStyle val="smoothMarker"/>
        <c:varyColors val="0"/>
        <c:ser>
          <c:idx val="0"/>
          <c:order val="0"/>
          <c:spPr>
            <a:ln w="28575">
              <a:solidFill>
                <a:srgbClr val="0C03C7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C03C7"/>
              </a:solidFill>
              <a:ln>
                <a:solidFill>
                  <a:srgbClr val="0C03C7"/>
                </a:solidFill>
              </a:ln>
            </c:spPr>
          </c:marker>
          <c:dLbls>
            <c:dLbl>
              <c:idx val="0"/>
              <c:layout>
                <c:manualLayout>
                  <c:x val="-6.8943052762796058E-3"/>
                  <c:y val="5.9752583374630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6825232678386E-2"/>
                  <c:y val="2.485857911828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58497069975870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48190279214064E-2"/>
                  <c:y val="2.93783531295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0920372285418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4470872113064703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1713202344019399E-2"/>
                  <c:y val="3.3898305084745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3.03343674594969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092037228541801E-2"/>
                  <c:y val="2.9378531073446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3092037228541898E-2"/>
                  <c:y val="3.1638418079096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'CEA calculations'!$D$8:$N$8</c:f>
              <c:numCache>
                <c:formatCode>[$fl-413]\ #,##0_-</c:formatCode>
                <c:ptCount val="11"/>
                <c:pt idx="0">
                  <c:v>0</c:v>
                </c:pt>
                <c:pt idx="1">
                  <c:v>10000</c:v>
                </c:pt>
                <c:pt idx="2">
                  <c:v>20000</c:v>
                </c:pt>
                <c:pt idx="3">
                  <c:v>30000</c:v>
                </c:pt>
                <c:pt idx="4">
                  <c:v>40000</c:v>
                </c:pt>
                <c:pt idx="5">
                  <c:v>50000</c:v>
                </c:pt>
                <c:pt idx="6">
                  <c:v>60000</c:v>
                </c:pt>
                <c:pt idx="7">
                  <c:v>70000</c:v>
                </c:pt>
                <c:pt idx="8">
                  <c:v>80000</c:v>
                </c:pt>
                <c:pt idx="9">
                  <c:v>90000</c:v>
                </c:pt>
                <c:pt idx="10">
                  <c:v>1000000</c:v>
                </c:pt>
              </c:numCache>
            </c:numRef>
          </c:xVal>
          <c:yVal>
            <c:numRef>
              <c:f>'CEA calculations'!$D$9:$N$9</c:f>
              <c:numCache>
                <c:formatCode>0.000</c:formatCode>
                <c:ptCount val="11"/>
                <c:pt idx="0">
                  <c:v>0.98919999999999997</c:v>
                </c:pt>
                <c:pt idx="1">
                  <c:v>0.92800000000000005</c:v>
                </c:pt>
                <c:pt idx="2">
                  <c:v>0.97071129707112969</c:v>
                </c:pt>
                <c:pt idx="3">
                  <c:v>0.99960000000000004</c:v>
                </c:pt>
                <c:pt idx="4">
                  <c:v>0.97071129707112969</c:v>
                </c:pt>
                <c:pt idx="5">
                  <c:v>0.97071129707112969</c:v>
                </c:pt>
                <c:pt idx="6">
                  <c:v>0.97071129707112969</c:v>
                </c:pt>
                <c:pt idx="7">
                  <c:v>0.97071129707112969</c:v>
                </c:pt>
                <c:pt idx="8">
                  <c:v>0.97071129707112969</c:v>
                </c:pt>
                <c:pt idx="9">
                  <c:v>0.97071129707112969</c:v>
                </c:pt>
                <c:pt idx="10">
                  <c:v>0.97071129707112969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1955712"/>
        <c:axId val="491957632"/>
      </c:scatterChart>
      <c:valAx>
        <c:axId val="491955712"/>
        <c:scaling>
          <c:orientation val="minMax"/>
          <c:max val="50000"/>
        </c:scaling>
        <c:delete val="0"/>
        <c:axPos val="b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Willingness to pay limit on ICER (€)</a:t>
                </a:r>
              </a:p>
            </c:rich>
          </c:tx>
          <c:layout>
            <c:manualLayout>
              <c:xMode val="edge"/>
              <c:yMode val="edge"/>
              <c:x val="0.30102944769135359"/>
              <c:y val="0.894091082126184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91957632"/>
        <c:crosses val="autoZero"/>
        <c:crossBetween val="midCat"/>
      </c:valAx>
      <c:valAx>
        <c:axId val="491957632"/>
        <c:scaling>
          <c:orientation val="minMax"/>
          <c:max val="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91955712"/>
        <c:crosses val="autoZero"/>
        <c:crossBetween val="midCat"/>
        <c:minorUnit val="0.2"/>
      </c:valAx>
      <c:spPr>
        <a:solidFill>
          <a:srgbClr val="FFFFFF"/>
        </a:solidFill>
        <a:ln w="12700">
          <a:noFill/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795275590551182"/>
          <c:y val="5.8729371157372451E-2"/>
          <c:w val="0.76358834620612759"/>
          <c:h val="0.60686592376644966"/>
        </c:manualLayout>
      </c:layout>
      <c:scatterChart>
        <c:scatterStyle val="smoothMarker"/>
        <c:varyColors val="0"/>
        <c:ser>
          <c:idx val="0"/>
          <c:order val="0"/>
          <c:marker>
            <c:spPr>
              <a:solidFill>
                <a:srgbClr val="FF8601"/>
              </a:solidFill>
            </c:spPr>
          </c:marker>
          <c:dLbls>
            <c:dLbl>
              <c:idx val="0"/>
              <c:layout>
                <c:manualLayout>
                  <c:x val="-6.8942829922888499E-3"/>
                  <c:y val="2.7118466123937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6825232678386E-2"/>
                  <c:y val="2.485857911828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8497069975870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190279214064E-2"/>
                  <c:y val="2.93783531295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0920372285418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470872113064703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713202344019399E-2"/>
                  <c:y val="3.3898305084745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3343674594969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092037228541801E-2"/>
                  <c:y val="2.9378531073446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092037228541898E-2"/>
                  <c:y val="3.1638418079096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'CEA calculations'!$D$8:$N$8</c:f>
              <c:numCache>
                <c:formatCode>[$fl-413]\ #,##0_-</c:formatCode>
                <c:ptCount val="11"/>
                <c:pt idx="0">
                  <c:v>0</c:v>
                </c:pt>
                <c:pt idx="1">
                  <c:v>10000</c:v>
                </c:pt>
                <c:pt idx="2">
                  <c:v>20000</c:v>
                </c:pt>
                <c:pt idx="3">
                  <c:v>30000</c:v>
                </c:pt>
                <c:pt idx="4">
                  <c:v>40000</c:v>
                </c:pt>
                <c:pt idx="5">
                  <c:v>50000</c:v>
                </c:pt>
                <c:pt idx="6">
                  <c:v>60000</c:v>
                </c:pt>
                <c:pt idx="7">
                  <c:v>70000</c:v>
                </c:pt>
                <c:pt idx="8">
                  <c:v>80000</c:v>
                </c:pt>
                <c:pt idx="9">
                  <c:v>90000</c:v>
                </c:pt>
                <c:pt idx="10">
                  <c:v>1000000</c:v>
                </c:pt>
              </c:numCache>
            </c:numRef>
          </c:xVal>
          <c:yVal>
            <c:numRef>
              <c:f>'CEA calculations'!$D$9:$N$9</c:f>
              <c:numCache>
                <c:formatCode>0.000</c:formatCode>
                <c:ptCount val="11"/>
                <c:pt idx="0">
                  <c:v>0.72240000000000004</c:v>
                </c:pt>
                <c:pt idx="1">
                  <c:v>0.92400000000000004</c:v>
                </c:pt>
                <c:pt idx="2">
                  <c:v>0.96861924686192469</c:v>
                </c:pt>
                <c:pt idx="3">
                  <c:v>0.99719999999999998</c:v>
                </c:pt>
                <c:pt idx="4">
                  <c:v>0.96861924686192469</c:v>
                </c:pt>
                <c:pt idx="5">
                  <c:v>0.96861924686192469</c:v>
                </c:pt>
                <c:pt idx="6">
                  <c:v>0.96861924686192469</c:v>
                </c:pt>
                <c:pt idx="7">
                  <c:v>0.96861924686192469</c:v>
                </c:pt>
                <c:pt idx="8">
                  <c:v>0.96861924686192469</c:v>
                </c:pt>
                <c:pt idx="9">
                  <c:v>0.96861924686192469</c:v>
                </c:pt>
                <c:pt idx="10">
                  <c:v>0.97071129707112969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9489792"/>
        <c:axId val="499754112"/>
      </c:scatterChart>
      <c:valAx>
        <c:axId val="499489792"/>
        <c:scaling>
          <c:orientation val="minMax"/>
          <c:max val="50000"/>
        </c:scaling>
        <c:delete val="0"/>
        <c:axPos val="b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Willingness to pay limit on ICER (€)</a:t>
                </a:r>
              </a:p>
            </c:rich>
          </c:tx>
          <c:layout>
            <c:manualLayout>
              <c:xMode val="edge"/>
              <c:yMode val="edge"/>
              <c:x val="0.30281597855160708"/>
              <c:y val="0.86095559854326165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99754112"/>
        <c:crosses val="autoZero"/>
        <c:crossBetween val="midCat"/>
      </c:valAx>
      <c:valAx>
        <c:axId val="499754112"/>
        <c:scaling>
          <c:orientation val="minMax"/>
          <c:max val="1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99489792"/>
        <c:crosses val="autoZero"/>
        <c:crossBetween val="midCat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D2126-A02F-4319-A689-68F901B94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715E1F83.dotm</Template>
  <TotalTime>1</TotalTime>
  <Pages>1</Pages>
  <Words>150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Normaal</vt:lpstr>
    </vt:vector>
  </TitlesOfParts>
  <Company>GGZ Oost Brabant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Normaal</dc:title>
  <dc:creator>Bont P.A.J.M. de</dc:creator>
  <cp:lastModifiedBy>Bont, de PAJM (Paul)</cp:lastModifiedBy>
  <cp:revision>2</cp:revision>
  <cp:lastPrinted>2015-05-04T13:11:00Z</cp:lastPrinted>
  <dcterms:created xsi:type="dcterms:W3CDTF">2018-08-10T08:57:00Z</dcterms:created>
  <dcterms:modified xsi:type="dcterms:W3CDTF">2018-08-10T08:57:00Z</dcterms:modified>
</cp:coreProperties>
</file>