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3E1E8" w14:textId="255E1F7E" w:rsidR="0025794C" w:rsidRPr="00006DB6" w:rsidRDefault="0025794C" w:rsidP="00006DB6">
      <w:pPr>
        <w:jc w:val="both"/>
        <w:rPr>
          <w:rFonts w:cs="Times New Roman"/>
        </w:rPr>
      </w:pPr>
      <w:bookmarkStart w:id="0" w:name="_Hlk106626794"/>
      <w:bookmarkStart w:id="1" w:name="_Hlk113528961"/>
      <w:r w:rsidRPr="00006DB6">
        <w:rPr>
          <w:rFonts w:cs="Times New Roman"/>
        </w:rPr>
        <w:t xml:space="preserve">Table </w:t>
      </w:r>
      <w:r w:rsidR="006A3660" w:rsidRPr="00006DB6">
        <w:rPr>
          <w:rFonts w:cs="Times New Roman"/>
        </w:rPr>
        <w:t>S</w:t>
      </w:r>
      <w:r w:rsidRPr="00006DB6">
        <w:rPr>
          <w:rFonts w:cs="Times New Roman"/>
        </w:rPr>
        <w:t xml:space="preserve">1: An overview of the SAR </w:t>
      </w:r>
      <w:r w:rsidR="007F5893">
        <w:rPr>
          <w:rFonts w:cs="Times New Roman"/>
        </w:rPr>
        <w:t xml:space="preserve">polarimetric </w:t>
      </w:r>
      <w:r w:rsidRPr="00006DB6">
        <w:rPr>
          <w:rFonts w:cs="Times New Roman"/>
        </w:rPr>
        <w:t>parameters examined in this study.</w:t>
      </w:r>
    </w:p>
    <w:tbl>
      <w:tblPr>
        <w:tblStyle w:val="TableGrid"/>
        <w:tblpPr w:leftFromText="187" w:rightFromText="187" w:vertAnchor="text" w:horzAnchor="margin" w:tblpY="313"/>
        <w:tblOverlap w:val="never"/>
        <w:tblW w:w="5075" w:type="pct"/>
        <w:tblLayout w:type="fixed"/>
        <w:tblLook w:val="01E0" w:firstRow="1" w:lastRow="1" w:firstColumn="1" w:lastColumn="1" w:noHBand="0" w:noVBand="0"/>
      </w:tblPr>
      <w:tblGrid>
        <w:gridCol w:w="1419"/>
        <w:gridCol w:w="2691"/>
        <w:gridCol w:w="842"/>
        <w:gridCol w:w="3825"/>
        <w:gridCol w:w="1147"/>
      </w:tblGrid>
      <w:tr w:rsidR="0025794C" w:rsidRPr="00FF589D" w14:paraId="1EA13FB5" w14:textId="77777777" w:rsidTr="00CA3B37">
        <w:trPr>
          <w:trHeight w:val="479"/>
        </w:trPr>
        <w:tc>
          <w:tcPr>
            <w:tcW w:w="71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FD14B7C" w14:textId="41CB0E18" w:rsidR="0025794C" w:rsidRDefault="008C55DC" w:rsidP="003342E7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FF589D">
              <w:rPr>
                <w:rFonts w:cs="Times New Roman"/>
                <w:szCs w:val="24"/>
              </w:rPr>
              <w:t>Polarimetric</w:t>
            </w:r>
            <w:r w:rsidR="0025794C" w:rsidRPr="00FF589D">
              <w:rPr>
                <w:rFonts w:cs="Times New Roman"/>
                <w:szCs w:val="24"/>
              </w:rPr>
              <w:t xml:space="preserve"> parameter</w:t>
            </w:r>
            <w:r w:rsidRPr="00FF589D">
              <w:rPr>
                <w:rFonts w:cs="Times New Roman"/>
                <w:szCs w:val="24"/>
              </w:rPr>
              <w:t>s</w:t>
            </w:r>
          </w:p>
          <w:p w14:paraId="25E8906D" w14:textId="77777777" w:rsidR="00006DB6" w:rsidRPr="00FF589D" w:rsidRDefault="00006DB6" w:rsidP="003342E7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2EDE4F48" w14:textId="40E642AA" w:rsidR="00FD11DA" w:rsidRPr="00FF589D" w:rsidRDefault="00FD11DA" w:rsidP="003342E7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>(FP)</w:t>
            </w:r>
          </w:p>
        </w:tc>
        <w:tc>
          <w:tcPr>
            <w:tcW w:w="135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21945A5F" w14:textId="77777777" w:rsidR="0025794C" w:rsidRPr="00FF589D" w:rsidRDefault="0025794C" w:rsidP="003342E7">
            <w:pPr>
              <w:pStyle w:val="NoSpacing"/>
              <w:jc w:val="center"/>
              <w:rPr>
                <w:rFonts w:cs="Times New Roman"/>
                <w:i/>
                <w:szCs w:val="24"/>
              </w:rPr>
            </w:pPr>
            <w:r w:rsidRPr="00FF589D">
              <w:rPr>
                <w:rFonts w:cs="Times New Roman"/>
                <w:szCs w:val="24"/>
              </w:rPr>
              <w:t>Description</w:t>
            </w:r>
          </w:p>
        </w:tc>
        <w:tc>
          <w:tcPr>
            <w:tcW w:w="235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535BA07D" w14:textId="5874BBF3" w:rsidR="0025794C" w:rsidRPr="00FF589D" w:rsidRDefault="0025794C" w:rsidP="00C24649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FF589D">
              <w:rPr>
                <w:rFonts w:cs="Times New Roman"/>
                <w:szCs w:val="24"/>
              </w:rPr>
              <w:t>Equation</w:t>
            </w:r>
          </w:p>
        </w:tc>
        <w:tc>
          <w:tcPr>
            <w:tcW w:w="57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D28BB2A" w14:textId="77777777" w:rsidR="0025794C" w:rsidRPr="00FF589D" w:rsidRDefault="0025794C" w:rsidP="00C24649">
            <w:pPr>
              <w:pStyle w:val="NoSpacing"/>
              <w:jc w:val="center"/>
              <w:rPr>
                <w:rFonts w:cs="Times New Roman"/>
                <w:i/>
                <w:szCs w:val="24"/>
              </w:rPr>
            </w:pPr>
            <w:r w:rsidRPr="00FF589D">
              <w:rPr>
                <w:rFonts w:cs="Times New Roman"/>
                <w:szCs w:val="24"/>
              </w:rPr>
              <w:t>Units</w:t>
            </w:r>
          </w:p>
        </w:tc>
      </w:tr>
      <w:tr w:rsidR="008C55DC" w:rsidRPr="00FF589D" w14:paraId="349BFC3E" w14:textId="77777777" w:rsidTr="00CA3B37">
        <w:trPr>
          <w:trHeight w:val="479"/>
        </w:trPr>
        <w:tc>
          <w:tcPr>
            <w:tcW w:w="71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9F11A17" w14:textId="115B4D1F" w:rsidR="008C55DC" w:rsidRPr="00FF589D" w:rsidRDefault="008C55DC" w:rsidP="00C24649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>Span</w:t>
            </w:r>
          </w:p>
          <w:p w14:paraId="7182C7DC" w14:textId="532CB6EA" w:rsidR="008C55DC" w:rsidRPr="00FF589D" w:rsidRDefault="008C55DC" w:rsidP="00C24649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</w:p>
          <w:p w14:paraId="497C0D1F" w14:textId="77777777" w:rsidR="00FD11DA" w:rsidRPr="00FF589D" w:rsidRDefault="00FD11DA" w:rsidP="00C24649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>HH, HV, VV</w:t>
            </w:r>
          </w:p>
          <w:p w14:paraId="5074238A" w14:textId="77777777" w:rsidR="00FD11DA" w:rsidRPr="00FF589D" w:rsidRDefault="00FD11DA" w:rsidP="00C24649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</w:p>
          <w:p w14:paraId="0368F29B" w14:textId="77777777" w:rsidR="00FD11DA" w:rsidRPr="00FF589D" w:rsidRDefault="00FD11DA" w:rsidP="007607B6">
            <w:pPr>
              <w:pStyle w:val="NoSpacing"/>
              <w:rPr>
                <w:rFonts w:cs="Times New Roman"/>
                <w:iCs/>
                <w:szCs w:val="24"/>
              </w:rPr>
            </w:pPr>
          </w:p>
          <w:p w14:paraId="7572216C" w14:textId="719BDC8D" w:rsidR="00FD11DA" w:rsidRPr="00FF589D" w:rsidRDefault="00FD11DA" w:rsidP="00C24649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>VV/HH</w:t>
            </w:r>
          </w:p>
          <w:p w14:paraId="635A2ACF" w14:textId="77777777" w:rsidR="00FD11DA" w:rsidRPr="00FF589D" w:rsidRDefault="00FD11DA" w:rsidP="00C24649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</w:p>
          <w:p w14:paraId="1E3D9BAC" w14:textId="18798D03" w:rsidR="00FD11DA" w:rsidRDefault="00FD11DA" w:rsidP="007607B6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>HV/HH</w:t>
            </w:r>
          </w:p>
          <w:p w14:paraId="0D8E4764" w14:textId="77777777" w:rsidR="007607B6" w:rsidRDefault="007607B6" w:rsidP="007607B6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</w:p>
          <w:p w14:paraId="10CDB17E" w14:textId="1A947FEA" w:rsidR="006341EF" w:rsidRPr="00FF589D" w:rsidRDefault="006341EF" w:rsidP="007607B6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>HV*HH, VV*HH</w:t>
            </w:r>
          </w:p>
          <w:p w14:paraId="0025CE65" w14:textId="77777777" w:rsidR="009642A2" w:rsidRPr="00FF589D" w:rsidRDefault="009642A2" w:rsidP="00C24649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</w:p>
          <w:p w14:paraId="3C2B7DA1" w14:textId="61D6952D" w:rsidR="008C55DC" w:rsidRPr="00FF589D" w:rsidRDefault="00FD11DA" w:rsidP="00C24649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>(CP)</w:t>
            </w:r>
          </w:p>
        </w:tc>
        <w:tc>
          <w:tcPr>
            <w:tcW w:w="135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76FF4C9A" w14:textId="76AA4AB1" w:rsidR="008C55DC" w:rsidRPr="00FF589D" w:rsidRDefault="008C55DC" w:rsidP="00C24649">
            <w:pPr>
              <w:pStyle w:val="NoSpacing"/>
              <w:jc w:val="center"/>
              <w:rPr>
                <w:rFonts w:eastAsiaTheme="minorEastAsia" w:cs="Times New Roman"/>
                <w:iCs/>
                <w:szCs w:val="24"/>
              </w:rPr>
            </w:pPr>
            <w:r w:rsidRPr="00FF589D">
              <w:rPr>
                <w:rFonts w:eastAsiaTheme="minorEastAsia" w:cs="Times New Roman"/>
                <w:iCs/>
                <w:szCs w:val="24"/>
              </w:rPr>
              <w:t>Total power</w:t>
            </w:r>
          </w:p>
          <w:p w14:paraId="3DC1D76A" w14:textId="77777777" w:rsidR="00FD11DA" w:rsidRPr="00FF589D" w:rsidRDefault="00FD11DA" w:rsidP="00C24649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</w:p>
          <w:p w14:paraId="75B010CA" w14:textId="30DE6D6B" w:rsidR="00FD11DA" w:rsidRPr="00FF589D" w:rsidRDefault="00FD11DA" w:rsidP="00C24649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>Sigma naught (</w:t>
            </w:r>
            <w:r w:rsidRPr="00FF589D">
              <w:rPr>
                <w:rFonts w:cs="Times New Roman"/>
                <w:iCs/>
                <w:szCs w:val="24"/>
                <w:lang w:val="el-GR"/>
              </w:rPr>
              <w:t>σ</w:t>
            </w:r>
            <w:r w:rsidRPr="00FF589D">
              <w:rPr>
                <w:rFonts w:cs="Times New Roman"/>
                <w:iCs/>
                <w:szCs w:val="24"/>
                <w:vertAlign w:val="superscript"/>
                <w:lang w:val="en-CA"/>
              </w:rPr>
              <w:t>0</w:t>
            </w:r>
            <w:r w:rsidRPr="00FF589D">
              <w:rPr>
                <w:rFonts w:cs="Times New Roman"/>
                <w:iCs/>
                <w:szCs w:val="24"/>
                <w:lang w:val="en-CA"/>
              </w:rPr>
              <w:t xml:space="preserve">) </w:t>
            </w:r>
            <w:r w:rsidRPr="00FF589D">
              <w:rPr>
                <w:rFonts w:cs="Times New Roman"/>
                <w:iCs/>
                <w:szCs w:val="24"/>
              </w:rPr>
              <w:t>backscatter intensity</w:t>
            </w:r>
          </w:p>
          <w:p w14:paraId="01175B79" w14:textId="77777777" w:rsidR="00FD11DA" w:rsidRPr="00FF589D" w:rsidRDefault="00FD11DA" w:rsidP="00C24649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</w:p>
          <w:p w14:paraId="76F43DA1" w14:textId="77777777" w:rsidR="00FD11DA" w:rsidRPr="00FF589D" w:rsidRDefault="00FD11DA" w:rsidP="00C24649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</w:p>
          <w:p w14:paraId="0FBB16D7" w14:textId="3D4764D6" w:rsidR="00FD11DA" w:rsidRPr="00FF589D" w:rsidRDefault="00FD11DA" w:rsidP="00C24649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>Co-polarization ratio</w:t>
            </w:r>
          </w:p>
          <w:p w14:paraId="74A26457" w14:textId="77777777" w:rsidR="00FD11DA" w:rsidRPr="00FF589D" w:rsidRDefault="00FD11DA" w:rsidP="00C24649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</w:p>
          <w:p w14:paraId="26ABC583" w14:textId="522871CB" w:rsidR="00FD11DA" w:rsidRPr="00FF589D" w:rsidRDefault="00FD11DA" w:rsidP="00C24649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>Cross-polarization ratio</w:t>
            </w:r>
          </w:p>
          <w:p w14:paraId="5761A9E3" w14:textId="77777777" w:rsidR="00FD11DA" w:rsidRDefault="00FD11DA" w:rsidP="008C55DC">
            <w:pPr>
              <w:pStyle w:val="NoSpacing"/>
              <w:rPr>
                <w:rFonts w:cs="Times New Roman"/>
                <w:szCs w:val="24"/>
              </w:rPr>
            </w:pPr>
          </w:p>
          <w:p w14:paraId="6B7F4BB9" w14:textId="74030AF5" w:rsidR="006341EF" w:rsidRPr="00FF589D" w:rsidRDefault="006341EF" w:rsidP="008C55DC">
            <w:pPr>
              <w:pStyle w:val="NoSpacing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Polarization multiplications</w:t>
            </w:r>
          </w:p>
        </w:tc>
        <w:tc>
          <w:tcPr>
            <w:tcW w:w="2351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420FF180" w14:textId="77777777" w:rsidR="008C55DC" w:rsidRPr="00FF589D" w:rsidRDefault="00000000" w:rsidP="008C55DC">
            <w:pPr>
              <w:pStyle w:val="NoSpacing"/>
              <w:rPr>
                <w:rFonts w:eastAsiaTheme="minorEastAsia" w:cs="Times New Roman"/>
                <w:szCs w:val="24"/>
              </w:rPr>
            </w:pPr>
            <m:oMathPara>
              <m:oMath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HH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HH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*</m:t>
                        </m:r>
                      </m:sup>
                    </m:sSubSup>
                  </m:e>
                </m:d>
                <m:r>
                  <w:rPr>
                    <w:rFonts w:ascii="Cambria Math" w:hAnsi="Cambria Math" w:cs="Times New Roman"/>
                    <w:szCs w:val="24"/>
                  </w:rPr>
                  <m:t xml:space="preserve">+ 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VV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VV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*</m:t>
                        </m:r>
                      </m:sup>
                    </m:sSubSup>
                  </m:e>
                </m:d>
                <m:r>
                  <w:rPr>
                    <w:rFonts w:ascii="Cambria Math" w:hAnsi="Cambria Math" w:cs="Times New Roman"/>
                    <w:szCs w:val="24"/>
                  </w:rPr>
                  <m:t>+2</m:t>
                </m:r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="Times New Roman"/>
                        <w:i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HV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HV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szCs w:val="24"/>
                          </w:rPr>
                          <m:t>*</m:t>
                        </m:r>
                      </m:sup>
                    </m:sSubSup>
                  </m:e>
                </m:d>
              </m:oMath>
            </m:oMathPara>
          </w:p>
          <w:p w14:paraId="10134E73" w14:textId="2453E986" w:rsidR="00FD11DA" w:rsidRPr="00FF589D" w:rsidRDefault="008C55DC" w:rsidP="00FD11DA">
            <w:pPr>
              <w:pStyle w:val="NoSpacing"/>
              <w:rPr>
                <w:rFonts w:eastAsia="Times New Roman" w:cs="Times New Roman"/>
                <w:i/>
                <w:iCs/>
                <w:szCs w:val="24"/>
                <w:lang w:val="en-CA" w:eastAsia="en-CA"/>
              </w:rPr>
            </w:pPr>
            <w:r w:rsidRPr="00FF589D">
              <w:rPr>
                <w:rFonts w:cs="Times New Roman"/>
                <w:iCs/>
                <w:szCs w:val="24"/>
              </w:rPr>
              <w:t xml:space="preserve">   </w:t>
            </w:r>
            <w:r w:rsidR="00FD11DA" w:rsidRPr="00FF589D">
              <w:rPr>
                <w:rFonts w:cs="Times New Roman"/>
                <w:iCs/>
                <w:szCs w:val="24"/>
              </w:rPr>
              <w:t xml:space="preserve">                                </w:t>
            </w:r>
          </w:p>
          <w:p w14:paraId="7EA0A820" w14:textId="7803D5C2" w:rsidR="00FD11DA" w:rsidRPr="00FF589D" w:rsidRDefault="00FD11DA" w:rsidP="00FD11DA">
            <w:pPr>
              <w:pStyle w:val="NoSpacing"/>
              <w:jc w:val="center"/>
              <w:rPr>
                <w:rFonts w:eastAsia="Times New Roman" w:cs="Times New Roman"/>
                <w:i/>
                <w:iCs/>
                <w:szCs w:val="24"/>
                <w:lang w:val="en-CA" w:eastAsia="en-CA"/>
              </w:rPr>
            </w:pPr>
            <w:r w:rsidRPr="00FF589D">
              <w:rPr>
                <w:rFonts w:cs="Times New Roman"/>
                <w:b/>
                <w:bCs/>
                <w:i/>
                <w:iCs/>
                <w:szCs w:val="24"/>
              </w:rPr>
              <w:t xml:space="preserve">S </w:t>
            </w:r>
            <w:r w:rsidRPr="00FF589D">
              <w:rPr>
                <w:rFonts w:cs="Times New Roman"/>
                <w:szCs w:val="24"/>
              </w:rPr>
              <w:t xml:space="preserve">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HH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HV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VH</m:t>
                            </m:r>
                          </m:sub>
                        </m:sSub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</w:rPr>
                              <m:t>VV</m:t>
                            </m:r>
                          </m:sub>
                        </m:sSub>
                      </m:e>
                    </m:mr>
                  </m:m>
                </m:e>
              </m:d>
            </m:oMath>
          </w:p>
          <w:p w14:paraId="7405885D" w14:textId="77777777" w:rsidR="00FD11DA" w:rsidRPr="00FF589D" w:rsidRDefault="00FD11DA" w:rsidP="00FD11DA">
            <w:pPr>
              <w:pStyle w:val="NoSpacing"/>
              <w:rPr>
                <w:rFonts w:eastAsia="Times New Roman" w:cs="Times New Roman"/>
                <w:i/>
                <w:iCs/>
                <w:szCs w:val="24"/>
                <w:lang w:val="en-CA" w:eastAsia="en-CA"/>
              </w:rPr>
            </w:pPr>
          </w:p>
          <w:p w14:paraId="523FE367" w14:textId="77777777" w:rsidR="00FD11DA" w:rsidRPr="00FF589D" w:rsidRDefault="00FD11DA" w:rsidP="00FD11DA">
            <w:pPr>
              <w:pStyle w:val="NoSpacing"/>
              <w:rPr>
                <w:rFonts w:eastAsia="Times New Roman" w:cs="Times New Roman"/>
                <w:i/>
                <w:iCs/>
                <w:szCs w:val="24"/>
                <w:lang w:val="en-CA" w:eastAsia="en-CA"/>
              </w:rPr>
            </w:pPr>
          </w:p>
          <w:p w14:paraId="2D86A5F1" w14:textId="2EFABA43" w:rsidR="008C55DC" w:rsidRPr="00FF589D" w:rsidRDefault="00000000" w:rsidP="00FD11DA">
            <w:pPr>
              <w:pStyle w:val="NoSpacing"/>
              <w:rPr>
                <w:rFonts w:cs="Times New Roman"/>
                <w:iCs/>
                <w:szCs w:val="24"/>
                <w:lang w:val="el-GR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Cs w:val="24"/>
                        <w:lang w:val="el-GR" w:eastAsia="en-C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4"/>
                        <w:lang w:val="el-GR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VV/HH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4"/>
                        <w:lang w:val="el-GR"/>
                      </w:rPr>
                      <m:t>0</m:t>
                    </m:r>
                  </m:sup>
                </m:sSubSup>
              </m:oMath>
            </m:oMathPara>
          </w:p>
          <w:p w14:paraId="3FB9B383" w14:textId="77777777" w:rsidR="00FD11DA" w:rsidRPr="00FF589D" w:rsidRDefault="00FD11DA" w:rsidP="00FD11DA">
            <w:pPr>
              <w:pStyle w:val="NoSpacing"/>
              <w:rPr>
                <w:rFonts w:eastAsiaTheme="minorEastAsia" w:cs="Times New Roman"/>
                <w:iCs/>
                <w:szCs w:val="24"/>
                <w:lang w:val="el-GR" w:eastAsia="en-CA"/>
              </w:rPr>
            </w:pPr>
          </w:p>
          <w:p w14:paraId="6E95F593" w14:textId="5FFE741F" w:rsidR="00FD11DA" w:rsidRPr="00FF589D" w:rsidRDefault="00000000" w:rsidP="00FD11DA">
            <w:pPr>
              <w:pStyle w:val="NoSpacing"/>
              <w:rPr>
                <w:rFonts w:cs="Times New Roman"/>
                <w:iCs/>
                <w:szCs w:val="24"/>
                <w:lang w:val="el-GR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Cs w:val="24"/>
                        <w:lang w:val="el-GR" w:eastAsia="en-C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4"/>
                        <w:lang w:val="el-GR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HV/HH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4"/>
                        <w:lang w:val="el-GR"/>
                      </w:rPr>
                      <m:t>0</m:t>
                    </m:r>
                  </m:sup>
                </m:sSubSup>
              </m:oMath>
            </m:oMathPara>
          </w:p>
          <w:p w14:paraId="60498B20" w14:textId="6F299DAA" w:rsidR="00FD11DA" w:rsidRPr="00FF589D" w:rsidRDefault="00FD11DA" w:rsidP="00FD11DA">
            <w:pPr>
              <w:pStyle w:val="NoSpacing"/>
              <w:rPr>
                <w:rFonts w:eastAsiaTheme="minorEastAsia" w:cs="Times New Roman"/>
                <w:iCs/>
                <w:szCs w:val="24"/>
                <w:lang w:val="el-GR" w:eastAsia="en-CA"/>
              </w:rPr>
            </w:pPr>
          </w:p>
          <w:p w14:paraId="33279D90" w14:textId="77777777" w:rsidR="008C55DC" w:rsidRPr="00FF589D" w:rsidRDefault="008C55DC" w:rsidP="008C55DC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0D88E7EE" w14:textId="7FE4173B" w:rsidR="00FD11DA" w:rsidRPr="00FF589D" w:rsidRDefault="00CA3B37" w:rsidP="007607B6">
            <w:pPr>
              <w:pStyle w:val="NoSpacing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  </w:t>
            </w:r>
          </w:p>
        </w:tc>
        <w:tc>
          <w:tcPr>
            <w:tcW w:w="578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313A48F0" w14:textId="465049DE" w:rsidR="008C55DC" w:rsidRPr="00FF589D" w:rsidRDefault="00CA3B37" w:rsidP="00CA3B37">
            <w:pPr>
              <w:pStyle w:val="NoSpacing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 xml:space="preserve"> </w:t>
            </w:r>
            <w:r w:rsidR="008C55DC" w:rsidRPr="00FF589D">
              <w:rPr>
                <w:rFonts w:cs="Times New Roman"/>
                <w:iCs/>
                <w:szCs w:val="24"/>
              </w:rPr>
              <w:t>Power</w:t>
            </w:r>
          </w:p>
          <w:p w14:paraId="7FAA7696" w14:textId="77777777" w:rsidR="008C55DC" w:rsidRPr="00FF589D" w:rsidRDefault="008C55DC" w:rsidP="00E14B28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5935AC57" w14:textId="77777777" w:rsidR="008C55DC" w:rsidRPr="00FF589D" w:rsidRDefault="008C55DC" w:rsidP="00E14B28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27CAC924" w14:textId="01737B5D" w:rsidR="008C55DC" w:rsidRPr="00FF589D" w:rsidRDefault="00CA3B37" w:rsidP="00CA3B37">
            <w:pPr>
              <w:pStyle w:val="NoSpacing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 xml:space="preserve"> </w:t>
            </w:r>
            <w:r w:rsidR="008C55DC" w:rsidRPr="00FF589D">
              <w:rPr>
                <w:rFonts w:cs="Times New Roman"/>
                <w:iCs/>
                <w:szCs w:val="24"/>
              </w:rPr>
              <w:t>Power</w:t>
            </w:r>
          </w:p>
          <w:p w14:paraId="2D7BA3E8" w14:textId="77777777" w:rsidR="008C55DC" w:rsidRPr="00FF589D" w:rsidRDefault="008C55DC" w:rsidP="00E14B28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6E3B1267" w14:textId="77777777" w:rsidR="00FD11DA" w:rsidRPr="00FF589D" w:rsidRDefault="00FD11DA" w:rsidP="00E14B28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1C78F3BD" w14:textId="7EBBB09D" w:rsidR="00FD11DA" w:rsidRPr="00FF589D" w:rsidRDefault="00CA3B37" w:rsidP="00CA3B37">
            <w:pPr>
              <w:pStyle w:val="NoSpacing"/>
              <w:rPr>
                <w:rFonts w:cs="Times New Roman"/>
                <w:szCs w:val="24"/>
              </w:rPr>
            </w:pPr>
            <w:r>
              <w:rPr>
                <w:rFonts w:cs="Times New Roman"/>
                <w:iCs/>
                <w:szCs w:val="24"/>
              </w:rPr>
              <w:t xml:space="preserve"> </w:t>
            </w:r>
            <w:r w:rsidR="00E14B28" w:rsidRPr="00FF589D">
              <w:rPr>
                <w:rFonts w:cs="Times New Roman"/>
                <w:iCs/>
                <w:szCs w:val="24"/>
              </w:rPr>
              <w:t>Power</w:t>
            </w:r>
          </w:p>
          <w:p w14:paraId="0C6D811A" w14:textId="77777777" w:rsidR="00FD11DA" w:rsidRPr="00FF589D" w:rsidRDefault="00FD11DA" w:rsidP="00E14B28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</w:p>
          <w:p w14:paraId="1CD4734E" w14:textId="2682B08C" w:rsidR="00FD11DA" w:rsidRPr="00FF589D" w:rsidRDefault="00CA3B37" w:rsidP="007607B6">
            <w:pPr>
              <w:pStyle w:val="NoSpacing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 xml:space="preserve"> </w:t>
            </w:r>
            <w:r w:rsidR="00E14B28" w:rsidRPr="00FF589D">
              <w:rPr>
                <w:rFonts w:cs="Times New Roman"/>
                <w:iCs/>
                <w:szCs w:val="24"/>
              </w:rPr>
              <w:t>Power</w:t>
            </w:r>
          </w:p>
          <w:p w14:paraId="302E1DCF" w14:textId="77777777" w:rsidR="00CA3B37" w:rsidRDefault="006341EF" w:rsidP="006341EF">
            <w:pPr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 xml:space="preserve">   </w:t>
            </w:r>
          </w:p>
          <w:p w14:paraId="58364258" w14:textId="3F2917CC" w:rsidR="00E14B28" w:rsidRPr="007607B6" w:rsidRDefault="00CA3B37" w:rsidP="006341EF">
            <w:pPr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 xml:space="preserve"> </w:t>
            </w:r>
            <w:r w:rsidR="006341EF">
              <w:rPr>
                <w:rFonts w:cs="Times New Roman"/>
                <w:iCs/>
                <w:szCs w:val="24"/>
              </w:rPr>
              <w:t>Power</w:t>
            </w:r>
          </w:p>
        </w:tc>
      </w:tr>
      <w:tr w:rsidR="008C55DC" w:rsidRPr="00FF589D" w14:paraId="42ADBB4D" w14:textId="77777777" w:rsidTr="003342E7">
        <w:trPr>
          <w:gridAfter w:val="2"/>
          <w:wAfter w:w="2505" w:type="pct"/>
          <w:trHeight w:val="210"/>
        </w:trPr>
        <w:tc>
          <w:tcPr>
            <w:tcW w:w="2495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8BFE76" w14:textId="77777777" w:rsidR="008C55DC" w:rsidRPr="00FF589D" w:rsidRDefault="008C55DC" w:rsidP="008C55DC">
            <w:pPr>
              <w:pStyle w:val="NoSpacing"/>
              <w:jc w:val="center"/>
              <w:rPr>
                <w:rFonts w:cs="Times New Roman"/>
                <w:szCs w:val="24"/>
                <w:lang w:val="en-CA"/>
              </w:rPr>
            </w:pPr>
          </w:p>
        </w:tc>
      </w:tr>
      <w:tr w:rsidR="00C24649" w:rsidRPr="00FF589D" w14:paraId="13FC4862" w14:textId="77777777" w:rsidTr="00CA3B37">
        <w:trPr>
          <w:trHeight w:val="210"/>
        </w:trPr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</w:tcPr>
          <w:p w14:paraId="27F9B130" w14:textId="77777777" w:rsidR="00C24649" w:rsidRPr="00FF589D" w:rsidRDefault="00C24649" w:rsidP="00C24649">
            <w:pPr>
              <w:pStyle w:val="NoSpacing"/>
              <w:rPr>
                <w:rFonts w:cs="Times New Roman"/>
                <w:iCs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>S</w:t>
            </w:r>
            <w:r w:rsidRPr="00FF589D">
              <w:rPr>
                <w:rFonts w:cs="Times New Roman"/>
                <w:iCs/>
                <w:szCs w:val="24"/>
                <w:vertAlign w:val="subscript"/>
              </w:rPr>
              <w:t>0</w:t>
            </w:r>
            <w:r w:rsidRPr="00FF589D">
              <w:rPr>
                <w:rFonts w:cs="Times New Roman"/>
                <w:iCs/>
                <w:szCs w:val="24"/>
              </w:rPr>
              <w:t>, S</w:t>
            </w:r>
            <w:r w:rsidRPr="00FF589D">
              <w:rPr>
                <w:rFonts w:cs="Times New Roman"/>
                <w:iCs/>
                <w:szCs w:val="24"/>
                <w:vertAlign w:val="subscript"/>
              </w:rPr>
              <w:t>1</w:t>
            </w:r>
            <w:r w:rsidRPr="00FF589D">
              <w:rPr>
                <w:rFonts w:cs="Times New Roman"/>
                <w:iCs/>
                <w:szCs w:val="24"/>
              </w:rPr>
              <w:t>, S</w:t>
            </w:r>
            <w:r w:rsidRPr="00FF589D">
              <w:rPr>
                <w:rFonts w:cs="Times New Roman"/>
                <w:iCs/>
                <w:szCs w:val="24"/>
                <w:vertAlign w:val="subscript"/>
              </w:rPr>
              <w:t>2</w:t>
            </w:r>
            <w:r w:rsidRPr="00FF589D">
              <w:rPr>
                <w:rFonts w:cs="Times New Roman"/>
                <w:iCs/>
                <w:szCs w:val="24"/>
              </w:rPr>
              <w:t>, S</w:t>
            </w:r>
            <w:r w:rsidRPr="00FF589D">
              <w:rPr>
                <w:rFonts w:cs="Times New Roman"/>
                <w:iCs/>
                <w:szCs w:val="24"/>
                <w:vertAlign w:val="subscript"/>
              </w:rPr>
              <w:t>3</w:t>
            </w:r>
          </w:p>
          <w:p w14:paraId="08A72D90" w14:textId="77777777" w:rsidR="00C24649" w:rsidRPr="00FF589D" w:rsidRDefault="00C24649" w:rsidP="00C24649">
            <w:pPr>
              <w:pStyle w:val="NoSpacing"/>
              <w:rPr>
                <w:rFonts w:cs="Times New Roman"/>
                <w:szCs w:val="24"/>
              </w:rPr>
            </w:pPr>
          </w:p>
          <w:p w14:paraId="58D20979" w14:textId="74007264" w:rsidR="00C24649" w:rsidRPr="00FF589D" w:rsidRDefault="00C24649" w:rsidP="00C24649">
            <w:pPr>
              <w:pStyle w:val="NoSpacing"/>
              <w:rPr>
                <w:rFonts w:cs="Times New Roman"/>
                <w:szCs w:val="24"/>
              </w:rPr>
            </w:pPr>
          </w:p>
          <w:p w14:paraId="09AFB86F" w14:textId="77777777" w:rsidR="00C24649" w:rsidRPr="00FF589D" w:rsidRDefault="00C24649" w:rsidP="00C24649">
            <w:pPr>
              <w:pStyle w:val="NoSpacing"/>
              <w:rPr>
                <w:rFonts w:cs="Times New Roman"/>
                <w:szCs w:val="24"/>
              </w:rPr>
            </w:pPr>
          </w:p>
          <w:p w14:paraId="50315B24" w14:textId="01A4D6B1" w:rsidR="00C24649" w:rsidRPr="00FF589D" w:rsidRDefault="006341EF" w:rsidP="00C24649">
            <w:pPr>
              <w:pStyle w:val="NoSpacing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RV, RH </w:t>
            </w:r>
            <w:r w:rsidR="00C24649" w:rsidRPr="00FF589D">
              <w:rPr>
                <w:rFonts w:cs="Times New Roman"/>
                <w:szCs w:val="24"/>
              </w:rPr>
              <w:t>R</w:t>
            </w:r>
            <w:r w:rsidR="007607B6">
              <w:rPr>
                <w:rFonts w:cs="Times New Roman"/>
                <w:szCs w:val="24"/>
              </w:rPr>
              <w:t>R</w:t>
            </w:r>
            <w:r w:rsidR="00C24649" w:rsidRPr="00FF589D">
              <w:rPr>
                <w:rFonts w:cs="Times New Roman"/>
                <w:szCs w:val="24"/>
              </w:rPr>
              <w:t>, R</w:t>
            </w:r>
            <w:r w:rsidR="007607B6">
              <w:rPr>
                <w:rFonts w:cs="Times New Roman"/>
                <w:szCs w:val="24"/>
              </w:rPr>
              <w:t>L</w:t>
            </w:r>
            <w:r w:rsidR="00C24649" w:rsidRPr="00FF589D">
              <w:rPr>
                <w:rFonts w:cs="Times New Roman"/>
                <w:szCs w:val="24"/>
              </w:rPr>
              <w:t xml:space="preserve"> </w:t>
            </w:r>
          </w:p>
          <w:p w14:paraId="242D25B0" w14:textId="77777777" w:rsidR="00C24649" w:rsidRPr="00FF589D" w:rsidRDefault="00C24649" w:rsidP="00C24649">
            <w:pPr>
              <w:pStyle w:val="NoSpacing"/>
              <w:rPr>
                <w:rFonts w:cs="Times New Roman"/>
                <w:iCs/>
                <w:szCs w:val="24"/>
              </w:rPr>
            </w:pPr>
          </w:p>
          <w:p w14:paraId="72FC7624" w14:textId="565C0B5F" w:rsidR="00C24649" w:rsidRPr="00FF589D" w:rsidRDefault="00C24649" w:rsidP="00C24649">
            <w:pPr>
              <w:pStyle w:val="NoSpacing"/>
              <w:rPr>
                <w:rFonts w:cs="Times New Roman"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>m</w:t>
            </w:r>
          </w:p>
          <w:p w14:paraId="61B62BEB" w14:textId="24BFBE60" w:rsidR="00C24649" w:rsidRPr="00FF589D" w:rsidRDefault="00C24649" w:rsidP="00C24649">
            <w:pPr>
              <w:pStyle w:val="NoSpacing"/>
              <w:rPr>
                <w:rFonts w:cs="Times New Roman"/>
                <w:szCs w:val="24"/>
              </w:rPr>
            </w:pPr>
          </w:p>
          <w:p w14:paraId="57CAFF67" w14:textId="77777777" w:rsidR="00C24649" w:rsidRPr="00FF589D" w:rsidRDefault="00C24649" w:rsidP="00C24649">
            <w:pPr>
              <w:pStyle w:val="NoSpacing"/>
              <w:rPr>
                <w:rFonts w:cs="Times New Roman"/>
                <w:szCs w:val="24"/>
              </w:rPr>
            </w:pPr>
          </w:p>
          <w:p w14:paraId="137245A6" w14:textId="24ABF833" w:rsidR="00027A3C" w:rsidRDefault="00C24649" w:rsidP="00027A3C">
            <w:pPr>
              <w:pStyle w:val="NoSpacing"/>
              <w:rPr>
                <w:rFonts w:cs="Times New Roman"/>
                <w:szCs w:val="24"/>
              </w:rPr>
            </w:pPr>
            <w:r w:rsidRPr="00FF589D">
              <w:rPr>
                <w:rFonts w:cs="Times New Roman"/>
                <w:szCs w:val="24"/>
              </w:rPr>
              <w:t>RR/RL</w:t>
            </w:r>
          </w:p>
          <w:p w14:paraId="48E877F6" w14:textId="77777777" w:rsidR="006341EF" w:rsidRDefault="006341EF" w:rsidP="00027A3C">
            <w:pPr>
              <w:pStyle w:val="NoSpacing"/>
              <w:rPr>
                <w:rFonts w:cs="Times New Roman"/>
                <w:szCs w:val="24"/>
              </w:rPr>
            </w:pPr>
          </w:p>
          <w:p w14:paraId="046CEF01" w14:textId="6A548E6A" w:rsidR="00027A3C" w:rsidRPr="00FF589D" w:rsidRDefault="00027A3C" w:rsidP="00027A3C">
            <w:pPr>
              <w:pStyle w:val="NoSpacing"/>
              <w:rPr>
                <w:rFonts w:cs="Times New Roman"/>
                <w:szCs w:val="24"/>
              </w:rPr>
            </w:pPr>
            <w:r w:rsidRPr="00FF589D">
              <w:rPr>
                <w:rFonts w:cs="Times New Roman"/>
                <w:szCs w:val="24"/>
              </w:rPr>
              <w:t>RV/RH</w:t>
            </w:r>
          </w:p>
          <w:p w14:paraId="4EFAE775" w14:textId="77777777" w:rsidR="007607B6" w:rsidRPr="00CA3B37" w:rsidRDefault="007607B6" w:rsidP="00FF589D">
            <w:pPr>
              <w:pStyle w:val="NoSpacing"/>
              <w:rPr>
                <w:rFonts w:cs="Times New Roman"/>
                <w:iCs/>
                <w:szCs w:val="24"/>
                <w:lang w:val="en-CA"/>
              </w:rPr>
            </w:pPr>
          </w:p>
          <w:p w14:paraId="1869DBA9" w14:textId="6E7D10D0" w:rsidR="00FF589D" w:rsidRPr="00CA3B37" w:rsidRDefault="00FF589D" w:rsidP="00FF589D">
            <w:pPr>
              <w:pStyle w:val="NoSpacing"/>
              <w:rPr>
                <w:rFonts w:cs="Times New Roman"/>
                <w:iCs/>
                <w:szCs w:val="24"/>
                <w:lang w:val="en-CA"/>
              </w:rPr>
            </w:pPr>
            <w:r w:rsidRPr="00FF589D">
              <w:rPr>
                <w:rFonts w:cs="Times New Roman"/>
                <w:iCs/>
                <w:szCs w:val="24"/>
                <w:lang w:val="el-GR"/>
              </w:rPr>
              <w:t>μ</w:t>
            </w:r>
          </w:p>
          <w:p w14:paraId="146D9BF4" w14:textId="77777777" w:rsidR="00FF589D" w:rsidRPr="00CA3B37" w:rsidRDefault="00FF589D" w:rsidP="00FF589D">
            <w:pPr>
              <w:pStyle w:val="NoSpacing"/>
              <w:rPr>
                <w:rFonts w:cs="Times New Roman"/>
                <w:iCs/>
                <w:szCs w:val="24"/>
                <w:lang w:val="en-CA"/>
              </w:rPr>
            </w:pPr>
          </w:p>
          <w:p w14:paraId="32B5584E" w14:textId="2AE77F69" w:rsidR="00E14B28" w:rsidRPr="00CA3B37" w:rsidRDefault="00E14B28" w:rsidP="00FF589D">
            <w:pPr>
              <w:pStyle w:val="NoSpacing"/>
              <w:rPr>
                <w:rFonts w:cs="Times New Roman"/>
                <w:iCs/>
                <w:szCs w:val="24"/>
                <w:lang w:val="en-CA"/>
              </w:rPr>
            </w:pPr>
          </w:p>
        </w:tc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</w:tcPr>
          <w:p w14:paraId="3469F116" w14:textId="77777777" w:rsidR="00C24649" w:rsidRPr="00FF589D" w:rsidRDefault="00C24649" w:rsidP="00C24649">
            <w:pPr>
              <w:pStyle w:val="NoSpacing"/>
              <w:rPr>
                <w:rFonts w:cs="Times New Roman"/>
                <w:iCs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>Stokes vectors derived from the covariance matrix C</w:t>
            </w:r>
          </w:p>
          <w:p w14:paraId="5F52B2AE" w14:textId="77777777" w:rsidR="00C24649" w:rsidRPr="00FF589D" w:rsidRDefault="00C24649" w:rsidP="00C24649">
            <w:pPr>
              <w:pStyle w:val="NoSpacing"/>
              <w:rPr>
                <w:rFonts w:cs="Times New Roman"/>
                <w:iCs/>
                <w:szCs w:val="24"/>
              </w:rPr>
            </w:pPr>
          </w:p>
          <w:p w14:paraId="7AE879F1" w14:textId="77777777" w:rsidR="00C24649" w:rsidRPr="00FF589D" w:rsidRDefault="00C24649" w:rsidP="00C24649">
            <w:pPr>
              <w:pStyle w:val="NoSpacing"/>
              <w:rPr>
                <w:rFonts w:cs="Times New Roman"/>
                <w:iCs/>
                <w:szCs w:val="24"/>
              </w:rPr>
            </w:pPr>
          </w:p>
          <w:p w14:paraId="054D1791" w14:textId="49B68A67" w:rsidR="00C24649" w:rsidRPr="00FF589D" w:rsidRDefault="00C24649" w:rsidP="00C24649">
            <w:pPr>
              <w:pStyle w:val="NoSpacing"/>
              <w:rPr>
                <w:rFonts w:cs="Times New Roman"/>
                <w:iCs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>Sigma naught (</w:t>
            </w:r>
            <w:r w:rsidRPr="00FF589D">
              <w:rPr>
                <w:rFonts w:cs="Times New Roman"/>
                <w:iCs/>
                <w:szCs w:val="24"/>
                <w:lang w:val="el-GR"/>
              </w:rPr>
              <w:t>σ</w:t>
            </w:r>
            <w:r w:rsidRPr="00FF589D">
              <w:rPr>
                <w:rFonts w:cs="Times New Roman"/>
                <w:iCs/>
                <w:szCs w:val="24"/>
                <w:vertAlign w:val="superscript"/>
                <w:lang w:val="en-CA"/>
              </w:rPr>
              <w:t>0</w:t>
            </w:r>
            <w:r w:rsidRPr="00FF589D">
              <w:rPr>
                <w:rFonts w:cs="Times New Roman"/>
                <w:iCs/>
                <w:szCs w:val="24"/>
                <w:lang w:val="en-CA"/>
              </w:rPr>
              <w:t xml:space="preserve">) </w:t>
            </w:r>
            <w:r w:rsidRPr="00FF589D">
              <w:rPr>
                <w:rFonts w:cs="Times New Roman"/>
                <w:iCs/>
                <w:szCs w:val="24"/>
              </w:rPr>
              <w:t>backscatter intensity</w:t>
            </w:r>
          </w:p>
          <w:p w14:paraId="6E923DC0" w14:textId="77777777" w:rsidR="006341EF" w:rsidRDefault="006341EF" w:rsidP="00C24649">
            <w:pPr>
              <w:pStyle w:val="NoSpacing"/>
              <w:rPr>
                <w:rFonts w:cs="Times New Roman"/>
                <w:iCs/>
                <w:szCs w:val="24"/>
              </w:rPr>
            </w:pPr>
          </w:p>
          <w:p w14:paraId="4AA4CADE" w14:textId="1395A2C6" w:rsidR="00E14B28" w:rsidRPr="00FF589D" w:rsidRDefault="00C24649" w:rsidP="00C24649">
            <w:pPr>
              <w:pStyle w:val="NoSpacing"/>
              <w:rPr>
                <w:rFonts w:cs="Times New Roman"/>
                <w:iCs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 xml:space="preserve">Degree of polarization       </w:t>
            </w:r>
          </w:p>
          <w:p w14:paraId="64F3C314" w14:textId="77777777" w:rsidR="00E14B28" w:rsidRPr="00FF589D" w:rsidRDefault="00E14B28" w:rsidP="00C24649">
            <w:pPr>
              <w:pStyle w:val="NoSpacing"/>
              <w:rPr>
                <w:rFonts w:cs="Times New Roman"/>
                <w:iCs/>
                <w:szCs w:val="24"/>
              </w:rPr>
            </w:pPr>
          </w:p>
          <w:p w14:paraId="53ABDD72" w14:textId="77777777" w:rsidR="00E14B28" w:rsidRPr="00FF589D" w:rsidRDefault="00E14B28" w:rsidP="00C24649">
            <w:pPr>
              <w:pStyle w:val="NoSpacing"/>
              <w:rPr>
                <w:rFonts w:cs="Times New Roman"/>
                <w:iCs/>
                <w:szCs w:val="24"/>
              </w:rPr>
            </w:pPr>
          </w:p>
          <w:p w14:paraId="37C316B8" w14:textId="04A0B77D" w:rsidR="00027A3C" w:rsidRDefault="00E14B28" w:rsidP="00CA3B37">
            <w:pPr>
              <w:pStyle w:val="NoSpacing"/>
              <w:rPr>
                <w:rFonts w:cs="Times New Roman"/>
                <w:iCs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>Circular polarization ratio</w:t>
            </w:r>
          </w:p>
          <w:p w14:paraId="504EEA14" w14:textId="745D826F" w:rsidR="00027A3C" w:rsidRDefault="00027A3C" w:rsidP="00E14B28">
            <w:pPr>
              <w:rPr>
                <w:rFonts w:cs="Times New Roman"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>Right co-polarized</w:t>
            </w:r>
            <w:r>
              <w:rPr>
                <w:rFonts w:cs="Times New Roman"/>
                <w:iCs/>
                <w:szCs w:val="24"/>
              </w:rPr>
              <w:t xml:space="preserve"> ratio</w:t>
            </w:r>
          </w:p>
          <w:p w14:paraId="7209889E" w14:textId="1DF9236B" w:rsidR="00E14B28" w:rsidRPr="00FF589D" w:rsidRDefault="00E14B28" w:rsidP="00E14B28">
            <w:pPr>
              <w:rPr>
                <w:rFonts w:cs="Times New Roman"/>
                <w:szCs w:val="24"/>
              </w:rPr>
            </w:pPr>
            <w:r w:rsidRPr="00FF589D">
              <w:rPr>
                <w:rFonts w:cs="Times New Roman"/>
                <w:szCs w:val="24"/>
              </w:rPr>
              <w:t>Conformity coefficient</w:t>
            </w:r>
          </w:p>
        </w:tc>
        <w:tc>
          <w:tcPr>
            <w:tcW w:w="235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FD23E" w14:textId="77777777" w:rsidR="00C24649" w:rsidRPr="00FF589D" w:rsidRDefault="00C24649" w:rsidP="00C24649">
            <w:pPr>
              <w:pStyle w:val="NoSpacing"/>
              <w:jc w:val="center"/>
              <w:rPr>
                <w:rFonts w:eastAsiaTheme="minorEastAsia" w:cs="Times New Roman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Cs w:val="24"/>
                  </w:rPr>
                  <m:t xml:space="preserve">C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Cs w:val="24"/>
                  </w:rPr>
                  <m:t xml:space="preserve">=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 New Roman" w:hAnsi="Cambria Math" w:cs="Times New Roman"/>
                        <w:i/>
                        <w:szCs w:val="24"/>
                        <w:lang w:val="en-CA" w:eastAsia="en-CA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eastAsia="Times New Roman" w:hAnsi="Cambria Math" w:cs="Times New Roman"/>
                            <w:i/>
                            <w:szCs w:val="24"/>
                            <w:lang w:val="en-CA" w:eastAsia="en-CA"/>
                          </w:rPr>
                        </m:ctrlPr>
                      </m:mPr>
                      <m:mr>
                        <m:e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4"/>
                                      <w:lang w:val="en-CA" w:eastAsia="en-CA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Cs w:val="24"/>
                                          <w:lang w:val="en-CA" w:eastAsia="en-C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</w:rPr>
                                        <m:t>HH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2</m:t>
                              </m:r>
                            </m:e>
                          </m:rad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HH</m:t>
                              </m:r>
                            </m:sub>
                          </m:sSub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XX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*</m:t>
                              </m:r>
                            </m:sup>
                          </m:sSubSup>
                        </m:e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HH</m:t>
                              </m:r>
                            </m:sub>
                          </m:sSub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VV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*</m:t>
                              </m:r>
                            </m:sup>
                          </m:sSubSup>
                        </m:e>
                      </m:mr>
                      <m:mr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2</m:t>
                              </m:r>
                            </m:e>
                          </m:rad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HH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*</m:t>
                              </m:r>
                            </m:sup>
                          </m:sSubSup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XX</m:t>
                              </m:r>
                            </m:sub>
                          </m:sSub>
                        </m:e>
                        <m:e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4"/>
                                      <w:lang w:val="en-CA" w:eastAsia="en-CA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Cs w:val="24"/>
                                          <w:lang w:val="en-CA" w:eastAsia="en-C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</w:rPr>
                                        <m:t>XX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2</m:t>
                              </m:r>
                            </m:e>
                          </m:rad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XX</m:t>
                              </m:r>
                            </m:sub>
                          </m:sSub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VV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*</m:t>
                              </m:r>
                            </m:sup>
                          </m:sSubSup>
                        </m:e>
                      </m:m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HH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*</m:t>
                              </m:r>
                            </m:sup>
                          </m:sSubSup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VV</m:t>
                              </m:r>
                            </m:sub>
                          </m:sSub>
                        </m:e>
                        <m:e>
                          <m:rad>
                            <m:radPr>
                              <m:degHide m:val="1"/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2</m:t>
                              </m:r>
                            </m:e>
                          </m:rad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XX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*</m:t>
                              </m:r>
                            </m:sup>
                          </m:sSubSup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VV</m:t>
                              </m:r>
                            </m:sub>
                          </m:sSub>
                        </m:e>
                        <m:e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pPr>
                            <m:e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Cs w:val="24"/>
                                      <w:lang w:val="en-CA" w:eastAsia="en-CA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Cs w:val="24"/>
                                          <w:lang w:val="en-CA" w:eastAsia="en-CA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Cs w:val="24"/>
                                        </w:rPr>
                                        <m:t>VV</m:t>
                                      </m:r>
                                    </m:sub>
                                  </m:sSub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mr>
                    </m:m>
                  </m:e>
                </m:d>
              </m:oMath>
            </m:oMathPara>
          </w:p>
          <w:p w14:paraId="72CE7BD4" w14:textId="77777777" w:rsidR="00C24649" w:rsidRPr="00FF589D" w:rsidRDefault="00C24649" w:rsidP="00C24649">
            <w:pPr>
              <w:tabs>
                <w:tab w:val="left" w:pos="1800"/>
              </w:tabs>
              <w:rPr>
                <w:rFonts w:cs="Times New Roman"/>
                <w:szCs w:val="24"/>
                <w:lang w:val="el-GR"/>
              </w:rPr>
            </w:pPr>
          </w:p>
          <w:p w14:paraId="1EBE102E" w14:textId="3305E7F7" w:rsidR="00E14B28" w:rsidRPr="00FF589D" w:rsidRDefault="00E14B28" w:rsidP="00CA3B37">
            <w:pPr>
              <w:pStyle w:val="NoSpacing"/>
              <w:jc w:val="center"/>
              <w:rPr>
                <w:rFonts w:eastAsia="Times New Roman" w:cs="Times New Roman"/>
                <w:i/>
                <w:iCs/>
                <w:szCs w:val="24"/>
                <w:lang w:val="el-GR" w:eastAsia="en-CA"/>
              </w:rPr>
            </w:pPr>
            <w:r w:rsidRPr="00FF589D">
              <w:rPr>
                <w:rFonts w:eastAsia="Times New Roman" w:cs="Times New Roman"/>
                <w:i/>
                <w:iCs/>
                <w:szCs w:val="24"/>
                <w:lang w:val="el-GR" w:eastAsia="en-CA"/>
              </w:rPr>
              <w:br/>
            </w:r>
            <w:r w:rsidRPr="00FF589D">
              <w:rPr>
                <w:rFonts w:cs="Times New Roman"/>
                <w:szCs w:val="24"/>
              </w:rPr>
              <w:t xml:space="preserve">m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Cs w:val="24"/>
                      <w:lang w:val="en-CA" w:eastAsia="en-CA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eastAsia="Times New Roman" w:hAnsi="Cambria Math" w:cs="Times New Roman"/>
                          <w:i/>
                          <w:szCs w:val="24"/>
                          <w:lang w:val="en-CA" w:eastAsia="en-CA"/>
                        </w:rPr>
                      </m:ctrlPr>
                    </m:radPr>
                    <m:deg/>
                    <m:e>
                      <m:sSubSup>
                        <m:sSub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4"/>
                              <w:lang w:val="en-CA" w:eastAsia="en-CA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szCs w:val="24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4"/>
                              <w:lang w:val="en-CA" w:eastAsia="en-CA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 w:cs="Times New Roman"/>
                          <w:szCs w:val="24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4"/>
                              <w:lang w:val="en-CA" w:eastAsia="en-CA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3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2</m:t>
                          </m:r>
                        </m:sup>
                      </m:sSubSup>
                    </m:e>
                  </m:rad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4"/>
                          <w:lang w:val="en-CA" w:eastAsia="en-C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4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4"/>
                        </w:rPr>
                        <m:t>0</m:t>
                      </m:r>
                    </m:sub>
                  </m:sSub>
                </m:den>
              </m:f>
            </m:oMath>
          </w:p>
          <w:p w14:paraId="3ED28ADA" w14:textId="77777777" w:rsidR="00E14B28" w:rsidRPr="00FF589D" w:rsidRDefault="00E14B28" w:rsidP="00E14B28">
            <w:pPr>
              <w:pStyle w:val="NoSpacing"/>
              <w:rPr>
                <w:rFonts w:eastAsia="Times New Roman" w:cs="Times New Roman"/>
                <w:i/>
                <w:iCs/>
                <w:szCs w:val="24"/>
                <w:lang w:val="el-GR" w:eastAsia="en-CA"/>
              </w:rPr>
            </w:pPr>
          </w:p>
          <w:p w14:paraId="5FE72AA9" w14:textId="7B57D4F3" w:rsidR="00E14B28" w:rsidRPr="00FF589D" w:rsidRDefault="00000000" w:rsidP="00E14B28">
            <w:pPr>
              <w:pStyle w:val="NoSpacing"/>
              <w:rPr>
                <w:rFonts w:cs="Times New Roman"/>
                <w:iCs/>
                <w:szCs w:val="24"/>
                <w:lang w:val="el-GR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Cs w:val="24"/>
                        <w:lang w:val="el-GR" w:eastAsia="en-C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4"/>
                        <w:lang w:val="el-GR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RR/RL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4"/>
                        <w:lang w:val="el-GR"/>
                      </w:rPr>
                      <m:t>0</m:t>
                    </m:r>
                  </m:sup>
                </m:sSubSup>
              </m:oMath>
            </m:oMathPara>
          </w:p>
          <w:p w14:paraId="2FDC1B4A" w14:textId="77777777" w:rsidR="00CA3B37" w:rsidRDefault="00CA3B37" w:rsidP="00027A3C">
            <w:pPr>
              <w:pStyle w:val="NoSpacing"/>
              <w:rPr>
                <w:rFonts w:eastAsiaTheme="minorEastAsia" w:cs="Times New Roman"/>
                <w:iCs/>
                <w:szCs w:val="24"/>
                <w:lang w:val="el-GR" w:eastAsia="en-CA"/>
              </w:rPr>
            </w:pPr>
          </w:p>
          <w:p w14:paraId="04F35ADF" w14:textId="2A0FACEB" w:rsidR="00027A3C" w:rsidRPr="00CA3B37" w:rsidRDefault="00000000" w:rsidP="00CA3B37">
            <w:pPr>
              <w:pStyle w:val="NoSpacing"/>
              <w:rPr>
                <w:rFonts w:cs="Times New Roman"/>
                <w:iCs/>
                <w:szCs w:val="24"/>
                <w:lang w:val="el-GR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Cs w:val="24"/>
                        <w:lang w:val="el-GR" w:eastAsia="en-CA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4"/>
                        <w:lang w:val="el-GR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RV/RH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4"/>
                        <w:lang w:val="el-GR"/>
                      </w:rPr>
                      <m:t>0</m:t>
                    </m:r>
                  </m:sup>
                </m:sSubSup>
              </m:oMath>
            </m:oMathPara>
          </w:p>
          <w:p w14:paraId="0554B6E5" w14:textId="77777777" w:rsidR="00CA3B37" w:rsidRDefault="00E14B28" w:rsidP="00CA3B37">
            <w:pPr>
              <w:tabs>
                <w:tab w:val="left" w:pos="1800"/>
              </w:tabs>
              <w:jc w:val="center"/>
              <w:rPr>
                <w:rFonts w:cs="Times New Roman"/>
                <w:szCs w:val="24"/>
                <w:lang w:val="el-GR"/>
              </w:rPr>
            </w:pPr>
            <w:r w:rsidRPr="00FF589D">
              <w:rPr>
                <w:rFonts w:cs="Times New Roman"/>
                <w:szCs w:val="24"/>
                <w:lang w:val="el-GR"/>
              </w:rPr>
              <w:t xml:space="preserve">μ =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Cs w:val="24"/>
                      <w:lang w:val="en-CA" w:eastAsia="en-C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4"/>
                    </w:rPr>
                    <m:t>Re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szCs w:val="24"/>
                          <w:lang w:val="en-CA" w:eastAsia="en-CA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4"/>
                              <w:lang w:val="en-CA" w:eastAsia="en-C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HH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4"/>
                              <w:lang w:val="en-CA" w:eastAsia="en-CA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VV</m:t>
                          </m:r>
                        </m:sub>
                        <m:sup>
                          <m:r>
                            <w:rPr>
                              <w:rFonts w:ascii="Cambria Math" w:hAnsi="Cambria Math" w:cs="Times New Roman"/>
                              <w:szCs w:val="24"/>
                              <w:lang w:val="el-GR"/>
                            </w:rPr>
                            <m:t>*</m:t>
                          </m:r>
                        </m:sup>
                      </m:sSubSup>
                    </m:e>
                  </m:d>
                  <m:r>
                    <w:rPr>
                      <w:rFonts w:ascii="Cambria Math" w:hAnsi="Cambria Math" w:cs="Times New Roman"/>
                      <w:szCs w:val="24"/>
                      <w:lang w:val="el-GR"/>
                    </w:rPr>
                    <m:t xml:space="preserve">- 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4"/>
                          <w:lang w:val="en-CA" w:eastAsia="en-CA"/>
                        </w:rPr>
                      </m:ctrlPr>
                    </m:s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4"/>
                              <w:lang w:val="en-CA" w:eastAsia="en-CA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HV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Cs w:val="24"/>
                          <w:lang w:val="el-GR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Cs w:val="24"/>
                      <w:lang w:val="el-GR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4"/>
                          <w:lang w:val="en-CA" w:eastAsia="en-CA"/>
                        </w:rPr>
                      </m:ctrlPr>
                    </m:s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4"/>
                              <w:lang w:val="en-CA" w:eastAsia="en-CA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HH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Cs w:val="24"/>
                          <w:lang w:val="el-GR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Cs w:val="24"/>
                      <w:lang w:val="el-GR"/>
                    </w:rPr>
                    <m:t xml:space="preserve">+2 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4"/>
                          <w:lang w:val="en-CA" w:eastAsia="en-CA"/>
                        </w:rPr>
                      </m:ctrlPr>
                    </m:s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4"/>
                              <w:lang w:val="en-CA" w:eastAsia="en-CA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HV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Cs w:val="24"/>
                          <w:lang w:val="el-GR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Cs w:val="24"/>
                      <w:lang w:val="el-GR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4"/>
                          <w:lang w:val="en-CA" w:eastAsia="en-CA"/>
                        </w:rPr>
                      </m:ctrlPr>
                    </m:sSup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4"/>
                              <w:lang w:val="en-CA" w:eastAsia="en-CA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Cs w:val="24"/>
                                  <w:lang w:val="en-CA" w:eastAsia="en-CA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VV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Cs w:val="24"/>
                          <w:lang w:val="el-GR"/>
                        </w:rPr>
                        <m:t>2</m:t>
                      </m:r>
                    </m:sup>
                  </m:sSup>
                </m:den>
              </m:f>
            </m:oMath>
          </w:p>
          <w:p w14:paraId="72CAFEE5" w14:textId="1A7E2BA3" w:rsidR="00CA3B37" w:rsidRPr="00CA3B37" w:rsidRDefault="00CA3B37" w:rsidP="00CA3B37">
            <w:pPr>
              <w:jc w:val="center"/>
              <w:rPr>
                <w:rFonts w:cs="Times New Roman"/>
                <w:sz w:val="12"/>
                <w:szCs w:val="12"/>
                <w:lang w:val="el-GR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</w:tcPr>
          <w:p w14:paraId="68AA69EE" w14:textId="77777777" w:rsidR="00C24649" w:rsidRPr="00FF589D" w:rsidRDefault="00C24649" w:rsidP="00E14B28">
            <w:pPr>
              <w:pStyle w:val="NoSpacing"/>
              <w:jc w:val="center"/>
              <w:rPr>
                <w:rFonts w:cs="Times New Roman"/>
                <w:iCs/>
                <w:szCs w:val="24"/>
                <w:lang w:val="el-GR"/>
              </w:rPr>
            </w:pPr>
          </w:p>
          <w:p w14:paraId="3014F8F0" w14:textId="3AB7FB1B" w:rsidR="00C24649" w:rsidRPr="00FF589D" w:rsidRDefault="00CA3B37" w:rsidP="00CA3B37">
            <w:pPr>
              <w:pStyle w:val="NoSpacing"/>
              <w:rPr>
                <w:rFonts w:cs="Times New Roman"/>
                <w:iCs/>
                <w:szCs w:val="24"/>
              </w:rPr>
            </w:pPr>
            <w:r w:rsidRPr="0056027D">
              <w:rPr>
                <w:rFonts w:cs="Times New Roman"/>
                <w:iCs/>
                <w:szCs w:val="24"/>
                <w:lang w:val="el-GR"/>
              </w:rPr>
              <w:t xml:space="preserve"> </w:t>
            </w:r>
            <w:r w:rsidR="00C24649" w:rsidRPr="00FF589D">
              <w:rPr>
                <w:rFonts w:cs="Times New Roman"/>
                <w:iCs/>
                <w:szCs w:val="24"/>
              </w:rPr>
              <w:t>Power</w:t>
            </w:r>
          </w:p>
          <w:p w14:paraId="7D0592BB" w14:textId="77777777" w:rsidR="00C24649" w:rsidRPr="00FF589D" w:rsidRDefault="00C24649" w:rsidP="00006DB6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4354A87B" w14:textId="77777777" w:rsidR="00C24649" w:rsidRPr="00FF589D" w:rsidRDefault="00C24649" w:rsidP="00006DB6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4EB3E19A" w14:textId="77777777" w:rsidR="00C24649" w:rsidRPr="00FF589D" w:rsidRDefault="00C24649" w:rsidP="00006DB6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7A30D254" w14:textId="6DD5B61A" w:rsidR="00C24649" w:rsidRPr="00FF589D" w:rsidRDefault="00CA3B37" w:rsidP="00CA3B37">
            <w:pPr>
              <w:pStyle w:val="NoSpacing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 xml:space="preserve"> </w:t>
            </w:r>
            <w:r w:rsidR="00C24649" w:rsidRPr="00FF589D">
              <w:rPr>
                <w:rFonts w:cs="Times New Roman"/>
                <w:iCs/>
                <w:szCs w:val="24"/>
              </w:rPr>
              <w:t>Power</w:t>
            </w:r>
          </w:p>
          <w:p w14:paraId="678456B2" w14:textId="77777777" w:rsidR="00C24649" w:rsidRPr="00FF589D" w:rsidRDefault="00C24649" w:rsidP="00006DB6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</w:p>
          <w:p w14:paraId="429520CB" w14:textId="77777777" w:rsidR="00E14B28" w:rsidRPr="00FF589D" w:rsidRDefault="00E14B28" w:rsidP="00006DB6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</w:p>
          <w:p w14:paraId="0FDAE343" w14:textId="417F8383" w:rsidR="00C24649" w:rsidRPr="00FF589D" w:rsidRDefault="00CA3B37" w:rsidP="00CA3B37">
            <w:pPr>
              <w:pStyle w:val="NoSpacing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 xml:space="preserve"> </w:t>
            </w:r>
            <w:r w:rsidR="00C24649" w:rsidRPr="00FF589D">
              <w:rPr>
                <w:rFonts w:cs="Times New Roman"/>
                <w:iCs/>
                <w:szCs w:val="24"/>
              </w:rPr>
              <w:t>Unitless</w:t>
            </w:r>
          </w:p>
          <w:p w14:paraId="4F7D43C3" w14:textId="77777777" w:rsidR="00E14B28" w:rsidRPr="00FF589D" w:rsidRDefault="00E14B28" w:rsidP="00006DB6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</w:p>
          <w:p w14:paraId="182E526C" w14:textId="77777777" w:rsidR="00E14B28" w:rsidRPr="00FF589D" w:rsidRDefault="00E14B28" w:rsidP="00006DB6">
            <w:pPr>
              <w:pStyle w:val="NoSpacing"/>
              <w:jc w:val="center"/>
              <w:rPr>
                <w:rFonts w:cs="Times New Roman"/>
                <w:iCs/>
                <w:szCs w:val="24"/>
              </w:rPr>
            </w:pPr>
          </w:p>
          <w:p w14:paraId="5B4D3D6E" w14:textId="6DAE3612" w:rsidR="00E14B28" w:rsidRPr="00FF589D" w:rsidRDefault="00CA3B37" w:rsidP="00CA3B37">
            <w:pPr>
              <w:pStyle w:val="NoSpacing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 xml:space="preserve"> </w:t>
            </w:r>
            <w:r w:rsidR="00E14B28" w:rsidRPr="00FF589D">
              <w:rPr>
                <w:rFonts w:cs="Times New Roman"/>
                <w:iCs/>
                <w:szCs w:val="24"/>
              </w:rPr>
              <w:t>Power</w:t>
            </w:r>
          </w:p>
          <w:p w14:paraId="2B36B5C2" w14:textId="77777777" w:rsidR="00CA3B37" w:rsidRDefault="00CA3B37" w:rsidP="00CA3B37">
            <w:pPr>
              <w:pStyle w:val="NoSpacing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 xml:space="preserve">   </w:t>
            </w:r>
          </w:p>
          <w:p w14:paraId="1A6F6324" w14:textId="471AFB5C" w:rsidR="00027A3C" w:rsidRDefault="00CA3B37" w:rsidP="00CA3B37">
            <w:pPr>
              <w:pStyle w:val="NoSpacing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 xml:space="preserve"> </w:t>
            </w:r>
            <w:r w:rsidR="00027A3C" w:rsidRPr="00FF589D">
              <w:rPr>
                <w:rFonts w:cs="Times New Roman"/>
                <w:iCs/>
                <w:szCs w:val="24"/>
              </w:rPr>
              <w:t>Power</w:t>
            </w:r>
          </w:p>
          <w:p w14:paraId="09641CC5" w14:textId="77777777" w:rsidR="00CA3B37" w:rsidRDefault="00CA3B37" w:rsidP="00027A3C">
            <w:pPr>
              <w:pStyle w:val="NoSpacing"/>
              <w:rPr>
                <w:rFonts w:cs="Times New Roman"/>
                <w:iCs/>
                <w:szCs w:val="24"/>
              </w:rPr>
            </w:pPr>
          </w:p>
          <w:p w14:paraId="0C01E367" w14:textId="7129DB79" w:rsidR="00E14B28" w:rsidRPr="00FF589D" w:rsidRDefault="00CA3B37" w:rsidP="00027A3C">
            <w:pPr>
              <w:pStyle w:val="NoSpacing"/>
              <w:rPr>
                <w:rFonts w:cs="Times New Roman"/>
                <w:iCs/>
                <w:szCs w:val="24"/>
              </w:rPr>
            </w:pPr>
            <w:r>
              <w:rPr>
                <w:rFonts w:cs="Times New Roman"/>
                <w:iCs/>
                <w:szCs w:val="24"/>
              </w:rPr>
              <w:t xml:space="preserve"> </w:t>
            </w:r>
            <w:r w:rsidR="00E14B28" w:rsidRPr="00FF589D">
              <w:rPr>
                <w:rFonts w:cs="Times New Roman"/>
                <w:iCs/>
                <w:szCs w:val="24"/>
              </w:rPr>
              <w:t>Unitless</w:t>
            </w:r>
          </w:p>
          <w:p w14:paraId="5BA2EA1D" w14:textId="640E3382" w:rsidR="00E14B28" w:rsidRPr="00FF589D" w:rsidRDefault="00E14B28" w:rsidP="00E14B28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</w:tc>
      </w:tr>
      <w:tr w:rsidR="00FF589D" w:rsidRPr="00FF589D" w14:paraId="2EC6CDFD" w14:textId="77777777" w:rsidTr="00CA3B37">
        <w:trPr>
          <w:trHeight w:val="210"/>
        </w:trPr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</w:tcPr>
          <w:p w14:paraId="0909B695" w14:textId="27F10EAA" w:rsidR="00FF589D" w:rsidRPr="00FF589D" w:rsidRDefault="00000000" w:rsidP="00FF589D">
            <w:pPr>
              <w:pStyle w:val="NoSpacing"/>
              <w:rPr>
                <w:rFonts w:cs="Times New Roman"/>
                <w:iCs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4"/>
                        <w:lang w:val="el-GR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  <w:lang w:val="el-GR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  <w:lang w:val="el-GR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</w:tcPr>
          <w:p w14:paraId="54AE1F16" w14:textId="70D269D6" w:rsidR="00FF589D" w:rsidRPr="00FF589D" w:rsidRDefault="00FF589D" w:rsidP="00FF589D">
            <w:pPr>
              <w:pStyle w:val="NoSpacing"/>
              <w:rPr>
                <w:rFonts w:cs="Times New Roman"/>
                <w:iCs/>
                <w:szCs w:val="24"/>
                <w:lang w:val="en-CA"/>
              </w:rPr>
            </w:pPr>
            <w:r w:rsidRPr="00FF589D">
              <w:rPr>
                <w:rFonts w:cs="Times New Roman"/>
                <w:iCs/>
                <w:szCs w:val="24"/>
                <w:lang w:val="en-CA"/>
              </w:rPr>
              <w:t>Alpha scattering angle</w:t>
            </w:r>
          </w:p>
        </w:tc>
        <w:tc>
          <w:tcPr>
            <w:tcW w:w="235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B683C" w14:textId="21B97803" w:rsidR="00FF589D" w:rsidRPr="00FF589D" w:rsidRDefault="00000000" w:rsidP="00FF589D">
            <w:pPr>
              <w:pStyle w:val="NoSpacing"/>
              <w:jc w:val="center"/>
              <w:rPr>
                <w:rFonts w:eastAsia="Times New Roman" w:cs="Times New Roman"/>
                <w:i/>
                <w:iCs/>
                <w:szCs w:val="24"/>
                <w:lang w:val="el-GR" w:eastAsia="en-C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4"/>
                      <w:lang w:val="el-GR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  <w:lang w:val="el-GR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  <w:lang w:val="el-GR"/>
                    </w:rPr>
                    <m:t>s</m:t>
                  </m:r>
                </m:sub>
              </m:sSub>
            </m:oMath>
            <w:r w:rsidR="00FF589D" w:rsidRPr="00FF589D">
              <w:rPr>
                <w:rFonts w:cs="Times New Roman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Cs w:val="24"/>
                        </w:rPr>
                        <m:t>tan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Cs w:val="24"/>
                        </w:rPr>
                        <m:t>-1</m:t>
                      </m:r>
                    </m:sup>
                  </m:sSup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Cs w:val="24"/>
                            </w:rPr>
                          </m:ctrlPr>
                        </m:fPr>
                        <m:num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Cs w:val="24"/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Cs w:val="24"/>
                                    </w:rPr>
                                    <m:t>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+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Cs w:val="24"/>
                                    </w:rPr>
                                    <m:t>2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Cs w:val="24"/>
                                    </w:rPr>
                                    <m:t>2</m:t>
                                  </m:r>
                                </m:sup>
                              </m:sSubSup>
                            </m:e>
                          </m:rad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Cs w:val="24"/>
                            </w:rPr>
                            <m:t>±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Cs w:val="24"/>
                                </w:rPr>
                                <m:t>3</m:t>
                              </m:r>
                            </m:sub>
                          </m:sSub>
                        </m:den>
                      </m:f>
                    </m:e>
                  </m:d>
                </m:e>
              </m:func>
            </m:oMath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</w:tcPr>
          <w:p w14:paraId="470CA30B" w14:textId="77777777" w:rsidR="00CA3B37" w:rsidRDefault="00CA3B37" w:rsidP="00C545A7">
            <w:pPr>
              <w:pStyle w:val="NoSpacing"/>
              <w:jc w:val="center"/>
              <w:rPr>
                <w:rFonts w:cs="Times New Roman"/>
                <w:iCs/>
                <w:szCs w:val="24"/>
                <w:lang w:val="en-CA"/>
              </w:rPr>
            </w:pPr>
            <w:r>
              <w:rPr>
                <w:rFonts w:cs="Times New Roman"/>
                <w:iCs/>
                <w:szCs w:val="24"/>
                <w:lang w:val="en-CA"/>
              </w:rPr>
              <w:t xml:space="preserve"> </w:t>
            </w:r>
          </w:p>
          <w:p w14:paraId="000A8617" w14:textId="4AD7B2DD" w:rsidR="00FF589D" w:rsidRPr="00FF589D" w:rsidRDefault="00CA3B37" w:rsidP="00C545A7">
            <w:pPr>
              <w:pStyle w:val="NoSpacing"/>
              <w:jc w:val="center"/>
              <w:rPr>
                <w:rFonts w:cs="Times New Roman"/>
                <w:iCs/>
                <w:szCs w:val="24"/>
                <w:lang w:val="en-CA"/>
              </w:rPr>
            </w:pPr>
            <w:r>
              <w:rPr>
                <w:rFonts w:cs="Times New Roman"/>
                <w:iCs/>
                <w:szCs w:val="24"/>
                <w:lang w:val="en-CA"/>
              </w:rPr>
              <w:t xml:space="preserve"> </w:t>
            </w:r>
            <w:r w:rsidR="00FF589D" w:rsidRPr="00FF589D">
              <w:rPr>
                <w:rFonts w:cs="Times New Roman"/>
                <w:iCs/>
                <w:szCs w:val="24"/>
                <w:lang w:val="en-CA"/>
              </w:rPr>
              <w:t>Radians</w:t>
            </w:r>
          </w:p>
        </w:tc>
      </w:tr>
      <w:tr w:rsidR="00FF589D" w:rsidRPr="00FF589D" w14:paraId="667ABA0D" w14:textId="77777777" w:rsidTr="00CA3B37">
        <w:trPr>
          <w:trHeight w:val="210"/>
        </w:trPr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</w:tcPr>
          <w:p w14:paraId="4AF1A275" w14:textId="77777777" w:rsidR="00E77E1B" w:rsidRDefault="00E77E1B" w:rsidP="00FF589D">
            <w:pPr>
              <w:pStyle w:val="NoSpacing"/>
              <w:rPr>
                <w:rFonts w:cs="Times New Roman"/>
                <w:iCs/>
                <w:szCs w:val="24"/>
                <w:lang w:val="el-GR"/>
              </w:rPr>
            </w:pPr>
          </w:p>
          <w:p w14:paraId="5071A17B" w14:textId="3C98BF5A" w:rsidR="00FF589D" w:rsidRPr="00FF589D" w:rsidRDefault="00FF589D" w:rsidP="00FF589D">
            <w:pPr>
              <w:pStyle w:val="NoSpacing"/>
              <w:rPr>
                <w:rFonts w:cs="Times New Roman"/>
                <w:szCs w:val="24"/>
              </w:rPr>
            </w:pPr>
            <w:r w:rsidRPr="00FF589D">
              <w:rPr>
                <w:rFonts w:cs="Times New Roman"/>
                <w:iCs/>
                <w:szCs w:val="24"/>
                <w:lang w:val="el-GR"/>
              </w:rPr>
              <w:t>mχ</w:t>
            </w:r>
            <w:r w:rsidRPr="00FF589D">
              <w:rPr>
                <w:rFonts w:cs="Times New Roman"/>
                <w:iCs/>
                <w:szCs w:val="24"/>
                <w:vertAlign w:val="subscript"/>
              </w:rPr>
              <w:t>d</w:t>
            </w:r>
          </w:p>
        </w:tc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</w:tcPr>
          <w:p w14:paraId="1118F81F" w14:textId="77777777" w:rsidR="00E77E1B" w:rsidRDefault="00E77E1B" w:rsidP="00FF589D">
            <w:pPr>
              <w:pStyle w:val="NoSpacing"/>
              <w:rPr>
                <w:rFonts w:cs="Times New Roman"/>
                <w:i/>
                <w:iCs/>
                <w:szCs w:val="24"/>
              </w:rPr>
            </w:pPr>
          </w:p>
          <w:p w14:paraId="324CC945" w14:textId="05F364D4" w:rsidR="00FF589D" w:rsidRPr="00FF589D" w:rsidRDefault="00FF589D" w:rsidP="00FF589D">
            <w:pPr>
              <w:pStyle w:val="NoSpacing"/>
              <w:rPr>
                <w:rFonts w:cs="Times New Roman"/>
                <w:szCs w:val="24"/>
              </w:rPr>
            </w:pPr>
            <w:r w:rsidRPr="00FF589D">
              <w:rPr>
                <w:rFonts w:cs="Times New Roman"/>
                <w:i/>
                <w:iCs/>
                <w:szCs w:val="24"/>
              </w:rPr>
              <w:t>m</w:t>
            </w:r>
            <w:r w:rsidRPr="00FF589D">
              <w:rPr>
                <w:rFonts w:cs="Times New Roman"/>
                <w:i/>
                <w:iCs/>
                <w:szCs w:val="24"/>
                <w:lang w:val="el-GR"/>
              </w:rPr>
              <w:t>χ</w:t>
            </w:r>
            <w:r w:rsidRPr="00FF589D">
              <w:rPr>
                <w:rFonts w:cs="Times New Roman"/>
                <w:szCs w:val="24"/>
              </w:rPr>
              <w:t xml:space="preserve"> decomposition even bounce component</w:t>
            </w:r>
          </w:p>
          <w:p w14:paraId="46D230E3" w14:textId="77777777" w:rsidR="00FF589D" w:rsidRPr="00FF589D" w:rsidRDefault="00FF589D" w:rsidP="00FF589D">
            <w:pPr>
              <w:pStyle w:val="NoSpacing"/>
              <w:rPr>
                <w:rFonts w:cs="Times New Roman"/>
                <w:szCs w:val="24"/>
              </w:rPr>
            </w:pPr>
          </w:p>
        </w:tc>
        <w:tc>
          <w:tcPr>
            <w:tcW w:w="235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63470D" w14:textId="77777777" w:rsidR="00E77E1B" w:rsidRPr="00E77E1B" w:rsidRDefault="00E77E1B" w:rsidP="00FF589D">
            <w:pPr>
              <w:pStyle w:val="NoSpacing"/>
              <w:jc w:val="center"/>
              <w:rPr>
                <w:rFonts w:eastAsiaTheme="minorEastAsia" w:cs="Times New Roman"/>
                <w:szCs w:val="24"/>
              </w:rPr>
            </w:pPr>
          </w:p>
          <w:p w14:paraId="08AA3F9F" w14:textId="0C7AD5A8" w:rsidR="00FF589D" w:rsidRPr="00FF589D" w:rsidRDefault="00FF589D" w:rsidP="00FF589D">
            <w:pPr>
              <w:pStyle w:val="NoSpacing"/>
              <w:jc w:val="center"/>
              <w:rPr>
                <w:rFonts w:cs="Times New Roman"/>
                <w:i/>
                <w:szCs w:val="24"/>
                <w:lang w:val="el-GR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Cs w:val="24"/>
                  </w:rPr>
                  <m:t>m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Cs w:val="24"/>
                        <w:lang w:val="el-GR" w:eastAsia="en-C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  <w:lang w:val="el-GR"/>
                      </w:rPr>
                      <m:t>χ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Cs w:val="24"/>
                        <w:lang w:val="el-GR" w:eastAsia="en-CA"/>
                      </w:rPr>
                      <m:t>d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  <w:lang w:val="el-GR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i/>
                        <w:szCs w:val="24"/>
                        <w:lang w:val="el-GR" w:eastAsia="en-CA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zCs w:val="24"/>
                            <w:lang w:val="el-GR" w:eastAsia="en-CA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Cs w:val="24"/>
                            <w:lang w:val="el-GR"/>
                          </w:rPr>
                          <m:t>m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Cs w:val="24"/>
                                <w:lang w:val="el-GR" w:eastAsia="en-CA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val="el-GR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val="el-GR"/>
                              </w:rPr>
                              <m:t xml:space="preserve">0 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Cs w:val="24"/>
                            <w:lang w:val="el-GR"/>
                          </w:rPr>
                          <m:t>(1+</m:t>
                        </m:r>
                        <m:func>
                          <m:func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Cs w:val="24"/>
                                <w:lang w:val="el-GR" w:eastAsia="en-CA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Cs w:val="24"/>
                                <w:lang w:val="el-GR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hAnsi="Cambria Math" w:cs="Times New Roman"/>
                                <w:szCs w:val="24"/>
                                <w:lang w:val="el-GR"/>
                              </w:rPr>
                              <m:t>2χ)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hAnsi="Cambria Math" w:cs="Times New Roman"/>
                            <w:szCs w:val="24"/>
                            <w:lang w:val="el-GR"/>
                          </w:rPr>
                          <m:t>2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</w:tcPr>
          <w:p w14:paraId="0657715C" w14:textId="69BAE631" w:rsidR="00FF589D" w:rsidRPr="00FF589D" w:rsidRDefault="00FF589D" w:rsidP="00C545A7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2235A869" w14:textId="77777777" w:rsidR="00C545A7" w:rsidRDefault="00C545A7" w:rsidP="00C545A7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63A48B8B" w14:textId="4E9416A5" w:rsidR="00FF589D" w:rsidRPr="00FF589D" w:rsidRDefault="00FF589D" w:rsidP="00C545A7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FF589D">
              <w:rPr>
                <w:rFonts w:cs="Times New Roman"/>
                <w:szCs w:val="24"/>
              </w:rPr>
              <w:t>Power</w:t>
            </w:r>
          </w:p>
          <w:p w14:paraId="3A8A4B62" w14:textId="421DDB37" w:rsidR="00FF589D" w:rsidRPr="00FF589D" w:rsidRDefault="00FF589D" w:rsidP="00C545A7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</w:tc>
      </w:tr>
      <w:tr w:rsidR="00FF589D" w:rsidRPr="00FF589D" w14:paraId="1AD13235" w14:textId="77777777" w:rsidTr="00CA3B37">
        <w:trPr>
          <w:trHeight w:val="210"/>
        </w:trPr>
        <w:tc>
          <w:tcPr>
            <w:tcW w:w="715" w:type="pct"/>
            <w:tcBorders>
              <w:top w:val="nil"/>
              <w:left w:val="nil"/>
              <w:bottom w:val="nil"/>
              <w:right w:val="nil"/>
            </w:tcBorders>
          </w:tcPr>
          <w:p w14:paraId="0D40818E" w14:textId="77777777" w:rsidR="00FF589D" w:rsidRPr="00FF589D" w:rsidRDefault="00FF589D" w:rsidP="00FF589D">
            <w:pPr>
              <w:pStyle w:val="NoSpacing"/>
              <w:rPr>
                <w:rFonts w:cs="Times New Roman"/>
                <w:iCs/>
                <w:szCs w:val="24"/>
                <w:vertAlign w:val="subscript"/>
              </w:rPr>
            </w:pPr>
            <w:r w:rsidRPr="00FF589D">
              <w:rPr>
                <w:rFonts w:cs="Times New Roman"/>
                <w:iCs/>
                <w:szCs w:val="24"/>
              </w:rPr>
              <w:lastRenderedPageBreak/>
              <w:t>m</w:t>
            </w:r>
            <w:r w:rsidRPr="00FF589D">
              <w:rPr>
                <w:rFonts w:cs="Times New Roman"/>
                <w:iCs/>
                <w:szCs w:val="24"/>
                <w:lang w:val="el-GR"/>
              </w:rPr>
              <w:t>χ</w:t>
            </w:r>
            <w:r w:rsidRPr="00FF589D">
              <w:rPr>
                <w:rFonts w:cs="Times New Roman"/>
                <w:iCs/>
                <w:szCs w:val="24"/>
                <w:vertAlign w:val="subscript"/>
              </w:rPr>
              <w:t>v</w:t>
            </w:r>
          </w:p>
          <w:p w14:paraId="7EB6EF96" w14:textId="77777777" w:rsidR="00FF589D" w:rsidRPr="00FF589D" w:rsidRDefault="00FF589D" w:rsidP="00FF589D">
            <w:pPr>
              <w:pStyle w:val="NoSpacing"/>
              <w:rPr>
                <w:rFonts w:cs="Times New Roman"/>
                <w:iCs/>
                <w:szCs w:val="24"/>
              </w:rPr>
            </w:pPr>
          </w:p>
          <w:p w14:paraId="4B1246E0" w14:textId="77777777" w:rsidR="00FF589D" w:rsidRPr="00FF589D" w:rsidRDefault="00FF589D" w:rsidP="00FF589D">
            <w:pPr>
              <w:pStyle w:val="NoSpacing"/>
              <w:rPr>
                <w:rFonts w:cs="Times New Roman"/>
                <w:iCs/>
                <w:szCs w:val="24"/>
              </w:rPr>
            </w:pPr>
          </w:p>
          <w:p w14:paraId="1735E31B" w14:textId="77777777" w:rsidR="00FF589D" w:rsidRPr="00FF589D" w:rsidRDefault="00FF589D" w:rsidP="00FF589D">
            <w:pPr>
              <w:pStyle w:val="NoSpacing"/>
              <w:rPr>
                <w:rFonts w:cs="Times New Roman"/>
                <w:iCs/>
                <w:szCs w:val="24"/>
              </w:rPr>
            </w:pPr>
          </w:p>
          <w:p w14:paraId="09565396" w14:textId="47DD2D60" w:rsidR="00FF589D" w:rsidRPr="00FF589D" w:rsidRDefault="00FF589D" w:rsidP="00FF589D">
            <w:pPr>
              <w:pStyle w:val="NoSpacing"/>
              <w:rPr>
                <w:rFonts w:cs="Times New Roman"/>
                <w:szCs w:val="24"/>
              </w:rPr>
            </w:pPr>
            <w:r w:rsidRPr="00FF589D">
              <w:rPr>
                <w:rFonts w:cs="Times New Roman"/>
                <w:iCs/>
                <w:szCs w:val="24"/>
              </w:rPr>
              <w:t>m</w:t>
            </w:r>
            <w:r w:rsidRPr="00FF589D">
              <w:rPr>
                <w:rFonts w:cs="Times New Roman"/>
                <w:iCs/>
                <w:szCs w:val="24"/>
                <w:lang w:val="el-GR"/>
              </w:rPr>
              <w:t>χ</w:t>
            </w:r>
            <w:r w:rsidRPr="00FF589D">
              <w:rPr>
                <w:rFonts w:cs="Times New Roman"/>
                <w:iCs/>
                <w:szCs w:val="24"/>
                <w:vertAlign w:val="subscript"/>
              </w:rPr>
              <w:t>s</w:t>
            </w:r>
          </w:p>
        </w:tc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</w:tcPr>
          <w:p w14:paraId="4FD14DA0" w14:textId="77777777" w:rsidR="00FF589D" w:rsidRPr="00FF589D" w:rsidRDefault="00FF589D" w:rsidP="00FF589D">
            <w:pPr>
              <w:pStyle w:val="NoSpacing"/>
              <w:rPr>
                <w:rFonts w:cs="Times New Roman"/>
                <w:szCs w:val="24"/>
              </w:rPr>
            </w:pPr>
            <w:r w:rsidRPr="00FF589D">
              <w:rPr>
                <w:rFonts w:cs="Times New Roman"/>
                <w:i/>
                <w:iCs/>
                <w:szCs w:val="24"/>
              </w:rPr>
              <w:t>m</w:t>
            </w:r>
            <w:r w:rsidRPr="00FF589D">
              <w:rPr>
                <w:rFonts w:cs="Times New Roman"/>
                <w:i/>
                <w:iCs/>
                <w:szCs w:val="24"/>
                <w:lang w:val="el-GR"/>
              </w:rPr>
              <w:t>χ</w:t>
            </w:r>
            <w:r w:rsidRPr="00FF589D">
              <w:rPr>
                <w:rFonts w:cs="Times New Roman"/>
                <w:i/>
                <w:iCs/>
                <w:szCs w:val="24"/>
              </w:rPr>
              <w:t xml:space="preserve"> </w:t>
            </w:r>
            <w:r w:rsidRPr="00FF589D">
              <w:rPr>
                <w:rFonts w:cs="Times New Roman"/>
                <w:szCs w:val="24"/>
              </w:rPr>
              <w:t>decomposition volumetric component</w:t>
            </w:r>
          </w:p>
          <w:p w14:paraId="2B9BCC71" w14:textId="77777777" w:rsidR="00FF589D" w:rsidRPr="00FF589D" w:rsidRDefault="00FF589D" w:rsidP="00FF589D">
            <w:pPr>
              <w:pStyle w:val="NoSpacing"/>
              <w:rPr>
                <w:rFonts w:cs="Times New Roman"/>
                <w:i/>
                <w:iCs/>
                <w:szCs w:val="24"/>
              </w:rPr>
            </w:pPr>
          </w:p>
          <w:p w14:paraId="12FED250" w14:textId="77777777" w:rsidR="00FF589D" w:rsidRPr="00FF589D" w:rsidRDefault="00FF589D" w:rsidP="00FF589D">
            <w:pPr>
              <w:pStyle w:val="NoSpacing"/>
              <w:rPr>
                <w:rFonts w:cs="Times New Roman"/>
                <w:i/>
                <w:iCs/>
                <w:szCs w:val="24"/>
              </w:rPr>
            </w:pPr>
          </w:p>
          <w:p w14:paraId="54D6F092" w14:textId="77777777" w:rsidR="00FF589D" w:rsidRPr="00FF589D" w:rsidRDefault="00FF589D" w:rsidP="00FF589D">
            <w:pPr>
              <w:pStyle w:val="NoSpacing"/>
              <w:rPr>
                <w:rFonts w:cs="Times New Roman"/>
                <w:szCs w:val="24"/>
              </w:rPr>
            </w:pPr>
            <w:r w:rsidRPr="00FF589D">
              <w:rPr>
                <w:rFonts w:cs="Times New Roman"/>
                <w:i/>
                <w:iCs/>
                <w:szCs w:val="24"/>
              </w:rPr>
              <w:t>m</w:t>
            </w:r>
            <w:r w:rsidRPr="00FF589D">
              <w:rPr>
                <w:rFonts w:cs="Times New Roman"/>
                <w:i/>
                <w:iCs/>
                <w:szCs w:val="24"/>
                <w:lang w:val="el-GR"/>
              </w:rPr>
              <w:t>χ</w:t>
            </w:r>
            <w:r w:rsidRPr="00FF589D">
              <w:rPr>
                <w:rFonts w:cs="Times New Roman"/>
                <w:i/>
                <w:iCs/>
                <w:szCs w:val="24"/>
              </w:rPr>
              <w:t xml:space="preserve"> </w:t>
            </w:r>
            <w:r w:rsidRPr="00FF589D">
              <w:rPr>
                <w:rFonts w:cs="Times New Roman"/>
                <w:szCs w:val="24"/>
              </w:rPr>
              <w:t>decomposition odd bounce component</w:t>
            </w:r>
          </w:p>
        </w:tc>
        <w:tc>
          <w:tcPr>
            <w:tcW w:w="235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7891DA" w14:textId="77777777" w:rsidR="00E77E1B" w:rsidRPr="00E77E1B" w:rsidRDefault="00E77E1B" w:rsidP="00FF589D">
            <w:pPr>
              <w:pStyle w:val="NoSpacing"/>
              <w:jc w:val="center"/>
              <w:rPr>
                <w:rFonts w:eastAsiaTheme="minorEastAsia" w:cs="Times New Roman"/>
                <w:szCs w:val="24"/>
              </w:rPr>
            </w:pPr>
          </w:p>
          <w:p w14:paraId="54D80301" w14:textId="7EA9A053" w:rsidR="00FF589D" w:rsidRPr="00FF589D" w:rsidRDefault="00FF589D" w:rsidP="00FF589D">
            <w:pPr>
              <w:pStyle w:val="NoSpacing"/>
              <w:jc w:val="center"/>
              <w:rPr>
                <w:rFonts w:cs="Times New Roman"/>
                <w:szCs w:val="24"/>
                <w:lang w:val="el-GR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Cs w:val="24"/>
                  </w:rPr>
                  <m:t>m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Cs w:val="24"/>
                        <w:lang w:val="el-GR" w:eastAsia="en-CA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4"/>
                        <w:lang w:val="el-GR"/>
                      </w:rPr>
                      <m:t>χ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4"/>
                      </w:rPr>
                      <m:t>v</m:t>
                    </m:r>
                  </m:sub>
                </m:sSub>
                <m:r>
                  <w:rPr>
                    <w:rFonts w:ascii="Cambria Math" w:hAnsi="Cambria Math" w:cs="Times New Roman"/>
                    <w:szCs w:val="24"/>
                    <w:lang w:val="el-GR"/>
                  </w:rPr>
                  <m:t xml:space="preserve">= 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i/>
                        <w:szCs w:val="24"/>
                        <w:lang w:val="el-GR" w:eastAsia="en-CA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Cs w:val="24"/>
                            <w:lang w:val="el-GR" w:eastAsia="en-CA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4"/>
                            <w:lang w:val="el-GR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4"/>
                            <w:lang w:val="el-GR"/>
                          </w:rPr>
                          <m:t xml:space="preserve">0 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4"/>
                        <w:lang w:val="el-GR"/>
                      </w:rPr>
                      <m:t>(1-m)</m:t>
                    </m:r>
                  </m:e>
                </m:rad>
              </m:oMath>
            </m:oMathPara>
          </w:p>
          <w:p w14:paraId="7DF821C4" w14:textId="77777777" w:rsidR="00FF589D" w:rsidRPr="00FF589D" w:rsidRDefault="00FF589D" w:rsidP="00FF589D">
            <w:pPr>
              <w:pStyle w:val="NoSpacing"/>
              <w:jc w:val="center"/>
              <w:rPr>
                <w:rFonts w:cs="Times New Roman"/>
                <w:szCs w:val="24"/>
                <w:lang w:val="el-GR"/>
              </w:rPr>
            </w:pPr>
          </w:p>
          <w:p w14:paraId="33344554" w14:textId="77777777" w:rsidR="00FF589D" w:rsidRPr="00FF589D" w:rsidRDefault="00FF589D" w:rsidP="00FF589D">
            <w:pPr>
              <w:pStyle w:val="NoSpacing"/>
              <w:jc w:val="center"/>
              <w:rPr>
                <w:rFonts w:cs="Times New Roman"/>
                <w:szCs w:val="24"/>
                <w:lang w:val="el-GR"/>
              </w:rPr>
            </w:pPr>
          </w:p>
          <w:p w14:paraId="77547B5B" w14:textId="475AF039" w:rsidR="00FF589D" w:rsidRPr="00FF589D" w:rsidRDefault="00FF589D" w:rsidP="00FF589D">
            <w:pPr>
              <w:pStyle w:val="NoSpacing"/>
              <w:jc w:val="center"/>
              <w:rPr>
                <w:rFonts w:cs="Times New Roman"/>
                <w:szCs w:val="24"/>
                <w:lang w:val="el-GR"/>
              </w:rPr>
            </w:pPr>
            <w:r w:rsidRPr="00FF589D">
              <w:rPr>
                <w:rFonts w:cs="Times New Roman"/>
                <w:iCs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Cs w:val="24"/>
                </w:rPr>
                <m:t>m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Cs w:val="24"/>
                      <w:lang w:val="el-GR" w:eastAsia="en-C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4"/>
                      <w:lang w:val="el-GR"/>
                    </w:rPr>
                    <m:t>χ</m:t>
                  </m:r>
                </m:e>
                <m:sub>
                  <m:r>
                    <w:rPr>
                      <w:rFonts w:ascii="Cambria Math" w:hAnsi="Cambria Math" w:cs="Times New Roman"/>
                      <w:szCs w:val="24"/>
                    </w:rPr>
                    <m:t>s</m:t>
                  </m:r>
                </m:sub>
              </m:sSub>
              <m:r>
                <w:rPr>
                  <w:rFonts w:ascii="Cambria Math" w:hAnsi="Cambria Math" w:cs="Times New Roman"/>
                  <w:szCs w:val="24"/>
                  <w:lang w:val="el-GR"/>
                </w:rPr>
                <m:t xml:space="preserve">= </m:t>
              </m:r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szCs w:val="24"/>
                      <w:lang w:val="el-GR" w:eastAsia="en-CA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Cs w:val="24"/>
                          <w:lang w:val="el-GR" w:eastAsia="en-CA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Cs w:val="24"/>
                          <w:lang w:val="el-GR"/>
                        </w:rPr>
                        <m:t>m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4"/>
                              <w:lang w:val="el-GR" w:eastAsia="en-CA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  <w:lang w:val="el-GR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Cs w:val="24"/>
                              <w:lang w:val="el-GR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Cs w:val="24"/>
                          <w:lang w:val="el-GR"/>
                        </w:rPr>
                        <m:t xml:space="preserve">(1- </m:t>
                      </m:r>
                      <m:func>
                        <m:func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Cs w:val="24"/>
                              <w:lang w:val="el-GR" w:eastAsia="en-CA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Cs w:val="24"/>
                              <w:lang w:val="el-GR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hAnsi="Cambria Math" w:cs="Times New Roman"/>
                              <w:szCs w:val="24"/>
                              <w:lang w:val="el-GR"/>
                            </w:rPr>
                            <m:t>2χ)</m:t>
                          </m:r>
                        </m:e>
                      </m:func>
                    </m:num>
                    <m:den>
                      <m:r>
                        <w:rPr>
                          <w:rFonts w:ascii="Cambria Math" w:hAnsi="Cambria Math" w:cs="Times New Roman"/>
                          <w:szCs w:val="24"/>
                          <w:lang w:val="el-GR"/>
                        </w:rPr>
                        <m:t>2</m:t>
                      </m:r>
                    </m:den>
                  </m:f>
                </m:e>
              </m:rad>
            </m:oMath>
          </w:p>
          <w:p w14:paraId="7F0D5C13" w14:textId="77777777" w:rsidR="00FF589D" w:rsidRPr="00FF589D" w:rsidRDefault="00FF589D" w:rsidP="00FF589D">
            <w:pPr>
              <w:pStyle w:val="NoSpacing"/>
              <w:jc w:val="center"/>
              <w:rPr>
                <w:rFonts w:cs="Times New Roman"/>
                <w:szCs w:val="24"/>
                <w:lang w:val="el-GR" w:eastAsia="en-CA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nil"/>
              <w:right w:val="nil"/>
            </w:tcBorders>
          </w:tcPr>
          <w:p w14:paraId="7B793901" w14:textId="77777777" w:rsidR="00E77E1B" w:rsidRDefault="00E77E1B" w:rsidP="00C545A7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3E923538" w14:textId="7F8A9045" w:rsidR="00FF589D" w:rsidRPr="00FF589D" w:rsidRDefault="00FF589D" w:rsidP="00C545A7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FF589D">
              <w:rPr>
                <w:rFonts w:cs="Times New Roman"/>
                <w:szCs w:val="24"/>
              </w:rPr>
              <w:t>Power</w:t>
            </w:r>
          </w:p>
          <w:p w14:paraId="0A1089FA" w14:textId="77777777" w:rsidR="00FF589D" w:rsidRPr="00FF589D" w:rsidRDefault="00FF589D" w:rsidP="00C545A7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3789ED20" w14:textId="0E6F98A9" w:rsidR="00FF589D" w:rsidRPr="00FF589D" w:rsidRDefault="00FF589D" w:rsidP="00C545A7">
            <w:pPr>
              <w:pStyle w:val="NoSpacing"/>
              <w:jc w:val="center"/>
              <w:rPr>
                <w:rFonts w:cs="Times New Roman"/>
                <w:szCs w:val="24"/>
                <w:lang w:val="el-GR"/>
              </w:rPr>
            </w:pPr>
          </w:p>
          <w:p w14:paraId="5993E9A6" w14:textId="77777777" w:rsidR="00E77E1B" w:rsidRDefault="00E77E1B" w:rsidP="00C545A7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  <w:p w14:paraId="415AAC08" w14:textId="748CD352" w:rsidR="00FF589D" w:rsidRPr="00FF589D" w:rsidRDefault="00FF589D" w:rsidP="00C545A7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FF589D">
              <w:rPr>
                <w:rFonts w:cs="Times New Roman"/>
                <w:szCs w:val="24"/>
              </w:rPr>
              <w:t>Power</w:t>
            </w:r>
          </w:p>
          <w:p w14:paraId="4E868CB7" w14:textId="77777777" w:rsidR="00FF589D" w:rsidRPr="00FF589D" w:rsidRDefault="00FF589D" w:rsidP="00C545A7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</w:tc>
      </w:tr>
      <w:tr w:rsidR="00FF589D" w:rsidRPr="00E14B28" w14:paraId="60985B15" w14:textId="77777777" w:rsidTr="00CA3B37">
        <w:trPr>
          <w:trHeight w:val="210"/>
        </w:trPr>
        <w:tc>
          <w:tcPr>
            <w:tcW w:w="715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67FDA0B" w14:textId="77777777" w:rsidR="00FF589D" w:rsidRPr="00E14B28" w:rsidRDefault="00FF589D" w:rsidP="00FF589D">
            <w:pPr>
              <w:pStyle w:val="NoSpacing"/>
              <w:rPr>
                <w:rFonts w:cs="Times New Roman"/>
                <w:szCs w:val="24"/>
              </w:rPr>
            </w:pPr>
          </w:p>
        </w:tc>
        <w:tc>
          <w:tcPr>
            <w:tcW w:w="1356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1DCBA14" w14:textId="77777777" w:rsidR="00FF589D" w:rsidRPr="00E14B28" w:rsidRDefault="00FF589D" w:rsidP="00FF589D">
            <w:pPr>
              <w:pStyle w:val="NoSpacing"/>
              <w:rPr>
                <w:rFonts w:cs="Times New Roman"/>
                <w:szCs w:val="24"/>
              </w:rPr>
            </w:pPr>
          </w:p>
        </w:tc>
        <w:tc>
          <w:tcPr>
            <w:tcW w:w="2351" w:type="pct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BDB6231" w14:textId="77777777" w:rsidR="00FF589D" w:rsidRPr="00E14B28" w:rsidRDefault="00FF589D" w:rsidP="00FF589D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A52ABDF" w14:textId="77777777" w:rsidR="00FF589D" w:rsidRPr="00E14B28" w:rsidRDefault="00FF589D" w:rsidP="00FF589D">
            <w:pPr>
              <w:pStyle w:val="NoSpacing"/>
              <w:jc w:val="center"/>
              <w:rPr>
                <w:rFonts w:cs="Times New Roman"/>
                <w:szCs w:val="24"/>
              </w:rPr>
            </w:pPr>
          </w:p>
        </w:tc>
      </w:tr>
    </w:tbl>
    <w:p w14:paraId="33D89B9B" w14:textId="145C14DD" w:rsidR="007607B6" w:rsidRDefault="007607B6" w:rsidP="007607B6">
      <w:pPr>
        <w:tabs>
          <w:tab w:val="left" w:pos="2794"/>
        </w:tabs>
        <w:spacing w:before="0" w:after="200" w:line="276" w:lineRule="auto"/>
        <w:rPr>
          <w:rFonts w:ascii="Arial" w:hAnsi="Arial" w:cs="Arial"/>
          <w:sz w:val="22"/>
          <w:szCs w:val="20"/>
        </w:rPr>
      </w:pPr>
    </w:p>
    <w:p w14:paraId="6227D7CC" w14:textId="77777777" w:rsidR="007607B6" w:rsidRDefault="007607B6" w:rsidP="007607B6">
      <w:pPr>
        <w:tabs>
          <w:tab w:val="left" w:pos="2794"/>
        </w:tabs>
        <w:spacing w:before="0" w:after="200" w:line="276" w:lineRule="auto"/>
        <w:rPr>
          <w:rFonts w:ascii="Arial" w:hAnsi="Arial" w:cs="Arial"/>
          <w:sz w:val="22"/>
          <w:szCs w:val="20"/>
        </w:rPr>
      </w:pPr>
    </w:p>
    <w:p w14:paraId="4FC4EAFC" w14:textId="77777777" w:rsidR="007607B6" w:rsidRDefault="007607B6" w:rsidP="007607B6">
      <w:pPr>
        <w:tabs>
          <w:tab w:val="left" w:pos="2794"/>
        </w:tabs>
        <w:spacing w:before="0" w:after="200" w:line="276" w:lineRule="auto"/>
        <w:rPr>
          <w:rFonts w:ascii="Arial" w:hAnsi="Arial" w:cs="Arial"/>
          <w:sz w:val="22"/>
          <w:szCs w:val="20"/>
        </w:rPr>
      </w:pPr>
    </w:p>
    <w:p w14:paraId="01696427" w14:textId="7FEBBE0B" w:rsidR="007607B6" w:rsidRDefault="00CA3B37">
      <w:pPr>
        <w:spacing w:before="0" w:after="200" w:line="276" w:lineRule="auto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noProof/>
          <w:sz w:val="22"/>
          <w:szCs w:val="20"/>
        </w:rPr>
        <w:drawing>
          <wp:inline distT="0" distB="0" distL="0" distR="0" wp14:anchorId="11E6A921" wp14:editId="6BA58B9C">
            <wp:extent cx="6208395" cy="1936750"/>
            <wp:effectExtent l="0" t="0" r="1905" b="6350"/>
            <wp:docPr id="1616051734" name="Picture 1" descr="A collage of different types of 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051734" name="Picture 1" descr="A collage of different types of i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3D66D" w14:textId="7486BFC0" w:rsidR="007607B6" w:rsidRPr="007F5893" w:rsidRDefault="007607B6" w:rsidP="007607B6">
      <w:pPr>
        <w:tabs>
          <w:tab w:val="left" w:pos="5472"/>
        </w:tabs>
        <w:jc w:val="both"/>
        <w:rPr>
          <w:rFonts w:cs="Times New Roman"/>
          <w:sz w:val="22"/>
        </w:rPr>
      </w:pPr>
      <w:r w:rsidRPr="007F5893">
        <w:rPr>
          <w:rFonts w:cs="Times New Roman"/>
          <w:sz w:val="22"/>
        </w:rPr>
        <w:t xml:space="preserve">Figure S1: Moderate Resolution Imaging Spectroradiometer (MODIS) corrected reflectance, true color timeseries of the advanced melt sub-stage evolution, for </w:t>
      </w:r>
      <w:r w:rsidR="00CA3B37">
        <w:rPr>
          <w:rFonts w:cs="Times New Roman"/>
          <w:sz w:val="22"/>
        </w:rPr>
        <w:t>2018</w:t>
      </w:r>
      <w:r w:rsidR="0056027D">
        <w:rPr>
          <w:rFonts w:cs="Times New Roman"/>
          <w:sz w:val="22"/>
        </w:rPr>
        <w:t xml:space="preserve"> over </w:t>
      </w:r>
      <w:r w:rsidR="0056027D" w:rsidRPr="0056027D">
        <w:rPr>
          <w:rFonts w:cs="Times New Roman"/>
          <w:sz w:val="22"/>
        </w:rPr>
        <w:t>M’Clintock Channel</w:t>
      </w:r>
      <w:r w:rsidR="0056027D">
        <w:rPr>
          <w:rFonts w:cs="Times New Roman"/>
          <w:sz w:val="22"/>
        </w:rPr>
        <w:t xml:space="preserve">. </w:t>
      </w:r>
      <w:r w:rsidRPr="007F5893">
        <w:rPr>
          <w:rFonts w:cs="Times New Roman"/>
          <w:sz w:val="22"/>
        </w:rPr>
        <w:t>The seasonal stages shown are Pond Onset (PO), Pond Evolution (PE) and Pond Drainage (PD).</w:t>
      </w:r>
    </w:p>
    <w:bookmarkEnd w:id="0"/>
    <w:bookmarkEnd w:id="1"/>
    <w:p w14:paraId="251144F7" w14:textId="59E3F87D" w:rsidR="00C545A7" w:rsidRDefault="00C545A7" w:rsidP="007607B6">
      <w:pPr>
        <w:spacing w:before="0" w:after="200" w:line="276" w:lineRule="auto"/>
        <w:rPr>
          <w:rFonts w:ascii="Arial" w:hAnsi="Arial" w:cs="Arial"/>
          <w:sz w:val="22"/>
          <w:szCs w:val="20"/>
        </w:rPr>
      </w:pPr>
    </w:p>
    <w:p w14:paraId="5451BFE7" w14:textId="41F64486" w:rsidR="00CC2C42" w:rsidRDefault="00CC2C42" w:rsidP="007607B6">
      <w:pPr>
        <w:spacing w:before="0" w:after="200" w:line="276" w:lineRule="auto"/>
        <w:rPr>
          <w:rFonts w:ascii="Arial" w:hAnsi="Arial" w:cs="Arial"/>
          <w:sz w:val="22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0757DF9" wp14:editId="30F78E9C">
            <wp:simplePos x="0" y="0"/>
            <wp:positionH relativeFrom="column">
              <wp:posOffset>-566420</wp:posOffset>
            </wp:positionH>
            <wp:positionV relativeFrom="paragraph">
              <wp:posOffset>314960</wp:posOffset>
            </wp:positionV>
            <wp:extent cx="7522210" cy="4772025"/>
            <wp:effectExtent l="0" t="0" r="2540" b="9525"/>
            <wp:wrapSquare wrapText="bothSides"/>
            <wp:docPr id="4" name="Picture 4" descr="Char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50749" w14:textId="3243E4C6" w:rsidR="00CC2C42" w:rsidRPr="00CC2C42" w:rsidRDefault="00CC2C42" w:rsidP="00CC2C42">
      <w:pPr>
        <w:rPr>
          <w:rFonts w:ascii="Arial" w:hAnsi="Arial" w:cs="Arial"/>
          <w:sz w:val="22"/>
          <w:szCs w:val="20"/>
        </w:rPr>
      </w:pPr>
    </w:p>
    <w:p w14:paraId="7C8959E4" w14:textId="74AEEC68" w:rsidR="00CC2C42" w:rsidRPr="00CC2C42" w:rsidRDefault="00CC2C42" w:rsidP="00CC2C42">
      <w:pPr>
        <w:rPr>
          <w:rFonts w:ascii="Arial" w:hAnsi="Arial" w:cs="Arial"/>
          <w:sz w:val="22"/>
          <w:szCs w:val="20"/>
        </w:rPr>
      </w:pPr>
      <w:r w:rsidRPr="007F5893">
        <w:rPr>
          <w:rFonts w:cs="Times New Roman"/>
          <w:sz w:val="22"/>
        </w:rPr>
        <w:t>Figure S</w:t>
      </w:r>
      <w:r>
        <w:rPr>
          <w:rFonts w:cs="Times New Roman"/>
          <w:sz w:val="22"/>
        </w:rPr>
        <w:t>2</w:t>
      </w:r>
      <w:r w:rsidRPr="007F5893">
        <w:rPr>
          <w:rFonts w:cs="Times New Roman"/>
          <w:sz w:val="22"/>
        </w:rPr>
        <w:t xml:space="preserve">: </w:t>
      </w:r>
      <w:r w:rsidRPr="007A2065">
        <w:rPr>
          <w:rFonts w:cs="Times New Roman"/>
          <w:sz w:val="22"/>
          <w:szCs w:val="20"/>
        </w:rPr>
        <w:t>Spearman’s correlation matrices for the MYI FP mode. The heatmaps represent the correlation matrices from pond onset (PO) and pond drainage (PD) substages for each polarimetric parameter</w:t>
      </w:r>
      <w:r w:rsidR="00B119F2">
        <w:rPr>
          <w:rFonts w:cs="Times New Roman"/>
          <w:sz w:val="22"/>
          <w:szCs w:val="20"/>
        </w:rPr>
        <w:t xml:space="preserve"> at C- and L-band. </w:t>
      </w:r>
      <w:r w:rsidRPr="007A2065">
        <w:rPr>
          <w:rFonts w:cs="Times New Roman"/>
          <w:sz w:val="22"/>
          <w:szCs w:val="20"/>
        </w:rPr>
        <w:t>The effect of incidence angle is examined for the near and far range (NR, FR).</w:t>
      </w:r>
    </w:p>
    <w:p w14:paraId="120D19FF" w14:textId="77777777" w:rsidR="00CC2C42" w:rsidRPr="00CC2C42" w:rsidRDefault="00CC2C42" w:rsidP="00CC2C42">
      <w:pPr>
        <w:rPr>
          <w:rFonts w:ascii="Arial" w:hAnsi="Arial" w:cs="Arial"/>
          <w:sz w:val="22"/>
          <w:szCs w:val="20"/>
        </w:rPr>
      </w:pPr>
    </w:p>
    <w:p w14:paraId="0C8AD05F" w14:textId="77777777" w:rsidR="00CC2C42" w:rsidRPr="00CC2C42" w:rsidRDefault="00CC2C42" w:rsidP="00CC2C42">
      <w:pPr>
        <w:rPr>
          <w:rFonts w:ascii="Arial" w:hAnsi="Arial" w:cs="Arial"/>
          <w:sz w:val="22"/>
          <w:szCs w:val="20"/>
        </w:rPr>
      </w:pPr>
    </w:p>
    <w:p w14:paraId="7833BC61" w14:textId="77777777" w:rsidR="00CC2C42" w:rsidRPr="00CC2C42" w:rsidRDefault="00CC2C42" w:rsidP="00CC2C42">
      <w:pPr>
        <w:rPr>
          <w:rFonts w:ascii="Arial" w:hAnsi="Arial" w:cs="Arial"/>
          <w:sz w:val="22"/>
          <w:szCs w:val="20"/>
        </w:rPr>
      </w:pPr>
    </w:p>
    <w:p w14:paraId="61CDB723" w14:textId="77777777" w:rsidR="00CC2C42" w:rsidRPr="00CC2C42" w:rsidRDefault="00CC2C42" w:rsidP="00CC2C42">
      <w:pPr>
        <w:rPr>
          <w:rFonts w:ascii="Arial" w:hAnsi="Arial" w:cs="Arial"/>
          <w:sz w:val="22"/>
          <w:szCs w:val="20"/>
        </w:rPr>
      </w:pPr>
    </w:p>
    <w:p w14:paraId="5668634A" w14:textId="34051EF1" w:rsidR="00CC2C42" w:rsidRPr="00CC2C42" w:rsidRDefault="00CC2C42" w:rsidP="00CC2C42">
      <w:pPr>
        <w:rPr>
          <w:rFonts w:ascii="Arial" w:hAnsi="Arial" w:cs="Arial"/>
          <w:sz w:val="22"/>
          <w:szCs w:val="20"/>
        </w:rPr>
      </w:pPr>
    </w:p>
    <w:p w14:paraId="461A3ACB" w14:textId="77777777" w:rsidR="00CC2C42" w:rsidRPr="00CC2C42" w:rsidRDefault="00CC2C42" w:rsidP="00CC2C42">
      <w:pPr>
        <w:rPr>
          <w:rFonts w:ascii="Arial" w:hAnsi="Arial" w:cs="Arial"/>
          <w:sz w:val="22"/>
          <w:szCs w:val="20"/>
        </w:rPr>
      </w:pPr>
    </w:p>
    <w:p w14:paraId="58F9E5C6" w14:textId="4380D140" w:rsidR="00B119F2" w:rsidRPr="00CC2C42" w:rsidRDefault="00CA3B37" w:rsidP="00B119F2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noProof/>
          <w:sz w:val="22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4D2C8BE4" wp14:editId="0E0D4091">
            <wp:simplePos x="0" y="0"/>
            <wp:positionH relativeFrom="column">
              <wp:posOffset>-695960</wp:posOffset>
            </wp:positionH>
            <wp:positionV relativeFrom="paragraph">
              <wp:posOffset>138430</wp:posOffset>
            </wp:positionV>
            <wp:extent cx="7598138" cy="5867141"/>
            <wp:effectExtent l="0" t="0" r="3175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138" cy="5867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9F2" w:rsidRPr="007F5893">
        <w:rPr>
          <w:rFonts w:cs="Times New Roman"/>
          <w:sz w:val="22"/>
        </w:rPr>
        <w:t>Figure S</w:t>
      </w:r>
      <w:r w:rsidR="00517C30">
        <w:rPr>
          <w:rFonts w:cs="Times New Roman"/>
          <w:sz w:val="22"/>
        </w:rPr>
        <w:t>3</w:t>
      </w:r>
      <w:r w:rsidR="00B119F2" w:rsidRPr="007F5893">
        <w:rPr>
          <w:rFonts w:cs="Times New Roman"/>
          <w:sz w:val="22"/>
        </w:rPr>
        <w:t xml:space="preserve">: </w:t>
      </w:r>
      <w:r w:rsidR="00B119F2" w:rsidRPr="007A2065">
        <w:rPr>
          <w:rFonts w:cs="Times New Roman"/>
          <w:sz w:val="22"/>
          <w:szCs w:val="20"/>
        </w:rPr>
        <w:t xml:space="preserve">Spearman’s correlation matrices for the MYI </w:t>
      </w:r>
      <w:r w:rsidR="00B119F2">
        <w:rPr>
          <w:rFonts w:cs="Times New Roman"/>
          <w:sz w:val="22"/>
          <w:szCs w:val="20"/>
        </w:rPr>
        <w:t>C</w:t>
      </w:r>
      <w:r w:rsidR="00B119F2" w:rsidRPr="007A2065">
        <w:rPr>
          <w:rFonts w:cs="Times New Roman"/>
          <w:sz w:val="22"/>
          <w:szCs w:val="20"/>
        </w:rPr>
        <w:t>P mode. The heatmaps represent the correlation matrices from pond onset (PO) and pond drainage (PD) substages for each polarimetric parameter</w:t>
      </w:r>
      <w:r w:rsidR="00B119F2">
        <w:rPr>
          <w:rFonts w:cs="Times New Roman"/>
          <w:sz w:val="22"/>
          <w:szCs w:val="20"/>
        </w:rPr>
        <w:t xml:space="preserve"> at C- and L-band</w:t>
      </w:r>
      <w:r w:rsidR="00B119F2" w:rsidRPr="007A2065">
        <w:rPr>
          <w:rFonts w:cs="Times New Roman"/>
          <w:sz w:val="22"/>
          <w:szCs w:val="20"/>
        </w:rPr>
        <w:t>. The effect of incidence angle is examined for the near and far range (NR, FR).</w:t>
      </w:r>
    </w:p>
    <w:p w14:paraId="13EA6283" w14:textId="77777777" w:rsidR="00CC2C42" w:rsidRPr="00CC2C42" w:rsidRDefault="00CC2C42" w:rsidP="00CC2C42">
      <w:pPr>
        <w:rPr>
          <w:rFonts w:ascii="Arial" w:hAnsi="Arial" w:cs="Arial"/>
          <w:sz w:val="22"/>
          <w:szCs w:val="20"/>
        </w:rPr>
      </w:pPr>
    </w:p>
    <w:p w14:paraId="0E852893" w14:textId="77777777" w:rsidR="00CC2C42" w:rsidRPr="00CC2C42" w:rsidRDefault="00CC2C42" w:rsidP="00CC2C42">
      <w:pPr>
        <w:rPr>
          <w:rFonts w:ascii="Arial" w:hAnsi="Arial" w:cs="Arial"/>
          <w:sz w:val="22"/>
          <w:szCs w:val="20"/>
        </w:rPr>
      </w:pPr>
    </w:p>
    <w:p w14:paraId="2C233BE9" w14:textId="77777777" w:rsidR="00CC2C42" w:rsidRPr="00CC2C42" w:rsidRDefault="00CC2C42" w:rsidP="00CC2C42">
      <w:pPr>
        <w:rPr>
          <w:rFonts w:ascii="Arial" w:hAnsi="Arial" w:cs="Arial"/>
          <w:sz w:val="22"/>
          <w:szCs w:val="20"/>
        </w:rPr>
      </w:pPr>
    </w:p>
    <w:p w14:paraId="770CE4A3" w14:textId="77777777" w:rsidR="00CC2C42" w:rsidRPr="00CC2C42" w:rsidRDefault="00CC2C42" w:rsidP="00CC2C42">
      <w:pPr>
        <w:rPr>
          <w:rFonts w:ascii="Arial" w:hAnsi="Arial" w:cs="Arial"/>
          <w:sz w:val="22"/>
          <w:szCs w:val="20"/>
        </w:rPr>
      </w:pPr>
    </w:p>
    <w:sectPr w:rsidR="00CC2C42" w:rsidRPr="00CC2C42" w:rsidSect="008F1601"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5789E" w14:textId="77777777" w:rsidR="002304F1" w:rsidRDefault="002304F1" w:rsidP="00117666">
      <w:pPr>
        <w:spacing w:after="0"/>
      </w:pPr>
      <w:r>
        <w:separator/>
      </w:r>
    </w:p>
  </w:endnote>
  <w:endnote w:type="continuationSeparator" w:id="0">
    <w:p w14:paraId="4FB901D4" w14:textId="77777777" w:rsidR="002304F1" w:rsidRDefault="002304F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egoe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D3D87" w14:textId="5F20C306" w:rsidR="00355773" w:rsidRPr="00577C4C" w:rsidRDefault="00355773">
    <w:pPr>
      <w:pStyle w:val="Footer"/>
      <w:rPr>
        <w:color w:val="C00000"/>
        <w:szCs w:val="24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708E59" wp14:editId="4F9D430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28295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28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77777777" w:rsidR="00355773" w:rsidRPr="00577C4C" w:rsidRDefault="00355773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24E6F" w:rsidRPr="00524E6F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12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708E59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67.6pt;margin-top:0;width:118.8pt;height:25.8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" filled="f" stroked="f" strokeweight=".5pt">
              <v:textbox style="mso-fit-shape-to-text:t">
                <w:txbxContent>
                  <w:p w14:paraId="214951C5" w14:textId="77777777" w:rsidR="00355773" w:rsidRPr="00577C4C" w:rsidRDefault="00355773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24E6F" w:rsidRPr="00524E6F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12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0BFF2" w14:textId="17D286F5" w:rsidR="00355773" w:rsidRPr="00577C4C" w:rsidRDefault="00355773">
    <w:pPr>
      <w:pStyle w:val="Footer"/>
      <w:rPr>
        <w:b/>
        <w:sz w:val="20"/>
        <w:szCs w:val="24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84DF858" wp14:editId="6A3895AA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28295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28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77777777" w:rsidR="00355773" w:rsidRPr="00577C4C" w:rsidRDefault="00355773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24E6F" w:rsidRPr="00524E6F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13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4DF858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67.6pt;margin-top:0;width:118.8pt;height:25.8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" filled="f" stroked="f" strokeweight=".5pt">
              <v:textbox style="mso-fit-shape-to-text:t">
                <w:txbxContent>
                  <w:p w14:paraId="74D070C5" w14:textId="77777777" w:rsidR="00355773" w:rsidRPr="00577C4C" w:rsidRDefault="00355773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24E6F" w:rsidRPr="00524E6F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13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A860C" w14:textId="77777777" w:rsidR="002304F1" w:rsidRDefault="002304F1" w:rsidP="00117666">
      <w:pPr>
        <w:spacing w:after="0"/>
      </w:pPr>
      <w:r>
        <w:separator/>
      </w:r>
    </w:p>
  </w:footnote>
  <w:footnote w:type="continuationSeparator" w:id="0">
    <w:p w14:paraId="78BF0FFB" w14:textId="77777777" w:rsidR="002304F1" w:rsidRDefault="002304F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F27F1" w14:textId="6E18F9FD" w:rsidR="00355773" w:rsidRDefault="00355773" w:rsidP="00A53000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FF08B6"/>
    <w:multiLevelType w:val="multilevel"/>
    <w:tmpl w:val="D37490D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181B33"/>
    <w:multiLevelType w:val="multilevel"/>
    <w:tmpl w:val="77F8E99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D967011"/>
    <w:multiLevelType w:val="hybridMultilevel"/>
    <w:tmpl w:val="C7941B06"/>
    <w:lvl w:ilvl="0" w:tplc="CD083B5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779BE"/>
    <w:multiLevelType w:val="multilevel"/>
    <w:tmpl w:val="B762D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61B2F92"/>
    <w:multiLevelType w:val="multilevel"/>
    <w:tmpl w:val="81A042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 w15:restartNumberingAfterBreak="0">
    <w:nsid w:val="1A670FDE"/>
    <w:multiLevelType w:val="multilevel"/>
    <w:tmpl w:val="E4E81C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0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33D2664"/>
    <w:multiLevelType w:val="multilevel"/>
    <w:tmpl w:val="335A827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2" w15:restartNumberingAfterBreak="0">
    <w:nsid w:val="28DA7F5D"/>
    <w:multiLevelType w:val="hybridMultilevel"/>
    <w:tmpl w:val="FCA63A06"/>
    <w:lvl w:ilvl="0" w:tplc="8C6C7B1A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60E7D"/>
    <w:multiLevelType w:val="multilevel"/>
    <w:tmpl w:val="9A681E12"/>
    <w:lvl w:ilvl="0">
      <w:start w:val="2"/>
      <w:numFmt w:val="decimal"/>
      <w:lvlText w:val="%1"/>
      <w:lvlJc w:val="left"/>
      <w:pPr>
        <w:ind w:left="360" w:hanging="360"/>
      </w:pPr>
      <w:rPr>
        <w:i w:val="0"/>
        <w:iCs w:val="0"/>
      </w:r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14" w15:restartNumberingAfterBreak="0">
    <w:nsid w:val="2B6E4FA0"/>
    <w:multiLevelType w:val="multilevel"/>
    <w:tmpl w:val="F63CE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2A7CAC"/>
    <w:multiLevelType w:val="multilevel"/>
    <w:tmpl w:val="C6A8CCEA"/>
    <w:numStyleLink w:val="Headings"/>
  </w:abstractNum>
  <w:abstractNum w:abstractNumId="16" w15:restartNumberingAfterBreak="0">
    <w:nsid w:val="353501EE"/>
    <w:multiLevelType w:val="multilevel"/>
    <w:tmpl w:val="335A827A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7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64568C"/>
    <w:multiLevelType w:val="hybridMultilevel"/>
    <w:tmpl w:val="1B7E153C"/>
    <w:lvl w:ilvl="0" w:tplc="501A68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18A7343"/>
    <w:multiLevelType w:val="multilevel"/>
    <w:tmpl w:val="2FDC5386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92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A514AC"/>
    <w:multiLevelType w:val="hybridMultilevel"/>
    <w:tmpl w:val="D2D0EC9A"/>
    <w:lvl w:ilvl="0" w:tplc="5378A2BE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5AD91348"/>
    <w:multiLevelType w:val="multilevel"/>
    <w:tmpl w:val="BDE6C28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5F0C1399"/>
    <w:multiLevelType w:val="hybridMultilevel"/>
    <w:tmpl w:val="05F85572"/>
    <w:lvl w:ilvl="0" w:tplc="76AAC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12D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CE3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5CB8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F85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565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2C86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0EAA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1A2B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0BD6B2A"/>
    <w:multiLevelType w:val="multilevel"/>
    <w:tmpl w:val="F9024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2860955"/>
    <w:multiLevelType w:val="hybridMultilevel"/>
    <w:tmpl w:val="1C3C989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F">
      <w:start w:val="1"/>
      <w:numFmt w:val="decimal"/>
      <w:lvlText w:val="%7."/>
      <w:lvlJc w:val="left"/>
      <w:pPr>
        <w:ind w:left="4680" w:hanging="360"/>
      </w:p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31B412B"/>
    <w:multiLevelType w:val="multilevel"/>
    <w:tmpl w:val="2618B714"/>
    <w:lvl w:ilvl="0">
      <w:start w:val="2"/>
      <w:numFmt w:val="decimal"/>
      <w:lvlText w:val="%1"/>
      <w:lvlJc w:val="left"/>
      <w:pPr>
        <w:ind w:left="720" w:hanging="360"/>
      </w:pPr>
      <w:rPr>
        <w:i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34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BC6F29"/>
    <w:multiLevelType w:val="multilevel"/>
    <w:tmpl w:val="C6A8CCEA"/>
    <w:numStyleLink w:val="Headings"/>
  </w:abstractNum>
  <w:abstractNum w:abstractNumId="36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758714602">
    <w:abstractNumId w:val="0"/>
  </w:num>
  <w:num w:numId="2" w16cid:durableId="214972843">
    <w:abstractNumId w:val="26"/>
  </w:num>
  <w:num w:numId="3" w16cid:durableId="834535626">
    <w:abstractNumId w:val="4"/>
  </w:num>
  <w:num w:numId="4" w16cid:durableId="1939680699">
    <w:abstractNumId w:val="34"/>
  </w:num>
  <w:num w:numId="5" w16cid:durableId="9367160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67801653">
    <w:abstractNumId w:val="21"/>
  </w:num>
  <w:num w:numId="7" w16cid:durableId="2139032767">
    <w:abstractNumId w:val="19"/>
  </w:num>
  <w:num w:numId="8" w16cid:durableId="767891004">
    <w:abstractNumId w:val="17"/>
  </w:num>
  <w:num w:numId="9" w16cid:durableId="1468158213">
    <w:abstractNumId w:val="20"/>
  </w:num>
  <w:num w:numId="10" w16cid:durableId="1788348757">
    <w:abstractNumId w:val="18"/>
  </w:num>
  <w:num w:numId="11" w16cid:durableId="367218173">
    <w:abstractNumId w:val="8"/>
  </w:num>
  <w:num w:numId="12" w16cid:durableId="590821234">
    <w:abstractNumId w:val="36"/>
  </w:num>
  <w:num w:numId="13" w16cid:durableId="1148131877">
    <w:abstractNumId w:val="24"/>
  </w:num>
  <w:num w:numId="14" w16cid:durableId="419910230">
    <w:abstractNumId w:val="10"/>
  </w:num>
  <w:num w:numId="15" w16cid:durableId="2145079494">
    <w:abstractNumId w:val="22"/>
  </w:num>
  <w:num w:numId="16" w16cid:durableId="1354186585">
    <w:abstractNumId w:val="31"/>
  </w:num>
  <w:num w:numId="17" w16cid:durableId="2097822790">
    <w:abstractNumId w:val="9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 w16cid:durableId="13551090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43165179">
    <w:abstractNumId w:val="15"/>
  </w:num>
  <w:num w:numId="20" w16cid:durableId="294026239">
    <w:abstractNumId w:val="35"/>
  </w:num>
  <w:num w:numId="21" w16cid:durableId="1483931982">
    <w:abstractNumId w:val="9"/>
  </w:num>
  <w:num w:numId="22" w16cid:durableId="530729201">
    <w:abstractNumId w:val="9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704793198">
    <w:abstractNumId w:val="3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99126115">
    <w:abstractNumId w:val="13"/>
  </w:num>
  <w:num w:numId="25" w16cid:durableId="1551528679">
    <w:abstractNumId w:val="16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85721227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377359821">
    <w:abstractNumId w:val="1"/>
  </w:num>
  <w:num w:numId="28" w16cid:durableId="1986931157">
    <w:abstractNumId w:val="32"/>
  </w:num>
  <w:num w:numId="29" w16cid:durableId="1827626070">
    <w:abstractNumId w:val="14"/>
  </w:num>
  <w:num w:numId="30" w16cid:durableId="1182429352">
    <w:abstractNumId w:val="12"/>
  </w:num>
  <w:num w:numId="31" w16cid:durableId="363019021">
    <w:abstractNumId w:val="30"/>
  </w:num>
  <w:num w:numId="32" w16cid:durableId="1510828060">
    <w:abstractNumId w:val="11"/>
  </w:num>
  <w:num w:numId="33" w16cid:durableId="1480655020">
    <w:abstractNumId w:val="28"/>
  </w:num>
  <w:num w:numId="34" w16cid:durableId="1966303970">
    <w:abstractNumId w:val="6"/>
  </w:num>
  <w:num w:numId="35" w16cid:durableId="903493958">
    <w:abstractNumId w:val="3"/>
  </w:num>
  <w:num w:numId="36" w16cid:durableId="936135438">
    <w:abstractNumId w:val="27"/>
  </w:num>
  <w:num w:numId="37" w16cid:durableId="1278683392">
    <w:abstractNumId w:val="23"/>
  </w:num>
  <w:num w:numId="38" w16cid:durableId="1944801504">
    <w:abstractNumId w:val="29"/>
  </w:num>
  <w:num w:numId="39" w16cid:durableId="30998803">
    <w:abstractNumId w:val="5"/>
  </w:num>
  <w:num w:numId="40" w16cid:durableId="682241830">
    <w:abstractNumId w:val="7"/>
  </w:num>
  <w:num w:numId="41" w16cid:durableId="13889959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821"/>
    <w:rsid w:val="00000472"/>
    <w:rsid w:val="00000AD4"/>
    <w:rsid w:val="00000B93"/>
    <w:rsid w:val="000010AA"/>
    <w:rsid w:val="000014AB"/>
    <w:rsid w:val="0000189E"/>
    <w:rsid w:val="00001FAF"/>
    <w:rsid w:val="00004675"/>
    <w:rsid w:val="00004FE6"/>
    <w:rsid w:val="00006DB6"/>
    <w:rsid w:val="000073DE"/>
    <w:rsid w:val="00007DE7"/>
    <w:rsid w:val="000102BD"/>
    <w:rsid w:val="0001034B"/>
    <w:rsid w:val="000129C8"/>
    <w:rsid w:val="000130BC"/>
    <w:rsid w:val="00013291"/>
    <w:rsid w:val="000141B9"/>
    <w:rsid w:val="00015533"/>
    <w:rsid w:val="0001554D"/>
    <w:rsid w:val="00016C49"/>
    <w:rsid w:val="00017659"/>
    <w:rsid w:val="000213A2"/>
    <w:rsid w:val="00021A1F"/>
    <w:rsid w:val="00022A3C"/>
    <w:rsid w:val="000240D3"/>
    <w:rsid w:val="000243C7"/>
    <w:rsid w:val="00025B1B"/>
    <w:rsid w:val="00025D85"/>
    <w:rsid w:val="000264C9"/>
    <w:rsid w:val="0002679B"/>
    <w:rsid w:val="00027719"/>
    <w:rsid w:val="00027A3C"/>
    <w:rsid w:val="00027C7A"/>
    <w:rsid w:val="00027D90"/>
    <w:rsid w:val="00027F1C"/>
    <w:rsid w:val="00030110"/>
    <w:rsid w:val="00032227"/>
    <w:rsid w:val="000329D3"/>
    <w:rsid w:val="00032DBF"/>
    <w:rsid w:val="000340BB"/>
    <w:rsid w:val="00034304"/>
    <w:rsid w:val="00034ED1"/>
    <w:rsid w:val="00034F61"/>
    <w:rsid w:val="00035434"/>
    <w:rsid w:val="00037D3E"/>
    <w:rsid w:val="00040E01"/>
    <w:rsid w:val="00040F3F"/>
    <w:rsid w:val="00041FC6"/>
    <w:rsid w:val="00042898"/>
    <w:rsid w:val="00042EC0"/>
    <w:rsid w:val="00043330"/>
    <w:rsid w:val="00043B50"/>
    <w:rsid w:val="0004427D"/>
    <w:rsid w:val="00044594"/>
    <w:rsid w:val="0004555F"/>
    <w:rsid w:val="00045678"/>
    <w:rsid w:val="000458E4"/>
    <w:rsid w:val="00045ED2"/>
    <w:rsid w:val="00050665"/>
    <w:rsid w:val="00050D36"/>
    <w:rsid w:val="00052484"/>
    <w:rsid w:val="000524C6"/>
    <w:rsid w:val="000533F0"/>
    <w:rsid w:val="0005341B"/>
    <w:rsid w:val="00054562"/>
    <w:rsid w:val="0005501E"/>
    <w:rsid w:val="000560BE"/>
    <w:rsid w:val="0005713E"/>
    <w:rsid w:val="00057F7E"/>
    <w:rsid w:val="00061606"/>
    <w:rsid w:val="00061747"/>
    <w:rsid w:val="00061AF5"/>
    <w:rsid w:val="00062028"/>
    <w:rsid w:val="00063814"/>
    <w:rsid w:val="00063D84"/>
    <w:rsid w:val="00064D86"/>
    <w:rsid w:val="0006556A"/>
    <w:rsid w:val="000658E5"/>
    <w:rsid w:val="00065D83"/>
    <w:rsid w:val="0006636D"/>
    <w:rsid w:val="0006725B"/>
    <w:rsid w:val="00067C38"/>
    <w:rsid w:val="0007186C"/>
    <w:rsid w:val="000719E0"/>
    <w:rsid w:val="000721EE"/>
    <w:rsid w:val="00072271"/>
    <w:rsid w:val="00072690"/>
    <w:rsid w:val="000739EF"/>
    <w:rsid w:val="0007454F"/>
    <w:rsid w:val="000753D9"/>
    <w:rsid w:val="0007563B"/>
    <w:rsid w:val="00076EC6"/>
    <w:rsid w:val="000777C2"/>
    <w:rsid w:val="00077D53"/>
    <w:rsid w:val="00077E94"/>
    <w:rsid w:val="00077F34"/>
    <w:rsid w:val="000807AD"/>
    <w:rsid w:val="00081394"/>
    <w:rsid w:val="0008148C"/>
    <w:rsid w:val="00082A5B"/>
    <w:rsid w:val="0008389A"/>
    <w:rsid w:val="00084216"/>
    <w:rsid w:val="00085627"/>
    <w:rsid w:val="000856F8"/>
    <w:rsid w:val="00086596"/>
    <w:rsid w:val="00092C77"/>
    <w:rsid w:val="00092D5C"/>
    <w:rsid w:val="00092E79"/>
    <w:rsid w:val="000932F6"/>
    <w:rsid w:val="00093B02"/>
    <w:rsid w:val="000949FD"/>
    <w:rsid w:val="00095A5A"/>
    <w:rsid w:val="00097EC7"/>
    <w:rsid w:val="000A002E"/>
    <w:rsid w:val="000A2799"/>
    <w:rsid w:val="000A335B"/>
    <w:rsid w:val="000A37B1"/>
    <w:rsid w:val="000A4193"/>
    <w:rsid w:val="000A58CA"/>
    <w:rsid w:val="000A5D45"/>
    <w:rsid w:val="000A75B8"/>
    <w:rsid w:val="000B02DD"/>
    <w:rsid w:val="000B04BF"/>
    <w:rsid w:val="000B0E15"/>
    <w:rsid w:val="000B16A5"/>
    <w:rsid w:val="000B2793"/>
    <w:rsid w:val="000B2F51"/>
    <w:rsid w:val="000B2FF4"/>
    <w:rsid w:val="000B34BD"/>
    <w:rsid w:val="000B433D"/>
    <w:rsid w:val="000B5AFA"/>
    <w:rsid w:val="000B5CB0"/>
    <w:rsid w:val="000B60A3"/>
    <w:rsid w:val="000B6744"/>
    <w:rsid w:val="000B79E2"/>
    <w:rsid w:val="000B7B4A"/>
    <w:rsid w:val="000C10DB"/>
    <w:rsid w:val="000C1690"/>
    <w:rsid w:val="000C2A89"/>
    <w:rsid w:val="000C2F6A"/>
    <w:rsid w:val="000C3659"/>
    <w:rsid w:val="000C3929"/>
    <w:rsid w:val="000C4675"/>
    <w:rsid w:val="000C5F7E"/>
    <w:rsid w:val="000C6BD6"/>
    <w:rsid w:val="000C7E2A"/>
    <w:rsid w:val="000D0351"/>
    <w:rsid w:val="000D1B26"/>
    <w:rsid w:val="000D434F"/>
    <w:rsid w:val="000D4A0B"/>
    <w:rsid w:val="000D5C70"/>
    <w:rsid w:val="000D771F"/>
    <w:rsid w:val="000D7B17"/>
    <w:rsid w:val="000E4D4C"/>
    <w:rsid w:val="000E5E31"/>
    <w:rsid w:val="000E6445"/>
    <w:rsid w:val="000E67AE"/>
    <w:rsid w:val="000E6FCD"/>
    <w:rsid w:val="000E7F9C"/>
    <w:rsid w:val="000F08AB"/>
    <w:rsid w:val="000F09C5"/>
    <w:rsid w:val="000F224E"/>
    <w:rsid w:val="000F2DD8"/>
    <w:rsid w:val="000F3BF0"/>
    <w:rsid w:val="000F3C31"/>
    <w:rsid w:val="000F3C7D"/>
    <w:rsid w:val="000F3F5E"/>
    <w:rsid w:val="000F3FB5"/>
    <w:rsid w:val="000F46D0"/>
    <w:rsid w:val="000F4830"/>
    <w:rsid w:val="000F4A78"/>
    <w:rsid w:val="000F4AE1"/>
    <w:rsid w:val="000F4CFB"/>
    <w:rsid w:val="000F534B"/>
    <w:rsid w:val="000F6143"/>
    <w:rsid w:val="000F692C"/>
    <w:rsid w:val="00100586"/>
    <w:rsid w:val="00100782"/>
    <w:rsid w:val="00105715"/>
    <w:rsid w:val="0010586C"/>
    <w:rsid w:val="00105965"/>
    <w:rsid w:val="00105C89"/>
    <w:rsid w:val="001068F2"/>
    <w:rsid w:val="0010695D"/>
    <w:rsid w:val="00106B1B"/>
    <w:rsid w:val="00110241"/>
    <w:rsid w:val="00110621"/>
    <w:rsid w:val="00110751"/>
    <w:rsid w:val="0011280F"/>
    <w:rsid w:val="00112EFB"/>
    <w:rsid w:val="001131B7"/>
    <w:rsid w:val="00113338"/>
    <w:rsid w:val="00113EB0"/>
    <w:rsid w:val="001141B3"/>
    <w:rsid w:val="00114671"/>
    <w:rsid w:val="00114F95"/>
    <w:rsid w:val="00115B4A"/>
    <w:rsid w:val="001165A0"/>
    <w:rsid w:val="00117666"/>
    <w:rsid w:val="001177A8"/>
    <w:rsid w:val="0012019B"/>
    <w:rsid w:val="001214C3"/>
    <w:rsid w:val="00121D99"/>
    <w:rsid w:val="001223A7"/>
    <w:rsid w:val="0012251C"/>
    <w:rsid w:val="00123315"/>
    <w:rsid w:val="00123A1E"/>
    <w:rsid w:val="00125222"/>
    <w:rsid w:val="0012534E"/>
    <w:rsid w:val="001258C0"/>
    <w:rsid w:val="00125F68"/>
    <w:rsid w:val="0012661C"/>
    <w:rsid w:val="001277F4"/>
    <w:rsid w:val="0013010C"/>
    <w:rsid w:val="00130C89"/>
    <w:rsid w:val="00130EC9"/>
    <w:rsid w:val="0013111A"/>
    <w:rsid w:val="001318F1"/>
    <w:rsid w:val="0013228B"/>
    <w:rsid w:val="00132FDE"/>
    <w:rsid w:val="00134256"/>
    <w:rsid w:val="001357E0"/>
    <w:rsid w:val="001364EF"/>
    <w:rsid w:val="0013778A"/>
    <w:rsid w:val="001412CF"/>
    <w:rsid w:val="001414E4"/>
    <w:rsid w:val="00141700"/>
    <w:rsid w:val="0014248B"/>
    <w:rsid w:val="0014325A"/>
    <w:rsid w:val="00143F0B"/>
    <w:rsid w:val="001453FC"/>
    <w:rsid w:val="00147395"/>
    <w:rsid w:val="00147978"/>
    <w:rsid w:val="00147DDE"/>
    <w:rsid w:val="0015140B"/>
    <w:rsid w:val="00151884"/>
    <w:rsid w:val="00151A81"/>
    <w:rsid w:val="00152FAC"/>
    <w:rsid w:val="00154E8C"/>
    <w:rsid w:val="001552C9"/>
    <w:rsid w:val="00156C6F"/>
    <w:rsid w:val="00156D0E"/>
    <w:rsid w:val="001579ED"/>
    <w:rsid w:val="00157EE6"/>
    <w:rsid w:val="00160748"/>
    <w:rsid w:val="00161459"/>
    <w:rsid w:val="00161834"/>
    <w:rsid w:val="00163B6A"/>
    <w:rsid w:val="00165089"/>
    <w:rsid w:val="00166B36"/>
    <w:rsid w:val="00166B70"/>
    <w:rsid w:val="00172111"/>
    <w:rsid w:val="00172B55"/>
    <w:rsid w:val="001745A1"/>
    <w:rsid w:val="00176646"/>
    <w:rsid w:val="001773B3"/>
    <w:rsid w:val="00177D84"/>
    <w:rsid w:val="001807F2"/>
    <w:rsid w:val="00181257"/>
    <w:rsid w:val="001823B0"/>
    <w:rsid w:val="0018273E"/>
    <w:rsid w:val="001835C2"/>
    <w:rsid w:val="001845C9"/>
    <w:rsid w:val="001867E9"/>
    <w:rsid w:val="00190004"/>
    <w:rsid w:val="00190895"/>
    <w:rsid w:val="0019199E"/>
    <w:rsid w:val="00191F13"/>
    <w:rsid w:val="0019221E"/>
    <w:rsid w:val="001940CA"/>
    <w:rsid w:val="00194A2C"/>
    <w:rsid w:val="00195844"/>
    <w:rsid w:val="00196076"/>
    <w:rsid w:val="001964EF"/>
    <w:rsid w:val="001A06E7"/>
    <w:rsid w:val="001A0CA5"/>
    <w:rsid w:val="001A22CC"/>
    <w:rsid w:val="001A331D"/>
    <w:rsid w:val="001A3C49"/>
    <w:rsid w:val="001A5E30"/>
    <w:rsid w:val="001A639E"/>
    <w:rsid w:val="001A64E2"/>
    <w:rsid w:val="001A720F"/>
    <w:rsid w:val="001B10CD"/>
    <w:rsid w:val="001B1A2C"/>
    <w:rsid w:val="001B1B20"/>
    <w:rsid w:val="001B1D09"/>
    <w:rsid w:val="001B2364"/>
    <w:rsid w:val="001B4086"/>
    <w:rsid w:val="001B5EF0"/>
    <w:rsid w:val="001B6052"/>
    <w:rsid w:val="001B76AB"/>
    <w:rsid w:val="001C09F3"/>
    <w:rsid w:val="001C0FBF"/>
    <w:rsid w:val="001C164C"/>
    <w:rsid w:val="001C2041"/>
    <w:rsid w:val="001C3944"/>
    <w:rsid w:val="001C3996"/>
    <w:rsid w:val="001C4EB1"/>
    <w:rsid w:val="001C65B4"/>
    <w:rsid w:val="001C676E"/>
    <w:rsid w:val="001C69E2"/>
    <w:rsid w:val="001C72D7"/>
    <w:rsid w:val="001C7ECD"/>
    <w:rsid w:val="001D0514"/>
    <w:rsid w:val="001D077C"/>
    <w:rsid w:val="001D085F"/>
    <w:rsid w:val="001D1675"/>
    <w:rsid w:val="001D3574"/>
    <w:rsid w:val="001D391B"/>
    <w:rsid w:val="001D4D9E"/>
    <w:rsid w:val="001D55BA"/>
    <w:rsid w:val="001D5C23"/>
    <w:rsid w:val="001D6131"/>
    <w:rsid w:val="001D7B6A"/>
    <w:rsid w:val="001E2AAF"/>
    <w:rsid w:val="001E3423"/>
    <w:rsid w:val="001E42A1"/>
    <w:rsid w:val="001E4754"/>
    <w:rsid w:val="001E6382"/>
    <w:rsid w:val="001E79D7"/>
    <w:rsid w:val="001F08C8"/>
    <w:rsid w:val="001F1370"/>
    <w:rsid w:val="001F1468"/>
    <w:rsid w:val="001F31CE"/>
    <w:rsid w:val="001F3AF6"/>
    <w:rsid w:val="001F3E81"/>
    <w:rsid w:val="001F4C07"/>
    <w:rsid w:val="001F6971"/>
    <w:rsid w:val="001F7273"/>
    <w:rsid w:val="001F7C6A"/>
    <w:rsid w:val="002001C6"/>
    <w:rsid w:val="00200D69"/>
    <w:rsid w:val="0020140A"/>
    <w:rsid w:val="002017FF"/>
    <w:rsid w:val="00204B51"/>
    <w:rsid w:val="002053D3"/>
    <w:rsid w:val="002055C8"/>
    <w:rsid w:val="002056C6"/>
    <w:rsid w:val="00205ACE"/>
    <w:rsid w:val="00210579"/>
    <w:rsid w:val="002114E2"/>
    <w:rsid w:val="00211CF3"/>
    <w:rsid w:val="00211D79"/>
    <w:rsid w:val="00212FB7"/>
    <w:rsid w:val="002137B0"/>
    <w:rsid w:val="002139E1"/>
    <w:rsid w:val="00213AA0"/>
    <w:rsid w:val="00214E86"/>
    <w:rsid w:val="00215056"/>
    <w:rsid w:val="00216477"/>
    <w:rsid w:val="00216B6A"/>
    <w:rsid w:val="0021747E"/>
    <w:rsid w:val="00217B18"/>
    <w:rsid w:val="00217DA2"/>
    <w:rsid w:val="00217E6D"/>
    <w:rsid w:val="0022007C"/>
    <w:rsid w:val="00220AEA"/>
    <w:rsid w:val="00221ADF"/>
    <w:rsid w:val="00221C09"/>
    <w:rsid w:val="00222E69"/>
    <w:rsid w:val="00223DA5"/>
    <w:rsid w:val="00223F90"/>
    <w:rsid w:val="0022531F"/>
    <w:rsid w:val="00225E35"/>
    <w:rsid w:val="00225E84"/>
    <w:rsid w:val="002266A3"/>
    <w:rsid w:val="00226954"/>
    <w:rsid w:val="00226E2D"/>
    <w:rsid w:val="002304F1"/>
    <w:rsid w:val="002304F7"/>
    <w:rsid w:val="00230C1D"/>
    <w:rsid w:val="00231E6E"/>
    <w:rsid w:val="002321E6"/>
    <w:rsid w:val="00233727"/>
    <w:rsid w:val="002337B1"/>
    <w:rsid w:val="002347A2"/>
    <w:rsid w:val="00235682"/>
    <w:rsid w:val="00236540"/>
    <w:rsid w:val="002370A7"/>
    <w:rsid w:val="002405AD"/>
    <w:rsid w:val="002441CB"/>
    <w:rsid w:val="00244DDF"/>
    <w:rsid w:val="00244EEB"/>
    <w:rsid w:val="002464D8"/>
    <w:rsid w:val="0024681C"/>
    <w:rsid w:val="0024742F"/>
    <w:rsid w:val="002478B3"/>
    <w:rsid w:val="00250FE3"/>
    <w:rsid w:val="0025292C"/>
    <w:rsid w:val="00253CF8"/>
    <w:rsid w:val="00253F52"/>
    <w:rsid w:val="002559F1"/>
    <w:rsid w:val="0025794C"/>
    <w:rsid w:val="00261480"/>
    <w:rsid w:val="00262653"/>
    <w:rsid w:val="002629A3"/>
    <w:rsid w:val="002635D8"/>
    <w:rsid w:val="00265134"/>
    <w:rsid w:val="00265660"/>
    <w:rsid w:val="002660A4"/>
    <w:rsid w:val="0026759B"/>
    <w:rsid w:val="00267D18"/>
    <w:rsid w:val="0027027C"/>
    <w:rsid w:val="00271948"/>
    <w:rsid w:val="00272A3F"/>
    <w:rsid w:val="00273137"/>
    <w:rsid w:val="00274844"/>
    <w:rsid w:val="00274E1B"/>
    <w:rsid w:val="002757C6"/>
    <w:rsid w:val="0027672C"/>
    <w:rsid w:val="00280775"/>
    <w:rsid w:val="00280B74"/>
    <w:rsid w:val="0028203A"/>
    <w:rsid w:val="00282AB3"/>
    <w:rsid w:val="00283C4F"/>
    <w:rsid w:val="00286409"/>
    <w:rsid w:val="002868E2"/>
    <w:rsid w:val="002869C3"/>
    <w:rsid w:val="00287CAC"/>
    <w:rsid w:val="0029132C"/>
    <w:rsid w:val="00291828"/>
    <w:rsid w:val="002921DB"/>
    <w:rsid w:val="002936E4"/>
    <w:rsid w:val="00294C99"/>
    <w:rsid w:val="00295EFB"/>
    <w:rsid w:val="00295EFD"/>
    <w:rsid w:val="002960F1"/>
    <w:rsid w:val="00296521"/>
    <w:rsid w:val="00296B0F"/>
    <w:rsid w:val="00296B88"/>
    <w:rsid w:val="00296CB0"/>
    <w:rsid w:val="00297AD7"/>
    <w:rsid w:val="002A0787"/>
    <w:rsid w:val="002A0DE9"/>
    <w:rsid w:val="002A131C"/>
    <w:rsid w:val="002A22BE"/>
    <w:rsid w:val="002A25BE"/>
    <w:rsid w:val="002A386E"/>
    <w:rsid w:val="002A3CA8"/>
    <w:rsid w:val="002A447C"/>
    <w:rsid w:val="002A4D41"/>
    <w:rsid w:val="002A678D"/>
    <w:rsid w:val="002B053E"/>
    <w:rsid w:val="002B06C2"/>
    <w:rsid w:val="002B0C88"/>
    <w:rsid w:val="002B140A"/>
    <w:rsid w:val="002B1F81"/>
    <w:rsid w:val="002B36D7"/>
    <w:rsid w:val="002B41AB"/>
    <w:rsid w:val="002B459D"/>
    <w:rsid w:val="002B5561"/>
    <w:rsid w:val="002B5E1A"/>
    <w:rsid w:val="002B6BC1"/>
    <w:rsid w:val="002B747C"/>
    <w:rsid w:val="002C04B8"/>
    <w:rsid w:val="002C0549"/>
    <w:rsid w:val="002C0594"/>
    <w:rsid w:val="002C0AE3"/>
    <w:rsid w:val="002C1451"/>
    <w:rsid w:val="002C1804"/>
    <w:rsid w:val="002C2983"/>
    <w:rsid w:val="002C3C75"/>
    <w:rsid w:val="002C43ED"/>
    <w:rsid w:val="002C52FA"/>
    <w:rsid w:val="002C74CA"/>
    <w:rsid w:val="002D0600"/>
    <w:rsid w:val="002D1700"/>
    <w:rsid w:val="002D1DE9"/>
    <w:rsid w:val="002D2708"/>
    <w:rsid w:val="002D37D0"/>
    <w:rsid w:val="002D397C"/>
    <w:rsid w:val="002D4858"/>
    <w:rsid w:val="002D499A"/>
    <w:rsid w:val="002D4EFE"/>
    <w:rsid w:val="002D528C"/>
    <w:rsid w:val="002D555A"/>
    <w:rsid w:val="002D56F8"/>
    <w:rsid w:val="002D70F0"/>
    <w:rsid w:val="002D7AB8"/>
    <w:rsid w:val="002D7C79"/>
    <w:rsid w:val="002E0595"/>
    <w:rsid w:val="002E10CE"/>
    <w:rsid w:val="002E1483"/>
    <w:rsid w:val="002E1D58"/>
    <w:rsid w:val="002E1FF1"/>
    <w:rsid w:val="002E3153"/>
    <w:rsid w:val="002E3D32"/>
    <w:rsid w:val="002E44EF"/>
    <w:rsid w:val="002E48A7"/>
    <w:rsid w:val="002E5832"/>
    <w:rsid w:val="002E5E69"/>
    <w:rsid w:val="002E6554"/>
    <w:rsid w:val="002E6B29"/>
    <w:rsid w:val="002E6C0E"/>
    <w:rsid w:val="002E7844"/>
    <w:rsid w:val="002E7A91"/>
    <w:rsid w:val="002F0348"/>
    <w:rsid w:val="002F062D"/>
    <w:rsid w:val="002F0DDC"/>
    <w:rsid w:val="002F270A"/>
    <w:rsid w:val="002F34C3"/>
    <w:rsid w:val="002F3B28"/>
    <w:rsid w:val="002F42AC"/>
    <w:rsid w:val="002F4A2A"/>
    <w:rsid w:val="002F7168"/>
    <w:rsid w:val="002F744D"/>
    <w:rsid w:val="00303DE6"/>
    <w:rsid w:val="00305119"/>
    <w:rsid w:val="00306BA3"/>
    <w:rsid w:val="00310124"/>
    <w:rsid w:val="00311597"/>
    <w:rsid w:val="003119FF"/>
    <w:rsid w:val="00315273"/>
    <w:rsid w:val="00315726"/>
    <w:rsid w:val="003175DC"/>
    <w:rsid w:val="00317B4E"/>
    <w:rsid w:val="00320587"/>
    <w:rsid w:val="00321749"/>
    <w:rsid w:val="00321F1E"/>
    <w:rsid w:val="00322DE9"/>
    <w:rsid w:val="00327CC9"/>
    <w:rsid w:val="003301A2"/>
    <w:rsid w:val="00330AD7"/>
    <w:rsid w:val="00331D9F"/>
    <w:rsid w:val="00332270"/>
    <w:rsid w:val="00334A09"/>
    <w:rsid w:val="003355A3"/>
    <w:rsid w:val="00340402"/>
    <w:rsid w:val="00341852"/>
    <w:rsid w:val="00341D38"/>
    <w:rsid w:val="00342679"/>
    <w:rsid w:val="00342C47"/>
    <w:rsid w:val="0034307D"/>
    <w:rsid w:val="00343322"/>
    <w:rsid w:val="00344441"/>
    <w:rsid w:val="003455DA"/>
    <w:rsid w:val="003459BD"/>
    <w:rsid w:val="003460BA"/>
    <w:rsid w:val="00346E50"/>
    <w:rsid w:val="0035001B"/>
    <w:rsid w:val="003544FB"/>
    <w:rsid w:val="00354BC3"/>
    <w:rsid w:val="00354D05"/>
    <w:rsid w:val="003556DC"/>
    <w:rsid w:val="00355773"/>
    <w:rsid w:val="003565E2"/>
    <w:rsid w:val="003602CB"/>
    <w:rsid w:val="003605B2"/>
    <w:rsid w:val="003607B0"/>
    <w:rsid w:val="003609E1"/>
    <w:rsid w:val="00361B81"/>
    <w:rsid w:val="00362D14"/>
    <w:rsid w:val="00363073"/>
    <w:rsid w:val="00364493"/>
    <w:rsid w:val="0036495C"/>
    <w:rsid w:val="003658EE"/>
    <w:rsid w:val="00365D63"/>
    <w:rsid w:val="0036603C"/>
    <w:rsid w:val="003676DB"/>
    <w:rsid w:val="0036792F"/>
    <w:rsid w:val="0036793B"/>
    <w:rsid w:val="00370A9A"/>
    <w:rsid w:val="003719D0"/>
    <w:rsid w:val="00372682"/>
    <w:rsid w:val="00372982"/>
    <w:rsid w:val="00372CDE"/>
    <w:rsid w:val="00372E5E"/>
    <w:rsid w:val="00372F77"/>
    <w:rsid w:val="00373649"/>
    <w:rsid w:val="00373E70"/>
    <w:rsid w:val="00376CC5"/>
    <w:rsid w:val="003776D6"/>
    <w:rsid w:val="003778E7"/>
    <w:rsid w:val="00383A15"/>
    <w:rsid w:val="00385865"/>
    <w:rsid w:val="003865A4"/>
    <w:rsid w:val="00387420"/>
    <w:rsid w:val="0038776E"/>
    <w:rsid w:val="003877B3"/>
    <w:rsid w:val="003878A5"/>
    <w:rsid w:val="00387F7D"/>
    <w:rsid w:val="003900F6"/>
    <w:rsid w:val="00390322"/>
    <w:rsid w:val="00390AFE"/>
    <w:rsid w:val="00390E79"/>
    <w:rsid w:val="00391B46"/>
    <w:rsid w:val="00393ECF"/>
    <w:rsid w:val="003948FB"/>
    <w:rsid w:val="00394EF7"/>
    <w:rsid w:val="003954EE"/>
    <w:rsid w:val="0039595D"/>
    <w:rsid w:val="0039604D"/>
    <w:rsid w:val="0039693B"/>
    <w:rsid w:val="00396F84"/>
    <w:rsid w:val="003A0EBB"/>
    <w:rsid w:val="003A1264"/>
    <w:rsid w:val="003A1C8B"/>
    <w:rsid w:val="003A21FA"/>
    <w:rsid w:val="003A2C59"/>
    <w:rsid w:val="003A4D6B"/>
    <w:rsid w:val="003A7B88"/>
    <w:rsid w:val="003B1C84"/>
    <w:rsid w:val="003B1E5B"/>
    <w:rsid w:val="003B2B1B"/>
    <w:rsid w:val="003B31A5"/>
    <w:rsid w:val="003B5B6E"/>
    <w:rsid w:val="003B5E14"/>
    <w:rsid w:val="003B6A16"/>
    <w:rsid w:val="003C036A"/>
    <w:rsid w:val="003C05D2"/>
    <w:rsid w:val="003C32D6"/>
    <w:rsid w:val="003C3B82"/>
    <w:rsid w:val="003C48AD"/>
    <w:rsid w:val="003C4AF7"/>
    <w:rsid w:val="003C61F3"/>
    <w:rsid w:val="003C6866"/>
    <w:rsid w:val="003D10AD"/>
    <w:rsid w:val="003D1416"/>
    <w:rsid w:val="003D1839"/>
    <w:rsid w:val="003D24E5"/>
    <w:rsid w:val="003D2F2D"/>
    <w:rsid w:val="003D39B5"/>
    <w:rsid w:val="003D41B1"/>
    <w:rsid w:val="003D4C12"/>
    <w:rsid w:val="003D529C"/>
    <w:rsid w:val="003D5923"/>
    <w:rsid w:val="003D5E76"/>
    <w:rsid w:val="003D6734"/>
    <w:rsid w:val="003E020F"/>
    <w:rsid w:val="003E1B4B"/>
    <w:rsid w:val="003E262B"/>
    <w:rsid w:val="003E26A8"/>
    <w:rsid w:val="003E2851"/>
    <w:rsid w:val="003E6DDA"/>
    <w:rsid w:val="003E7330"/>
    <w:rsid w:val="003F02A5"/>
    <w:rsid w:val="003F0EF1"/>
    <w:rsid w:val="003F138C"/>
    <w:rsid w:val="003F1D3A"/>
    <w:rsid w:val="003F2241"/>
    <w:rsid w:val="003F4767"/>
    <w:rsid w:val="003F5FC7"/>
    <w:rsid w:val="003F5FD1"/>
    <w:rsid w:val="003F6096"/>
    <w:rsid w:val="003F729E"/>
    <w:rsid w:val="003F7BAB"/>
    <w:rsid w:val="0040008C"/>
    <w:rsid w:val="00400777"/>
    <w:rsid w:val="00401590"/>
    <w:rsid w:val="0040199D"/>
    <w:rsid w:val="00401DD0"/>
    <w:rsid w:val="004029EE"/>
    <w:rsid w:val="00404BAB"/>
    <w:rsid w:val="00404DD6"/>
    <w:rsid w:val="0040540A"/>
    <w:rsid w:val="00406256"/>
    <w:rsid w:val="004062A5"/>
    <w:rsid w:val="00406584"/>
    <w:rsid w:val="0040666A"/>
    <w:rsid w:val="00406BFA"/>
    <w:rsid w:val="004074EF"/>
    <w:rsid w:val="004076F3"/>
    <w:rsid w:val="00407934"/>
    <w:rsid w:val="00410053"/>
    <w:rsid w:val="00410173"/>
    <w:rsid w:val="004113F6"/>
    <w:rsid w:val="00411BAD"/>
    <w:rsid w:val="00412211"/>
    <w:rsid w:val="00412966"/>
    <w:rsid w:val="00412C58"/>
    <w:rsid w:val="00414490"/>
    <w:rsid w:val="00414E8B"/>
    <w:rsid w:val="00415799"/>
    <w:rsid w:val="00415C02"/>
    <w:rsid w:val="00417D9F"/>
    <w:rsid w:val="00421059"/>
    <w:rsid w:val="00421366"/>
    <w:rsid w:val="0042205B"/>
    <w:rsid w:val="00422484"/>
    <w:rsid w:val="00422B6E"/>
    <w:rsid w:val="00422C94"/>
    <w:rsid w:val="00423CDC"/>
    <w:rsid w:val="004245DC"/>
    <w:rsid w:val="004258F0"/>
    <w:rsid w:val="00427E5E"/>
    <w:rsid w:val="004306AB"/>
    <w:rsid w:val="00430AE3"/>
    <w:rsid w:val="0043135B"/>
    <w:rsid w:val="004319BF"/>
    <w:rsid w:val="004319D9"/>
    <w:rsid w:val="00431CC4"/>
    <w:rsid w:val="0043293B"/>
    <w:rsid w:val="00433DD0"/>
    <w:rsid w:val="0043401E"/>
    <w:rsid w:val="00434138"/>
    <w:rsid w:val="00435229"/>
    <w:rsid w:val="004362F7"/>
    <w:rsid w:val="004366D6"/>
    <w:rsid w:val="004378D5"/>
    <w:rsid w:val="00441B3F"/>
    <w:rsid w:val="00441D1E"/>
    <w:rsid w:val="00443346"/>
    <w:rsid w:val="004450F7"/>
    <w:rsid w:val="004454BF"/>
    <w:rsid w:val="004464BE"/>
    <w:rsid w:val="00446634"/>
    <w:rsid w:val="00446740"/>
    <w:rsid w:val="00450721"/>
    <w:rsid w:val="00450DA5"/>
    <w:rsid w:val="00451631"/>
    <w:rsid w:val="00451C77"/>
    <w:rsid w:val="00452C26"/>
    <w:rsid w:val="00453A2B"/>
    <w:rsid w:val="00455E73"/>
    <w:rsid w:val="00461023"/>
    <w:rsid w:val="00461595"/>
    <w:rsid w:val="00461FF6"/>
    <w:rsid w:val="00462AD4"/>
    <w:rsid w:val="0046325E"/>
    <w:rsid w:val="00463E3D"/>
    <w:rsid w:val="00463EEA"/>
    <w:rsid w:val="0046458B"/>
    <w:rsid w:val="004645AE"/>
    <w:rsid w:val="004658AA"/>
    <w:rsid w:val="00465B9D"/>
    <w:rsid w:val="00465E28"/>
    <w:rsid w:val="004663B4"/>
    <w:rsid w:val="00466A5C"/>
    <w:rsid w:val="00467FE4"/>
    <w:rsid w:val="00471501"/>
    <w:rsid w:val="00473096"/>
    <w:rsid w:val="004765D0"/>
    <w:rsid w:val="00476CA8"/>
    <w:rsid w:val="00476E74"/>
    <w:rsid w:val="00480CC7"/>
    <w:rsid w:val="00480CE8"/>
    <w:rsid w:val="00480DE7"/>
    <w:rsid w:val="0048220D"/>
    <w:rsid w:val="00482C39"/>
    <w:rsid w:val="00482CEF"/>
    <w:rsid w:val="004854F1"/>
    <w:rsid w:val="00485689"/>
    <w:rsid w:val="004863E3"/>
    <w:rsid w:val="00486942"/>
    <w:rsid w:val="004875E6"/>
    <w:rsid w:val="00491483"/>
    <w:rsid w:val="0049183A"/>
    <w:rsid w:val="00492EDD"/>
    <w:rsid w:val="004940D3"/>
    <w:rsid w:val="00494507"/>
    <w:rsid w:val="00494A55"/>
    <w:rsid w:val="00495212"/>
    <w:rsid w:val="004959E3"/>
    <w:rsid w:val="00495B4E"/>
    <w:rsid w:val="004962AE"/>
    <w:rsid w:val="004963B7"/>
    <w:rsid w:val="0049736A"/>
    <w:rsid w:val="004976D5"/>
    <w:rsid w:val="004A0BA8"/>
    <w:rsid w:val="004A10D7"/>
    <w:rsid w:val="004A1401"/>
    <w:rsid w:val="004A19AD"/>
    <w:rsid w:val="004A2013"/>
    <w:rsid w:val="004A3573"/>
    <w:rsid w:val="004A44EA"/>
    <w:rsid w:val="004A4F18"/>
    <w:rsid w:val="004A59E3"/>
    <w:rsid w:val="004A7843"/>
    <w:rsid w:val="004A7AAD"/>
    <w:rsid w:val="004A7DAC"/>
    <w:rsid w:val="004B0997"/>
    <w:rsid w:val="004B11C8"/>
    <w:rsid w:val="004B1422"/>
    <w:rsid w:val="004B19AB"/>
    <w:rsid w:val="004B2BA1"/>
    <w:rsid w:val="004B2CF6"/>
    <w:rsid w:val="004B2D0E"/>
    <w:rsid w:val="004B2E8C"/>
    <w:rsid w:val="004B37AA"/>
    <w:rsid w:val="004B4A17"/>
    <w:rsid w:val="004B5949"/>
    <w:rsid w:val="004B62D3"/>
    <w:rsid w:val="004B67F9"/>
    <w:rsid w:val="004B6D14"/>
    <w:rsid w:val="004B75E2"/>
    <w:rsid w:val="004C0E59"/>
    <w:rsid w:val="004C198A"/>
    <w:rsid w:val="004C27DE"/>
    <w:rsid w:val="004C2C81"/>
    <w:rsid w:val="004C3CEF"/>
    <w:rsid w:val="004C422C"/>
    <w:rsid w:val="004C4381"/>
    <w:rsid w:val="004C5510"/>
    <w:rsid w:val="004C562A"/>
    <w:rsid w:val="004C5D71"/>
    <w:rsid w:val="004C6579"/>
    <w:rsid w:val="004C65D8"/>
    <w:rsid w:val="004C6963"/>
    <w:rsid w:val="004D0243"/>
    <w:rsid w:val="004D0976"/>
    <w:rsid w:val="004D12FA"/>
    <w:rsid w:val="004D2F7A"/>
    <w:rsid w:val="004D2F98"/>
    <w:rsid w:val="004D3E33"/>
    <w:rsid w:val="004D3F59"/>
    <w:rsid w:val="004D48AD"/>
    <w:rsid w:val="004D550D"/>
    <w:rsid w:val="004D57FC"/>
    <w:rsid w:val="004D6F95"/>
    <w:rsid w:val="004D78E3"/>
    <w:rsid w:val="004E0ABD"/>
    <w:rsid w:val="004E3878"/>
    <w:rsid w:val="004E42DB"/>
    <w:rsid w:val="004E4AFF"/>
    <w:rsid w:val="004E5648"/>
    <w:rsid w:val="004E6A11"/>
    <w:rsid w:val="004E715E"/>
    <w:rsid w:val="004F1084"/>
    <w:rsid w:val="004F15FA"/>
    <w:rsid w:val="004F2BA3"/>
    <w:rsid w:val="004F31D4"/>
    <w:rsid w:val="004F43F6"/>
    <w:rsid w:val="004F4D56"/>
    <w:rsid w:val="004F66F3"/>
    <w:rsid w:val="004F6F7F"/>
    <w:rsid w:val="005019D3"/>
    <w:rsid w:val="00503772"/>
    <w:rsid w:val="005037F3"/>
    <w:rsid w:val="005037F6"/>
    <w:rsid w:val="00504057"/>
    <w:rsid w:val="0050552E"/>
    <w:rsid w:val="0050643C"/>
    <w:rsid w:val="0050668C"/>
    <w:rsid w:val="00507D6A"/>
    <w:rsid w:val="00510601"/>
    <w:rsid w:val="005113B4"/>
    <w:rsid w:val="0051153B"/>
    <w:rsid w:val="00512564"/>
    <w:rsid w:val="00512821"/>
    <w:rsid w:val="00512A55"/>
    <w:rsid w:val="00513C52"/>
    <w:rsid w:val="00515683"/>
    <w:rsid w:val="00516681"/>
    <w:rsid w:val="00517C30"/>
    <w:rsid w:val="005205E7"/>
    <w:rsid w:val="00521892"/>
    <w:rsid w:val="00522C76"/>
    <w:rsid w:val="00523EE5"/>
    <w:rsid w:val="00523FD0"/>
    <w:rsid w:val="00524BF5"/>
    <w:rsid w:val="00524E6F"/>
    <w:rsid w:val="005250F2"/>
    <w:rsid w:val="00525404"/>
    <w:rsid w:val="00526893"/>
    <w:rsid w:val="00526A85"/>
    <w:rsid w:val="00527686"/>
    <w:rsid w:val="00527DF6"/>
    <w:rsid w:val="0053054C"/>
    <w:rsid w:val="005313AF"/>
    <w:rsid w:val="00532037"/>
    <w:rsid w:val="00532FEA"/>
    <w:rsid w:val="00533081"/>
    <w:rsid w:val="00533F91"/>
    <w:rsid w:val="00534A99"/>
    <w:rsid w:val="00534E37"/>
    <w:rsid w:val="00534EF2"/>
    <w:rsid w:val="005362CC"/>
    <w:rsid w:val="00536457"/>
    <w:rsid w:val="0053685D"/>
    <w:rsid w:val="005374B2"/>
    <w:rsid w:val="00537D35"/>
    <w:rsid w:val="005409B1"/>
    <w:rsid w:val="005418C3"/>
    <w:rsid w:val="00541C2A"/>
    <w:rsid w:val="00542C55"/>
    <w:rsid w:val="00543DDF"/>
    <w:rsid w:val="00544F0F"/>
    <w:rsid w:val="00545021"/>
    <w:rsid w:val="005461BA"/>
    <w:rsid w:val="00546577"/>
    <w:rsid w:val="00547072"/>
    <w:rsid w:val="0055016C"/>
    <w:rsid w:val="005506D9"/>
    <w:rsid w:val="00554267"/>
    <w:rsid w:val="0055547A"/>
    <w:rsid w:val="00555543"/>
    <w:rsid w:val="0055601C"/>
    <w:rsid w:val="00556B4D"/>
    <w:rsid w:val="00556C98"/>
    <w:rsid w:val="005578D2"/>
    <w:rsid w:val="005600C7"/>
    <w:rsid w:val="0056027D"/>
    <w:rsid w:val="00561006"/>
    <w:rsid w:val="00561605"/>
    <w:rsid w:val="00563A78"/>
    <w:rsid w:val="00564A65"/>
    <w:rsid w:val="00564E60"/>
    <w:rsid w:val="0056594F"/>
    <w:rsid w:val="00565C9F"/>
    <w:rsid w:val="00566181"/>
    <w:rsid w:val="005665C1"/>
    <w:rsid w:val="00566890"/>
    <w:rsid w:val="005674C2"/>
    <w:rsid w:val="005700FF"/>
    <w:rsid w:val="005707A6"/>
    <w:rsid w:val="005715BF"/>
    <w:rsid w:val="00572771"/>
    <w:rsid w:val="00572EA0"/>
    <w:rsid w:val="0057337F"/>
    <w:rsid w:val="00574352"/>
    <w:rsid w:val="00574D9E"/>
    <w:rsid w:val="0057556E"/>
    <w:rsid w:val="00575EB7"/>
    <w:rsid w:val="005761B7"/>
    <w:rsid w:val="005778AB"/>
    <w:rsid w:val="00580500"/>
    <w:rsid w:val="00580EC3"/>
    <w:rsid w:val="00581E26"/>
    <w:rsid w:val="0058270F"/>
    <w:rsid w:val="00582811"/>
    <w:rsid w:val="00583DF2"/>
    <w:rsid w:val="00586499"/>
    <w:rsid w:val="00590614"/>
    <w:rsid w:val="00590AF2"/>
    <w:rsid w:val="00590D36"/>
    <w:rsid w:val="0059200D"/>
    <w:rsid w:val="00592A0D"/>
    <w:rsid w:val="0059345E"/>
    <w:rsid w:val="00594886"/>
    <w:rsid w:val="00597BBC"/>
    <w:rsid w:val="00597E53"/>
    <w:rsid w:val="005A0FDC"/>
    <w:rsid w:val="005A1441"/>
    <w:rsid w:val="005A1D84"/>
    <w:rsid w:val="005A35D5"/>
    <w:rsid w:val="005A3931"/>
    <w:rsid w:val="005A562D"/>
    <w:rsid w:val="005A573C"/>
    <w:rsid w:val="005A5762"/>
    <w:rsid w:val="005A68C8"/>
    <w:rsid w:val="005A70EA"/>
    <w:rsid w:val="005B0E9C"/>
    <w:rsid w:val="005B116A"/>
    <w:rsid w:val="005B1909"/>
    <w:rsid w:val="005B2570"/>
    <w:rsid w:val="005B3F47"/>
    <w:rsid w:val="005B477E"/>
    <w:rsid w:val="005B5AA9"/>
    <w:rsid w:val="005C0955"/>
    <w:rsid w:val="005C11C6"/>
    <w:rsid w:val="005C12F9"/>
    <w:rsid w:val="005C1C7A"/>
    <w:rsid w:val="005C2326"/>
    <w:rsid w:val="005C3963"/>
    <w:rsid w:val="005C4B99"/>
    <w:rsid w:val="005C4E05"/>
    <w:rsid w:val="005C5956"/>
    <w:rsid w:val="005C5D46"/>
    <w:rsid w:val="005C5DF0"/>
    <w:rsid w:val="005C68FB"/>
    <w:rsid w:val="005C7507"/>
    <w:rsid w:val="005D0A2D"/>
    <w:rsid w:val="005D1840"/>
    <w:rsid w:val="005D32AB"/>
    <w:rsid w:val="005D35E4"/>
    <w:rsid w:val="005D37F0"/>
    <w:rsid w:val="005D6061"/>
    <w:rsid w:val="005D60AA"/>
    <w:rsid w:val="005D672B"/>
    <w:rsid w:val="005D7910"/>
    <w:rsid w:val="005E18B8"/>
    <w:rsid w:val="005E19B5"/>
    <w:rsid w:val="005E2605"/>
    <w:rsid w:val="005E37B7"/>
    <w:rsid w:val="005E3C99"/>
    <w:rsid w:val="005E415B"/>
    <w:rsid w:val="005E683B"/>
    <w:rsid w:val="005E7298"/>
    <w:rsid w:val="005E77F9"/>
    <w:rsid w:val="005F0161"/>
    <w:rsid w:val="005F0E69"/>
    <w:rsid w:val="005F15C7"/>
    <w:rsid w:val="005F1809"/>
    <w:rsid w:val="005F1E3F"/>
    <w:rsid w:val="005F26DF"/>
    <w:rsid w:val="005F3002"/>
    <w:rsid w:val="005F34E8"/>
    <w:rsid w:val="005F375F"/>
    <w:rsid w:val="005F42F7"/>
    <w:rsid w:val="005F5ED8"/>
    <w:rsid w:val="005F6997"/>
    <w:rsid w:val="005F69FA"/>
    <w:rsid w:val="005F7BD6"/>
    <w:rsid w:val="005F7DC5"/>
    <w:rsid w:val="00602895"/>
    <w:rsid w:val="00603487"/>
    <w:rsid w:val="00603637"/>
    <w:rsid w:val="00605E1D"/>
    <w:rsid w:val="00607945"/>
    <w:rsid w:val="00607D37"/>
    <w:rsid w:val="00607D7D"/>
    <w:rsid w:val="006112DB"/>
    <w:rsid w:val="006118DB"/>
    <w:rsid w:val="006122E3"/>
    <w:rsid w:val="0061242A"/>
    <w:rsid w:val="006129FF"/>
    <w:rsid w:val="00612A6B"/>
    <w:rsid w:val="00612A95"/>
    <w:rsid w:val="00613142"/>
    <w:rsid w:val="00614596"/>
    <w:rsid w:val="0061559B"/>
    <w:rsid w:val="00617BC1"/>
    <w:rsid w:val="006208E2"/>
    <w:rsid w:val="00620A07"/>
    <w:rsid w:val="0062154F"/>
    <w:rsid w:val="006220CD"/>
    <w:rsid w:val="00623C28"/>
    <w:rsid w:val="006248AD"/>
    <w:rsid w:val="006255D5"/>
    <w:rsid w:val="00627548"/>
    <w:rsid w:val="00627BBE"/>
    <w:rsid w:val="00627CFD"/>
    <w:rsid w:val="006300F7"/>
    <w:rsid w:val="00630382"/>
    <w:rsid w:val="006306EF"/>
    <w:rsid w:val="00631719"/>
    <w:rsid w:val="00631A8C"/>
    <w:rsid w:val="00633A06"/>
    <w:rsid w:val="006341EF"/>
    <w:rsid w:val="0063435B"/>
    <w:rsid w:val="006357C4"/>
    <w:rsid w:val="00637E7B"/>
    <w:rsid w:val="00637FD8"/>
    <w:rsid w:val="00640228"/>
    <w:rsid w:val="00640637"/>
    <w:rsid w:val="00641063"/>
    <w:rsid w:val="00642743"/>
    <w:rsid w:val="00642C89"/>
    <w:rsid w:val="00643187"/>
    <w:rsid w:val="0064339D"/>
    <w:rsid w:val="00643577"/>
    <w:rsid w:val="00643E32"/>
    <w:rsid w:val="0064457A"/>
    <w:rsid w:val="00644BEC"/>
    <w:rsid w:val="00645129"/>
    <w:rsid w:val="006456A2"/>
    <w:rsid w:val="00646342"/>
    <w:rsid w:val="00646596"/>
    <w:rsid w:val="00646C2D"/>
    <w:rsid w:val="00647108"/>
    <w:rsid w:val="00650743"/>
    <w:rsid w:val="00651351"/>
    <w:rsid w:val="00651834"/>
    <w:rsid w:val="00651CA2"/>
    <w:rsid w:val="00651E07"/>
    <w:rsid w:val="0065319B"/>
    <w:rsid w:val="00653652"/>
    <w:rsid w:val="00653D60"/>
    <w:rsid w:val="0065564B"/>
    <w:rsid w:val="006563A9"/>
    <w:rsid w:val="00657170"/>
    <w:rsid w:val="00660D05"/>
    <w:rsid w:val="00661055"/>
    <w:rsid w:val="00661DA1"/>
    <w:rsid w:val="00662185"/>
    <w:rsid w:val="00662246"/>
    <w:rsid w:val="00663CDB"/>
    <w:rsid w:val="00664C05"/>
    <w:rsid w:val="00664CA7"/>
    <w:rsid w:val="006703A4"/>
    <w:rsid w:val="006714AE"/>
    <w:rsid w:val="00671D9A"/>
    <w:rsid w:val="006720B6"/>
    <w:rsid w:val="006721A7"/>
    <w:rsid w:val="006724F6"/>
    <w:rsid w:val="0067309F"/>
    <w:rsid w:val="00673952"/>
    <w:rsid w:val="00673DDD"/>
    <w:rsid w:val="00674D09"/>
    <w:rsid w:val="00674DD6"/>
    <w:rsid w:val="00676D5F"/>
    <w:rsid w:val="0067793E"/>
    <w:rsid w:val="0068039D"/>
    <w:rsid w:val="00680976"/>
    <w:rsid w:val="00680C4D"/>
    <w:rsid w:val="00680F36"/>
    <w:rsid w:val="00681821"/>
    <w:rsid w:val="00681F0C"/>
    <w:rsid w:val="00682496"/>
    <w:rsid w:val="0068321C"/>
    <w:rsid w:val="00683398"/>
    <w:rsid w:val="006845E5"/>
    <w:rsid w:val="0068463B"/>
    <w:rsid w:val="00684731"/>
    <w:rsid w:val="00684D98"/>
    <w:rsid w:val="00685396"/>
    <w:rsid w:val="006855EB"/>
    <w:rsid w:val="006868DA"/>
    <w:rsid w:val="00686C9D"/>
    <w:rsid w:val="0068779E"/>
    <w:rsid w:val="006878D3"/>
    <w:rsid w:val="0069191B"/>
    <w:rsid w:val="00692AA6"/>
    <w:rsid w:val="00692DAE"/>
    <w:rsid w:val="00692E37"/>
    <w:rsid w:val="00693C57"/>
    <w:rsid w:val="00693F4D"/>
    <w:rsid w:val="00693F72"/>
    <w:rsid w:val="00694AB0"/>
    <w:rsid w:val="0069529F"/>
    <w:rsid w:val="00695B90"/>
    <w:rsid w:val="00696B9E"/>
    <w:rsid w:val="006971A4"/>
    <w:rsid w:val="006A029A"/>
    <w:rsid w:val="006A124E"/>
    <w:rsid w:val="006A15D2"/>
    <w:rsid w:val="006A1CB7"/>
    <w:rsid w:val="006A2108"/>
    <w:rsid w:val="006A3660"/>
    <w:rsid w:val="006A5361"/>
    <w:rsid w:val="006A6A81"/>
    <w:rsid w:val="006B034D"/>
    <w:rsid w:val="006B0FD7"/>
    <w:rsid w:val="006B14E7"/>
    <w:rsid w:val="006B1CF8"/>
    <w:rsid w:val="006B2D5B"/>
    <w:rsid w:val="006B2FEA"/>
    <w:rsid w:val="006B361D"/>
    <w:rsid w:val="006B3FC6"/>
    <w:rsid w:val="006B4244"/>
    <w:rsid w:val="006B4AA0"/>
    <w:rsid w:val="006B5243"/>
    <w:rsid w:val="006B5560"/>
    <w:rsid w:val="006B56A8"/>
    <w:rsid w:val="006B6DF9"/>
    <w:rsid w:val="006B6EFD"/>
    <w:rsid w:val="006B75E4"/>
    <w:rsid w:val="006B78DB"/>
    <w:rsid w:val="006B7D14"/>
    <w:rsid w:val="006B7F2C"/>
    <w:rsid w:val="006C1215"/>
    <w:rsid w:val="006C17F7"/>
    <w:rsid w:val="006C2BE9"/>
    <w:rsid w:val="006C3982"/>
    <w:rsid w:val="006C3AEE"/>
    <w:rsid w:val="006C3B6F"/>
    <w:rsid w:val="006C426C"/>
    <w:rsid w:val="006C5423"/>
    <w:rsid w:val="006C5987"/>
    <w:rsid w:val="006C638D"/>
    <w:rsid w:val="006D06ED"/>
    <w:rsid w:val="006D1461"/>
    <w:rsid w:val="006D1620"/>
    <w:rsid w:val="006D1ECA"/>
    <w:rsid w:val="006D20CE"/>
    <w:rsid w:val="006D26D4"/>
    <w:rsid w:val="006D29E6"/>
    <w:rsid w:val="006D3188"/>
    <w:rsid w:val="006D3E04"/>
    <w:rsid w:val="006D4105"/>
    <w:rsid w:val="006D4B4D"/>
    <w:rsid w:val="006D4C47"/>
    <w:rsid w:val="006D58BA"/>
    <w:rsid w:val="006D5B93"/>
    <w:rsid w:val="006D694A"/>
    <w:rsid w:val="006D7923"/>
    <w:rsid w:val="006D7DC2"/>
    <w:rsid w:val="006E021F"/>
    <w:rsid w:val="006E04A7"/>
    <w:rsid w:val="006E1F80"/>
    <w:rsid w:val="006E2346"/>
    <w:rsid w:val="006E2BA8"/>
    <w:rsid w:val="006E3462"/>
    <w:rsid w:val="006E3671"/>
    <w:rsid w:val="006E4E90"/>
    <w:rsid w:val="006E6BF5"/>
    <w:rsid w:val="006E77B4"/>
    <w:rsid w:val="006E7C46"/>
    <w:rsid w:val="006F0D2D"/>
    <w:rsid w:val="006F0DEF"/>
    <w:rsid w:val="006F23AF"/>
    <w:rsid w:val="006F2B97"/>
    <w:rsid w:val="006F30A1"/>
    <w:rsid w:val="006F40C6"/>
    <w:rsid w:val="006F4A21"/>
    <w:rsid w:val="006F5745"/>
    <w:rsid w:val="006F59AB"/>
    <w:rsid w:val="006F5F2D"/>
    <w:rsid w:val="006F61E4"/>
    <w:rsid w:val="006F6DFE"/>
    <w:rsid w:val="006F6E14"/>
    <w:rsid w:val="007002EC"/>
    <w:rsid w:val="00700DC3"/>
    <w:rsid w:val="0070105A"/>
    <w:rsid w:val="00701C65"/>
    <w:rsid w:val="0070292D"/>
    <w:rsid w:val="00704650"/>
    <w:rsid w:val="00706127"/>
    <w:rsid w:val="00706B41"/>
    <w:rsid w:val="00706DAD"/>
    <w:rsid w:val="007113CF"/>
    <w:rsid w:val="00711654"/>
    <w:rsid w:val="00713982"/>
    <w:rsid w:val="00713C99"/>
    <w:rsid w:val="0071403B"/>
    <w:rsid w:val="007143C6"/>
    <w:rsid w:val="0071467B"/>
    <w:rsid w:val="00714C46"/>
    <w:rsid w:val="00714CC0"/>
    <w:rsid w:val="0071577D"/>
    <w:rsid w:val="00716E01"/>
    <w:rsid w:val="00716E0C"/>
    <w:rsid w:val="007209E9"/>
    <w:rsid w:val="0072174D"/>
    <w:rsid w:val="0072351C"/>
    <w:rsid w:val="00723676"/>
    <w:rsid w:val="00723EF3"/>
    <w:rsid w:val="0072435E"/>
    <w:rsid w:val="00724547"/>
    <w:rsid w:val="007251B1"/>
    <w:rsid w:val="007251C2"/>
    <w:rsid w:val="00725A7D"/>
    <w:rsid w:val="00725AA0"/>
    <w:rsid w:val="00726190"/>
    <w:rsid w:val="007266F4"/>
    <w:rsid w:val="00726744"/>
    <w:rsid w:val="00726AAE"/>
    <w:rsid w:val="00730730"/>
    <w:rsid w:val="0073085C"/>
    <w:rsid w:val="00730A6E"/>
    <w:rsid w:val="00730BCB"/>
    <w:rsid w:val="00730F92"/>
    <w:rsid w:val="00731BC2"/>
    <w:rsid w:val="00732E82"/>
    <w:rsid w:val="00733784"/>
    <w:rsid w:val="0073451D"/>
    <w:rsid w:val="007350E2"/>
    <w:rsid w:val="007356AA"/>
    <w:rsid w:val="00736BF6"/>
    <w:rsid w:val="00736CAE"/>
    <w:rsid w:val="0074068D"/>
    <w:rsid w:val="007408AE"/>
    <w:rsid w:val="007412DF"/>
    <w:rsid w:val="00741A27"/>
    <w:rsid w:val="00742141"/>
    <w:rsid w:val="0074469D"/>
    <w:rsid w:val="00744E26"/>
    <w:rsid w:val="007456DA"/>
    <w:rsid w:val="00746505"/>
    <w:rsid w:val="00746948"/>
    <w:rsid w:val="00747A16"/>
    <w:rsid w:val="00747B85"/>
    <w:rsid w:val="00752A6F"/>
    <w:rsid w:val="007536AC"/>
    <w:rsid w:val="00754ACA"/>
    <w:rsid w:val="00755F02"/>
    <w:rsid w:val="00756C4C"/>
    <w:rsid w:val="00757016"/>
    <w:rsid w:val="007571CD"/>
    <w:rsid w:val="007607B6"/>
    <w:rsid w:val="00760EF1"/>
    <w:rsid w:val="0076459D"/>
    <w:rsid w:val="00764EFD"/>
    <w:rsid w:val="00765337"/>
    <w:rsid w:val="00765A4C"/>
    <w:rsid w:val="00765A7E"/>
    <w:rsid w:val="00766D54"/>
    <w:rsid w:val="007671A7"/>
    <w:rsid w:val="0076752E"/>
    <w:rsid w:val="00767700"/>
    <w:rsid w:val="007678A6"/>
    <w:rsid w:val="00767911"/>
    <w:rsid w:val="00771690"/>
    <w:rsid w:val="0077279A"/>
    <w:rsid w:val="00773C17"/>
    <w:rsid w:val="00774BDE"/>
    <w:rsid w:val="007755ED"/>
    <w:rsid w:val="00776550"/>
    <w:rsid w:val="0078174A"/>
    <w:rsid w:val="007819D0"/>
    <w:rsid w:val="007821E2"/>
    <w:rsid w:val="00782D95"/>
    <w:rsid w:val="00786AFD"/>
    <w:rsid w:val="00787A09"/>
    <w:rsid w:val="00787AA3"/>
    <w:rsid w:val="00787C27"/>
    <w:rsid w:val="0079077D"/>
    <w:rsid w:val="00790B0C"/>
    <w:rsid w:val="00790BB3"/>
    <w:rsid w:val="007912D6"/>
    <w:rsid w:val="007915E1"/>
    <w:rsid w:val="00792043"/>
    <w:rsid w:val="007924D2"/>
    <w:rsid w:val="007926B6"/>
    <w:rsid w:val="007937EB"/>
    <w:rsid w:val="00793D9D"/>
    <w:rsid w:val="00795108"/>
    <w:rsid w:val="007956A9"/>
    <w:rsid w:val="00796350"/>
    <w:rsid w:val="00796BF3"/>
    <w:rsid w:val="00797388"/>
    <w:rsid w:val="0079778D"/>
    <w:rsid w:val="00797EDD"/>
    <w:rsid w:val="007A026E"/>
    <w:rsid w:val="007A087B"/>
    <w:rsid w:val="007A1E85"/>
    <w:rsid w:val="007A204A"/>
    <w:rsid w:val="007A24B4"/>
    <w:rsid w:val="007A2808"/>
    <w:rsid w:val="007A2AE0"/>
    <w:rsid w:val="007A2E7E"/>
    <w:rsid w:val="007A5505"/>
    <w:rsid w:val="007A57A6"/>
    <w:rsid w:val="007A5B77"/>
    <w:rsid w:val="007A72D8"/>
    <w:rsid w:val="007B0322"/>
    <w:rsid w:val="007B1944"/>
    <w:rsid w:val="007B2014"/>
    <w:rsid w:val="007B23BD"/>
    <w:rsid w:val="007B3302"/>
    <w:rsid w:val="007B3CCA"/>
    <w:rsid w:val="007B4020"/>
    <w:rsid w:val="007B4066"/>
    <w:rsid w:val="007B68C7"/>
    <w:rsid w:val="007B6DC1"/>
    <w:rsid w:val="007B6E90"/>
    <w:rsid w:val="007B722D"/>
    <w:rsid w:val="007C0231"/>
    <w:rsid w:val="007C0247"/>
    <w:rsid w:val="007C0507"/>
    <w:rsid w:val="007C06DD"/>
    <w:rsid w:val="007C0CA3"/>
    <w:rsid w:val="007C0E3F"/>
    <w:rsid w:val="007C0FED"/>
    <w:rsid w:val="007C206C"/>
    <w:rsid w:val="007C4B75"/>
    <w:rsid w:val="007C54CE"/>
    <w:rsid w:val="007C5729"/>
    <w:rsid w:val="007C59D1"/>
    <w:rsid w:val="007C6AF1"/>
    <w:rsid w:val="007C7CFD"/>
    <w:rsid w:val="007C7DDE"/>
    <w:rsid w:val="007D01AA"/>
    <w:rsid w:val="007D028C"/>
    <w:rsid w:val="007D0588"/>
    <w:rsid w:val="007D078E"/>
    <w:rsid w:val="007D2BD5"/>
    <w:rsid w:val="007D30A3"/>
    <w:rsid w:val="007D36AF"/>
    <w:rsid w:val="007D37FA"/>
    <w:rsid w:val="007D39F0"/>
    <w:rsid w:val="007D4429"/>
    <w:rsid w:val="007D55F1"/>
    <w:rsid w:val="007D571A"/>
    <w:rsid w:val="007D6860"/>
    <w:rsid w:val="007D7FBE"/>
    <w:rsid w:val="007E058D"/>
    <w:rsid w:val="007E29F4"/>
    <w:rsid w:val="007E2DF6"/>
    <w:rsid w:val="007E4398"/>
    <w:rsid w:val="007E7393"/>
    <w:rsid w:val="007E773A"/>
    <w:rsid w:val="007F08E7"/>
    <w:rsid w:val="007F0A85"/>
    <w:rsid w:val="007F0F83"/>
    <w:rsid w:val="007F27AD"/>
    <w:rsid w:val="007F2C15"/>
    <w:rsid w:val="007F4152"/>
    <w:rsid w:val="007F518C"/>
    <w:rsid w:val="007F5893"/>
    <w:rsid w:val="007F5CD9"/>
    <w:rsid w:val="007F661D"/>
    <w:rsid w:val="007F66D6"/>
    <w:rsid w:val="007F6A01"/>
    <w:rsid w:val="007F6A90"/>
    <w:rsid w:val="0080026A"/>
    <w:rsid w:val="008026A9"/>
    <w:rsid w:val="0080301B"/>
    <w:rsid w:val="0080394F"/>
    <w:rsid w:val="00805893"/>
    <w:rsid w:val="00807B0C"/>
    <w:rsid w:val="00807F63"/>
    <w:rsid w:val="008107EE"/>
    <w:rsid w:val="00811168"/>
    <w:rsid w:val="008111E4"/>
    <w:rsid w:val="00811B9E"/>
    <w:rsid w:val="0081301C"/>
    <w:rsid w:val="00813DCD"/>
    <w:rsid w:val="00813EB0"/>
    <w:rsid w:val="00814843"/>
    <w:rsid w:val="00815608"/>
    <w:rsid w:val="00816450"/>
    <w:rsid w:val="00816AC4"/>
    <w:rsid w:val="00816D64"/>
    <w:rsid w:val="00817DD6"/>
    <w:rsid w:val="00821443"/>
    <w:rsid w:val="0082307C"/>
    <w:rsid w:val="00824947"/>
    <w:rsid w:val="00824CF5"/>
    <w:rsid w:val="00824E92"/>
    <w:rsid w:val="008264F4"/>
    <w:rsid w:val="00830248"/>
    <w:rsid w:val="008305C7"/>
    <w:rsid w:val="00830802"/>
    <w:rsid w:val="00831512"/>
    <w:rsid w:val="008327A9"/>
    <w:rsid w:val="00832BAB"/>
    <w:rsid w:val="00832EE1"/>
    <w:rsid w:val="008337A8"/>
    <w:rsid w:val="008338CE"/>
    <w:rsid w:val="00833E4F"/>
    <w:rsid w:val="00834222"/>
    <w:rsid w:val="008353AE"/>
    <w:rsid w:val="00835940"/>
    <w:rsid w:val="00835A29"/>
    <w:rsid w:val="00835C2B"/>
    <w:rsid w:val="00835CF2"/>
    <w:rsid w:val="00836023"/>
    <w:rsid w:val="00836A04"/>
    <w:rsid w:val="00836C6D"/>
    <w:rsid w:val="00842A54"/>
    <w:rsid w:val="008467C0"/>
    <w:rsid w:val="00846D26"/>
    <w:rsid w:val="00847544"/>
    <w:rsid w:val="00853EE1"/>
    <w:rsid w:val="0085442D"/>
    <w:rsid w:val="00854701"/>
    <w:rsid w:val="00855467"/>
    <w:rsid w:val="00855734"/>
    <w:rsid w:val="00855CA3"/>
    <w:rsid w:val="0085621E"/>
    <w:rsid w:val="00856460"/>
    <w:rsid w:val="0085675B"/>
    <w:rsid w:val="0086125A"/>
    <w:rsid w:val="00861551"/>
    <w:rsid w:val="008617A3"/>
    <w:rsid w:val="008629A9"/>
    <w:rsid w:val="00862A26"/>
    <w:rsid w:val="0086397E"/>
    <w:rsid w:val="008656BF"/>
    <w:rsid w:val="00865854"/>
    <w:rsid w:val="0086588A"/>
    <w:rsid w:val="00865B0D"/>
    <w:rsid w:val="00866C38"/>
    <w:rsid w:val="00867CFE"/>
    <w:rsid w:val="00872128"/>
    <w:rsid w:val="00874177"/>
    <w:rsid w:val="008741A6"/>
    <w:rsid w:val="008743C2"/>
    <w:rsid w:val="008745BD"/>
    <w:rsid w:val="008746C4"/>
    <w:rsid w:val="00875A54"/>
    <w:rsid w:val="00875C5E"/>
    <w:rsid w:val="0087670A"/>
    <w:rsid w:val="008808B5"/>
    <w:rsid w:val="00880A3B"/>
    <w:rsid w:val="008815B5"/>
    <w:rsid w:val="0088272A"/>
    <w:rsid w:val="0088285B"/>
    <w:rsid w:val="00882985"/>
    <w:rsid w:val="00882B0F"/>
    <w:rsid w:val="00883696"/>
    <w:rsid w:val="00883B6E"/>
    <w:rsid w:val="00883D95"/>
    <w:rsid w:val="0088513A"/>
    <w:rsid w:val="00885641"/>
    <w:rsid w:val="00885AA9"/>
    <w:rsid w:val="0088605A"/>
    <w:rsid w:val="0088622D"/>
    <w:rsid w:val="00890746"/>
    <w:rsid w:val="00890859"/>
    <w:rsid w:val="00890963"/>
    <w:rsid w:val="00890E5C"/>
    <w:rsid w:val="008920A5"/>
    <w:rsid w:val="00892BE7"/>
    <w:rsid w:val="008938EB"/>
    <w:rsid w:val="00893906"/>
    <w:rsid w:val="00893C19"/>
    <w:rsid w:val="00894530"/>
    <w:rsid w:val="00894893"/>
    <w:rsid w:val="00895227"/>
    <w:rsid w:val="0089553F"/>
    <w:rsid w:val="00895C89"/>
    <w:rsid w:val="00897ADD"/>
    <w:rsid w:val="00897C34"/>
    <w:rsid w:val="00897EA6"/>
    <w:rsid w:val="008A1064"/>
    <w:rsid w:val="008A10D0"/>
    <w:rsid w:val="008A1343"/>
    <w:rsid w:val="008A272A"/>
    <w:rsid w:val="008A32A7"/>
    <w:rsid w:val="008A36C3"/>
    <w:rsid w:val="008A4D20"/>
    <w:rsid w:val="008A5C43"/>
    <w:rsid w:val="008A6E92"/>
    <w:rsid w:val="008A71F8"/>
    <w:rsid w:val="008A742A"/>
    <w:rsid w:val="008B0166"/>
    <w:rsid w:val="008B09C5"/>
    <w:rsid w:val="008B1051"/>
    <w:rsid w:val="008B2682"/>
    <w:rsid w:val="008B3205"/>
    <w:rsid w:val="008B391D"/>
    <w:rsid w:val="008B41A4"/>
    <w:rsid w:val="008B58D7"/>
    <w:rsid w:val="008C06C5"/>
    <w:rsid w:val="008C09B7"/>
    <w:rsid w:val="008C1188"/>
    <w:rsid w:val="008C1B4A"/>
    <w:rsid w:val="008C3E1C"/>
    <w:rsid w:val="008C55DC"/>
    <w:rsid w:val="008C5BF6"/>
    <w:rsid w:val="008C6849"/>
    <w:rsid w:val="008C6D40"/>
    <w:rsid w:val="008C74DD"/>
    <w:rsid w:val="008C7549"/>
    <w:rsid w:val="008D00C8"/>
    <w:rsid w:val="008D07DF"/>
    <w:rsid w:val="008D2222"/>
    <w:rsid w:val="008D2C4C"/>
    <w:rsid w:val="008D4399"/>
    <w:rsid w:val="008D5625"/>
    <w:rsid w:val="008D5D39"/>
    <w:rsid w:val="008D6A83"/>
    <w:rsid w:val="008D6BC5"/>
    <w:rsid w:val="008D6C8D"/>
    <w:rsid w:val="008E0D5C"/>
    <w:rsid w:val="008E1300"/>
    <w:rsid w:val="008E2156"/>
    <w:rsid w:val="008E2B54"/>
    <w:rsid w:val="008E2B55"/>
    <w:rsid w:val="008E3C18"/>
    <w:rsid w:val="008E4404"/>
    <w:rsid w:val="008E58C7"/>
    <w:rsid w:val="008E6518"/>
    <w:rsid w:val="008E7457"/>
    <w:rsid w:val="008E77A6"/>
    <w:rsid w:val="008E7844"/>
    <w:rsid w:val="008E7A9A"/>
    <w:rsid w:val="008F0F46"/>
    <w:rsid w:val="008F1240"/>
    <w:rsid w:val="008F1601"/>
    <w:rsid w:val="008F2120"/>
    <w:rsid w:val="008F2FC4"/>
    <w:rsid w:val="008F313A"/>
    <w:rsid w:val="008F3315"/>
    <w:rsid w:val="008F48C2"/>
    <w:rsid w:val="008F4A39"/>
    <w:rsid w:val="008F4B81"/>
    <w:rsid w:val="008F5021"/>
    <w:rsid w:val="008F5E6E"/>
    <w:rsid w:val="008F64BC"/>
    <w:rsid w:val="008F6F1D"/>
    <w:rsid w:val="008F70AA"/>
    <w:rsid w:val="008F7878"/>
    <w:rsid w:val="008F7A3F"/>
    <w:rsid w:val="009009F8"/>
    <w:rsid w:val="00900D02"/>
    <w:rsid w:val="00900E57"/>
    <w:rsid w:val="0090116C"/>
    <w:rsid w:val="00902248"/>
    <w:rsid w:val="00903422"/>
    <w:rsid w:val="009040C8"/>
    <w:rsid w:val="009042CF"/>
    <w:rsid w:val="00904799"/>
    <w:rsid w:val="00906107"/>
    <w:rsid w:val="00906154"/>
    <w:rsid w:val="009061B5"/>
    <w:rsid w:val="00907093"/>
    <w:rsid w:val="009076CB"/>
    <w:rsid w:val="00911C71"/>
    <w:rsid w:val="0091270E"/>
    <w:rsid w:val="009129A9"/>
    <w:rsid w:val="00912B95"/>
    <w:rsid w:val="00912E5F"/>
    <w:rsid w:val="009130E9"/>
    <w:rsid w:val="00913171"/>
    <w:rsid w:val="009134B0"/>
    <w:rsid w:val="009137BB"/>
    <w:rsid w:val="00913E55"/>
    <w:rsid w:val="009145E3"/>
    <w:rsid w:val="00914C53"/>
    <w:rsid w:val="009178C3"/>
    <w:rsid w:val="00917D8E"/>
    <w:rsid w:val="0092047A"/>
    <w:rsid w:val="009226D0"/>
    <w:rsid w:val="00922E2F"/>
    <w:rsid w:val="00924BF2"/>
    <w:rsid w:val="00924D8B"/>
    <w:rsid w:val="00925539"/>
    <w:rsid w:val="00927972"/>
    <w:rsid w:val="00930973"/>
    <w:rsid w:val="00931278"/>
    <w:rsid w:val="00931E09"/>
    <w:rsid w:val="009320BD"/>
    <w:rsid w:val="00932971"/>
    <w:rsid w:val="00933F78"/>
    <w:rsid w:val="00935398"/>
    <w:rsid w:val="00936BD3"/>
    <w:rsid w:val="00936BFE"/>
    <w:rsid w:val="00936E3C"/>
    <w:rsid w:val="00940F85"/>
    <w:rsid w:val="00941162"/>
    <w:rsid w:val="009429C7"/>
    <w:rsid w:val="00943573"/>
    <w:rsid w:val="00943AE6"/>
    <w:rsid w:val="00943D16"/>
    <w:rsid w:val="009440B5"/>
    <w:rsid w:val="009449B4"/>
    <w:rsid w:val="00944FF6"/>
    <w:rsid w:val="00945E7A"/>
    <w:rsid w:val="00946012"/>
    <w:rsid w:val="00946143"/>
    <w:rsid w:val="00946411"/>
    <w:rsid w:val="009501BC"/>
    <w:rsid w:val="00950D24"/>
    <w:rsid w:val="00951373"/>
    <w:rsid w:val="00952556"/>
    <w:rsid w:val="00952DE8"/>
    <w:rsid w:val="00952FF9"/>
    <w:rsid w:val="009555BD"/>
    <w:rsid w:val="009555FA"/>
    <w:rsid w:val="0095604E"/>
    <w:rsid w:val="009563FC"/>
    <w:rsid w:val="0095728A"/>
    <w:rsid w:val="0095728D"/>
    <w:rsid w:val="009615B1"/>
    <w:rsid w:val="00961914"/>
    <w:rsid w:val="00961FB5"/>
    <w:rsid w:val="00962D18"/>
    <w:rsid w:val="009642A2"/>
    <w:rsid w:val="009643A1"/>
    <w:rsid w:val="00964F3D"/>
    <w:rsid w:val="00965420"/>
    <w:rsid w:val="00967971"/>
    <w:rsid w:val="00971082"/>
    <w:rsid w:val="00971B61"/>
    <w:rsid w:val="009724A5"/>
    <w:rsid w:val="009758C7"/>
    <w:rsid w:val="0097604E"/>
    <w:rsid w:val="00977458"/>
    <w:rsid w:val="00977E2F"/>
    <w:rsid w:val="00980C31"/>
    <w:rsid w:val="00980ED4"/>
    <w:rsid w:val="00981768"/>
    <w:rsid w:val="009821C4"/>
    <w:rsid w:val="009828B6"/>
    <w:rsid w:val="00983B1F"/>
    <w:rsid w:val="00984205"/>
    <w:rsid w:val="0098491C"/>
    <w:rsid w:val="00984F19"/>
    <w:rsid w:val="00986884"/>
    <w:rsid w:val="00987295"/>
    <w:rsid w:val="00987377"/>
    <w:rsid w:val="009875DC"/>
    <w:rsid w:val="0099027D"/>
    <w:rsid w:val="009902D6"/>
    <w:rsid w:val="00990C48"/>
    <w:rsid w:val="00990F37"/>
    <w:rsid w:val="009917B9"/>
    <w:rsid w:val="00991F26"/>
    <w:rsid w:val="00992AC5"/>
    <w:rsid w:val="00992F28"/>
    <w:rsid w:val="00994AD0"/>
    <w:rsid w:val="00995567"/>
    <w:rsid w:val="009955FF"/>
    <w:rsid w:val="00995BA5"/>
    <w:rsid w:val="00996AF4"/>
    <w:rsid w:val="00996DA4"/>
    <w:rsid w:val="00997293"/>
    <w:rsid w:val="009A04CA"/>
    <w:rsid w:val="009A08AC"/>
    <w:rsid w:val="009A288B"/>
    <w:rsid w:val="009A3105"/>
    <w:rsid w:val="009A3147"/>
    <w:rsid w:val="009A3BF3"/>
    <w:rsid w:val="009A3EFD"/>
    <w:rsid w:val="009A4088"/>
    <w:rsid w:val="009A456D"/>
    <w:rsid w:val="009A5225"/>
    <w:rsid w:val="009A62AF"/>
    <w:rsid w:val="009A62CE"/>
    <w:rsid w:val="009A7C29"/>
    <w:rsid w:val="009B08E7"/>
    <w:rsid w:val="009B109F"/>
    <w:rsid w:val="009B1A5D"/>
    <w:rsid w:val="009B1C33"/>
    <w:rsid w:val="009B2169"/>
    <w:rsid w:val="009B3A06"/>
    <w:rsid w:val="009B3F45"/>
    <w:rsid w:val="009B4EB8"/>
    <w:rsid w:val="009B568F"/>
    <w:rsid w:val="009B6C6B"/>
    <w:rsid w:val="009B74E9"/>
    <w:rsid w:val="009B78A4"/>
    <w:rsid w:val="009B7DDE"/>
    <w:rsid w:val="009C0260"/>
    <w:rsid w:val="009C15DE"/>
    <w:rsid w:val="009C3FC1"/>
    <w:rsid w:val="009C40D1"/>
    <w:rsid w:val="009C442D"/>
    <w:rsid w:val="009C45EE"/>
    <w:rsid w:val="009C482F"/>
    <w:rsid w:val="009C4928"/>
    <w:rsid w:val="009C5055"/>
    <w:rsid w:val="009C52D0"/>
    <w:rsid w:val="009C64E5"/>
    <w:rsid w:val="009C6C43"/>
    <w:rsid w:val="009C7E4E"/>
    <w:rsid w:val="009D053E"/>
    <w:rsid w:val="009D0E8C"/>
    <w:rsid w:val="009D1984"/>
    <w:rsid w:val="009D1AC0"/>
    <w:rsid w:val="009D259D"/>
    <w:rsid w:val="009D2D21"/>
    <w:rsid w:val="009D3209"/>
    <w:rsid w:val="009D32F6"/>
    <w:rsid w:val="009D386D"/>
    <w:rsid w:val="009D3D02"/>
    <w:rsid w:val="009D413A"/>
    <w:rsid w:val="009D46C7"/>
    <w:rsid w:val="009D4AFD"/>
    <w:rsid w:val="009D4D9A"/>
    <w:rsid w:val="009D4F70"/>
    <w:rsid w:val="009D6A3F"/>
    <w:rsid w:val="009D7119"/>
    <w:rsid w:val="009D76C1"/>
    <w:rsid w:val="009D7E24"/>
    <w:rsid w:val="009E0335"/>
    <w:rsid w:val="009E0600"/>
    <w:rsid w:val="009E1CAB"/>
    <w:rsid w:val="009E2482"/>
    <w:rsid w:val="009E4EAC"/>
    <w:rsid w:val="009E577B"/>
    <w:rsid w:val="009E6D32"/>
    <w:rsid w:val="009E7137"/>
    <w:rsid w:val="009E7951"/>
    <w:rsid w:val="009E7B00"/>
    <w:rsid w:val="009F00B0"/>
    <w:rsid w:val="009F17F3"/>
    <w:rsid w:val="009F1CED"/>
    <w:rsid w:val="009F4963"/>
    <w:rsid w:val="009F6C0D"/>
    <w:rsid w:val="009F7036"/>
    <w:rsid w:val="00A01342"/>
    <w:rsid w:val="00A01B6B"/>
    <w:rsid w:val="00A01DD4"/>
    <w:rsid w:val="00A0240B"/>
    <w:rsid w:val="00A02C2A"/>
    <w:rsid w:val="00A02DFD"/>
    <w:rsid w:val="00A02FAB"/>
    <w:rsid w:val="00A0370D"/>
    <w:rsid w:val="00A043FD"/>
    <w:rsid w:val="00A047BA"/>
    <w:rsid w:val="00A04CA9"/>
    <w:rsid w:val="00A06798"/>
    <w:rsid w:val="00A06A54"/>
    <w:rsid w:val="00A06C21"/>
    <w:rsid w:val="00A07D80"/>
    <w:rsid w:val="00A11C7A"/>
    <w:rsid w:val="00A138A0"/>
    <w:rsid w:val="00A14ABE"/>
    <w:rsid w:val="00A14DAC"/>
    <w:rsid w:val="00A165DD"/>
    <w:rsid w:val="00A177BA"/>
    <w:rsid w:val="00A22400"/>
    <w:rsid w:val="00A23161"/>
    <w:rsid w:val="00A232FD"/>
    <w:rsid w:val="00A2363F"/>
    <w:rsid w:val="00A23B96"/>
    <w:rsid w:val="00A24136"/>
    <w:rsid w:val="00A25541"/>
    <w:rsid w:val="00A26315"/>
    <w:rsid w:val="00A2667D"/>
    <w:rsid w:val="00A30070"/>
    <w:rsid w:val="00A3009C"/>
    <w:rsid w:val="00A307E8"/>
    <w:rsid w:val="00A312CB"/>
    <w:rsid w:val="00A313B9"/>
    <w:rsid w:val="00A3343A"/>
    <w:rsid w:val="00A3423F"/>
    <w:rsid w:val="00A34739"/>
    <w:rsid w:val="00A35374"/>
    <w:rsid w:val="00A3666F"/>
    <w:rsid w:val="00A36E36"/>
    <w:rsid w:val="00A3725F"/>
    <w:rsid w:val="00A4026E"/>
    <w:rsid w:val="00A409D5"/>
    <w:rsid w:val="00A41317"/>
    <w:rsid w:val="00A427EE"/>
    <w:rsid w:val="00A43387"/>
    <w:rsid w:val="00A45658"/>
    <w:rsid w:val="00A4735F"/>
    <w:rsid w:val="00A5017E"/>
    <w:rsid w:val="00A503EF"/>
    <w:rsid w:val="00A50D9D"/>
    <w:rsid w:val="00A50FE6"/>
    <w:rsid w:val="00A51289"/>
    <w:rsid w:val="00A53000"/>
    <w:rsid w:val="00A5332C"/>
    <w:rsid w:val="00A537E3"/>
    <w:rsid w:val="00A53EC2"/>
    <w:rsid w:val="00A5410F"/>
    <w:rsid w:val="00A545C6"/>
    <w:rsid w:val="00A550BA"/>
    <w:rsid w:val="00A55240"/>
    <w:rsid w:val="00A563D7"/>
    <w:rsid w:val="00A5741B"/>
    <w:rsid w:val="00A57576"/>
    <w:rsid w:val="00A57647"/>
    <w:rsid w:val="00A62229"/>
    <w:rsid w:val="00A62821"/>
    <w:rsid w:val="00A62B87"/>
    <w:rsid w:val="00A63D7A"/>
    <w:rsid w:val="00A64CAF"/>
    <w:rsid w:val="00A652D0"/>
    <w:rsid w:val="00A6653D"/>
    <w:rsid w:val="00A67EA5"/>
    <w:rsid w:val="00A7031B"/>
    <w:rsid w:val="00A73832"/>
    <w:rsid w:val="00A75778"/>
    <w:rsid w:val="00A75986"/>
    <w:rsid w:val="00A75F87"/>
    <w:rsid w:val="00A761C9"/>
    <w:rsid w:val="00A76D36"/>
    <w:rsid w:val="00A771EC"/>
    <w:rsid w:val="00A7724F"/>
    <w:rsid w:val="00A80F7F"/>
    <w:rsid w:val="00A81325"/>
    <w:rsid w:val="00A81758"/>
    <w:rsid w:val="00A821B6"/>
    <w:rsid w:val="00A823D4"/>
    <w:rsid w:val="00A82789"/>
    <w:rsid w:val="00A8377F"/>
    <w:rsid w:val="00A843FE"/>
    <w:rsid w:val="00A865B6"/>
    <w:rsid w:val="00A87841"/>
    <w:rsid w:val="00A87849"/>
    <w:rsid w:val="00A91728"/>
    <w:rsid w:val="00A920F5"/>
    <w:rsid w:val="00A92D79"/>
    <w:rsid w:val="00A93658"/>
    <w:rsid w:val="00A93A04"/>
    <w:rsid w:val="00A9451C"/>
    <w:rsid w:val="00A94589"/>
    <w:rsid w:val="00A95114"/>
    <w:rsid w:val="00A95D8B"/>
    <w:rsid w:val="00A96348"/>
    <w:rsid w:val="00A97E49"/>
    <w:rsid w:val="00AA1D1A"/>
    <w:rsid w:val="00AA2557"/>
    <w:rsid w:val="00AA272F"/>
    <w:rsid w:val="00AA2849"/>
    <w:rsid w:val="00AA2D87"/>
    <w:rsid w:val="00AA56FC"/>
    <w:rsid w:val="00AA5887"/>
    <w:rsid w:val="00AA7325"/>
    <w:rsid w:val="00AA75EC"/>
    <w:rsid w:val="00AB0370"/>
    <w:rsid w:val="00AB0947"/>
    <w:rsid w:val="00AB32B1"/>
    <w:rsid w:val="00AB3790"/>
    <w:rsid w:val="00AB4513"/>
    <w:rsid w:val="00AB7E53"/>
    <w:rsid w:val="00AC0270"/>
    <w:rsid w:val="00AC1430"/>
    <w:rsid w:val="00AC1DA5"/>
    <w:rsid w:val="00AC27E9"/>
    <w:rsid w:val="00AC3093"/>
    <w:rsid w:val="00AC37DC"/>
    <w:rsid w:val="00AC3EA3"/>
    <w:rsid w:val="00AC55AB"/>
    <w:rsid w:val="00AC7034"/>
    <w:rsid w:val="00AC792D"/>
    <w:rsid w:val="00AC7DA9"/>
    <w:rsid w:val="00AD1476"/>
    <w:rsid w:val="00AD28BF"/>
    <w:rsid w:val="00AD3BF8"/>
    <w:rsid w:val="00AD439D"/>
    <w:rsid w:val="00AD46CE"/>
    <w:rsid w:val="00AD58D1"/>
    <w:rsid w:val="00AD5B00"/>
    <w:rsid w:val="00AD716C"/>
    <w:rsid w:val="00AE095A"/>
    <w:rsid w:val="00AE101D"/>
    <w:rsid w:val="00AE1965"/>
    <w:rsid w:val="00AE1DA3"/>
    <w:rsid w:val="00AE22BA"/>
    <w:rsid w:val="00AE4918"/>
    <w:rsid w:val="00AE6ABB"/>
    <w:rsid w:val="00AE7C8D"/>
    <w:rsid w:val="00AF0850"/>
    <w:rsid w:val="00AF144D"/>
    <w:rsid w:val="00AF1E90"/>
    <w:rsid w:val="00AF267E"/>
    <w:rsid w:val="00AF2816"/>
    <w:rsid w:val="00AF28B2"/>
    <w:rsid w:val="00AF3285"/>
    <w:rsid w:val="00AF45B3"/>
    <w:rsid w:val="00AF530E"/>
    <w:rsid w:val="00AF5502"/>
    <w:rsid w:val="00AF5B42"/>
    <w:rsid w:val="00AF63B6"/>
    <w:rsid w:val="00AF6C20"/>
    <w:rsid w:val="00AF6F1B"/>
    <w:rsid w:val="00AF7054"/>
    <w:rsid w:val="00AF7338"/>
    <w:rsid w:val="00AF7DE1"/>
    <w:rsid w:val="00AF7E86"/>
    <w:rsid w:val="00B014B8"/>
    <w:rsid w:val="00B02CC5"/>
    <w:rsid w:val="00B03637"/>
    <w:rsid w:val="00B03C93"/>
    <w:rsid w:val="00B0475A"/>
    <w:rsid w:val="00B04770"/>
    <w:rsid w:val="00B0551C"/>
    <w:rsid w:val="00B05933"/>
    <w:rsid w:val="00B10F70"/>
    <w:rsid w:val="00B119F2"/>
    <w:rsid w:val="00B127E6"/>
    <w:rsid w:val="00B12FF9"/>
    <w:rsid w:val="00B13627"/>
    <w:rsid w:val="00B13758"/>
    <w:rsid w:val="00B14451"/>
    <w:rsid w:val="00B147DE"/>
    <w:rsid w:val="00B149E5"/>
    <w:rsid w:val="00B15B44"/>
    <w:rsid w:val="00B201CB"/>
    <w:rsid w:val="00B21176"/>
    <w:rsid w:val="00B21E4C"/>
    <w:rsid w:val="00B22D47"/>
    <w:rsid w:val="00B24180"/>
    <w:rsid w:val="00B25694"/>
    <w:rsid w:val="00B25719"/>
    <w:rsid w:val="00B2723B"/>
    <w:rsid w:val="00B27BCC"/>
    <w:rsid w:val="00B27F58"/>
    <w:rsid w:val="00B308B4"/>
    <w:rsid w:val="00B32F8B"/>
    <w:rsid w:val="00B332B3"/>
    <w:rsid w:val="00B35233"/>
    <w:rsid w:val="00B3642A"/>
    <w:rsid w:val="00B370D9"/>
    <w:rsid w:val="00B37F26"/>
    <w:rsid w:val="00B40C2A"/>
    <w:rsid w:val="00B41509"/>
    <w:rsid w:val="00B438A8"/>
    <w:rsid w:val="00B444D8"/>
    <w:rsid w:val="00B47238"/>
    <w:rsid w:val="00B47808"/>
    <w:rsid w:val="00B47C36"/>
    <w:rsid w:val="00B50AB0"/>
    <w:rsid w:val="00B532AD"/>
    <w:rsid w:val="00B540C9"/>
    <w:rsid w:val="00B5470A"/>
    <w:rsid w:val="00B55EF8"/>
    <w:rsid w:val="00B57DB1"/>
    <w:rsid w:val="00B6025D"/>
    <w:rsid w:val="00B60BF9"/>
    <w:rsid w:val="00B613DC"/>
    <w:rsid w:val="00B61856"/>
    <w:rsid w:val="00B61C7D"/>
    <w:rsid w:val="00B62B46"/>
    <w:rsid w:val="00B6394E"/>
    <w:rsid w:val="00B64B5C"/>
    <w:rsid w:val="00B64FEB"/>
    <w:rsid w:val="00B65684"/>
    <w:rsid w:val="00B657B8"/>
    <w:rsid w:val="00B6678A"/>
    <w:rsid w:val="00B66A9F"/>
    <w:rsid w:val="00B67633"/>
    <w:rsid w:val="00B720DF"/>
    <w:rsid w:val="00B7219F"/>
    <w:rsid w:val="00B731B5"/>
    <w:rsid w:val="00B755C4"/>
    <w:rsid w:val="00B75F85"/>
    <w:rsid w:val="00B76768"/>
    <w:rsid w:val="00B767BE"/>
    <w:rsid w:val="00B77D93"/>
    <w:rsid w:val="00B802D4"/>
    <w:rsid w:val="00B80633"/>
    <w:rsid w:val="00B83EEE"/>
    <w:rsid w:val="00B843E2"/>
    <w:rsid w:val="00B84920"/>
    <w:rsid w:val="00B84B87"/>
    <w:rsid w:val="00B84BB8"/>
    <w:rsid w:val="00B8509B"/>
    <w:rsid w:val="00B8556A"/>
    <w:rsid w:val="00B86D11"/>
    <w:rsid w:val="00B8722A"/>
    <w:rsid w:val="00B873AA"/>
    <w:rsid w:val="00B87514"/>
    <w:rsid w:val="00B91850"/>
    <w:rsid w:val="00B91873"/>
    <w:rsid w:val="00B91E0D"/>
    <w:rsid w:val="00B92E8E"/>
    <w:rsid w:val="00B941F0"/>
    <w:rsid w:val="00B9432B"/>
    <w:rsid w:val="00B95A91"/>
    <w:rsid w:val="00B95E98"/>
    <w:rsid w:val="00B96425"/>
    <w:rsid w:val="00B965C0"/>
    <w:rsid w:val="00BA1FC9"/>
    <w:rsid w:val="00BA37F4"/>
    <w:rsid w:val="00BA3A20"/>
    <w:rsid w:val="00BA3FBA"/>
    <w:rsid w:val="00BA4302"/>
    <w:rsid w:val="00BA654F"/>
    <w:rsid w:val="00BA66D1"/>
    <w:rsid w:val="00BB0713"/>
    <w:rsid w:val="00BB0B68"/>
    <w:rsid w:val="00BB1651"/>
    <w:rsid w:val="00BB3D40"/>
    <w:rsid w:val="00BB509A"/>
    <w:rsid w:val="00BB5691"/>
    <w:rsid w:val="00BB69A6"/>
    <w:rsid w:val="00BB6B75"/>
    <w:rsid w:val="00BB700E"/>
    <w:rsid w:val="00BB7930"/>
    <w:rsid w:val="00BC0D90"/>
    <w:rsid w:val="00BC16A8"/>
    <w:rsid w:val="00BC1A2B"/>
    <w:rsid w:val="00BC2946"/>
    <w:rsid w:val="00BC3DD8"/>
    <w:rsid w:val="00BC514B"/>
    <w:rsid w:val="00BC5500"/>
    <w:rsid w:val="00BC6150"/>
    <w:rsid w:val="00BC61F2"/>
    <w:rsid w:val="00BC655D"/>
    <w:rsid w:val="00BC65D7"/>
    <w:rsid w:val="00BC6A80"/>
    <w:rsid w:val="00BC7C9F"/>
    <w:rsid w:val="00BD0594"/>
    <w:rsid w:val="00BD16F6"/>
    <w:rsid w:val="00BD1A09"/>
    <w:rsid w:val="00BD1D56"/>
    <w:rsid w:val="00BD2062"/>
    <w:rsid w:val="00BD2289"/>
    <w:rsid w:val="00BD4C44"/>
    <w:rsid w:val="00BE0F28"/>
    <w:rsid w:val="00BE19F9"/>
    <w:rsid w:val="00BE26D6"/>
    <w:rsid w:val="00BE39DE"/>
    <w:rsid w:val="00BE4BE8"/>
    <w:rsid w:val="00BE5508"/>
    <w:rsid w:val="00BE585A"/>
    <w:rsid w:val="00BE5DB2"/>
    <w:rsid w:val="00BE6997"/>
    <w:rsid w:val="00BE7405"/>
    <w:rsid w:val="00BE7517"/>
    <w:rsid w:val="00BE756F"/>
    <w:rsid w:val="00BE7AFD"/>
    <w:rsid w:val="00BF1CE9"/>
    <w:rsid w:val="00BF3C5C"/>
    <w:rsid w:val="00BF6011"/>
    <w:rsid w:val="00BF610D"/>
    <w:rsid w:val="00BF6161"/>
    <w:rsid w:val="00BF6793"/>
    <w:rsid w:val="00BF6F8F"/>
    <w:rsid w:val="00BF791D"/>
    <w:rsid w:val="00BF7944"/>
    <w:rsid w:val="00C00352"/>
    <w:rsid w:val="00C011B9"/>
    <w:rsid w:val="00C012A3"/>
    <w:rsid w:val="00C0131C"/>
    <w:rsid w:val="00C05F22"/>
    <w:rsid w:val="00C06FCE"/>
    <w:rsid w:val="00C10CA0"/>
    <w:rsid w:val="00C111F6"/>
    <w:rsid w:val="00C15039"/>
    <w:rsid w:val="00C1547B"/>
    <w:rsid w:val="00C1588F"/>
    <w:rsid w:val="00C1610D"/>
    <w:rsid w:val="00C16F19"/>
    <w:rsid w:val="00C17272"/>
    <w:rsid w:val="00C179A0"/>
    <w:rsid w:val="00C20390"/>
    <w:rsid w:val="00C22154"/>
    <w:rsid w:val="00C236E1"/>
    <w:rsid w:val="00C24649"/>
    <w:rsid w:val="00C256C2"/>
    <w:rsid w:val="00C25BC9"/>
    <w:rsid w:val="00C263C8"/>
    <w:rsid w:val="00C277BE"/>
    <w:rsid w:val="00C27954"/>
    <w:rsid w:val="00C27AC2"/>
    <w:rsid w:val="00C30D58"/>
    <w:rsid w:val="00C311A4"/>
    <w:rsid w:val="00C31662"/>
    <w:rsid w:val="00C31C29"/>
    <w:rsid w:val="00C32230"/>
    <w:rsid w:val="00C32B81"/>
    <w:rsid w:val="00C36015"/>
    <w:rsid w:val="00C40AF4"/>
    <w:rsid w:val="00C41695"/>
    <w:rsid w:val="00C41F56"/>
    <w:rsid w:val="00C422A0"/>
    <w:rsid w:val="00C423D6"/>
    <w:rsid w:val="00C42453"/>
    <w:rsid w:val="00C42F19"/>
    <w:rsid w:val="00C4424C"/>
    <w:rsid w:val="00C46B69"/>
    <w:rsid w:val="00C5066C"/>
    <w:rsid w:val="00C50728"/>
    <w:rsid w:val="00C516D1"/>
    <w:rsid w:val="00C52A7B"/>
    <w:rsid w:val="00C52B8C"/>
    <w:rsid w:val="00C53489"/>
    <w:rsid w:val="00C5377D"/>
    <w:rsid w:val="00C53C0C"/>
    <w:rsid w:val="00C545A7"/>
    <w:rsid w:val="00C5543F"/>
    <w:rsid w:val="00C55782"/>
    <w:rsid w:val="00C56270"/>
    <w:rsid w:val="00C56353"/>
    <w:rsid w:val="00C56750"/>
    <w:rsid w:val="00C56A40"/>
    <w:rsid w:val="00C61244"/>
    <w:rsid w:val="00C61C4A"/>
    <w:rsid w:val="00C6324C"/>
    <w:rsid w:val="00C64A4C"/>
    <w:rsid w:val="00C64D15"/>
    <w:rsid w:val="00C65A32"/>
    <w:rsid w:val="00C65BF3"/>
    <w:rsid w:val="00C670EE"/>
    <w:rsid w:val="00C67356"/>
    <w:rsid w:val="00C6769F"/>
    <w:rsid w:val="00C67825"/>
    <w:rsid w:val="00C679AA"/>
    <w:rsid w:val="00C71784"/>
    <w:rsid w:val="00C7223A"/>
    <w:rsid w:val="00C724CF"/>
    <w:rsid w:val="00C72A6A"/>
    <w:rsid w:val="00C74B90"/>
    <w:rsid w:val="00C75972"/>
    <w:rsid w:val="00C7770F"/>
    <w:rsid w:val="00C801FF"/>
    <w:rsid w:val="00C81079"/>
    <w:rsid w:val="00C8121E"/>
    <w:rsid w:val="00C824D5"/>
    <w:rsid w:val="00C82792"/>
    <w:rsid w:val="00C82E49"/>
    <w:rsid w:val="00C8384B"/>
    <w:rsid w:val="00C84C1E"/>
    <w:rsid w:val="00C8704C"/>
    <w:rsid w:val="00C90308"/>
    <w:rsid w:val="00C9120F"/>
    <w:rsid w:val="00C91FA3"/>
    <w:rsid w:val="00C93276"/>
    <w:rsid w:val="00C934A2"/>
    <w:rsid w:val="00C936CE"/>
    <w:rsid w:val="00C940F0"/>
    <w:rsid w:val="00C948ED"/>
    <w:rsid w:val="00C948FD"/>
    <w:rsid w:val="00C95873"/>
    <w:rsid w:val="00CA09A5"/>
    <w:rsid w:val="00CA0FDA"/>
    <w:rsid w:val="00CA2609"/>
    <w:rsid w:val="00CA3B37"/>
    <w:rsid w:val="00CA3F35"/>
    <w:rsid w:val="00CA4897"/>
    <w:rsid w:val="00CA4B48"/>
    <w:rsid w:val="00CA6BD8"/>
    <w:rsid w:val="00CA6D10"/>
    <w:rsid w:val="00CA7299"/>
    <w:rsid w:val="00CB0E14"/>
    <w:rsid w:val="00CB330C"/>
    <w:rsid w:val="00CB3F67"/>
    <w:rsid w:val="00CB43D5"/>
    <w:rsid w:val="00CB474B"/>
    <w:rsid w:val="00CB49C4"/>
    <w:rsid w:val="00CB4DB0"/>
    <w:rsid w:val="00CB57A5"/>
    <w:rsid w:val="00CB740F"/>
    <w:rsid w:val="00CB7737"/>
    <w:rsid w:val="00CB78BB"/>
    <w:rsid w:val="00CB7E04"/>
    <w:rsid w:val="00CC0AAB"/>
    <w:rsid w:val="00CC11CD"/>
    <w:rsid w:val="00CC128E"/>
    <w:rsid w:val="00CC2C42"/>
    <w:rsid w:val="00CC3804"/>
    <w:rsid w:val="00CC40AB"/>
    <w:rsid w:val="00CC4ABC"/>
    <w:rsid w:val="00CC6CC6"/>
    <w:rsid w:val="00CC76F9"/>
    <w:rsid w:val="00CD066B"/>
    <w:rsid w:val="00CD11AD"/>
    <w:rsid w:val="00CD145B"/>
    <w:rsid w:val="00CD185A"/>
    <w:rsid w:val="00CD1EBC"/>
    <w:rsid w:val="00CD2576"/>
    <w:rsid w:val="00CD28BB"/>
    <w:rsid w:val="00CD31F7"/>
    <w:rsid w:val="00CD37B3"/>
    <w:rsid w:val="00CD37FC"/>
    <w:rsid w:val="00CD46E2"/>
    <w:rsid w:val="00CD4835"/>
    <w:rsid w:val="00CD4B12"/>
    <w:rsid w:val="00CD52D6"/>
    <w:rsid w:val="00CD536A"/>
    <w:rsid w:val="00CD53BE"/>
    <w:rsid w:val="00CD69B7"/>
    <w:rsid w:val="00CD72C8"/>
    <w:rsid w:val="00CD7821"/>
    <w:rsid w:val="00CE00C6"/>
    <w:rsid w:val="00CE05A9"/>
    <w:rsid w:val="00CE1C5A"/>
    <w:rsid w:val="00CE3EB1"/>
    <w:rsid w:val="00CE5C32"/>
    <w:rsid w:val="00CE5D17"/>
    <w:rsid w:val="00CE5D1E"/>
    <w:rsid w:val="00CE6121"/>
    <w:rsid w:val="00CE76E1"/>
    <w:rsid w:val="00CE7D73"/>
    <w:rsid w:val="00CF10A3"/>
    <w:rsid w:val="00CF1303"/>
    <w:rsid w:val="00CF17A9"/>
    <w:rsid w:val="00CF1DE6"/>
    <w:rsid w:val="00CF26E4"/>
    <w:rsid w:val="00CF3693"/>
    <w:rsid w:val="00CF5C60"/>
    <w:rsid w:val="00CF5D58"/>
    <w:rsid w:val="00CF6D18"/>
    <w:rsid w:val="00CF70CA"/>
    <w:rsid w:val="00CF7C95"/>
    <w:rsid w:val="00D00D0B"/>
    <w:rsid w:val="00D01440"/>
    <w:rsid w:val="00D01C40"/>
    <w:rsid w:val="00D01D92"/>
    <w:rsid w:val="00D025E1"/>
    <w:rsid w:val="00D03979"/>
    <w:rsid w:val="00D03BFF"/>
    <w:rsid w:val="00D04548"/>
    <w:rsid w:val="00D04B69"/>
    <w:rsid w:val="00D11D95"/>
    <w:rsid w:val="00D11FF1"/>
    <w:rsid w:val="00D121C3"/>
    <w:rsid w:val="00D1241C"/>
    <w:rsid w:val="00D1428E"/>
    <w:rsid w:val="00D14D7D"/>
    <w:rsid w:val="00D1522A"/>
    <w:rsid w:val="00D16430"/>
    <w:rsid w:val="00D17A18"/>
    <w:rsid w:val="00D20479"/>
    <w:rsid w:val="00D204AB"/>
    <w:rsid w:val="00D21D08"/>
    <w:rsid w:val="00D22409"/>
    <w:rsid w:val="00D22F4F"/>
    <w:rsid w:val="00D238D6"/>
    <w:rsid w:val="00D242ED"/>
    <w:rsid w:val="00D251B6"/>
    <w:rsid w:val="00D26B10"/>
    <w:rsid w:val="00D27564"/>
    <w:rsid w:val="00D31DBD"/>
    <w:rsid w:val="00D323B2"/>
    <w:rsid w:val="00D32982"/>
    <w:rsid w:val="00D33C10"/>
    <w:rsid w:val="00D358B6"/>
    <w:rsid w:val="00D360B1"/>
    <w:rsid w:val="00D37A65"/>
    <w:rsid w:val="00D42378"/>
    <w:rsid w:val="00D423FD"/>
    <w:rsid w:val="00D42628"/>
    <w:rsid w:val="00D441DD"/>
    <w:rsid w:val="00D44A1B"/>
    <w:rsid w:val="00D44F58"/>
    <w:rsid w:val="00D451CA"/>
    <w:rsid w:val="00D4532E"/>
    <w:rsid w:val="00D4588E"/>
    <w:rsid w:val="00D460F1"/>
    <w:rsid w:val="00D46168"/>
    <w:rsid w:val="00D506AB"/>
    <w:rsid w:val="00D5236B"/>
    <w:rsid w:val="00D537FA"/>
    <w:rsid w:val="00D54452"/>
    <w:rsid w:val="00D54765"/>
    <w:rsid w:val="00D54B84"/>
    <w:rsid w:val="00D5525E"/>
    <w:rsid w:val="00D5547D"/>
    <w:rsid w:val="00D5565F"/>
    <w:rsid w:val="00D5667F"/>
    <w:rsid w:val="00D5708E"/>
    <w:rsid w:val="00D61079"/>
    <w:rsid w:val="00D611F6"/>
    <w:rsid w:val="00D624A0"/>
    <w:rsid w:val="00D62600"/>
    <w:rsid w:val="00D62F72"/>
    <w:rsid w:val="00D6345F"/>
    <w:rsid w:val="00D63A91"/>
    <w:rsid w:val="00D63C99"/>
    <w:rsid w:val="00D64DD3"/>
    <w:rsid w:val="00D7009E"/>
    <w:rsid w:val="00D728D2"/>
    <w:rsid w:val="00D72F4A"/>
    <w:rsid w:val="00D7354B"/>
    <w:rsid w:val="00D73A7C"/>
    <w:rsid w:val="00D741D0"/>
    <w:rsid w:val="00D7501D"/>
    <w:rsid w:val="00D7552D"/>
    <w:rsid w:val="00D7572E"/>
    <w:rsid w:val="00D759CB"/>
    <w:rsid w:val="00D76776"/>
    <w:rsid w:val="00D76A06"/>
    <w:rsid w:val="00D76A60"/>
    <w:rsid w:val="00D76FE0"/>
    <w:rsid w:val="00D804B5"/>
    <w:rsid w:val="00D80D99"/>
    <w:rsid w:val="00D81C15"/>
    <w:rsid w:val="00D822E0"/>
    <w:rsid w:val="00D84CA2"/>
    <w:rsid w:val="00D85F12"/>
    <w:rsid w:val="00D86121"/>
    <w:rsid w:val="00D862D6"/>
    <w:rsid w:val="00D86595"/>
    <w:rsid w:val="00D86AF7"/>
    <w:rsid w:val="00D86E4C"/>
    <w:rsid w:val="00D87A1A"/>
    <w:rsid w:val="00D914EB"/>
    <w:rsid w:val="00D9192D"/>
    <w:rsid w:val="00D91D95"/>
    <w:rsid w:val="00D9359E"/>
    <w:rsid w:val="00D94080"/>
    <w:rsid w:val="00D9503C"/>
    <w:rsid w:val="00D956E1"/>
    <w:rsid w:val="00D95900"/>
    <w:rsid w:val="00D97343"/>
    <w:rsid w:val="00D97648"/>
    <w:rsid w:val="00D97B19"/>
    <w:rsid w:val="00DA04F8"/>
    <w:rsid w:val="00DA2655"/>
    <w:rsid w:val="00DA2789"/>
    <w:rsid w:val="00DA2B5D"/>
    <w:rsid w:val="00DA36B2"/>
    <w:rsid w:val="00DA3D1F"/>
    <w:rsid w:val="00DA4D37"/>
    <w:rsid w:val="00DA52AF"/>
    <w:rsid w:val="00DA569A"/>
    <w:rsid w:val="00DA5CB4"/>
    <w:rsid w:val="00DA6BA0"/>
    <w:rsid w:val="00DA738E"/>
    <w:rsid w:val="00DB1C2D"/>
    <w:rsid w:val="00DB2EBE"/>
    <w:rsid w:val="00DB2FAD"/>
    <w:rsid w:val="00DB39B1"/>
    <w:rsid w:val="00DB3A15"/>
    <w:rsid w:val="00DB4478"/>
    <w:rsid w:val="00DB4EE9"/>
    <w:rsid w:val="00DB648D"/>
    <w:rsid w:val="00DC0F64"/>
    <w:rsid w:val="00DC15DF"/>
    <w:rsid w:val="00DC177C"/>
    <w:rsid w:val="00DC5D25"/>
    <w:rsid w:val="00DC5FD5"/>
    <w:rsid w:val="00DC61D7"/>
    <w:rsid w:val="00DC6B08"/>
    <w:rsid w:val="00DD04E5"/>
    <w:rsid w:val="00DD1285"/>
    <w:rsid w:val="00DD36D3"/>
    <w:rsid w:val="00DD3826"/>
    <w:rsid w:val="00DD5E3B"/>
    <w:rsid w:val="00DD689B"/>
    <w:rsid w:val="00DD6940"/>
    <w:rsid w:val="00DD73EF"/>
    <w:rsid w:val="00DD7747"/>
    <w:rsid w:val="00DE054B"/>
    <w:rsid w:val="00DE05CC"/>
    <w:rsid w:val="00DE13B5"/>
    <w:rsid w:val="00DE16C7"/>
    <w:rsid w:val="00DE23E8"/>
    <w:rsid w:val="00DE262F"/>
    <w:rsid w:val="00DE30F9"/>
    <w:rsid w:val="00DE3246"/>
    <w:rsid w:val="00DE3D80"/>
    <w:rsid w:val="00DE4A43"/>
    <w:rsid w:val="00DE6275"/>
    <w:rsid w:val="00DE6937"/>
    <w:rsid w:val="00DE6C22"/>
    <w:rsid w:val="00DE6DE9"/>
    <w:rsid w:val="00DE7121"/>
    <w:rsid w:val="00DE7A75"/>
    <w:rsid w:val="00DF0F6C"/>
    <w:rsid w:val="00DF0F9B"/>
    <w:rsid w:val="00DF16DC"/>
    <w:rsid w:val="00DF1B08"/>
    <w:rsid w:val="00DF2CCB"/>
    <w:rsid w:val="00DF347F"/>
    <w:rsid w:val="00DF41C3"/>
    <w:rsid w:val="00DF5095"/>
    <w:rsid w:val="00DF552D"/>
    <w:rsid w:val="00DF5AC5"/>
    <w:rsid w:val="00DF5DD2"/>
    <w:rsid w:val="00DF5FD5"/>
    <w:rsid w:val="00DF6241"/>
    <w:rsid w:val="00DF626E"/>
    <w:rsid w:val="00DF6A5A"/>
    <w:rsid w:val="00E00B3D"/>
    <w:rsid w:val="00E0128B"/>
    <w:rsid w:val="00E02281"/>
    <w:rsid w:val="00E023DD"/>
    <w:rsid w:val="00E04E70"/>
    <w:rsid w:val="00E05149"/>
    <w:rsid w:val="00E05637"/>
    <w:rsid w:val="00E0667B"/>
    <w:rsid w:val="00E06794"/>
    <w:rsid w:val="00E077FE"/>
    <w:rsid w:val="00E11A53"/>
    <w:rsid w:val="00E12A49"/>
    <w:rsid w:val="00E13295"/>
    <w:rsid w:val="00E1381D"/>
    <w:rsid w:val="00E13FA5"/>
    <w:rsid w:val="00E14B28"/>
    <w:rsid w:val="00E14F10"/>
    <w:rsid w:val="00E1515E"/>
    <w:rsid w:val="00E16B65"/>
    <w:rsid w:val="00E17C5C"/>
    <w:rsid w:val="00E2125E"/>
    <w:rsid w:val="00E2250C"/>
    <w:rsid w:val="00E2252D"/>
    <w:rsid w:val="00E23F88"/>
    <w:rsid w:val="00E24BA2"/>
    <w:rsid w:val="00E24F62"/>
    <w:rsid w:val="00E250DA"/>
    <w:rsid w:val="00E25F73"/>
    <w:rsid w:val="00E26B83"/>
    <w:rsid w:val="00E2756B"/>
    <w:rsid w:val="00E27602"/>
    <w:rsid w:val="00E302A5"/>
    <w:rsid w:val="00E30F00"/>
    <w:rsid w:val="00E30F7B"/>
    <w:rsid w:val="00E32225"/>
    <w:rsid w:val="00E32D7E"/>
    <w:rsid w:val="00E34235"/>
    <w:rsid w:val="00E3752D"/>
    <w:rsid w:val="00E37C6F"/>
    <w:rsid w:val="00E417FA"/>
    <w:rsid w:val="00E41971"/>
    <w:rsid w:val="00E41A45"/>
    <w:rsid w:val="00E41EB4"/>
    <w:rsid w:val="00E42D5B"/>
    <w:rsid w:val="00E4396C"/>
    <w:rsid w:val="00E44A24"/>
    <w:rsid w:val="00E44BDB"/>
    <w:rsid w:val="00E45A85"/>
    <w:rsid w:val="00E46045"/>
    <w:rsid w:val="00E460BA"/>
    <w:rsid w:val="00E4645C"/>
    <w:rsid w:val="00E46575"/>
    <w:rsid w:val="00E47785"/>
    <w:rsid w:val="00E51107"/>
    <w:rsid w:val="00E523AA"/>
    <w:rsid w:val="00E52DF1"/>
    <w:rsid w:val="00E533D2"/>
    <w:rsid w:val="00E53B13"/>
    <w:rsid w:val="00E5446C"/>
    <w:rsid w:val="00E5526A"/>
    <w:rsid w:val="00E56197"/>
    <w:rsid w:val="00E56370"/>
    <w:rsid w:val="00E5797C"/>
    <w:rsid w:val="00E57E73"/>
    <w:rsid w:val="00E60D21"/>
    <w:rsid w:val="00E62584"/>
    <w:rsid w:val="00E641E3"/>
    <w:rsid w:val="00E64994"/>
    <w:rsid w:val="00E649D6"/>
    <w:rsid w:val="00E64E17"/>
    <w:rsid w:val="00E66444"/>
    <w:rsid w:val="00E707C1"/>
    <w:rsid w:val="00E70A8A"/>
    <w:rsid w:val="00E70F48"/>
    <w:rsid w:val="00E717F4"/>
    <w:rsid w:val="00E72D8D"/>
    <w:rsid w:val="00E73CFD"/>
    <w:rsid w:val="00E7556E"/>
    <w:rsid w:val="00E758A5"/>
    <w:rsid w:val="00E758E2"/>
    <w:rsid w:val="00E75C63"/>
    <w:rsid w:val="00E76176"/>
    <w:rsid w:val="00E7631C"/>
    <w:rsid w:val="00E76C0A"/>
    <w:rsid w:val="00E77E1B"/>
    <w:rsid w:val="00E80F49"/>
    <w:rsid w:val="00E82C88"/>
    <w:rsid w:val="00E8307D"/>
    <w:rsid w:val="00E83B51"/>
    <w:rsid w:val="00E83D4E"/>
    <w:rsid w:val="00E84215"/>
    <w:rsid w:val="00E866CD"/>
    <w:rsid w:val="00E86F3B"/>
    <w:rsid w:val="00E86FBA"/>
    <w:rsid w:val="00E87A66"/>
    <w:rsid w:val="00E904A4"/>
    <w:rsid w:val="00E90F9E"/>
    <w:rsid w:val="00E9224E"/>
    <w:rsid w:val="00E9297D"/>
    <w:rsid w:val="00E92D23"/>
    <w:rsid w:val="00E94CF4"/>
    <w:rsid w:val="00E94D0F"/>
    <w:rsid w:val="00E950AE"/>
    <w:rsid w:val="00E95936"/>
    <w:rsid w:val="00E9697F"/>
    <w:rsid w:val="00EA20F7"/>
    <w:rsid w:val="00EA2216"/>
    <w:rsid w:val="00EA2BC4"/>
    <w:rsid w:val="00EA3881"/>
    <w:rsid w:val="00EA3D3C"/>
    <w:rsid w:val="00EA5721"/>
    <w:rsid w:val="00EA602A"/>
    <w:rsid w:val="00EA6C66"/>
    <w:rsid w:val="00EA7006"/>
    <w:rsid w:val="00EA7782"/>
    <w:rsid w:val="00EB194A"/>
    <w:rsid w:val="00EB1BC7"/>
    <w:rsid w:val="00EB612A"/>
    <w:rsid w:val="00EB745D"/>
    <w:rsid w:val="00EB7EBE"/>
    <w:rsid w:val="00EC05B5"/>
    <w:rsid w:val="00EC1060"/>
    <w:rsid w:val="00EC1D04"/>
    <w:rsid w:val="00EC3D5B"/>
    <w:rsid w:val="00EC5654"/>
    <w:rsid w:val="00EC5940"/>
    <w:rsid w:val="00EC5F05"/>
    <w:rsid w:val="00EC6EB3"/>
    <w:rsid w:val="00EC7479"/>
    <w:rsid w:val="00EC7CC3"/>
    <w:rsid w:val="00ED0196"/>
    <w:rsid w:val="00ED046C"/>
    <w:rsid w:val="00ED0A3E"/>
    <w:rsid w:val="00ED0E1F"/>
    <w:rsid w:val="00ED1485"/>
    <w:rsid w:val="00ED21DC"/>
    <w:rsid w:val="00ED25CB"/>
    <w:rsid w:val="00ED293D"/>
    <w:rsid w:val="00ED3B55"/>
    <w:rsid w:val="00ED4760"/>
    <w:rsid w:val="00ED551E"/>
    <w:rsid w:val="00ED586D"/>
    <w:rsid w:val="00ED5E6E"/>
    <w:rsid w:val="00ED7617"/>
    <w:rsid w:val="00ED786C"/>
    <w:rsid w:val="00ED7F38"/>
    <w:rsid w:val="00EE02A9"/>
    <w:rsid w:val="00EE128E"/>
    <w:rsid w:val="00EE1FAF"/>
    <w:rsid w:val="00EE20E4"/>
    <w:rsid w:val="00EE3660"/>
    <w:rsid w:val="00EE3750"/>
    <w:rsid w:val="00EE3BFF"/>
    <w:rsid w:val="00EE3FF1"/>
    <w:rsid w:val="00EE4C66"/>
    <w:rsid w:val="00EE69E6"/>
    <w:rsid w:val="00EE7B9C"/>
    <w:rsid w:val="00EF00F5"/>
    <w:rsid w:val="00EF1AB9"/>
    <w:rsid w:val="00EF1D37"/>
    <w:rsid w:val="00EF224A"/>
    <w:rsid w:val="00EF32FB"/>
    <w:rsid w:val="00EF38AE"/>
    <w:rsid w:val="00EF3DB7"/>
    <w:rsid w:val="00EF42C1"/>
    <w:rsid w:val="00EF452D"/>
    <w:rsid w:val="00EF47C5"/>
    <w:rsid w:val="00EF4AC3"/>
    <w:rsid w:val="00EF664A"/>
    <w:rsid w:val="00EF6D6C"/>
    <w:rsid w:val="00EF7D45"/>
    <w:rsid w:val="00F00153"/>
    <w:rsid w:val="00F01614"/>
    <w:rsid w:val="00F02989"/>
    <w:rsid w:val="00F02F14"/>
    <w:rsid w:val="00F04C1B"/>
    <w:rsid w:val="00F0510A"/>
    <w:rsid w:val="00F07753"/>
    <w:rsid w:val="00F077B0"/>
    <w:rsid w:val="00F0796E"/>
    <w:rsid w:val="00F07A9E"/>
    <w:rsid w:val="00F07B63"/>
    <w:rsid w:val="00F07CC8"/>
    <w:rsid w:val="00F1075E"/>
    <w:rsid w:val="00F10D04"/>
    <w:rsid w:val="00F11A47"/>
    <w:rsid w:val="00F11CD6"/>
    <w:rsid w:val="00F12BEF"/>
    <w:rsid w:val="00F13F89"/>
    <w:rsid w:val="00F144AA"/>
    <w:rsid w:val="00F146EA"/>
    <w:rsid w:val="00F1521B"/>
    <w:rsid w:val="00F165E0"/>
    <w:rsid w:val="00F205E4"/>
    <w:rsid w:val="00F20955"/>
    <w:rsid w:val="00F2270A"/>
    <w:rsid w:val="00F233C0"/>
    <w:rsid w:val="00F2423D"/>
    <w:rsid w:val="00F25228"/>
    <w:rsid w:val="00F2545B"/>
    <w:rsid w:val="00F25B03"/>
    <w:rsid w:val="00F26533"/>
    <w:rsid w:val="00F278FC"/>
    <w:rsid w:val="00F27F4D"/>
    <w:rsid w:val="00F31D6E"/>
    <w:rsid w:val="00F325CB"/>
    <w:rsid w:val="00F330A3"/>
    <w:rsid w:val="00F333F8"/>
    <w:rsid w:val="00F3456E"/>
    <w:rsid w:val="00F3577B"/>
    <w:rsid w:val="00F3721D"/>
    <w:rsid w:val="00F37DC2"/>
    <w:rsid w:val="00F40990"/>
    <w:rsid w:val="00F4104E"/>
    <w:rsid w:val="00F438D3"/>
    <w:rsid w:val="00F43A54"/>
    <w:rsid w:val="00F46494"/>
    <w:rsid w:val="00F47331"/>
    <w:rsid w:val="00F47F77"/>
    <w:rsid w:val="00F50964"/>
    <w:rsid w:val="00F5162D"/>
    <w:rsid w:val="00F516D4"/>
    <w:rsid w:val="00F51A00"/>
    <w:rsid w:val="00F526C9"/>
    <w:rsid w:val="00F53B6C"/>
    <w:rsid w:val="00F53BAF"/>
    <w:rsid w:val="00F53D42"/>
    <w:rsid w:val="00F5435B"/>
    <w:rsid w:val="00F558AB"/>
    <w:rsid w:val="00F5692C"/>
    <w:rsid w:val="00F5701E"/>
    <w:rsid w:val="00F60141"/>
    <w:rsid w:val="00F60F86"/>
    <w:rsid w:val="00F61D89"/>
    <w:rsid w:val="00F61E91"/>
    <w:rsid w:val="00F62C1A"/>
    <w:rsid w:val="00F63838"/>
    <w:rsid w:val="00F641EE"/>
    <w:rsid w:val="00F65515"/>
    <w:rsid w:val="00F66068"/>
    <w:rsid w:val="00F679C7"/>
    <w:rsid w:val="00F67C86"/>
    <w:rsid w:val="00F700CC"/>
    <w:rsid w:val="00F702CE"/>
    <w:rsid w:val="00F71106"/>
    <w:rsid w:val="00F71A14"/>
    <w:rsid w:val="00F71B0D"/>
    <w:rsid w:val="00F7467D"/>
    <w:rsid w:val="00F76563"/>
    <w:rsid w:val="00F769CA"/>
    <w:rsid w:val="00F77551"/>
    <w:rsid w:val="00F77C92"/>
    <w:rsid w:val="00F8153F"/>
    <w:rsid w:val="00F831FE"/>
    <w:rsid w:val="00F83950"/>
    <w:rsid w:val="00F84A52"/>
    <w:rsid w:val="00F86ABB"/>
    <w:rsid w:val="00F871C9"/>
    <w:rsid w:val="00F87A79"/>
    <w:rsid w:val="00F9096B"/>
    <w:rsid w:val="00F918E5"/>
    <w:rsid w:val="00F91C98"/>
    <w:rsid w:val="00F91DD6"/>
    <w:rsid w:val="00F9299A"/>
    <w:rsid w:val="00F938DD"/>
    <w:rsid w:val="00F9459D"/>
    <w:rsid w:val="00F94F85"/>
    <w:rsid w:val="00F95D86"/>
    <w:rsid w:val="00F96121"/>
    <w:rsid w:val="00F9612C"/>
    <w:rsid w:val="00F96E86"/>
    <w:rsid w:val="00F96F74"/>
    <w:rsid w:val="00F97282"/>
    <w:rsid w:val="00F978CA"/>
    <w:rsid w:val="00FA117F"/>
    <w:rsid w:val="00FA12A4"/>
    <w:rsid w:val="00FA264D"/>
    <w:rsid w:val="00FA2946"/>
    <w:rsid w:val="00FA2DDF"/>
    <w:rsid w:val="00FA3114"/>
    <w:rsid w:val="00FA59D7"/>
    <w:rsid w:val="00FA6694"/>
    <w:rsid w:val="00FA705B"/>
    <w:rsid w:val="00FA7199"/>
    <w:rsid w:val="00FA7FAD"/>
    <w:rsid w:val="00FB0F73"/>
    <w:rsid w:val="00FB0FA2"/>
    <w:rsid w:val="00FB11CE"/>
    <w:rsid w:val="00FB1E2C"/>
    <w:rsid w:val="00FB1EBF"/>
    <w:rsid w:val="00FB2EB4"/>
    <w:rsid w:val="00FB34B1"/>
    <w:rsid w:val="00FB3629"/>
    <w:rsid w:val="00FB42AB"/>
    <w:rsid w:val="00FB56A1"/>
    <w:rsid w:val="00FB5769"/>
    <w:rsid w:val="00FB68B0"/>
    <w:rsid w:val="00FB7C25"/>
    <w:rsid w:val="00FC00C8"/>
    <w:rsid w:val="00FC1683"/>
    <w:rsid w:val="00FC230D"/>
    <w:rsid w:val="00FC24A9"/>
    <w:rsid w:val="00FC2F92"/>
    <w:rsid w:val="00FC57FF"/>
    <w:rsid w:val="00FC5AAD"/>
    <w:rsid w:val="00FC5C1A"/>
    <w:rsid w:val="00FC730C"/>
    <w:rsid w:val="00FC76E9"/>
    <w:rsid w:val="00FC798B"/>
    <w:rsid w:val="00FC7D80"/>
    <w:rsid w:val="00FC7E37"/>
    <w:rsid w:val="00FD11DA"/>
    <w:rsid w:val="00FD1659"/>
    <w:rsid w:val="00FD1721"/>
    <w:rsid w:val="00FD1F73"/>
    <w:rsid w:val="00FD274D"/>
    <w:rsid w:val="00FD281D"/>
    <w:rsid w:val="00FD38C8"/>
    <w:rsid w:val="00FD3D7F"/>
    <w:rsid w:val="00FD3D97"/>
    <w:rsid w:val="00FD6F57"/>
    <w:rsid w:val="00FD7648"/>
    <w:rsid w:val="00FD7B16"/>
    <w:rsid w:val="00FE0212"/>
    <w:rsid w:val="00FE25FE"/>
    <w:rsid w:val="00FE2B2C"/>
    <w:rsid w:val="00FE2CCC"/>
    <w:rsid w:val="00FE2F2A"/>
    <w:rsid w:val="00FE5493"/>
    <w:rsid w:val="00FE5F45"/>
    <w:rsid w:val="00FE6241"/>
    <w:rsid w:val="00FE72E7"/>
    <w:rsid w:val="00FE75C1"/>
    <w:rsid w:val="00FF0043"/>
    <w:rsid w:val="00FF0168"/>
    <w:rsid w:val="00FF0451"/>
    <w:rsid w:val="00FF3C7E"/>
    <w:rsid w:val="00FF47DE"/>
    <w:rsid w:val="00FF55B3"/>
    <w:rsid w:val="00FF57ED"/>
    <w:rsid w:val="00FF589D"/>
    <w:rsid w:val="00FF5D74"/>
    <w:rsid w:val="00FF6E3B"/>
    <w:rsid w:val="00FF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BA59A7"/>
  <w15:docId w15:val="{26883128-053E-42AD-93DB-43BDD43DE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9F2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9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1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B361D"/>
    <w:rPr>
      <w:color w:val="605E5C"/>
      <w:shd w:val="clear" w:color="auto" w:fill="E1DFDD"/>
    </w:rPr>
  </w:style>
  <w:style w:type="table" w:customStyle="1" w:styleId="GridTable1Light1">
    <w:name w:val="Grid Table 1 Light1"/>
    <w:basedOn w:val="TableNormal"/>
    <w:uiPriority w:val="46"/>
    <w:rsid w:val="00CD53BE"/>
    <w:pPr>
      <w:spacing w:after="0" w:line="240" w:lineRule="auto"/>
    </w:pPr>
    <w:rPr>
      <w:rFonts w:asciiTheme="minorHAnsi" w:hAnsiTheme="minorHAnsi"/>
      <w:lang w:val="en-C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me">
    <w:name w:val="name"/>
    <w:basedOn w:val="DefaultParagraphFont"/>
    <w:rsid w:val="006E77B4"/>
  </w:style>
  <w:style w:type="character" w:customStyle="1" w:styleId="surname">
    <w:name w:val="surname"/>
    <w:basedOn w:val="DefaultParagraphFont"/>
    <w:rsid w:val="006E77B4"/>
  </w:style>
  <w:style w:type="character" w:customStyle="1" w:styleId="given-names">
    <w:name w:val="given-names"/>
    <w:basedOn w:val="DefaultParagraphFont"/>
    <w:rsid w:val="006E77B4"/>
  </w:style>
  <w:style w:type="character" w:customStyle="1" w:styleId="year">
    <w:name w:val="year"/>
    <w:basedOn w:val="DefaultParagraphFont"/>
    <w:rsid w:val="006E77B4"/>
  </w:style>
  <w:style w:type="character" w:customStyle="1" w:styleId="article-title">
    <w:name w:val="article-title"/>
    <w:basedOn w:val="DefaultParagraphFont"/>
    <w:rsid w:val="006E77B4"/>
  </w:style>
  <w:style w:type="character" w:customStyle="1" w:styleId="source">
    <w:name w:val="source"/>
    <w:basedOn w:val="DefaultParagraphFont"/>
    <w:rsid w:val="006E77B4"/>
  </w:style>
  <w:style w:type="character" w:customStyle="1" w:styleId="volume">
    <w:name w:val="volume"/>
    <w:basedOn w:val="DefaultParagraphFont"/>
    <w:rsid w:val="006E77B4"/>
  </w:style>
  <w:style w:type="character" w:customStyle="1" w:styleId="issue">
    <w:name w:val="issue"/>
    <w:basedOn w:val="DefaultParagraphFont"/>
    <w:rsid w:val="006E77B4"/>
  </w:style>
  <w:style w:type="character" w:customStyle="1" w:styleId="fpage">
    <w:name w:val="fpage"/>
    <w:basedOn w:val="DefaultParagraphFont"/>
    <w:rsid w:val="006E77B4"/>
  </w:style>
  <w:style w:type="character" w:customStyle="1" w:styleId="lpage">
    <w:name w:val="lpage"/>
    <w:basedOn w:val="DefaultParagraphFont"/>
    <w:rsid w:val="006E77B4"/>
  </w:style>
  <w:style w:type="table" w:customStyle="1" w:styleId="ListTable21">
    <w:name w:val="List Table 21"/>
    <w:basedOn w:val="TableNormal"/>
    <w:uiPriority w:val="47"/>
    <w:rsid w:val="00936E3C"/>
    <w:pPr>
      <w:spacing w:after="0" w:line="240" w:lineRule="auto"/>
    </w:pPr>
    <w:rPr>
      <w:rFonts w:asciiTheme="minorHAnsi" w:hAnsiTheme="minorHAnsi"/>
      <w:lang w:val="en-C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216477"/>
    <w:rPr>
      <w:color w:val="808080"/>
    </w:rPr>
  </w:style>
  <w:style w:type="table" w:customStyle="1" w:styleId="TableGridLight1">
    <w:name w:val="Table Grid Light1"/>
    <w:basedOn w:val="TableNormal"/>
    <w:uiPriority w:val="40"/>
    <w:rsid w:val="00DE262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51">
    <w:name w:val="Plain Table 51"/>
    <w:basedOn w:val="TableNormal"/>
    <w:uiPriority w:val="45"/>
    <w:rsid w:val="00E32D7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cf01">
    <w:name w:val="cf01"/>
    <w:basedOn w:val="DefaultParagraphFont"/>
    <w:rsid w:val="009E0600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9E0600"/>
    <w:pPr>
      <w:spacing w:before="100" w:beforeAutospacing="1" w:after="100" w:afterAutospacing="1"/>
    </w:pPr>
    <w:rPr>
      <w:rFonts w:eastAsia="Times New Roman" w:cs="Times New Roman"/>
      <w:szCs w:val="24"/>
      <w:lang w:val="en-CA" w:eastAsia="en-CA"/>
    </w:rPr>
  </w:style>
  <w:style w:type="paragraph" w:customStyle="1" w:styleId="Default">
    <w:name w:val="Default"/>
    <w:rsid w:val="00F242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CA"/>
    </w:rPr>
  </w:style>
  <w:style w:type="table" w:styleId="GridTable1Light-Accent2">
    <w:name w:val="Grid Table 1 Light Accent 2"/>
    <w:basedOn w:val="TableNormal"/>
    <w:uiPriority w:val="46"/>
    <w:rsid w:val="00BC16A8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21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1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6FFFAAE-DB08-4B34-B032-77BB05CF462A}">
  <we:reference id="wa200002125" version="1.2.0.0" store="en-US" storeType="OMEX"/>
  <we:alternateReferences>
    <we:reference id="wa200002125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74F4939-C107-41A5-97B3-73007690C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2</TotalTime>
  <Pages>4</Pages>
  <Words>280</Words>
  <Characters>1656</Characters>
  <Application>Microsoft Office Word</Application>
  <DocSecurity>0</DocSecurity>
  <Lines>187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Victoria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Senn</dc:creator>
  <cp:lastModifiedBy>Aikaterini Tavri</cp:lastModifiedBy>
  <cp:revision>2</cp:revision>
  <cp:lastPrinted>2013-10-03T15:51:00Z</cp:lastPrinted>
  <dcterms:created xsi:type="dcterms:W3CDTF">2023-10-08T00:55:00Z</dcterms:created>
  <dcterms:modified xsi:type="dcterms:W3CDTF">2023-10-08T00:55:00Z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df0d7531-2fd2-307d-982b-4e36a3fb6adb</vt:lpwstr>
  </property>
  <property fmtid="{D5CDD505-2E9C-101B-9397-08002B2CF9AE}" pid="24" name="Mendeley Citation Style_1">
    <vt:lpwstr>http://www.zotero.org/styles/harvard-cite-them-right</vt:lpwstr>
  </property>
  <property fmtid="{D5CDD505-2E9C-101B-9397-08002B2CF9AE}" pid="25" name="GrammarlyDocumentId">
    <vt:lpwstr>8b536226b49c927235ae55bdb07cd0b151bfe6b934f9c79d5fb869358c1a3eba</vt:lpwstr>
  </property>
</Properties>
</file>